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C68" w:rsidRDefault="00F735F3" w:rsidP="00937C68">
      <w:pPr>
        <w:tabs>
          <w:tab w:val="left" w:pos="1701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176530</wp:posOffset>
                </wp:positionV>
                <wp:extent cx="4229100" cy="2743200"/>
                <wp:effectExtent l="0" t="0" r="19050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2743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D6734" id="Obdélník 2" o:spid="_x0000_s1026" style="position:absolute;margin-left:64.15pt;margin-top:13.9pt;width:333pt;height:3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" filled="f" strokecolor="black [3213]" strokeweight="1.5pt"/>
            </w:pict>
          </mc:Fallback>
        </mc:AlternateContent>
      </w:r>
      <w:r w:rsidR="00937C68">
        <w:rPr>
          <w:rFonts w:ascii="Times New Roman" w:hAnsi="Times New Roman" w:cs="Times New Roman"/>
        </w:rPr>
        <w:tab/>
      </w:r>
    </w:p>
    <w:p w:rsidR="00F735F3" w:rsidRDefault="00F735F3" w:rsidP="00937C68">
      <w:pPr>
        <w:tabs>
          <w:tab w:val="left" w:pos="1701"/>
        </w:tabs>
        <w:spacing w:after="120"/>
        <w:rPr>
          <w:rFonts w:ascii="Times New Roman" w:hAnsi="Times New Roman" w:cs="Times New Roman"/>
        </w:rPr>
      </w:pPr>
    </w:p>
    <w:p w:rsidR="006B5CFA" w:rsidRPr="00937C68" w:rsidRDefault="00937C68" w:rsidP="00937C68">
      <w:pPr>
        <w:tabs>
          <w:tab w:val="left" w:pos="1701"/>
        </w:tabs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937C68">
        <w:rPr>
          <w:rFonts w:ascii="Times New Roman" w:hAnsi="Times New Roman" w:cs="Times New Roman"/>
          <w:b/>
        </w:rPr>
        <w:t>ZÁZNAM O ÚČINNOSTI OOP - ÚP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Orgán, který ÚP vydal: </w:t>
      </w:r>
      <w:r w:rsidRPr="00937C68">
        <w:rPr>
          <w:rFonts w:ascii="Times New Roman" w:hAnsi="Times New Roman" w:cs="Times New Roman"/>
          <w:b/>
        </w:rPr>
        <w:t>Zastupitelstvo obce</w:t>
      </w:r>
      <w:r w:rsidR="000E2465">
        <w:rPr>
          <w:rFonts w:ascii="Times New Roman" w:hAnsi="Times New Roman" w:cs="Times New Roman"/>
          <w:b/>
        </w:rPr>
        <w:t xml:space="preserve"> 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Datum nabytí účinnosti:</w:t>
      </w:r>
    </w:p>
    <w:p w:rsidR="00937C68" w:rsidRDefault="00937C68" w:rsidP="00937C68">
      <w:pPr>
        <w:tabs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Údaje o oprávněné úřední osobě pořizovatele: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Jméno: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Funkce:</w:t>
      </w: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</w:p>
    <w:p w:rsid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</w:t>
      </w:r>
      <w:bookmarkStart w:id="0" w:name="_GoBack"/>
      <w:bookmarkEnd w:id="0"/>
      <w:r>
        <w:rPr>
          <w:rFonts w:ascii="Times New Roman" w:hAnsi="Times New Roman" w:cs="Times New Roman"/>
        </w:rPr>
        <w:t>is:</w:t>
      </w:r>
    </w:p>
    <w:p w:rsidR="00937C68" w:rsidRPr="00937C68" w:rsidRDefault="00937C68" w:rsidP="00937C68">
      <w:pPr>
        <w:tabs>
          <w:tab w:val="left" w:pos="1701"/>
          <w:tab w:val="left" w:pos="21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Otisk úředního razítka:</w:t>
      </w:r>
    </w:p>
    <w:sectPr w:rsidR="00937C68" w:rsidRPr="00937C68" w:rsidSect="00C078A4">
      <w:headerReference w:type="default" r:id="rId6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8BE" w:rsidRDefault="00AE28BE" w:rsidP="00AE28BE">
      <w:r>
        <w:separator/>
      </w:r>
    </w:p>
  </w:endnote>
  <w:endnote w:type="continuationSeparator" w:id="0">
    <w:p w:rsidR="00AE28BE" w:rsidRDefault="00AE28BE" w:rsidP="00AE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8BE" w:rsidRDefault="00AE28BE" w:rsidP="00AE28BE">
      <w:r>
        <w:separator/>
      </w:r>
    </w:p>
  </w:footnote>
  <w:footnote w:type="continuationSeparator" w:id="0">
    <w:p w:rsidR="00AE28BE" w:rsidRDefault="00AE28BE" w:rsidP="00AE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8BE" w:rsidRDefault="00AE28BE" w:rsidP="00AE28BE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>Příloha Pravidel PSOV PK 20</w:t>
    </w:r>
    <w:r w:rsidR="00972400">
      <w:rPr>
        <w:i/>
        <w:color w:val="0070C0"/>
        <w:sz w:val="20"/>
        <w:szCs w:val="20"/>
      </w:rPr>
      <w:t>1</w:t>
    </w:r>
    <w:r w:rsidR="0073250E">
      <w:rPr>
        <w:i/>
        <w:color w:val="0070C0"/>
        <w:sz w:val="20"/>
        <w:szCs w:val="20"/>
      </w:rPr>
      <w:t>8</w:t>
    </w:r>
  </w:p>
  <w:p w:rsidR="00AE28BE" w:rsidRDefault="00AE28B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68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465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406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50E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37C68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400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8BE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5F3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2E91"/>
  <w15:docId w15:val="{0EC5E118-C4D3-4A93-990C-2F4BF9F8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28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28BE"/>
  </w:style>
  <w:style w:type="paragraph" w:styleId="Zpat">
    <w:name w:val="footer"/>
    <w:basedOn w:val="Normln"/>
    <w:link w:val="ZpatChar"/>
    <w:uiPriority w:val="99"/>
    <w:unhideWhenUsed/>
    <w:rsid w:val="00AE28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92626AB1.dotm</Template>
  <TotalTime>1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</cp:revision>
  <cp:lastPrinted>2015-12-14T08:02:00Z</cp:lastPrinted>
  <dcterms:created xsi:type="dcterms:W3CDTF">2017-12-01T07:07:00Z</dcterms:created>
  <dcterms:modified xsi:type="dcterms:W3CDTF">2017-12-01T07:07:00Z</dcterms:modified>
</cp:coreProperties>
</file>