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68" w:rsidRDefault="00132A70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176530</wp:posOffset>
                </wp:positionV>
                <wp:extent cx="4229100" cy="2743200"/>
                <wp:effectExtent l="0" t="0" r="0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100" cy="274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53CC5" id="Obdélník 2" o:spid="_x0000_s1026" style="position:absolute;margin-left:64.15pt;margin-top:13.9pt;width:333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" filled="f" strokecolor="black [3213]" strokeweight="1.5pt">
                <v:path arrowok="t"/>
              </v:rect>
            </w:pict>
          </mc:Fallback>
        </mc:AlternateContent>
      </w:r>
      <w:r w:rsidR="00937C68">
        <w:rPr>
          <w:rFonts w:ascii="Times New Roman" w:hAnsi="Times New Roman" w:cs="Times New Roman"/>
        </w:rPr>
        <w:tab/>
      </w:r>
    </w:p>
    <w:p w:rsidR="00F735F3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</w:p>
    <w:p w:rsidR="006B5CFA" w:rsidRPr="00937C68" w:rsidRDefault="00937C68" w:rsidP="00937C68">
      <w:pPr>
        <w:tabs>
          <w:tab w:val="left" w:pos="1701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937C68">
        <w:rPr>
          <w:rFonts w:ascii="Times New Roman" w:hAnsi="Times New Roman" w:cs="Times New Roman"/>
          <w:b/>
        </w:rPr>
        <w:t xml:space="preserve">ZÁZNAM O ÚČINNOSTI OOP </w:t>
      </w:r>
      <w:r w:rsidR="00723CEA">
        <w:rPr>
          <w:rFonts w:ascii="Times New Roman" w:hAnsi="Times New Roman" w:cs="Times New Roman"/>
          <w:b/>
        </w:rPr>
        <w:t>-</w:t>
      </w:r>
      <w:r w:rsidRPr="00937C68">
        <w:rPr>
          <w:rFonts w:ascii="Times New Roman" w:hAnsi="Times New Roman" w:cs="Times New Roman"/>
          <w:b/>
        </w:rPr>
        <w:t xml:space="preserve"> </w:t>
      </w:r>
      <w:r w:rsidR="00DC28BA">
        <w:rPr>
          <w:rFonts w:ascii="Times New Roman" w:hAnsi="Times New Roman" w:cs="Times New Roman"/>
          <w:b/>
        </w:rPr>
        <w:t>Z</w:t>
      </w:r>
      <w:r w:rsidR="00723CEA">
        <w:rPr>
          <w:rFonts w:ascii="Times New Roman" w:hAnsi="Times New Roman" w:cs="Times New Roman"/>
          <w:b/>
        </w:rPr>
        <w:t xml:space="preserve">měna č. </w:t>
      </w:r>
      <w:r w:rsidR="00DC28BA">
        <w:rPr>
          <w:rFonts w:ascii="Times New Roman" w:hAnsi="Times New Roman" w:cs="Times New Roman"/>
          <w:b/>
        </w:rPr>
        <w:t>…</w:t>
      </w:r>
      <w:r w:rsidR="00723CEA">
        <w:rPr>
          <w:rFonts w:ascii="Times New Roman" w:hAnsi="Times New Roman" w:cs="Times New Roman"/>
          <w:b/>
        </w:rPr>
        <w:t xml:space="preserve"> </w:t>
      </w:r>
      <w:r w:rsidRPr="00937C68">
        <w:rPr>
          <w:rFonts w:ascii="Times New Roman" w:hAnsi="Times New Roman" w:cs="Times New Roman"/>
          <w:b/>
        </w:rPr>
        <w:t>ÚP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Orgán, který </w:t>
      </w:r>
      <w:r w:rsidR="00723CEA">
        <w:rPr>
          <w:rFonts w:ascii="Times New Roman" w:hAnsi="Times New Roman" w:cs="Times New Roman"/>
        </w:rPr>
        <w:t xml:space="preserve">změnu </w:t>
      </w:r>
      <w:r>
        <w:rPr>
          <w:rFonts w:ascii="Times New Roman" w:hAnsi="Times New Roman" w:cs="Times New Roman"/>
        </w:rPr>
        <w:t xml:space="preserve">ÚP vydal: </w:t>
      </w:r>
      <w:r w:rsidRPr="00937C68">
        <w:rPr>
          <w:rFonts w:ascii="Times New Roman" w:hAnsi="Times New Roman" w:cs="Times New Roman"/>
          <w:b/>
        </w:rPr>
        <w:t>Zastupitelstvo obce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Datum nabytí účinnosti: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Údaje o oprávněné úřední osobě pořizovatele: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Jméno: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Funkce: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Podpis:</w:t>
      </w:r>
    </w:p>
    <w:p w:rsidR="00937C68" w:rsidRP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Otisk úředního razítka:</w:t>
      </w:r>
      <w:bookmarkStart w:id="0" w:name="_GoBack"/>
      <w:bookmarkEnd w:id="0"/>
    </w:p>
    <w:sectPr w:rsidR="00937C68" w:rsidRPr="00937C68" w:rsidSect="00C078A4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E28" w:rsidRDefault="00F12E28" w:rsidP="00AE28BE">
      <w:r>
        <w:separator/>
      </w:r>
    </w:p>
  </w:endnote>
  <w:endnote w:type="continuationSeparator" w:id="0">
    <w:p w:rsidR="00F12E28" w:rsidRDefault="00F12E28" w:rsidP="00AE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E28" w:rsidRDefault="00F12E28" w:rsidP="00AE28BE">
      <w:r>
        <w:separator/>
      </w:r>
    </w:p>
  </w:footnote>
  <w:footnote w:type="continuationSeparator" w:id="0">
    <w:p w:rsidR="00F12E28" w:rsidRDefault="00F12E28" w:rsidP="00AE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BE" w:rsidRDefault="00AE28BE" w:rsidP="00AE28BE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Příloha Pravidel PSOV PK 20</w:t>
    </w:r>
    <w:r w:rsidR="00972400">
      <w:rPr>
        <w:i/>
        <w:color w:val="0070C0"/>
        <w:sz w:val="20"/>
        <w:szCs w:val="20"/>
      </w:rPr>
      <w:t>1</w:t>
    </w:r>
    <w:r w:rsidR="006F6E61">
      <w:rPr>
        <w:i/>
        <w:color w:val="0070C0"/>
        <w:sz w:val="20"/>
        <w:szCs w:val="20"/>
      </w:rPr>
      <w:t>8</w:t>
    </w:r>
  </w:p>
  <w:p w:rsidR="00AE28BE" w:rsidRDefault="00AE28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68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465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A70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406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6E61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CE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37C68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400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14C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8BE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8BA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28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5F3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3FA9"/>
  <w15:docId w15:val="{FCAB1957-051C-48B5-9E01-E0B9163F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8BE"/>
  </w:style>
  <w:style w:type="paragraph" w:styleId="Zpat">
    <w:name w:val="footer"/>
    <w:basedOn w:val="Normln"/>
    <w:link w:val="Zpat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9233E626.dotm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2016-12-05T07:30:00Z</cp:lastPrinted>
  <dcterms:created xsi:type="dcterms:W3CDTF">2017-12-01T07:06:00Z</dcterms:created>
  <dcterms:modified xsi:type="dcterms:W3CDTF">2017-12-01T07:06:00Z</dcterms:modified>
</cp:coreProperties>
</file>