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63E8" w:rsidRDefault="00D14439" w:rsidP="00087BF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D21EC5">
        <w:rPr>
          <w:rFonts w:ascii="Times New Roman" w:hAnsi="Times New Roman"/>
          <w:b/>
          <w:noProof/>
          <w:sz w:val="28"/>
          <w:szCs w:val="28"/>
          <w:lang w:eastAsia="cs-CZ"/>
        </w:rPr>
        <w:drawing>
          <wp:inline distT="0" distB="0" distL="0" distR="0">
            <wp:extent cx="857250" cy="495300"/>
            <wp:effectExtent l="0" t="0" r="0" b="0"/>
            <wp:docPr id="1" name="obrázek 1" descr="\\paris\DATA\Dokumenty\Odbor_RR\Odd_RR\cernam\10\Obrázky\Běžkař_male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\\paris\DATA\Dokumenty\Odbor_RR\Odd_RR\cernam\10\Obrázky\Běžkař_malej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3E8" w:rsidRDefault="00C063E8" w:rsidP="00087BF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81673" w:rsidRPr="003A4CDA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Žádost o dotaci</w:t>
      </w:r>
      <w:r w:rsidR="00436980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z dotačního titulu </w:t>
      </w:r>
    </w:p>
    <w:p w:rsidR="00087BF7" w:rsidRPr="003A4CDA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Úprava lyž</w:t>
      </w:r>
      <w:r w:rsidR="008F237C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ařských běžeckých tras </w:t>
      </w:r>
      <w:r w:rsidR="005366D8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2016/2017</w:t>
      </w:r>
    </w:p>
    <w:p w:rsidR="004013BB" w:rsidRPr="00E9636F" w:rsidRDefault="004013BB" w:rsidP="00087B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87BF7" w:rsidRPr="00A221E3" w:rsidRDefault="00087BF7" w:rsidP="00C063E8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>Informace o žadateli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8"/>
        <w:gridCol w:w="991"/>
        <w:gridCol w:w="3109"/>
        <w:gridCol w:w="696"/>
        <w:gridCol w:w="2466"/>
      </w:tblGrid>
      <w:tr w:rsidR="00087BF7" w:rsidRPr="00D21EC5" w:rsidTr="00416968">
        <w:trPr>
          <w:trHeight w:hRule="exact" w:val="397"/>
        </w:trPr>
        <w:tc>
          <w:tcPr>
            <w:tcW w:w="2769" w:type="dxa"/>
            <w:gridSpan w:val="2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87BF7" w:rsidRPr="00D21EC5" w:rsidRDefault="00087BF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Obec:</w:t>
            </w:r>
          </w:p>
        </w:tc>
        <w:tc>
          <w:tcPr>
            <w:tcW w:w="31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BF7" w:rsidRPr="00DA00FB" w:rsidRDefault="00087BF7" w:rsidP="00D21EC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87BF7" w:rsidRPr="00D21EC5" w:rsidRDefault="00087BF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IČ</w:t>
            </w:r>
            <w:r w:rsidR="00E24081">
              <w:rPr>
                <w:rFonts w:ascii="Times New Roman" w:hAnsi="Times New Roman"/>
                <w:sz w:val="24"/>
                <w:szCs w:val="24"/>
              </w:rPr>
              <w:t>O</w:t>
            </w:r>
            <w:r w:rsidRPr="00D21EC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6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BF7" w:rsidRPr="00D21EC5" w:rsidRDefault="00087BF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416968">
        <w:trPr>
          <w:trHeight w:hRule="exact" w:val="397"/>
        </w:trPr>
        <w:tc>
          <w:tcPr>
            <w:tcW w:w="2769" w:type="dxa"/>
            <w:gridSpan w:val="2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Adresa sídla obce:</w:t>
            </w:r>
          </w:p>
        </w:tc>
        <w:tc>
          <w:tcPr>
            <w:tcW w:w="6271" w:type="dxa"/>
            <w:gridSpan w:val="3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416968">
        <w:trPr>
          <w:trHeight w:hRule="exact" w:val="397"/>
        </w:trPr>
        <w:tc>
          <w:tcPr>
            <w:tcW w:w="2769" w:type="dxa"/>
            <w:gridSpan w:val="2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Default="00C77B34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Bankovní účet </w:t>
            </w:r>
            <w:r w:rsidRPr="00C77B34">
              <w:rPr>
                <w:rFonts w:ascii="Times New Roman" w:hAnsi="Times New Roman"/>
                <w:i/>
                <w:sz w:val="18"/>
                <w:szCs w:val="18"/>
              </w:rPr>
              <w:t>(ne ČNB)</w:t>
            </w:r>
            <w:r w:rsidRPr="00C77B34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271" w:type="dxa"/>
            <w:gridSpan w:val="3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:rsidTr="005F5AEA">
        <w:trPr>
          <w:trHeight w:hRule="exact" w:val="397"/>
        </w:trPr>
        <w:tc>
          <w:tcPr>
            <w:tcW w:w="27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7323F1" w:rsidRDefault="00C77B34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Jméno starosty obce:</w:t>
            </w:r>
          </w:p>
        </w:tc>
        <w:tc>
          <w:tcPr>
            <w:tcW w:w="627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63E8" w:rsidRPr="00D21EC5" w:rsidTr="005F5AEA">
        <w:trPr>
          <w:trHeight w:hRule="exact" w:val="397"/>
        </w:trPr>
        <w:tc>
          <w:tcPr>
            <w:tcW w:w="1778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Kontaktní osoba</w:t>
            </w:r>
          </w:p>
        </w:tc>
        <w:tc>
          <w:tcPr>
            <w:tcW w:w="991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jméno:</w:t>
            </w:r>
          </w:p>
        </w:tc>
        <w:tc>
          <w:tcPr>
            <w:tcW w:w="6271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63E8" w:rsidRPr="00D21EC5" w:rsidTr="00416968">
        <w:trPr>
          <w:trHeight w:hRule="exact" w:val="397"/>
        </w:trPr>
        <w:tc>
          <w:tcPr>
            <w:tcW w:w="1778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1" w:type="dxa"/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telefon:</w:t>
            </w:r>
          </w:p>
        </w:tc>
        <w:tc>
          <w:tcPr>
            <w:tcW w:w="6271" w:type="dxa"/>
            <w:gridSpan w:val="3"/>
            <w:tcBorders>
              <w:right w:val="single" w:sz="12" w:space="0" w:color="auto"/>
            </w:tcBorders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63E8" w:rsidRPr="00D21EC5" w:rsidTr="00416968">
        <w:trPr>
          <w:trHeight w:hRule="exact" w:val="397"/>
        </w:trPr>
        <w:tc>
          <w:tcPr>
            <w:tcW w:w="1778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6271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BF7" w:rsidRPr="00A90CF3" w:rsidRDefault="00087BF7" w:rsidP="00087BF7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:rsidR="00087BF7" w:rsidRPr="00A221E3" w:rsidRDefault="00087BF7" w:rsidP="00AD3E71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>Informace o akci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1727"/>
        <w:gridCol w:w="76"/>
        <w:gridCol w:w="5718"/>
      </w:tblGrid>
      <w:tr w:rsidR="00AD3E71" w:rsidRPr="00D21EC5" w:rsidTr="00A221E3">
        <w:trPr>
          <w:trHeight w:hRule="exact" w:val="397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AD3E71" w:rsidRPr="00D21EC5" w:rsidRDefault="00AD3E7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Název akce:</w:t>
            </w:r>
          </w:p>
        </w:tc>
        <w:tc>
          <w:tcPr>
            <w:tcW w:w="7521" w:type="dxa"/>
            <w:gridSpan w:val="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3E71" w:rsidRPr="00DA00FB" w:rsidRDefault="00AD3E71" w:rsidP="00D21EC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D3E71" w:rsidRPr="00D21EC5" w:rsidTr="00A221E3">
        <w:trPr>
          <w:trHeight w:hRule="exact" w:val="397"/>
        </w:trPr>
        <w:tc>
          <w:tcPr>
            <w:tcW w:w="3322" w:type="dxa"/>
            <w:gridSpan w:val="3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AD3E71" w:rsidRPr="00D21EC5" w:rsidRDefault="00AD3E7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Délka udržovaných tras (km):</w:t>
            </w:r>
          </w:p>
        </w:tc>
        <w:tc>
          <w:tcPr>
            <w:tcW w:w="57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3E71" w:rsidRPr="00D21EC5" w:rsidRDefault="00AD3E7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36980" w:rsidRPr="00436980" w:rsidTr="00506D18">
        <w:trPr>
          <w:trHeight w:hRule="exact" w:val="397"/>
        </w:trPr>
        <w:tc>
          <w:tcPr>
            <w:tcW w:w="9040" w:type="dxa"/>
            <w:gridSpan w:val="4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6980" w:rsidRPr="00D21EC5" w:rsidRDefault="00D8539C" w:rsidP="004369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Popis</w:t>
            </w:r>
            <w:r w:rsidR="006006C7">
              <w:rPr>
                <w:rFonts w:ascii="Times New Roman" w:hAnsi="Times New Roman"/>
                <w:sz w:val="24"/>
                <w:szCs w:val="24"/>
              </w:rPr>
              <w:t xml:space="preserve"> pravidelně strojově udržovaných</w:t>
            </w:r>
            <w:r w:rsidR="00436980">
              <w:rPr>
                <w:rFonts w:ascii="Times New Roman" w:hAnsi="Times New Roman"/>
                <w:sz w:val="24"/>
                <w:szCs w:val="24"/>
              </w:rPr>
              <w:t xml:space="preserve"> tras:</w:t>
            </w:r>
          </w:p>
        </w:tc>
      </w:tr>
      <w:tr w:rsidR="00436980" w:rsidRPr="00D21EC5" w:rsidTr="00337C9C">
        <w:trPr>
          <w:trHeight w:val="1928"/>
        </w:trPr>
        <w:tc>
          <w:tcPr>
            <w:tcW w:w="904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A221E3" w:rsidRPr="00D21EC5" w:rsidRDefault="00A221E3" w:rsidP="004369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36980" w:rsidRPr="00D21EC5" w:rsidTr="00506D18">
        <w:trPr>
          <w:trHeight w:hRule="exact" w:val="397"/>
        </w:trPr>
        <w:tc>
          <w:tcPr>
            <w:tcW w:w="904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6980" w:rsidRPr="00D21EC5" w:rsidRDefault="00436980" w:rsidP="00E240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</w:t>
            </w:r>
            <w:r w:rsidR="006006C7">
              <w:rPr>
                <w:rFonts w:ascii="Times New Roman" w:hAnsi="Times New Roman"/>
                <w:sz w:val="24"/>
                <w:szCs w:val="24"/>
              </w:rPr>
              <w:t>působ z</w:t>
            </w:r>
            <w:r>
              <w:rPr>
                <w:rFonts w:ascii="Times New Roman" w:hAnsi="Times New Roman"/>
                <w:sz w:val="24"/>
                <w:szCs w:val="24"/>
              </w:rPr>
              <w:t>ajištění údržby tras</w:t>
            </w:r>
            <w:r w:rsidR="00E2408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24081" w:rsidRPr="00E24081">
              <w:rPr>
                <w:rFonts w:ascii="Times New Roman" w:hAnsi="Times New Roman"/>
                <w:sz w:val="18"/>
                <w:szCs w:val="18"/>
              </w:rPr>
              <w:t>(vyber</w:t>
            </w:r>
            <w:r w:rsidR="00E24081">
              <w:rPr>
                <w:rFonts w:ascii="Times New Roman" w:hAnsi="Times New Roman"/>
                <w:sz w:val="18"/>
                <w:szCs w:val="18"/>
              </w:rPr>
              <w:t>te</w:t>
            </w:r>
            <w:r w:rsidR="00E24081" w:rsidRPr="00E24081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E24081">
              <w:rPr>
                <w:rFonts w:ascii="Times New Roman" w:hAnsi="Times New Roman"/>
                <w:sz w:val="18"/>
                <w:szCs w:val="18"/>
              </w:rPr>
              <w:t>varia</w:t>
            </w:r>
            <w:r w:rsidR="009F7F23">
              <w:rPr>
                <w:rFonts w:ascii="Times New Roman" w:hAnsi="Times New Roman"/>
                <w:sz w:val="18"/>
                <w:szCs w:val="18"/>
              </w:rPr>
              <w:t>ntu</w:t>
            </w:r>
            <w:r w:rsidR="00E24081" w:rsidRPr="00E24081">
              <w:rPr>
                <w:rFonts w:ascii="Times New Roman" w:hAnsi="Times New Roman"/>
                <w:sz w:val="18"/>
                <w:szCs w:val="18"/>
              </w:rPr>
              <w:t>)</w:t>
            </w:r>
            <w:r w:rsidRPr="00E24081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</w:tr>
      <w:tr w:rsidR="00693421" w:rsidRPr="00D21EC5" w:rsidTr="00506D18">
        <w:trPr>
          <w:trHeight w:hRule="exact" w:val="397"/>
        </w:trPr>
        <w:tc>
          <w:tcPr>
            <w:tcW w:w="9040" w:type="dxa"/>
            <w:gridSpan w:val="4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93421" w:rsidRPr="00D21EC5" w:rsidRDefault="006006C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sym w:font="Wingdings" w:char="F06F"/>
            </w:r>
            <w:r>
              <w:rPr>
                <w:rFonts w:ascii="Times New Roman" w:hAnsi="Times New Roman"/>
                <w:sz w:val="24"/>
                <w:szCs w:val="24"/>
              </w:rPr>
              <w:t xml:space="preserve"> SMLUVNĚ</w:t>
            </w:r>
          </w:p>
        </w:tc>
      </w:tr>
      <w:tr w:rsidR="00EF4380" w:rsidRPr="00D21EC5" w:rsidTr="00536AED">
        <w:trPr>
          <w:trHeight w:hRule="exact" w:val="397"/>
        </w:trPr>
        <w:tc>
          <w:tcPr>
            <w:tcW w:w="3246" w:type="dxa"/>
            <w:gridSpan w:val="2"/>
            <w:tcBorders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EF4380" w:rsidRDefault="005F5AEA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smluvního dodavatele</w:t>
            </w:r>
            <w:r w:rsidR="00536AED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794" w:type="dxa"/>
            <w:gridSpan w:val="2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EF4380" w:rsidRPr="00D21EC5" w:rsidRDefault="00EF4380" w:rsidP="009C3A5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36980" w:rsidRPr="00D21EC5" w:rsidTr="00E254FB">
        <w:trPr>
          <w:trHeight w:hRule="exact" w:val="397"/>
        </w:trPr>
        <w:tc>
          <w:tcPr>
            <w:tcW w:w="904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6980" w:rsidRPr="00D21EC5" w:rsidRDefault="006006C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sym w:font="Wingdings" w:char="F06F"/>
            </w:r>
            <w:r>
              <w:rPr>
                <w:rFonts w:ascii="Times New Roman" w:hAnsi="Times New Roman"/>
                <w:sz w:val="24"/>
                <w:szCs w:val="24"/>
              </w:rPr>
              <w:t xml:space="preserve"> VLASTNÍ TECHNIKOU</w:t>
            </w:r>
          </w:p>
        </w:tc>
      </w:tr>
    </w:tbl>
    <w:p w:rsidR="009027FB" w:rsidRPr="009027FB" w:rsidRDefault="009027FB" w:rsidP="009027FB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:rsidR="009027FB" w:rsidRPr="00A221E3" w:rsidRDefault="009027FB" w:rsidP="009027FB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Prokázání celkových nákladů</w:t>
      </w: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4394"/>
        <w:gridCol w:w="1559"/>
        <w:gridCol w:w="1589"/>
      </w:tblGrid>
      <w:tr w:rsidR="00E254FB" w:rsidRPr="00CE0B71" w:rsidTr="0029359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E254FB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Účetní doklady</w:t>
            </w: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Číslo dokladu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Předmět plnění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Datum vystavení</w:t>
            </w:r>
          </w:p>
        </w:tc>
        <w:tc>
          <w:tcPr>
            <w:tcW w:w="1589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Částka</w:t>
            </w: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293599" w:rsidRPr="00CE0B71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59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254FB" w:rsidRPr="00293599" w:rsidRDefault="00E254FB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Náklady na údržbu tras v sezóně celkem:</w:t>
            </w:r>
          </w:p>
        </w:tc>
        <w:tc>
          <w:tcPr>
            <w:tcW w:w="3148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54FB" w:rsidRPr="009027FB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250966" w:rsidRDefault="00250966" w:rsidP="00DB5A40">
      <w:pPr>
        <w:spacing w:after="120" w:line="240" w:lineRule="auto"/>
        <w:rPr>
          <w:rFonts w:ascii="Times New Roman" w:hAnsi="Times New Roman"/>
          <w:sz w:val="18"/>
          <w:szCs w:val="18"/>
        </w:rPr>
      </w:pP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4"/>
        <w:gridCol w:w="3158"/>
      </w:tblGrid>
      <w:tr w:rsidR="00E254FB" w:rsidRPr="00CE0B71" w:rsidTr="00293599">
        <w:trPr>
          <w:trHeight w:hRule="exact" w:val="397"/>
        </w:trPr>
        <w:tc>
          <w:tcPr>
            <w:tcW w:w="9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Doklady o zaplacení</w:t>
            </w:r>
            <w:r w:rsidRPr="00CE0B71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(výpisy z účtu, příp. pokladní doklady</w:t>
            </w:r>
            <w:r w:rsidRPr="00CE0B71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E254FB" w:rsidRPr="00CE0B71" w:rsidTr="00293599">
        <w:trPr>
          <w:trHeight w:hRule="exact" w:val="397"/>
        </w:trPr>
        <w:tc>
          <w:tcPr>
            <w:tcW w:w="91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254FB" w:rsidRPr="00293599" w:rsidRDefault="00E254FB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9102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4FB" w:rsidRPr="00293599" w:rsidRDefault="00E254FB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9102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4FB" w:rsidRPr="00293599" w:rsidRDefault="00E254FB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91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54FB" w:rsidRPr="00293599" w:rsidRDefault="00E254FB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:rsidTr="00293599">
        <w:trPr>
          <w:trHeight w:hRule="exact" w:val="397"/>
        </w:trPr>
        <w:tc>
          <w:tcPr>
            <w:tcW w:w="9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E0B71">
              <w:rPr>
                <w:rFonts w:ascii="Times New Roman" w:hAnsi="Times New Roman"/>
                <w:b/>
              </w:rPr>
              <w:t>Další doklady</w:t>
            </w:r>
            <w:r w:rsidRPr="00CE0B71">
              <w:rPr>
                <w:rFonts w:ascii="Times New Roman" w:hAnsi="Times New Roman"/>
              </w:rPr>
              <w:t xml:space="preserve"> </w:t>
            </w:r>
            <w:r w:rsidR="00452589">
              <w:rPr>
                <w:rFonts w:ascii="Times New Roman" w:hAnsi="Times New Roman"/>
                <w:sz w:val="18"/>
                <w:szCs w:val="18"/>
              </w:rPr>
              <w:t>(např. dodatek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ke smlouvě o dílo, výkazy jízd</w:t>
            </w:r>
            <w:r w:rsidRPr="00CE0B71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E254FB" w:rsidRPr="00CE0B71" w:rsidTr="006506B9">
        <w:trPr>
          <w:trHeight w:hRule="exact" w:val="397"/>
        </w:trPr>
        <w:tc>
          <w:tcPr>
            <w:tcW w:w="91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:rsidTr="006506B9">
        <w:trPr>
          <w:trHeight w:hRule="exact" w:val="397"/>
        </w:trPr>
        <w:tc>
          <w:tcPr>
            <w:tcW w:w="9102" w:type="dxa"/>
            <w:gridSpan w:val="2"/>
            <w:tcBorders>
              <w:top w:val="single" w:sz="4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E26090" w:rsidRPr="00CE0B71" w:rsidTr="00452589">
        <w:trPr>
          <w:cantSplit/>
          <w:trHeight w:hRule="exact" w:val="582"/>
        </w:trPr>
        <w:tc>
          <w:tcPr>
            <w:tcW w:w="594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:rsidR="00E26090" w:rsidRPr="00E26090" w:rsidRDefault="00E26090" w:rsidP="00337C9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E26090">
              <w:rPr>
                <w:rFonts w:ascii="Times New Roman" w:hAnsi="Times New Roman"/>
                <w:b/>
                <w:sz w:val="24"/>
                <w:szCs w:val="24"/>
              </w:rPr>
              <w:t>Požadovaná dotace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(zaokrouhlená na celé tisíce</w:t>
            </w:r>
            <w:r w:rsidR="00337C9C">
              <w:rPr>
                <w:rFonts w:ascii="Times New Roman" w:hAnsi="Times New Roman"/>
                <w:sz w:val="18"/>
                <w:szCs w:val="18"/>
              </w:rPr>
              <w:t>, max. 120.000 Kč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1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26090" w:rsidRPr="00E26090" w:rsidRDefault="00E26090" w:rsidP="00E26090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4"/>
                <w:szCs w:val="24"/>
              </w:rPr>
            </w:pPr>
          </w:p>
        </w:tc>
      </w:tr>
    </w:tbl>
    <w:p w:rsidR="00736194" w:rsidRDefault="00736194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736194" w:rsidRPr="00A221E3" w:rsidRDefault="00736194" w:rsidP="00736194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Jiná dotace na údržbu lyžařských tras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0"/>
        <w:gridCol w:w="6220"/>
      </w:tblGrid>
      <w:tr w:rsidR="00DB5A40" w:rsidRPr="006006C7" w:rsidTr="00DB5A40">
        <w:trPr>
          <w:trHeight w:hRule="exact" w:val="397"/>
        </w:trPr>
        <w:tc>
          <w:tcPr>
            <w:tcW w:w="2820" w:type="dxa"/>
            <w:shd w:val="clear" w:color="auto" w:fill="BFBFBF"/>
            <w:vAlign w:val="center"/>
          </w:tcPr>
          <w:p w:rsidR="00DB5A40" w:rsidRPr="006006C7" w:rsidRDefault="00DB5A40" w:rsidP="00DB5A4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Poskytovatel:</w:t>
            </w:r>
          </w:p>
        </w:tc>
        <w:tc>
          <w:tcPr>
            <w:tcW w:w="6220" w:type="dxa"/>
            <w:vAlign w:val="center"/>
          </w:tcPr>
          <w:p w:rsidR="00DB5A40" w:rsidRPr="00DB5A40" w:rsidRDefault="00DB5A40" w:rsidP="00DB5A4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5A40" w:rsidRPr="006006C7" w:rsidTr="00DB5A40">
        <w:trPr>
          <w:trHeight w:hRule="exact" w:val="397"/>
        </w:trPr>
        <w:tc>
          <w:tcPr>
            <w:tcW w:w="2820" w:type="dxa"/>
            <w:shd w:val="clear" w:color="auto" w:fill="BFBFBF"/>
            <w:vAlign w:val="center"/>
          </w:tcPr>
          <w:p w:rsidR="00DB5A40" w:rsidRPr="006006C7" w:rsidRDefault="00DB5A40" w:rsidP="00941B9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Výše:</w:t>
            </w:r>
          </w:p>
        </w:tc>
        <w:tc>
          <w:tcPr>
            <w:tcW w:w="6220" w:type="dxa"/>
            <w:vAlign w:val="center"/>
          </w:tcPr>
          <w:p w:rsidR="00DB5A40" w:rsidRPr="00DB5A40" w:rsidRDefault="00DB5A40" w:rsidP="00941B9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B5A40" w:rsidRDefault="00DB5A4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93599" w:rsidRDefault="00293599" w:rsidP="003A4CDA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:rsidR="004013BB" w:rsidRPr="003A4CDA" w:rsidRDefault="008F237C" w:rsidP="003A4CDA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:rsidR="004013BB" w:rsidRP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:rsidR="00E24081" w:rsidRPr="003A4CDA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obec </w:t>
      </w:r>
      <w:r w:rsidR="00E24081" w:rsidRPr="009024DA">
        <w:rPr>
          <w:rFonts w:ascii="Times New Roman" w:hAnsi="Times New Roman"/>
          <w:b/>
          <w:sz w:val="24"/>
          <w:szCs w:val="24"/>
        </w:rPr>
        <w:t>nemá nevypořádané závazky vůči Plzeňskému kraji</w:t>
      </w:r>
      <w:r w:rsidR="003A4CDA">
        <w:rPr>
          <w:rFonts w:ascii="Times New Roman" w:hAnsi="Times New Roman"/>
          <w:b/>
          <w:sz w:val="24"/>
          <w:szCs w:val="24"/>
        </w:rPr>
        <w:t>,</w:t>
      </w:r>
    </w:p>
    <w:p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titulu Úprava lyžařských běžeckých tras 2016/2017 a zavazuji se je dodržovat.</w:t>
      </w:r>
    </w:p>
    <w:p w:rsidR="003A4CDA" w:rsidRPr="003A4CDA" w:rsidRDefault="003A4CDA" w:rsidP="003A4CDA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Souhlasím </w:t>
      </w:r>
    </w:p>
    <w:p w:rsidR="003A4CDA" w:rsidRPr="003A4CDA" w:rsidRDefault="003A4CDA" w:rsidP="00452589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 zveřejněním názvu žadatele, názvu akce, výše poskytnuté dotace a odůvodnění případného neposkytnutí dotace v systému eDotac</w:t>
      </w:r>
      <w:r>
        <w:rPr>
          <w:rFonts w:ascii="Times New Roman" w:hAnsi="Times New Roman"/>
          <w:sz w:val="24"/>
          <w:szCs w:val="24"/>
        </w:rPr>
        <w:t>e a na portále Plzeňského kraje,</w:t>
      </w:r>
    </w:p>
    <w:p w:rsidR="004013BB" w:rsidRDefault="003A4CDA" w:rsidP="00452589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 tím, aby Plzeňský kraj zpracovával a v souladu s právními předpisy předával do informačních systémů veřejné správy údaje v souvislosti s dotací.</w:t>
      </w:r>
    </w:p>
    <w:p w:rsidR="004013BB" w:rsidRDefault="004013BB" w:rsidP="0045258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43216" w:rsidRDefault="00F43216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E7D97" w:rsidRDefault="006E7D97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3216" w:rsidRDefault="00F43216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.......................................... </w:t>
      </w:r>
      <w:r>
        <w:rPr>
          <w:rFonts w:ascii="Times New Roman" w:hAnsi="Times New Roman"/>
          <w:sz w:val="24"/>
          <w:szCs w:val="24"/>
        </w:rPr>
        <w:tab/>
        <w:t>.......................</w:t>
      </w:r>
      <w:r w:rsidR="00805090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..............</w:t>
      </w:r>
      <w:r w:rsidR="00805090">
        <w:rPr>
          <w:rFonts w:ascii="Times New Roman" w:hAnsi="Times New Roman"/>
          <w:sz w:val="24"/>
          <w:szCs w:val="24"/>
        </w:rPr>
        <w:t>...</w:t>
      </w:r>
      <w:r>
        <w:rPr>
          <w:rFonts w:ascii="Times New Roman" w:hAnsi="Times New Roman"/>
          <w:sz w:val="24"/>
          <w:szCs w:val="24"/>
        </w:rPr>
        <w:t>.....</w:t>
      </w:r>
    </w:p>
    <w:p w:rsidR="00F43216" w:rsidRPr="007E6A30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 xml:space="preserve">Datum  </w:t>
      </w:r>
      <w:r w:rsidR="00C77B34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C77B34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(bez st. znaku)</w:t>
      </w:r>
    </w:p>
    <w:sectPr w:rsidR="00F43216" w:rsidRPr="007E6A30" w:rsidSect="00BB2723">
      <w:footerReference w:type="default" r:id="rId8"/>
      <w:footerReference w:type="first" r:id="rId9"/>
      <w:pgSz w:w="11906" w:h="16838"/>
      <w:pgMar w:top="1134" w:right="1418" w:bottom="1134" w:left="1418" w:header="73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3AB9" w:rsidRDefault="00133AB9" w:rsidP="00087BF7">
      <w:pPr>
        <w:spacing w:after="0" w:line="240" w:lineRule="auto"/>
      </w:pPr>
      <w:r>
        <w:separator/>
      </w:r>
    </w:p>
  </w:endnote>
  <w:end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:rsidR="00BB2723" w:rsidRDefault="00BB2723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C74D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C74DE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B2723" w:rsidRDefault="00BB2723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C74DE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C74DE">
              <w:rPr>
                <w:rFonts w:ascii="Times New Roman" w:hAnsi="Times New Roman"/>
                <w:bCs/>
                <w:noProof/>
                <w:sz w:val="16"/>
                <w:szCs w:val="16"/>
              </w:rPr>
              <w:t>2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3AB9" w:rsidRDefault="00133AB9" w:rsidP="00087BF7">
      <w:pPr>
        <w:spacing w:after="0" w:line="240" w:lineRule="auto"/>
      </w:pPr>
      <w:r>
        <w:separator/>
      </w:r>
    </w:p>
  </w:footnote>
  <w:foot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30107"/>
    <w:rsid w:val="0003065B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3A9"/>
    <w:rsid w:val="00041F21"/>
    <w:rsid w:val="00042C07"/>
    <w:rsid w:val="0004313B"/>
    <w:rsid w:val="00043377"/>
    <w:rsid w:val="00043591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968"/>
    <w:rsid w:val="000C7DB8"/>
    <w:rsid w:val="000D239D"/>
    <w:rsid w:val="000D254C"/>
    <w:rsid w:val="000D2B33"/>
    <w:rsid w:val="000D351D"/>
    <w:rsid w:val="000D3B09"/>
    <w:rsid w:val="000D4A19"/>
    <w:rsid w:val="000D4C5C"/>
    <w:rsid w:val="000D5165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785E"/>
    <w:rsid w:val="001200B8"/>
    <w:rsid w:val="00122225"/>
    <w:rsid w:val="00125155"/>
    <w:rsid w:val="00125307"/>
    <w:rsid w:val="001253E4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5E6"/>
    <w:rsid w:val="001B6AF6"/>
    <w:rsid w:val="001B7DB5"/>
    <w:rsid w:val="001B7E1E"/>
    <w:rsid w:val="001C08F1"/>
    <w:rsid w:val="001C13FE"/>
    <w:rsid w:val="001C18FE"/>
    <w:rsid w:val="001C4D4E"/>
    <w:rsid w:val="001C52A8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7D4E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608E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702"/>
    <w:rsid w:val="002F1604"/>
    <w:rsid w:val="002F3445"/>
    <w:rsid w:val="002F35A6"/>
    <w:rsid w:val="002F413F"/>
    <w:rsid w:val="002F4812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5AF7"/>
    <w:rsid w:val="00425E6F"/>
    <w:rsid w:val="00433537"/>
    <w:rsid w:val="00435224"/>
    <w:rsid w:val="00435FF0"/>
    <w:rsid w:val="00436980"/>
    <w:rsid w:val="004432C3"/>
    <w:rsid w:val="00443692"/>
    <w:rsid w:val="00443C8B"/>
    <w:rsid w:val="00444709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4AC7"/>
    <w:rsid w:val="00466255"/>
    <w:rsid w:val="004664D3"/>
    <w:rsid w:val="00466A50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41EE"/>
    <w:rsid w:val="004971E4"/>
    <w:rsid w:val="004A0838"/>
    <w:rsid w:val="004A0FDA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670"/>
    <w:rsid w:val="00534779"/>
    <w:rsid w:val="00534BA9"/>
    <w:rsid w:val="00535BBD"/>
    <w:rsid w:val="005366D8"/>
    <w:rsid w:val="00536AED"/>
    <w:rsid w:val="00536F85"/>
    <w:rsid w:val="00537E85"/>
    <w:rsid w:val="00540C25"/>
    <w:rsid w:val="00544AA8"/>
    <w:rsid w:val="00544B9D"/>
    <w:rsid w:val="0054573C"/>
    <w:rsid w:val="005461E1"/>
    <w:rsid w:val="00550144"/>
    <w:rsid w:val="005505E0"/>
    <w:rsid w:val="00553FE9"/>
    <w:rsid w:val="0055489B"/>
    <w:rsid w:val="0055550F"/>
    <w:rsid w:val="00555572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CC"/>
    <w:rsid w:val="005A3B30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58C7"/>
    <w:rsid w:val="00605B59"/>
    <w:rsid w:val="0060727C"/>
    <w:rsid w:val="0060732C"/>
    <w:rsid w:val="00610390"/>
    <w:rsid w:val="0061233E"/>
    <w:rsid w:val="00612357"/>
    <w:rsid w:val="00612846"/>
    <w:rsid w:val="0061373C"/>
    <w:rsid w:val="006140CF"/>
    <w:rsid w:val="00615D03"/>
    <w:rsid w:val="00617BA8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41FCA"/>
    <w:rsid w:val="00742757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50C"/>
    <w:rsid w:val="007644E8"/>
    <w:rsid w:val="0076470F"/>
    <w:rsid w:val="0076471D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93A"/>
    <w:rsid w:val="00786C1A"/>
    <w:rsid w:val="00790AB7"/>
    <w:rsid w:val="00790D19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616C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B7F"/>
    <w:rsid w:val="00A212AF"/>
    <w:rsid w:val="00A21EF9"/>
    <w:rsid w:val="00A221E3"/>
    <w:rsid w:val="00A23F39"/>
    <w:rsid w:val="00A249C1"/>
    <w:rsid w:val="00A24A73"/>
    <w:rsid w:val="00A2690F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21C2"/>
    <w:rsid w:val="00AA29B9"/>
    <w:rsid w:val="00AA5A45"/>
    <w:rsid w:val="00AA67DC"/>
    <w:rsid w:val="00AB2904"/>
    <w:rsid w:val="00AB38FD"/>
    <w:rsid w:val="00AB3F9D"/>
    <w:rsid w:val="00AB58AD"/>
    <w:rsid w:val="00AB62D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49C"/>
    <w:rsid w:val="00B5790B"/>
    <w:rsid w:val="00B579D8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80615"/>
    <w:rsid w:val="00B80E68"/>
    <w:rsid w:val="00B81653"/>
    <w:rsid w:val="00B819F1"/>
    <w:rsid w:val="00B81B5D"/>
    <w:rsid w:val="00B827B4"/>
    <w:rsid w:val="00B82CAD"/>
    <w:rsid w:val="00B83255"/>
    <w:rsid w:val="00B84494"/>
    <w:rsid w:val="00B856D8"/>
    <w:rsid w:val="00B87B89"/>
    <w:rsid w:val="00B90508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587D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D3E1D"/>
    <w:rsid w:val="00BD7347"/>
    <w:rsid w:val="00BE0BE6"/>
    <w:rsid w:val="00BE153A"/>
    <w:rsid w:val="00BE183B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11DA0"/>
    <w:rsid w:val="00C136DB"/>
    <w:rsid w:val="00C13CBB"/>
    <w:rsid w:val="00C14444"/>
    <w:rsid w:val="00C147C0"/>
    <w:rsid w:val="00C17E2D"/>
    <w:rsid w:val="00C20FE7"/>
    <w:rsid w:val="00C21BCC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5543"/>
    <w:rsid w:val="00C673ED"/>
    <w:rsid w:val="00C709DA"/>
    <w:rsid w:val="00C70F50"/>
    <w:rsid w:val="00C76E25"/>
    <w:rsid w:val="00C77B34"/>
    <w:rsid w:val="00C83B6F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604"/>
    <w:rsid w:val="00CB6E49"/>
    <w:rsid w:val="00CB7B8D"/>
    <w:rsid w:val="00CC0072"/>
    <w:rsid w:val="00CC0A7D"/>
    <w:rsid w:val="00CC1A65"/>
    <w:rsid w:val="00CC2545"/>
    <w:rsid w:val="00CC3B89"/>
    <w:rsid w:val="00CC5555"/>
    <w:rsid w:val="00CD00F8"/>
    <w:rsid w:val="00CD1E6B"/>
    <w:rsid w:val="00CD21C9"/>
    <w:rsid w:val="00CD247D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1FE"/>
    <w:rsid w:val="00D075BF"/>
    <w:rsid w:val="00D13095"/>
    <w:rsid w:val="00D130D7"/>
    <w:rsid w:val="00D14439"/>
    <w:rsid w:val="00D147E0"/>
    <w:rsid w:val="00D149E3"/>
    <w:rsid w:val="00D14FC8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4503"/>
    <w:rsid w:val="00D3510D"/>
    <w:rsid w:val="00D353A2"/>
    <w:rsid w:val="00D36FFE"/>
    <w:rsid w:val="00D4035F"/>
    <w:rsid w:val="00D413A5"/>
    <w:rsid w:val="00D419BE"/>
    <w:rsid w:val="00D4301F"/>
    <w:rsid w:val="00D439FF"/>
    <w:rsid w:val="00D43B2E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75B"/>
    <w:rsid w:val="00DA57FB"/>
    <w:rsid w:val="00DA5882"/>
    <w:rsid w:val="00DA5EF1"/>
    <w:rsid w:val="00DA692C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973"/>
    <w:rsid w:val="00F27F42"/>
    <w:rsid w:val="00F3120D"/>
    <w:rsid w:val="00F32801"/>
    <w:rsid w:val="00F3558C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50A30"/>
    <w:rsid w:val="00F50FC9"/>
    <w:rsid w:val="00F51476"/>
    <w:rsid w:val="00F51A6A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105E"/>
    <w:rsid w:val="00F612D1"/>
    <w:rsid w:val="00F65685"/>
    <w:rsid w:val="00F6610D"/>
    <w:rsid w:val="00F667C4"/>
    <w:rsid w:val="00F67AB6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5:chartTrackingRefBased/>
  <w15:docId w15:val="{9E97BF75-98CF-4EF9-8440-164F510B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C0BFE1A8.dotm</Template>
  <TotalTime>122</TotalTime>
  <Pages>2</Pages>
  <Words>235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Černá</dc:creator>
  <cp:keywords/>
  <cp:lastModifiedBy>Černá Michaela</cp:lastModifiedBy>
  <cp:revision>39</cp:revision>
  <cp:lastPrinted>2017-02-20T09:37:00Z</cp:lastPrinted>
  <dcterms:created xsi:type="dcterms:W3CDTF">2017-02-20T07:07:00Z</dcterms:created>
  <dcterms:modified xsi:type="dcterms:W3CDTF">2017-02-20T09:37:00Z</dcterms:modified>
</cp:coreProperties>
</file>