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E8" w:rsidRDefault="00D14439" w:rsidP="00087B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21EC5">
        <w:rPr>
          <w:rFonts w:ascii="Times New Roman" w:hAnsi="Times New Roman"/>
          <w:b/>
          <w:noProof/>
          <w:sz w:val="28"/>
          <w:szCs w:val="28"/>
          <w:lang w:eastAsia="cs-CZ"/>
        </w:rPr>
        <w:drawing>
          <wp:inline distT="0" distB="0" distL="0" distR="0">
            <wp:extent cx="857250" cy="495300"/>
            <wp:effectExtent l="0" t="0" r="0" b="0"/>
            <wp:docPr id="1" name="obrázek 1" descr="\\paris\DATA\Dokumenty\Odbor_RR\Odd_RR\cernam\10\Obrázky\Běžkař_ma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\\paris\DATA\Dokumenty\Odbor_RR\Odd_RR\cernam\10\Obrázky\Běžkař_malej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3E8" w:rsidRDefault="00C063E8" w:rsidP="00087B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673" w:rsidRPr="003A4CDA" w:rsidRDefault="00087BF7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28"/>
          <w:szCs w:val="28"/>
        </w:rPr>
      </w:pPr>
      <w:r w:rsidRPr="003A4CDA">
        <w:rPr>
          <w:rFonts w:ascii="Times New Roman" w:eastAsiaTheme="minorHAnsi" w:hAnsi="Times New Roman"/>
          <w:b/>
          <w:color w:val="0070C0"/>
          <w:sz w:val="28"/>
          <w:szCs w:val="28"/>
        </w:rPr>
        <w:t>Žádost o dotaci</w:t>
      </w:r>
      <w:r w:rsidR="00436980" w:rsidRPr="003A4CDA">
        <w:rPr>
          <w:rFonts w:ascii="Times New Roman" w:eastAsiaTheme="minorHAnsi" w:hAnsi="Times New Roman"/>
          <w:b/>
          <w:color w:val="0070C0"/>
          <w:sz w:val="28"/>
          <w:szCs w:val="28"/>
        </w:rPr>
        <w:t xml:space="preserve"> </w:t>
      </w:r>
      <w:r w:rsidRPr="003A4CDA">
        <w:rPr>
          <w:rFonts w:ascii="Times New Roman" w:eastAsiaTheme="minorHAnsi" w:hAnsi="Times New Roman"/>
          <w:b/>
          <w:color w:val="0070C0"/>
          <w:sz w:val="28"/>
          <w:szCs w:val="28"/>
        </w:rPr>
        <w:t xml:space="preserve">z dotačního titulu </w:t>
      </w:r>
    </w:p>
    <w:p w:rsidR="00087BF7" w:rsidRPr="003A4CDA" w:rsidRDefault="00087BF7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28"/>
          <w:szCs w:val="28"/>
        </w:rPr>
      </w:pPr>
      <w:r w:rsidRPr="003A4CDA">
        <w:rPr>
          <w:rFonts w:ascii="Times New Roman" w:eastAsiaTheme="minorHAnsi" w:hAnsi="Times New Roman"/>
          <w:b/>
          <w:color w:val="0070C0"/>
          <w:sz w:val="28"/>
          <w:szCs w:val="28"/>
        </w:rPr>
        <w:t>Úprava lyž</w:t>
      </w:r>
      <w:r w:rsidR="008F237C" w:rsidRPr="003A4CDA">
        <w:rPr>
          <w:rFonts w:ascii="Times New Roman" w:eastAsiaTheme="minorHAnsi" w:hAnsi="Times New Roman"/>
          <w:b/>
          <w:color w:val="0070C0"/>
          <w:sz w:val="28"/>
          <w:szCs w:val="28"/>
        </w:rPr>
        <w:t xml:space="preserve">ařských běžeckých tras </w:t>
      </w:r>
      <w:r w:rsidR="005366D8" w:rsidRPr="003A4CDA">
        <w:rPr>
          <w:rFonts w:ascii="Times New Roman" w:eastAsiaTheme="minorHAnsi" w:hAnsi="Times New Roman"/>
          <w:b/>
          <w:color w:val="0070C0"/>
          <w:sz w:val="28"/>
          <w:szCs w:val="28"/>
        </w:rPr>
        <w:t>2016/2017</w:t>
      </w:r>
    </w:p>
    <w:p w:rsidR="004013BB" w:rsidRPr="00E9636F" w:rsidRDefault="004013BB" w:rsidP="00087B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7BF7" w:rsidRPr="00A221E3" w:rsidRDefault="00087BF7" w:rsidP="00C063E8">
      <w:pPr>
        <w:spacing w:after="120" w:line="240" w:lineRule="auto"/>
        <w:rPr>
          <w:rFonts w:ascii="Times New Roman" w:eastAsiaTheme="minorHAnsi" w:hAnsi="Times New Roman"/>
          <w:b/>
          <w:color w:val="0070C0"/>
        </w:rPr>
      </w:pPr>
      <w:r w:rsidRPr="00A221E3">
        <w:rPr>
          <w:rFonts w:ascii="Times New Roman" w:eastAsiaTheme="minorHAnsi" w:hAnsi="Times New Roman"/>
          <w:b/>
          <w:color w:val="0070C0"/>
        </w:rPr>
        <w:t>Informace o žadateli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991"/>
        <w:gridCol w:w="3109"/>
        <w:gridCol w:w="696"/>
        <w:gridCol w:w="2466"/>
      </w:tblGrid>
      <w:tr w:rsidR="00087BF7" w:rsidRPr="00D21EC5" w:rsidTr="00416968">
        <w:trPr>
          <w:trHeight w:hRule="exact" w:val="397"/>
        </w:trPr>
        <w:tc>
          <w:tcPr>
            <w:tcW w:w="2769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7BF7" w:rsidRPr="00D21EC5" w:rsidRDefault="00087BF7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EC5">
              <w:rPr>
                <w:rFonts w:ascii="Times New Roman" w:hAnsi="Times New Roman"/>
                <w:sz w:val="24"/>
                <w:szCs w:val="24"/>
              </w:rPr>
              <w:t>Obec:</w:t>
            </w:r>
          </w:p>
        </w:tc>
        <w:tc>
          <w:tcPr>
            <w:tcW w:w="3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BF7" w:rsidRPr="00DA00FB" w:rsidRDefault="00087BF7" w:rsidP="00D21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7BF7" w:rsidRPr="00D21EC5" w:rsidRDefault="00087BF7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EC5">
              <w:rPr>
                <w:rFonts w:ascii="Times New Roman" w:hAnsi="Times New Roman"/>
                <w:sz w:val="24"/>
                <w:szCs w:val="24"/>
              </w:rPr>
              <w:t>IČ</w:t>
            </w:r>
            <w:r w:rsidR="00E24081">
              <w:rPr>
                <w:rFonts w:ascii="Times New Roman" w:hAnsi="Times New Roman"/>
                <w:sz w:val="24"/>
                <w:szCs w:val="24"/>
              </w:rPr>
              <w:t>O</w:t>
            </w:r>
            <w:r w:rsidRPr="00D21E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BF7" w:rsidRPr="00D21EC5" w:rsidRDefault="00087BF7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3F1" w:rsidRPr="00D21EC5" w:rsidTr="00416968">
        <w:trPr>
          <w:trHeight w:hRule="exact" w:val="397"/>
        </w:trPr>
        <w:tc>
          <w:tcPr>
            <w:tcW w:w="2769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7323F1" w:rsidRPr="00D21EC5" w:rsidRDefault="007323F1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Adresa sídla obce: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323F1" w:rsidRPr="00D21EC5" w:rsidRDefault="007323F1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3F1" w:rsidRPr="00D21EC5" w:rsidTr="00416968">
        <w:trPr>
          <w:trHeight w:hRule="exact" w:val="397"/>
        </w:trPr>
        <w:tc>
          <w:tcPr>
            <w:tcW w:w="2769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7323F1" w:rsidRDefault="00C77B34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Bankovní účet </w:t>
            </w:r>
            <w:r w:rsidRPr="00C77B34">
              <w:rPr>
                <w:rFonts w:ascii="Times New Roman" w:hAnsi="Times New Roman"/>
                <w:i/>
                <w:sz w:val="18"/>
                <w:szCs w:val="18"/>
              </w:rPr>
              <w:t>(ne ČNB)</w:t>
            </w:r>
            <w:r w:rsidRPr="00C77B3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323F1" w:rsidRPr="00D21EC5" w:rsidRDefault="007323F1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3F1" w:rsidRPr="00D21EC5" w:rsidTr="005F5AEA">
        <w:trPr>
          <w:trHeight w:hRule="exact" w:val="397"/>
        </w:trPr>
        <w:tc>
          <w:tcPr>
            <w:tcW w:w="27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323F1" w:rsidRDefault="00C77B34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 starosty obce: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3F1" w:rsidRPr="00D21EC5" w:rsidRDefault="007323F1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3E8" w:rsidRPr="00D21EC5" w:rsidTr="005F5AEA">
        <w:trPr>
          <w:trHeight w:hRule="exact" w:val="397"/>
        </w:trPr>
        <w:tc>
          <w:tcPr>
            <w:tcW w:w="177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C063E8" w:rsidRPr="00D21EC5" w:rsidRDefault="00C063E8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EC5">
              <w:rPr>
                <w:rFonts w:ascii="Times New Roman" w:hAnsi="Times New Roman"/>
                <w:sz w:val="24"/>
                <w:szCs w:val="24"/>
              </w:rPr>
              <w:t>Kontaktní osoba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063E8" w:rsidRPr="00D21EC5" w:rsidRDefault="00C063E8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EC5">
              <w:rPr>
                <w:rFonts w:ascii="Times New Roman" w:hAnsi="Times New Roman"/>
                <w:sz w:val="24"/>
                <w:szCs w:val="24"/>
              </w:rPr>
              <w:t>jméno:</w:t>
            </w:r>
          </w:p>
        </w:tc>
        <w:tc>
          <w:tcPr>
            <w:tcW w:w="627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63E8" w:rsidRPr="00D21EC5" w:rsidRDefault="00C063E8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3E8" w:rsidRPr="00D21EC5" w:rsidTr="00416968">
        <w:trPr>
          <w:trHeight w:hRule="exact" w:val="397"/>
        </w:trPr>
        <w:tc>
          <w:tcPr>
            <w:tcW w:w="1778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C063E8" w:rsidRPr="00D21EC5" w:rsidRDefault="00C063E8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D9D9D9"/>
            <w:vAlign w:val="center"/>
          </w:tcPr>
          <w:p w:rsidR="00C063E8" w:rsidRPr="00D21EC5" w:rsidRDefault="00C063E8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EC5">
              <w:rPr>
                <w:rFonts w:ascii="Times New Roman" w:hAnsi="Times New Roman"/>
                <w:sz w:val="24"/>
                <w:szCs w:val="24"/>
              </w:rPr>
              <w:t>telefon:</w:t>
            </w:r>
          </w:p>
        </w:tc>
        <w:tc>
          <w:tcPr>
            <w:tcW w:w="6271" w:type="dxa"/>
            <w:gridSpan w:val="3"/>
            <w:tcBorders>
              <w:right w:val="single" w:sz="12" w:space="0" w:color="auto"/>
            </w:tcBorders>
            <w:vAlign w:val="center"/>
          </w:tcPr>
          <w:p w:rsidR="00C063E8" w:rsidRPr="00D21EC5" w:rsidRDefault="00C063E8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3E8" w:rsidRPr="00D21EC5" w:rsidTr="00416968">
        <w:trPr>
          <w:trHeight w:hRule="exact" w:val="397"/>
        </w:trPr>
        <w:tc>
          <w:tcPr>
            <w:tcW w:w="177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C063E8" w:rsidRPr="00D21EC5" w:rsidRDefault="00C063E8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C063E8" w:rsidRPr="00D21EC5" w:rsidRDefault="00C063E8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EC5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627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63E8" w:rsidRPr="00D21EC5" w:rsidRDefault="00C063E8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BF7" w:rsidRPr="00A90CF3" w:rsidRDefault="00087BF7" w:rsidP="00087BF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87BF7" w:rsidRPr="00A221E3" w:rsidRDefault="00087BF7" w:rsidP="00AD3E71">
      <w:pPr>
        <w:spacing w:after="120" w:line="240" w:lineRule="auto"/>
        <w:rPr>
          <w:rFonts w:ascii="Times New Roman" w:eastAsiaTheme="minorHAnsi" w:hAnsi="Times New Roman"/>
          <w:b/>
          <w:color w:val="0070C0"/>
        </w:rPr>
      </w:pPr>
      <w:r w:rsidRPr="00A221E3">
        <w:rPr>
          <w:rFonts w:ascii="Times New Roman" w:eastAsiaTheme="minorHAnsi" w:hAnsi="Times New Roman"/>
          <w:b/>
          <w:color w:val="0070C0"/>
        </w:rPr>
        <w:t>Informace o akci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1727"/>
        <w:gridCol w:w="76"/>
        <w:gridCol w:w="5718"/>
      </w:tblGrid>
      <w:tr w:rsidR="00AD3E71" w:rsidRPr="00D21EC5" w:rsidTr="00A221E3">
        <w:trPr>
          <w:trHeight w:hRule="exact" w:val="397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D3E71" w:rsidRPr="00D21EC5" w:rsidRDefault="00AD3E71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EC5">
              <w:rPr>
                <w:rFonts w:ascii="Times New Roman" w:hAnsi="Times New Roman"/>
                <w:sz w:val="24"/>
                <w:szCs w:val="24"/>
              </w:rPr>
              <w:t>Název akce:</w:t>
            </w:r>
          </w:p>
        </w:tc>
        <w:tc>
          <w:tcPr>
            <w:tcW w:w="752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3E71" w:rsidRPr="00DA00FB" w:rsidRDefault="00AD3E71" w:rsidP="00D21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3E71" w:rsidRPr="00D21EC5" w:rsidTr="00A221E3">
        <w:trPr>
          <w:trHeight w:hRule="exact" w:val="397"/>
        </w:trPr>
        <w:tc>
          <w:tcPr>
            <w:tcW w:w="332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AD3E71" w:rsidRPr="00D21EC5" w:rsidRDefault="00AD3E71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EC5">
              <w:rPr>
                <w:rFonts w:ascii="Times New Roman" w:hAnsi="Times New Roman"/>
                <w:sz w:val="24"/>
                <w:szCs w:val="24"/>
              </w:rPr>
              <w:t>Délka udržovaných tras (km):</w:t>
            </w:r>
          </w:p>
        </w:tc>
        <w:tc>
          <w:tcPr>
            <w:tcW w:w="57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3E71" w:rsidRPr="00D21EC5" w:rsidRDefault="00AD3E71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980" w:rsidRPr="00436980" w:rsidTr="00506D18">
        <w:trPr>
          <w:trHeight w:hRule="exact" w:val="397"/>
        </w:trPr>
        <w:tc>
          <w:tcPr>
            <w:tcW w:w="904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36980" w:rsidRPr="00D21EC5" w:rsidRDefault="00D8539C" w:rsidP="00436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</w:t>
            </w:r>
            <w:r w:rsidR="006006C7">
              <w:rPr>
                <w:rFonts w:ascii="Times New Roman" w:hAnsi="Times New Roman"/>
                <w:sz w:val="24"/>
                <w:szCs w:val="24"/>
              </w:rPr>
              <w:t xml:space="preserve"> pravidelně strojově udržovaných</w:t>
            </w:r>
            <w:r w:rsidR="00436980">
              <w:rPr>
                <w:rFonts w:ascii="Times New Roman" w:hAnsi="Times New Roman"/>
                <w:sz w:val="24"/>
                <w:szCs w:val="24"/>
              </w:rPr>
              <w:t xml:space="preserve"> tras:</w:t>
            </w:r>
          </w:p>
        </w:tc>
      </w:tr>
      <w:tr w:rsidR="00436980" w:rsidRPr="00D21EC5" w:rsidTr="00337C9C">
        <w:trPr>
          <w:trHeight w:val="1928"/>
        </w:trPr>
        <w:tc>
          <w:tcPr>
            <w:tcW w:w="90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1E3" w:rsidRPr="00D21EC5" w:rsidRDefault="00A221E3" w:rsidP="00436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980" w:rsidRPr="00D21EC5" w:rsidTr="00506D18">
        <w:trPr>
          <w:trHeight w:hRule="exact" w:val="397"/>
        </w:trPr>
        <w:tc>
          <w:tcPr>
            <w:tcW w:w="90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36980" w:rsidRPr="00D21EC5" w:rsidRDefault="00436980" w:rsidP="00E24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="006006C7">
              <w:rPr>
                <w:rFonts w:ascii="Times New Roman" w:hAnsi="Times New Roman"/>
                <w:sz w:val="24"/>
                <w:szCs w:val="24"/>
              </w:rPr>
              <w:t>působ z</w:t>
            </w:r>
            <w:r>
              <w:rPr>
                <w:rFonts w:ascii="Times New Roman" w:hAnsi="Times New Roman"/>
                <w:sz w:val="24"/>
                <w:szCs w:val="24"/>
              </w:rPr>
              <w:t>ajištění údržby tras</w:t>
            </w:r>
            <w:r w:rsidR="00E24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4081" w:rsidRPr="00E24081">
              <w:rPr>
                <w:rFonts w:ascii="Times New Roman" w:hAnsi="Times New Roman"/>
                <w:sz w:val="18"/>
                <w:szCs w:val="18"/>
              </w:rPr>
              <w:t>(vyber</w:t>
            </w:r>
            <w:r w:rsidR="00E24081">
              <w:rPr>
                <w:rFonts w:ascii="Times New Roman" w:hAnsi="Times New Roman"/>
                <w:sz w:val="18"/>
                <w:szCs w:val="18"/>
              </w:rPr>
              <w:t>te</w:t>
            </w:r>
            <w:r w:rsidR="00E24081" w:rsidRPr="00E240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24081">
              <w:rPr>
                <w:rFonts w:ascii="Times New Roman" w:hAnsi="Times New Roman"/>
                <w:sz w:val="18"/>
                <w:szCs w:val="18"/>
              </w:rPr>
              <w:t>varia</w:t>
            </w:r>
            <w:r w:rsidR="009F7F23">
              <w:rPr>
                <w:rFonts w:ascii="Times New Roman" w:hAnsi="Times New Roman"/>
                <w:sz w:val="18"/>
                <w:szCs w:val="18"/>
              </w:rPr>
              <w:t>ntu</w:t>
            </w:r>
            <w:r w:rsidR="00E24081" w:rsidRPr="00E24081">
              <w:rPr>
                <w:rFonts w:ascii="Times New Roman" w:hAnsi="Times New Roman"/>
                <w:sz w:val="18"/>
                <w:szCs w:val="18"/>
              </w:rPr>
              <w:t>)</w:t>
            </w:r>
            <w:r w:rsidRPr="00E24081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693421" w:rsidRPr="00D21EC5" w:rsidTr="00506D18">
        <w:trPr>
          <w:trHeight w:hRule="exact" w:val="397"/>
        </w:trPr>
        <w:tc>
          <w:tcPr>
            <w:tcW w:w="904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93421" w:rsidRPr="00D21EC5" w:rsidRDefault="006006C7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/>
                <w:sz w:val="24"/>
                <w:szCs w:val="24"/>
              </w:rPr>
              <w:t xml:space="preserve"> SMLUVNĚ</w:t>
            </w:r>
          </w:p>
        </w:tc>
      </w:tr>
      <w:tr w:rsidR="00EF4380" w:rsidRPr="00D21EC5" w:rsidTr="00536AED">
        <w:trPr>
          <w:trHeight w:hRule="exact" w:val="397"/>
        </w:trPr>
        <w:tc>
          <w:tcPr>
            <w:tcW w:w="3246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F4380" w:rsidRDefault="005F5AEA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 smluvního dodavatele</w:t>
            </w:r>
            <w:r w:rsidR="00536AE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794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F4380" w:rsidRPr="00D21EC5" w:rsidRDefault="00EF4380" w:rsidP="009C3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980" w:rsidRPr="00D21EC5" w:rsidTr="00E254FB">
        <w:trPr>
          <w:trHeight w:hRule="exact" w:val="397"/>
        </w:trPr>
        <w:tc>
          <w:tcPr>
            <w:tcW w:w="90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36980" w:rsidRPr="00D21EC5" w:rsidRDefault="006006C7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/>
                <w:sz w:val="24"/>
                <w:szCs w:val="24"/>
              </w:rPr>
              <w:t xml:space="preserve"> VLASTNÍ TECHNIKOU</w:t>
            </w:r>
          </w:p>
        </w:tc>
      </w:tr>
    </w:tbl>
    <w:p w:rsidR="009027FB" w:rsidRPr="009027FB" w:rsidRDefault="009027FB" w:rsidP="009027F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027FB" w:rsidRPr="00A221E3" w:rsidRDefault="009027FB" w:rsidP="009027FB">
      <w:pPr>
        <w:spacing w:after="120" w:line="240" w:lineRule="auto"/>
        <w:rPr>
          <w:rFonts w:ascii="Times New Roman" w:eastAsiaTheme="minorHAnsi" w:hAnsi="Times New Roman"/>
          <w:b/>
          <w:color w:val="0070C0"/>
        </w:rPr>
      </w:pPr>
      <w:r>
        <w:rPr>
          <w:rFonts w:ascii="Times New Roman" w:eastAsiaTheme="minorHAnsi" w:hAnsi="Times New Roman"/>
          <w:b/>
          <w:color w:val="0070C0"/>
        </w:rPr>
        <w:t>Prokázání celkových nákladů</w:t>
      </w:r>
    </w:p>
    <w:tbl>
      <w:tblPr>
        <w:tblW w:w="91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394"/>
        <w:gridCol w:w="1559"/>
        <w:gridCol w:w="1589"/>
      </w:tblGrid>
      <w:tr w:rsidR="00E254FB" w:rsidRPr="00CE0B71" w:rsidTr="00293599">
        <w:trPr>
          <w:trHeight w:hRule="exact" w:val="397"/>
        </w:trPr>
        <w:tc>
          <w:tcPr>
            <w:tcW w:w="91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54FB" w:rsidRPr="00E254FB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4FB">
              <w:rPr>
                <w:rFonts w:ascii="Times New Roman" w:hAnsi="Times New Roman"/>
                <w:b/>
                <w:sz w:val="24"/>
                <w:szCs w:val="24"/>
              </w:rPr>
              <w:t>Účetní doklady</w:t>
            </w:r>
          </w:p>
        </w:tc>
      </w:tr>
      <w:tr w:rsidR="00E254FB" w:rsidRPr="00CE0B71" w:rsidTr="00293599">
        <w:trPr>
          <w:trHeight w:hRule="exact" w:val="397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54FB" w:rsidRPr="00CE0B71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0B71">
              <w:rPr>
                <w:rFonts w:ascii="Times New Roman" w:hAnsi="Times New Roman"/>
                <w:sz w:val="18"/>
                <w:szCs w:val="18"/>
              </w:rPr>
              <w:t>Číslo dokladu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E254FB" w:rsidRPr="00CE0B71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0B71">
              <w:rPr>
                <w:rFonts w:ascii="Times New Roman" w:hAnsi="Times New Roman"/>
                <w:sz w:val="18"/>
                <w:szCs w:val="18"/>
              </w:rPr>
              <w:t>Předmět plnění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254FB" w:rsidRPr="00CE0B71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0B71">
              <w:rPr>
                <w:rFonts w:ascii="Times New Roman" w:hAnsi="Times New Roman"/>
                <w:sz w:val="18"/>
                <w:szCs w:val="18"/>
              </w:rPr>
              <w:t>Datum vystavení</w:t>
            </w:r>
          </w:p>
        </w:tc>
        <w:tc>
          <w:tcPr>
            <w:tcW w:w="15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54FB" w:rsidRPr="00CE0B71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0B71">
              <w:rPr>
                <w:rFonts w:ascii="Times New Roman" w:hAnsi="Times New Roman"/>
                <w:sz w:val="18"/>
                <w:szCs w:val="18"/>
              </w:rPr>
              <w:t>Částka</w:t>
            </w:r>
          </w:p>
        </w:tc>
      </w:tr>
      <w:tr w:rsidR="00E254FB" w:rsidRPr="00CE0B71" w:rsidTr="00293599">
        <w:trPr>
          <w:trHeight w:hRule="exact" w:val="397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9" w:type="dxa"/>
            <w:tcBorders>
              <w:right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9" w:type="dxa"/>
            <w:tcBorders>
              <w:right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9" w:type="dxa"/>
            <w:tcBorders>
              <w:right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9" w:type="dxa"/>
            <w:tcBorders>
              <w:right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93599" w:rsidRPr="00CE0B71" w:rsidTr="00293599">
        <w:trPr>
          <w:trHeight w:hRule="exact" w:val="397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59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54FB" w:rsidRPr="00293599" w:rsidRDefault="00E254FB" w:rsidP="002935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54FB">
              <w:rPr>
                <w:rFonts w:ascii="Times New Roman" w:hAnsi="Times New Roman"/>
                <w:b/>
                <w:sz w:val="24"/>
                <w:szCs w:val="24"/>
              </w:rPr>
              <w:t>Náklady na údržbu tras v sezóně celkem:</w:t>
            </w:r>
          </w:p>
        </w:tc>
        <w:tc>
          <w:tcPr>
            <w:tcW w:w="31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4FB" w:rsidRPr="009027FB" w:rsidRDefault="00E254FB" w:rsidP="00E254F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50966" w:rsidRDefault="00250966" w:rsidP="00DB5A40">
      <w:pPr>
        <w:spacing w:after="120" w:line="240" w:lineRule="auto"/>
        <w:rPr>
          <w:rFonts w:ascii="Times New Roman" w:hAnsi="Times New Roman"/>
          <w:sz w:val="18"/>
          <w:szCs w:val="18"/>
        </w:rPr>
      </w:pPr>
    </w:p>
    <w:tbl>
      <w:tblPr>
        <w:tblW w:w="91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4"/>
        <w:gridCol w:w="3158"/>
      </w:tblGrid>
      <w:tr w:rsidR="00E254FB" w:rsidRPr="00CE0B71" w:rsidTr="00293599">
        <w:trPr>
          <w:trHeight w:hRule="exact" w:val="397"/>
        </w:trPr>
        <w:tc>
          <w:tcPr>
            <w:tcW w:w="9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54FB" w:rsidRPr="00CE0B71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254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Doklady o zaplacení</w:t>
            </w:r>
            <w:r w:rsidRPr="00CE0B7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(výpisy z účtu, příp. pokladní doklady</w:t>
            </w:r>
            <w:r w:rsidRPr="00CE0B7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E254FB" w:rsidRPr="00CE0B71" w:rsidTr="00293599">
        <w:trPr>
          <w:trHeight w:hRule="exact" w:val="397"/>
        </w:trPr>
        <w:tc>
          <w:tcPr>
            <w:tcW w:w="91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54FB" w:rsidRPr="00293599" w:rsidRDefault="00E254FB" w:rsidP="00E25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910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4FB" w:rsidRPr="00293599" w:rsidRDefault="00E254FB" w:rsidP="00E25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910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4FB" w:rsidRPr="00293599" w:rsidRDefault="00E254FB" w:rsidP="00E25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91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4FB" w:rsidRPr="00293599" w:rsidRDefault="00E254FB" w:rsidP="00E25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9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54FB" w:rsidRPr="00CE0B71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0B71">
              <w:rPr>
                <w:rFonts w:ascii="Times New Roman" w:hAnsi="Times New Roman"/>
                <w:b/>
              </w:rPr>
              <w:t>Další doklady</w:t>
            </w:r>
            <w:r w:rsidRPr="00CE0B71">
              <w:rPr>
                <w:rFonts w:ascii="Times New Roman" w:hAnsi="Times New Roman"/>
              </w:rPr>
              <w:t xml:space="preserve"> </w:t>
            </w:r>
            <w:r w:rsidR="00452589">
              <w:rPr>
                <w:rFonts w:ascii="Times New Roman" w:hAnsi="Times New Roman"/>
                <w:sz w:val="18"/>
                <w:szCs w:val="18"/>
              </w:rPr>
              <w:t>(např. dodatek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ke smlouvě o dílo, výkazy jízd</w:t>
            </w:r>
            <w:r w:rsidRPr="00CE0B7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E254FB" w:rsidRPr="00CE0B71" w:rsidTr="006506B9">
        <w:trPr>
          <w:trHeight w:hRule="exact" w:val="397"/>
        </w:trPr>
        <w:tc>
          <w:tcPr>
            <w:tcW w:w="91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3599" w:rsidRPr="00CE0B71" w:rsidTr="006506B9">
        <w:trPr>
          <w:trHeight w:hRule="exact" w:val="397"/>
        </w:trPr>
        <w:tc>
          <w:tcPr>
            <w:tcW w:w="91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599" w:rsidRPr="00CE0B71" w:rsidRDefault="00293599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3599" w:rsidRPr="00CE0B71" w:rsidTr="006506B9">
        <w:trPr>
          <w:trHeight w:hRule="exact" w:val="397"/>
        </w:trPr>
        <w:tc>
          <w:tcPr>
            <w:tcW w:w="91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599" w:rsidRPr="00CE0B71" w:rsidRDefault="00293599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3599" w:rsidRPr="00CE0B71" w:rsidTr="006506B9">
        <w:trPr>
          <w:trHeight w:hRule="exact" w:val="397"/>
        </w:trPr>
        <w:tc>
          <w:tcPr>
            <w:tcW w:w="9102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93599" w:rsidRPr="00CE0B71" w:rsidRDefault="00293599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26090" w:rsidRPr="00CE0B71" w:rsidTr="00452589">
        <w:trPr>
          <w:cantSplit/>
          <w:trHeight w:hRule="exact" w:val="582"/>
        </w:trPr>
        <w:tc>
          <w:tcPr>
            <w:tcW w:w="5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26090" w:rsidRPr="00E26090" w:rsidRDefault="00E26090" w:rsidP="00337C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26090">
              <w:rPr>
                <w:rFonts w:ascii="Times New Roman" w:hAnsi="Times New Roman"/>
                <w:b/>
                <w:sz w:val="24"/>
                <w:szCs w:val="24"/>
              </w:rPr>
              <w:t>Požadovaná dotace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(zaokrouhlená na celé tisíce</w:t>
            </w:r>
            <w:r w:rsidR="00337C9C">
              <w:rPr>
                <w:rFonts w:ascii="Times New Roman" w:hAnsi="Times New Roman"/>
                <w:sz w:val="18"/>
                <w:szCs w:val="18"/>
              </w:rPr>
              <w:t>, max. 120.000 Kč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1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6090" w:rsidRPr="00E26090" w:rsidRDefault="00E26090" w:rsidP="00E2609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736194" w:rsidRDefault="00736194" w:rsidP="00452589">
      <w:pPr>
        <w:spacing w:after="0" w:line="240" w:lineRule="auto"/>
        <w:rPr>
          <w:rFonts w:ascii="Times New Roman" w:eastAsiaTheme="minorHAnsi" w:hAnsi="Times New Roman"/>
          <w:b/>
          <w:color w:val="0070C0"/>
        </w:rPr>
      </w:pPr>
    </w:p>
    <w:p w:rsidR="00736194" w:rsidRPr="00A221E3" w:rsidRDefault="00736194" w:rsidP="00736194">
      <w:pPr>
        <w:spacing w:after="120" w:line="240" w:lineRule="auto"/>
        <w:rPr>
          <w:rFonts w:ascii="Times New Roman" w:eastAsiaTheme="minorHAnsi" w:hAnsi="Times New Roman"/>
          <w:b/>
          <w:color w:val="0070C0"/>
        </w:rPr>
      </w:pPr>
      <w:r>
        <w:rPr>
          <w:rFonts w:ascii="Times New Roman" w:eastAsiaTheme="minorHAnsi" w:hAnsi="Times New Roman"/>
          <w:b/>
          <w:color w:val="0070C0"/>
        </w:rPr>
        <w:t>Jiná dotace na údržbu lyžařských tras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6220"/>
      </w:tblGrid>
      <w:tr w:rsidR="00DB5A40" w:rsidRPr="006006C7" w:rsidTr="00DB5A40">
        <w:trPr>
          <w:trHeight w:hRule="exact" w:val="397"/>
        </w:trPr>
        <w:tc>
          <w:tcPr>
            <w:tcW w:w="2820" w:type="dxa"/>
            <w:shd w:val="clear" w:color="auto" w:fill="BFBFBF"/>
            <w:vAlign w:val="center"/>
          </w:tcPr>
          <w:p w:rsidR="00DB5A40" w:rsidRPr="006006C7" w:rsidRDefault="00DB5A40" w:rsidP="00DB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Poskytovatel:</w:t>
            </w:r>
          </w:p>
        </w:tc>
        <w:tc>
          <w:tcPr>
            <w:tcW w:w="6220" w:type="dxa"/>
            <w:vAlign w:val="center"/>
          </w:tcPr>
          <w:p w:rsidR="00DB5A40" w:rsidRPr="00DB5A40" w:rsidRDefault="00DB5A40" w:rsidP="00DB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A40" w:rsidRPr="006006C7" w:rsidTr="00DB5A40">
        <w:trPr>
          <w:trHeight w:hRule="exact" w:val="397"/>
        </w:trPr>
        <w:tc>
          <w:tcPr>
            <w:tcW w:w="2820" w:type="dxa"/>
            <w:shd w:val="clear" w:color="auto" w:fill="BFBFBF"/>
            <w:vAlign w:val="center"/>
          </w:tcPr>
          <w:p w:rsidR="00DB5A40" w:rsidRPr="006006C7" w:rsidRDefault="00DB5A40" w:rsidP="00941B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Výše:</w:t>
            </w:r>
          </w:p>
        </w:tc>
        <w:tc>
          <w:tcPr>
            <w:tcW w:w="6220" w:type="dxa"/>
            <w:vAlign w:val="center"/>
          </w:tcPr>
          <w:p w:rsidR="00DB5A40" w:rsidRPr="00DB5A40" w:rsidRDefault="00DB5A40" w:rsidP="00941B9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5A40" w:rsidRDefault="00DB5A40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599" w:rsidRDefault="00293599" w:rsidP="003A4CDA">
      <w:pPr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:rsidR="004013BB" w:rsidRPr="003A4CDA" w:rsidRDefault="008F237C" w:rsidP="003A4CDA">
      <w:pPr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 w:rsidRPr="003A4CDA">
        <w:rPr>
          <w:rFonts w:ascii="Times New Roman" w:eastAsiaTheme="minorHAnsi" w:hAnsi="Times New Roman"/>
          <w:b/>
          <w:color w:val="0070C0"/>
          <w:sz w:val="24"/>
          <w:szCs w:val="24"/>
        </w:rPr>
        <w:t>Prohlašuji</w:t>
      </w:r>
      <w:r w:rsidR="004013BB" w:rsidRPr="003A4CDA">
        <w:rPr>
          <w:rFonts w:ascii="Times New Roman" w:eastAsiaTheme="minorHAnsi" w:hAnsi="Times New Roman"/>
          <w:b/>
          <w:color w:val="0070C0"/>
          <w:sz w:val="24"/>
          <w:szCs w:val="24"/>
        </w:rPr>
        <w:t>, že</w:t>
      </w:r>
    </w:p>
    <w:p w:rsidR="004013BB" w:rsidRPr="004013BB" w:rsidRDefault="004013BB" w:rsidP="004013BB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013BB">
        <w:rPr>
          <w:rFonts w:ascii="Times New Roman" w:hAnsi="Times New Roman"/>
          <w:sz w:val="24"/>
          <w:szCs w:val="24"/>
        </w:rPr>
        <w:t>všechny údaje uvedené v žádosti jsou pravdivé</w:t>
      </w:r>
      <w:r w:rsidR="006E7D97">
        <w:rPr>
          <w:rFonts w:ascii="Times New Roman" w:hAnsi="Times New Roman"/>
          <w:sz w:val="24"/>
          <w:szCs w:val="24"/>
        </w:rPr>
        <w:t>,</w:t>
      </w:r>
    </w:p>
    <w:p w:rsidR="00E24081" w:rsidRPr="003A4CDA" w:rsidRDefault="008F237C" w:rsidP="00E2408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 </w:t>
      </w:r>
      <w:r w:rsidR="00E24081" w:rsidRPr="009024DA">
        <w:rPr>
          <w:rFonts w:ascii="Times New Roman" w:hAnsi="Times New Roman"/>
          <w:b/>
          <w:sz w:val="24"/>
          <w:szCs w:val="24"/>
        </w:rPr>
        <w:t>nemá nevypořádané závazky vůči Plzeňskému kraji</w:t>
      </w:r>
      <w:r w:rsidR="003A4CDA">
        <w:rPr>
          <w:rFonts w:ascii="Times New Roman" w:hAnsi="Times New Roman"/>
          <w:b/>
          <w:sz w:val="24"/>
          <w:szCs w:val="24"/>
        </w:rPr>
        <w:t>,</w:t>
      </w:r>
    </w:p>
    <w:p w:rsidR="003A4CDA" w:rsidRPr="003A4CDA" w:rsidRDefault="003A4CDA" w:rsidP="00452589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4CDA">
        <w:rPr>
          <w:rFonts w:ascii="Times New Roman" w:hAnsi="Times New Roman"/>
          <w:sz w:val="24"/>
          <w:szCs w:val="24"/>
        </w:rPr>
        <w:t>seznámil jsem se s Pravidly pro žadatele a příjemce dotace z</w:t>
      </w:r>
      <w:r>
        <w:rPr>
          <w:rFonts w:ascii="Times New Roman" w:hAnsi="Times New Roman"/>
          <w:sz w:val="24"/>
          <w:szCs w:val="24"/>
        </w:rPr>
        <w:t> </w:t>
      </w:r>
      <w:r w:rsidRPr="003A4CDA">
        <w:rPr>
          <w:rFonts w:ascii="Times New Roman" w:hAnsi="Times New Roman"/>
          <w:sz w:val="24"/>
          <w:szCs w:val="24"/>
        </w:rPr>
        <w:t>dotačního</w:t>
      </w:r>
      <w:r>
        <w:rPr>
          <w:rFonts w:ascii="Times New Roman" w:hAnsi="Times New Roman"/>
          <w:sz w:val="24"/>
          <w:szCs w:val="24"/>
        </w:rPr>
        <w:t xml:space="preserve"> titulu Úprava lyžařských běžeckých tras 2016/2017 a zavazuji se je dodržovat.</w:t>
      </w:r>
    </w:p>
    <w:p w:rsidR="003A4CDA" w:rsidRPr="003A4CDA" w:rsidRDefault="003A4CDA" w:rsidP="003A4CDA">
      <w:pPr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 w:rsidRPr="003A4CDA"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Souhlasím </w:t>
      </w:r>
    </w:p>
    <w:p w:rsidR="003A4CDA" w:rsidRPr="003A4CDA" w:rsidRDefault="003A4CDA" w:rsidP="0045258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CDA">
        <w:rPr>
          <w:rFonts w:ascii="Times New Roman" w:hAnsi="Times New Roman"/>
          <w:sz w:val="24"/>
          <w:szCs w:val="24"/>
        </w:rPr>
        <w:t>se zveřejněním názvu žadatele, názvu akce, výše poskytnuté dotace a odůvodnění případného neposkytnutí dotace v systému eDotac</w:t>
      </w:r>
      <w:r>
        <w:rPr>
          <w:rFonts w:ascii="Times New Roman" w:hAnsi="Times New Roman"/>
          <w:sz w:val="24"/>
          <w:szCs w:val="24"/>
        </w:rPr>
        <w:t>e a na portále Plzeňského kraje,</w:t>
      </w:r>
    </w:p>
    <w:p w:rsidR="004013BB" w:rsidRDefault="003A4CDA" w:rsidP="0045258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CDA">
        <w:rPr>
          <w:rFonts w:ascii="Times New Roman" w:hAnsi="Times New Roman"/>
          <w:sz w:val="24"/>
          <w:szCs w:val="24"/>
        </w:rPr>
        <w:t>s tím, aby Plzeňský kraj zpracovával a v souladu s právními předpisy předával do informačních systémů veřejné správy údaje v souvislosti s dotací.</w:t>
      </w:r>
    </w:p>
    <w:p w:rsidR="004013BB" w:rsidRDefault="004013BB" w:rsidP="00452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3216" w:rsidRDefault="00F43216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2589" w:rsidRDefault="00452589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2589" w:rsidRDefault="00452589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2589" w:rsidRDefault="00452589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D97" w:rsidRDefault="006E7D97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6A30" w:rsidRDefault="007E6A30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216" w:rsidRDefault="00F43216" w:rsidP="00805090">
      <w:pPr>
        <w:tabs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.......................................... </w:t>
      </w:r>
      <w:r>
        <w:rPr>
          <w:rFonts w:ascii="Times New Roman" w:hAnsi="Times New Roman"/>
          <w:sz w:val="24"/>
          <w:szCs w:val="24"/>
        </w:rPr>
        <w:tab/>
        <w:t>.......................</w:t>
      </w:r>
      <w:r w:rsidR="00805090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..............</w:t>
      </w:r>
      <w:r w:rsidR="00805090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</w:t>
      </w:r>
    </w:p>
    <w:p w:rsidR="00F43216" w:rsidRPr="007E6A30" w:rsidRDefault="007E6A30" w:rsidP="00C77B34">
      <w:pPr>
        <w:tabs>
          <w:tab w:val="left" w:pos="851"/>
          <w:tab w:val="left" w:pos="5529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 w:rsidR="00C77B34">
        <w:rPr>
          <w:rFonts w:ascii="Times New Roman" w:hAnsi="Times New Roman"/>
          <w:sz w:val="18"/>
          <w:szCs w:val="18"/>
        </w:rPr>
        <w:t xml:space="preserve">Datum  </w:t>
      </w:r>
      <w:r w:rsidR="00C77B34">
        <w:rPr>
          <w:rFonts w:ascii="Times New Roman" w:hAnsi="Times New Roman"/>
          <w:sz w:val="18"/>
          <w:szCs w:val="18"/>
        </w:rPr>
        <w:tab/>
      </w:r>
      <w:r w:rsidR="00F43216" w:rsidRPr="007E6A30">
        <w:rPr>
          <w:rFonts w:ascii="Times New Roman" w:hAnsi="Times New Roman"/>
          <w:sz w:val="18"/>
          <w:szCs w:val="18"/>
        </w:rPr>
        <w:t xml:space="preserve">Podpis </w:t>
      </w:r>
      <w:r w:rsidR="00C77B34">
        <w:rPr>
          <w:rFonts w:ascii="Times New Roman" w:hAnsi="Times New Roman"/>
          <w:sz w:val="18"/>
          <w:szCs w:val="18"/>
        </w:rPr>
        <w:t xml:space="preserve">starosty </w:t>
      </w:r>
      <w:r w:rsidR="00F43216" w:rsidRPr="007E6A30">
        <w:rPr>
          <w:rFonts w:ascii="Times New Roman" w:hAnsi="Times New Roman"/>
          <w:sz w:val="18"/>
          <w:szCs w:val="18"/>
        </w:rPr>
        <w:t>a razítko</w:t>
      </w:r>
      <w:r w:rsidR="0012663B">
        <w:rPr>
          <w:rFonts w:ascii="Times New Roman" w:hAnsi="Times New Roman"/>
          <w:sz w:val="18"/>
          <w:szCs w:val="18"/>
        </w:rPr>
        <w:t xml:space="preserve"> (bez st. znaku)</w:t>
      </w:r>
    </w:p>
    <w:sectPr w:rsidR="00F43216" w:rsidRPr="007E6A30" w:rsidSect="00BB2723">
      <w:footerReference w:type="default" r:id="rId8"/>
      <w:footerReference w:type="first" r:id="rId9"/>
      <w:pgSz w:w="11906" w:h="16838"/>
      <w:pgMar w:top="1134" w:right="1418" w:bottom="1134" w:left="1418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AB9" w:rsidRDefault="00133AB9" w:rsidP="00087BF7">
      <w:pPr>
        <w:spacing w:after="0" w:line="240" w:lineRule="auto"/>
      </w:pPr>
      <w:r>
        <w:separator/>
      </w:r>
    </w:p>
  </w:endnote>
  <w:endnote w:type="continuationSeparator" w:id="0">
    <w:p w:rsidR="00133AB9" w:rsidRDefault="00133AB9" w:rsidP="0008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220166"/>
      <w:docPartObj>
        <w:docPartGallery w:val="Page Numbers (Top of Page)"/>
        <w:docPartUnique/>
      </w:docPartObj>
    </w:sdtPr>
    <w:sdtEndPr/>
    <w:sdtContent>
      <w:p w:rsidR="00BB2723" w:rsidRDefault="00BB2723" w:rsidP="00BB2723">
        <w:pPr>
          <w:pStyle w:val="Zpat"/>
          <w:jc w:val="center"/>
        </w:pP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Pr="00BB2723">
          <w:rPr>
            <w:rFonts w:ascii="Times New Roman" w:hAnsi="Times New Roman"/>
            <w:bCs/>
            <w:sz w:val="16"/>
            <w:szCs w:val="16"/>
          </w:rPr>
          <w:instrText>PAGE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EC74DE">
          <w:rPr>
            <w:rFonts w:ascii="Times New Roman" w:hAnsi="Times New Roman"/>
            <w:bCs/>
            <w:noProof/>
            <w:sz w:val="16"/>
            <w:szCs w:val="16"/>
          </w:rPr>
          <w:t>2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  <w:r w:rsidRPr="00BB2723">
          <w:rPr>
            <w:rFonts w:ascii="Times New Roman" w:hAnsi="Times New Roman"/>
            <w:sz w:val="16"/>
            <w:szCs w:val="16"/>
          </w:rPr>
          <w:t xml:space="preserve"> / 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Pr="00BB2723">
          <w:rPr>
            <w:rFonts w:ascii="Times New Roman" w:hAnsi="Times New Roman"/>
            <w:bCs/>
            <w:sz w:val="16"/>
            <w:szCs w:val="16"/>
          </w:rPr>
          <w:instrText>NUMPAGES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EC74DE">
          <w:rPr>
            <w:rFonts w:ascii="Times New Roman" w:hAnsi="Times New Roman"/>
            <w:bCs/>
            <w:noProof/>
            <w:sz w:val="16"/>
            <w:szCs w:val="16"/>
          </w:rPr>
          <w:t>2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3167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B2723" w:rsidRDefault="00BB2723">
            <w:pPr>
              <w:pStyle w:val="Zpat"/>
              <w:jc w:val="center"/>
            </w:pP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instrText>PAGE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EC74DE">
              <w:rPr>
                <w:rFonts w:ascii="Times New Roman" w:hAnsi="Times New Roman"/>
                <w:bCs/>
                <w:noProof/>
                <w:sz w:val="16"/>
                <w:szCs w:val="16"/>
              </w:rPr>
              <w:t>1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  <w:r w:rsidRPr="00BB2723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instrText>NUMPAGES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EC74DE">
              <w:rPr>
                <w:rFonts w:ascii="Times New Roman" w:hAnsi="Times New Roman"/>
                <w:bCs/>
                <w:noProof/>
                <w:sz w:val="16"/>
                <w:szCs w:val="16"/>
              </w:rPr>
              <w:t>2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AB9" w:rsidRDefault="00133AB9" w:rsidP="00087BF7">
      <w:pPr>
        <w:spacing w:after="0" w:line="240" w:lineRule="auto"/>
      </w:pPr>
      <w:r>
        <w:separator/>
      </w:r>
    </w:p>
  </w:footnote>
  <w:footnote w:type="continuationSeparator" w:id="0">
    <w:p w:rsidR="00133AB9" w:rsidRDefault="00133AB9" w:rsidP="0008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C220E"/>
    <w:multiLevelType w:val="hybridMultilevel"/>
    <w:tmpl w:val="6C92B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733EC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F7"/>
    <w:rsid w:val="0000046C"/>
    <w:rsid w:val="000004FF"/>
    <w:rsid w:val="000015B3"/>
    <w:rsid w:val="00002035"/>
    <w:rsid w:val="00002110"/>
    <w:rsid w:val="00002651"/>
    <w:rsid w:val="00003816"/>
    <w:rsid w:val="00003D52"/>
    <w:rsid w:val="000040D9"/>
    <w:rsid w:val="00006710"/>
    <w:rsid w:val="00006CE3"/>
    <w:rsid w:val="00006D56"/>
    <w:rsid w:val="00007785"/>
    <w:rsid w:val="00011ED7"/>
    <w:rsid w:val="000134B2"/>
    <w:rsid w:val="000139DB"/>
    <w:rsid w:val="00013AB9"/>
    <w:rsid w:val="000167FC"/>
    <w:rsid w:val="00016E08"/>
    <w:rsid w:val="0002086E"/>
    <w:rsid w:val="00020B98"/>
    <w:rsid w:val="00021EA9"/>
    <w:rsid w:val="0002352D"/>
    <w:rsid w:val="00024443"/>
    <w:rsid w:val="0002532D"/>
    <w:rsid w:val="00025648"/>
    <w:rsid w:val="00025683"/>
    <w:rsid w:val="00025C12"/>
    <w:rsid w:val="00030107"/>
    <w:rsid w:val="0003065B"/>
    <w:rsid w:val="0003100C"/>
    <w:rsid w:val="000328BB"/>
    <w:rsid w:val="000342C3"/>
    <w:rsid w:val="0003458A"/>
    <w:rsid w:val="0003506E"/>
    <w:rsid w:val="00035CFF"/>
    <w:rsid w:val="00035EFC"/>
    <w:rsid w:val="00036ACD"/>
    <w:rsid w:val="00036E66"/>
    <w:rsid w:val="00036E80"/>
    <w:rsid w:val="00037341"/>
    <w:rsid w:val="00040BEB"/>
    <w:rsid w:val="00040E3F"/>
    <w:rsid w:val="000413A9"/>
    <w:rsid w:val="00041F21"/>
    <w:rsid w:val="00042C07"/>
    <w:rsid w:val="0004313B"/>
    <w:rsid w:val="00043377"/>
    <w:rsid w:val="00043591"/>
    <w:rsid w:val="00044FCC"/>
    <w:rsid w:val="00045F40"/>
    <w:rsid w:val="000463C1"/>
    <w:rsid w:val="00046D16"/>
    <w:rsid w:val="00046DDF"/>
    <w:rsid w:val="00050A07"/>
    <w:rsid w:val="000514FA"/>
    <w:rsid w:val="00054E0D"/>
    <w:rsid w:val="000557A0"/>
    <w:rsid w:val="0006016B"/>
    <w:rsid w:val="00060B8A"/>
    <w:rsid w:val="00061728"/>
    <w:rsid w:val="000619FA"/>
    <w:rsid w:val="00064ADC"/>
    <w:rsid w:val="00065A7E"/>
    <w:rsid w:val="00066209"/>
    <w:rsid w:val="00070FB4"/>
    <w:rsid w:val="00070FC3"/>
    <w:rsid w:val="00074C8C"/>
    <w:rsid w:val="00080A90"/>
    <w:rsid w:val="00080BCD"/>
    <w:rsid w:val="000829C3"/>
    <w:rsid w:val="00082EEB"/>
    <w:rsid w:val="00083039"/>
    <w:rsid w:val="00083ACE"/>
    <w:rsid w:val="00083D82"/>
    <w:rsid w:val="00083E08"/>
    <w:rsid w:val="00085DF8"/>
    <w:rsid w:val="00087BF7"/>
    <w:rsid w:val="00090B05"/>
    <w:rsid w:val="00091807"/>
    <w:rsid w:val="00092467"/>
    <w:rsid w:val="00093063"/>
    <w:rsid w:val="00093ED5"/>
    <w:rsid w:val="00095E20"/>
    <w:rsid w:val="000A0EC5"/>
    <w:rsid w:val="000A2613"/>
    <w:rsid w:val="000A3B92"/>
    <w:rsid w:val="000A76AE"/>
    <w:rsid w:val="000B026A"/>
    <w:rsid w:val="000B02BE"/>
    <w:rsid w:val="000B1B85"/>
    <w:rsid w:val="000B2B43"/>
    <w:rsid w:val="000B3DDD"/>
    <w:rsid w:val="000B4037"/>
    <w:rsid w:val="000B4E99"/>
    <w:rsid w:val="000B66D8"/>
    <w:rsid w:val="000C0455"/>
    <w:rsid w:val="000C09CB"/>
    <w:rsid w:val="000C34E7"/>
    <w:rsid w:val="000C3AEE"/>
    <w:rsid w:val="000C3BA8"/>
    <w:rsid w:val="000C6AD6"/>
    <w:rsid w:val="000C7968"/>
    <w:rsid w:val="000C7DB8"/>
    <w:rsid w:val="000D239D"/>
    <w:rsid w:val="000D254C"/>
    <w:rsid w:val="000D2B33"/>
    <w:rsid w:val="000D351D"/>
    <w:rsid w:val="000D3B09"/>
    <w:rsid w:val="000D4A19"/>
    <w:rsid w:val="000D4C5C"/>
    <w:rsid w:val="000D5165"/>
    <w:rsid w:val="000E0116"/>
    <w:rsid w:val="000E018C"/>
    <w:rsid w:val="000E01EA"/>
    <w:rsid w:val="000E0207"/>
    <w:rsid w:val="000E0B15"/>
    <w:rsid w:val="000E1025"/>
    <w:rsid w:val="000E2B98"/>
    <w:rsid w:val="000E66EA"/>
    <w:rsid w:val="000E7555"/>
    <w:rsid w:val="000F0121"/>
    <w:rsid w:val="000F12C6"/>
    <w:rsid w:val="000F13A6"/>
    <w:rsid w:val="000F17C7"/>
    <w:rsid w:val="000F2A6F"/>
    <w:rsid w:val="000F2EFA"/>
    <w:rsid w:val="000F323D"/>
    <w:rsid w:val="000F4628"/>
    <w:rsid w:val="000F5DD3"/>
    <w:rsid w:val="000F6681"/>
    <w:rsid w:val="000F6B5D"/>
    <w:rsid w:val="000F6C7F"/>
    <w:rsid w:val="0010052B"/>
    <w:rsid w:val="001019E4"/>
    <w:rsid w:val="001019FB"/>
    <w:rsid w:val="00101FC2"/>
    <w:rsid w:val="001024C5"/>
    <w:rsid w:val="00102B6B"/>
    <w:rsid w:val="001030C7"/>
    <w:rsid w:val="00104C9B"/>
    <w:rsid w:val="00105364"/>
    <w:rsid w:val="00106A72"/>
    <w:rsid w:val="00107131"/>
    <w:rsid w:val="00107F72"/>
    <w:rsid w:val="001108ED"/>
    <w:rsid w:val="00110A42"/>
    <w:rsid w:val="0011596A"/>
    <w:rsid w:val="00115DEC"/>
    <w:rsid w:val="0011785E"/>
    <w:rsid w:val="001200B8"/>
    <w:rsid w:val="00122225"/>
    <w:rsid w:val="00125155"/>
    <w:rsid w:val="00125307"/>
    <w:rsid w:val="001253E4"/>
    <w:rsid w:val="0012663B"/>
    <w:rsid w:val="0012707D"/>
    <w:rsid w:val="0012798E"/>
    <w:rsid w:val="00127FC3"/>
    <w:rsid w:val="001302F8"/>
    <w:rsid w:val="00132558"/>
    <w:rsid w:val="001325E5"/>
    <w:rsid w:val="00132618"/>
    <w:rsid w:val="00133AB9"/>
    <w:rsid w:val="00133D9B"/>
    <w:rsid w:val="00134078"/>
    <w:rsid w:val="00134620"/>
    <w:rsid w:val="00136481"/>
    <w:rsid w:val="00137162"/>
    <w:rsid w:val="00140833"/>
    <w:rsid w:val="00140C7D"/>
    <w:rsid w:val="00141F23"/>
    <w:rsid w:val="00146889"/>
    <w:rsid w:val="00146B47"/>
    <w:rsid w:val="00146FC2"/>
    <w:rsid w:val="00151825"/>
    <w:rsid w:val="00152DF4"/>
    <w:rsid w:val="0015346A"/>
    <w:rsid w:val="00155EAB"/>
    <w:rsid w:val="001569EE"/>
    <w:rsid w:val="00156D5D"/>
    <w:rsid w:val="00157D78"/>
    <w:rsid w:val="001601BF"/>
    <w:rsid w:val="001604B4"/>
    <w:rsid w:val="0016149B"/>
    <w:rsid w:val="00162EDB"/>
    <w:rsid w:val="00164030"/>
    <w:rsid w:val="001663F5"/>
    <w:rsid w:val="001676F5"/>
    <w:rsid w:val="0017014A"/>
    <w:rsid w:val="00170E91"/>
    <w:rsid w:val="00171B1F"/>
    <w:rsid w:val="00171EC0"/>
    <w:rsid w:val="00182415"/>
    <w:rsid w:val="00182AC0"/>
    <w:rsid w:val="00183EBF"/>
    <w:rsid w:val="0018489D"/>
    <w:rsid w:val="00186BAF"/>
    <w:rsid w:val="001900A9"/>
    <w:rsid w:val="00190B16"/>
    <w:rsid w:val="00193CE1"/>
    <w:rsid w:val="001948E4"/>
    <w:rsid w:val="00194EF8"/>
    <w:rsid w:val="001961C4"/>
    <w:rsid w:val="00196F40"/>
    <w:rsid w:val="001A0139"/>
    <w:rsid w:val="001A0FDD"/>
    <w:rsid w:val="001A1135"/>
    <w:rsid w:val="001A17D2"/>
    <w:rsid w:val="001A1A45"/>
    <w:rsid w:val="001A2039"/>
    <w:rsid w:val="001A2D0C"/>
    <w:rsid w:val="001A4116"/>
    <w:rsid w:val="001A6543"/>
    <w:rsid w:val="001A65C2"/>
    <w:rsid w:val="001A7510"/>
    <w:rsid w:val="001B09CD"/>
    <w:rsid w:val="001B0A48"/>
    <w:rsid w:val="001B28D5"/>
    <w:rsid w:val="001B2B98"/>
    <w:rsid w:val="001B2ECF"/>
    <w:rsid w:val="001B5964"/>
    <w:rsid w:val="001B5979"/>
    <w:rsid w:val="001B5DDD"/>
    <w:rsid w:val="001B65E6"/>
    <w:rsid w:val="001B6AF6"/>
    <w:rsid w:val="001B7DB5"/>
    <w:rsid w:val="001B7E1E"/>
    <w:rsid w:val="001C08F1"/>
    <w:rsid w:val="001C13FE"/>
    <w:rsid w:val="001C18FE"/>
    <w:rsid w:val="001C4D4E"/>
    <w:rsid w:val="001C52A8"/>
    <w:rsid w:val="001D13D5"/>
    <w:rsid w:val="001D31A2"/>
    <w:rsid w:val="001D3AD5"/>
    <w:rsid w:val="001D41C2"/>
    <w:rsid w:val="001D4E05"/>
    <w:rsid w:val="001D612D"/>
    <w:rsid w:val="001D67D9"/>
    <w:rsid w:val="001E41B5"/>
    <w:rsid w:val="001E4F72"/>
    <w:rsid w:val="001E6250"/>
    <w:rsid w:val="001E626D"/>
    <w:rsid w:val="001E67E3"/>
    <w:rsid w:val="001E7EFF"/>
    <w:rsid w:val="001F2025"/>
    <w:rsid w:val="001F2B5C"/>
    <w:rsid w:val="001F2E38"/>
    <w:rsid w:val="001F348D"/>
    <w:rsid w:val="001F363F"/>
    <w:rsid w:val="001F7C9D"/>
    <w:rsid w:val="00201272"/>
    <w:rsid w:val="002034B8"/>
    <w:rsid w:val="00204C75"/>
    <w:rsid w:val="00207AD7"/>
    <w:rsid w:val="0021248C"/>
    <w:rsid w:val="00212975"/>
    <w:rsid w:val="00214976"/>
    <w:rsid w:val="00214E1B"/>
    <w:rsid w:val="002154DA"/>
    <w:rsid w:val="002163A7"/>
    <w:rsid w:val="00217D4E"/>
    <w:rsid w:val="0022124E"/>
    <w:rsid w:val="00223887"/>
    <w:rsid w:val="00223A35"/>
    <w:rsid w:val="00225BAF"/>
    <w:rsid w:val="00225CD1"/>
    <w:rsid w:val="002265FE"/>
    <w:rsid w:val="00232C3C"/>
    <w:rsid w:val="00232C4A"/>
    <w:rsid w:val="0023369D"/>
    <w:rsid w:val="0023608E"/>
    <w:rsid w:val="00240600"/>
    <w:rsid w:val="0024342F"/>
    <w:rsid w:val="00247DE3"/>
    <w:rsid w:val="002503E0"/>
    <w:rsid w:val="00250899"/>
    <w:rsid w:val="00250966"/>
    <w:rsid w:val="0025138C"/>
    <w:rsid w:val="002517DE"/>
    <w:rsid w:val="00253D8E"/>
    <w:rsid w:val="0025548E"/>
    <w:rsid w:val="00257240"/>
    <w:rsid w:val="002614FA"/>
    <w:rsid w:val="00264584"/>
    <w:rsid w:val="002647A9"/>
    <w:rsid w:val="00265B31"/>
    <w:rsid w:val="00265C6E"/>
    <w:rsid w:val="00266D83"/>
    <w:rsid w:val="00267658"/>
    <w:rsid w:val="002706D9"/>
    <w:rsid w:val="00270EBF"/>
    <w:rsid w:val="0027170B"/>
    <w:rsid w:val="00274E00"/>
    <w:rsid w:val="00275FEB"/>
    <w:rsid w:val="002776BC"/>
    <w:rsid w:val="00277854"/>
    <w:rsid w:val="002803DF"/>
    <w:rsid w:val="002817C1"/>
    <w:rsid w:val="0028278F"/>
    <w:rsid w:val="00282EEC"/>
    <w:rsid w:val="00286468"/>
    <w:rsid w:val="00290B75"/>
    <w:rsid w:val="0029294C"/>
    <w:rsid w:val="00293599"/>
    <w:rsid w:val="002939EE"/>
    <w:rsid w:val="00295E80"/>
    <w:rsid w:val="00296575"/>
    <w:rsid w:val="002A0DD9"/>
    <w:rsid w:val="002A16AA"/>
    <w:rsid w:val="002A40A3"/>
    <w:rsid w:val="002A4804"/>
    <w:rsid w:val="002B04C4"/>
    <w:rsid w:val="002B0B0C"/>
    <w:rsid w:val="002B0DF5"/>
    <w:rsid w:val="002B110E"/>
    <w:rsid w:val="002B1B91"/>
    <w:rsid w:val="002B221B"/>
    <w:rsid w:val="002B22BB"/>
    <w:rsid w:val="002B3088"/>
    <w:rsid w:val="002B436C"/>
    <w:rsid w:val="002B55CD"/>
    <w:rsid w:val="002B7098"/>
    <w:rsid w:val="002B7A8C"/>
    <w:rsid w:val="002C00AC"/>
    <w:rsid w:val="002C209E"/>
    <w:rsid w:val="002C31E0"/>
    <w:rsid w:val="002C43C9"/>
    <w:rsid w:val="002C55FA"/>
    <w:rsid w:val="002C7C7C"/>
    <w:rsid w:val="002D2FEE"/>
    <w:rsid w:val="002D4908"/>
    <w:rsid w:val="002D4CD3"/>
    <w:rsid w:val="002D601D"/>
    <w:rsid w:val="002D6C0C"/>
    <w:rsid w:val="002D6E88"/>
    <w:rsid w:val="002D7862"/>
    <w:rsid w:val="002E1923"/>
    <w:rsid w:val="002E3CB0"/>
    <w:rsid w:val="002E5BB2"/>
    <w:rsid w:val="002E6118"/>
    <w:rsid w:val="002F0702"/>
    <w:rsid w:val="002F1604"/>
    <w:rsid w:val="002F3445"/>
    <w:rsid w:val="002F35A6"/>
    <w:rsid w:val="002F413F"/>
    <w:rsid w:val="002F4812"/>
    <w:rsid w:val="002F7A59"/>
    <w:rsid w:val="002F7FE8"/>
    <w:rsid w:val="003005BD"/>
    <w:rsid w:val="003022BE"/>
    <w:rsid w:val="00302AE4"/>
    <w:rsid w:val="00306A7E"/>
    <w:rsid w:val="00312833"/>
    <w:rsid w:val="00312DD0"/>
    <w:rsid w:val="00313085"/>
    <w:rsid w:val="00314923"/>
    <w:rsid w:val="00315198"/>
    <w:rsid w:val="00315482"/>
    <w:rsid w:val="00316F0A"/>
    <w:rsid w:val="003241CF"/>
    <w:rsid w:val="003249B6"/>
    <w:rsid w:val="00326B8A"/>
    <w:rsid w:val="00330928"/>
    <w:rsid w:val="00330CCD"/>
    <w:rsid w:val="00331C51"/>
    <w:rsid w:val="00333322"/>
    <w:rsid w:val="00333EAD"/>
    <w:rsid w:val="00334336"/>
    <w:rsid w:val="00335139"/>
    <w:rsid w:val="003356DF"/>
    <w:rsid w:val="0033636E"/>
    <w:rsid w:val="00336402"/>
    <w:rsid w:val="00337C9C"/>
    <w:rsid w:val="00337FDA"/>
    <w:rsid w:val="00340427"/>
    <w:rsid w:val="00340BBA"/>
    <w:rsid w:val="00342752"/>
    <w:rsid w:val="003438B0"/>
    <w:rsid w:val="00343C8E"/>
    <w:rsid w:val="00344EE3"/>
    <w:rsid w:val="00345FEF"/>
    <w:rsid w:val="00346173"/>
    <w:rsid w:val="00346F5A"/>
    <w:rsid w:val="00351052"/>
    <w:rsid w:val="00352BC5"/>
    <w:rsid w:val="0035326F"/>
    <w:rsid w:val="0035331C"/>
    <w:rsid w:val="00355E09"/>
    <w:rsid w:val="003566E2"/>
    <w:rsid w:val="00356AC4"/>
    <w:rsid w:val="00357402"/>
    <w:rsid w:val="00360AA9"/>
    <w:rsid w:val="0036113C"/>
    <w:rsid w:val="00361B25"/>
    <w:rsid w:val="0036342F"/>
    <w:rsid w:val="0036476C"/>
    <w:rsid w:val="00365404"/>
    <w:rsid w:val="00365CAA"/>
    <w:rsid w:val="00367BC9"/>
    <w:rsid w:val="0037009A"/>
    <w:rsid w:val="003739FE"/>
    <w:rsid w:val="00375879"/>
    <w:rsid w:val="00375AB2"/>
    <w:rsid w:val="00376121"/>
    <w:rsid w:val="00377BF7"/>
    <w:rsid w:val="00380B18"/>
    <w:rsid w:val="003811EC"/>
    <w:rsid w:val="0038137E"/>
    <w:rsid w:val="0038142A"/>
    <w:rsid w:val="00381627"/>
    <w:rsid w:val="00381B04"/>
    <w:rsid w:val="00381E2F"/>
    <w:rsid w:val="003828B2"/>
    <w:rsid w:val="00385184"/>
    <w:rsid w:val="00385AC3"/>
    <w:rsid w:val="00386AC5"/>
    <w:rsid w:val="003928DD"/>
    <w:rsid w:val="00393507"/>
    <w:rsid w:val="0039399D"/>
    <w:rsid w:val="00394FEC"/>
    <w:rsid w:val="00396C45"/>
    <w:rsid w:val="003A35D9"/>
    <w:rsid w:val="003A3FA5"/>
    <w:rsid w:val="003A4C51"/>
    <w:rsid w:val="003A4CDA"/>
    <w:rsid w:val="003A69FC"/>
    <w:rsid w:val="003B0D38"/>
    <w:rsid w:val="003B2793"/>
    <w:rsid w:val="003B2A6C"/>
    <w:rsid w:val="003B3579"/>
    <w:rsid w:val="003B43E3"/>
    <w:rsid w:val="003B5400"/>
    <w:rsid w:val="003B5B1B"/>
    <w:rsid w:val="003B7BE5"/>
    <w:rsid w:val="003B7E42"/>
    <w:rsid w:val="003B7F4B"/>
    <w:rsid w:val="003C046F"/>
    <w:rsid w:val="003C07B3"/>
    <w:rsid w:val="003C13EC"/>
    <w:rsid w:val="003C2CE5"/>
    <w:rsid w:val="003C312F"/>
    <w:rsid w:val="003C3688"/>
    <w:rsid w:val="003C47A6"/>
    <w:rsid w:val="003C4A19"/>
    <w:rsid w:val="003C4F13"/>
    <w:rsid w:val="003C7709"/>
    <w:rsid w:val="003C78A8"/>
    <w:rsid w:val="003C7D51"/>
    <w:rsid w:val="003C7EE6"/>
    <w:rsid w:val="003D00B3"/>
    <w:rsid w:val="003D09B1"/>
    <w:rsid w:val="003D196E"/>
    <w:rsid w:val="003D2168"/>
    <w:rsid w:val="003D24EA"/>
    <w:rsid w:val="003D7218"/>
    <w:rsid w:val="003E03D7"/>
    <w:rsid w:val="003E1D1C"/>
    <w:rsid w:val="003E333C"/>
    <w:rsid w:val="003E3F41"/>
    <w:rsid w:val="003E7F07"/>
    <w:rsid w:val="003F220B"/>
    <w:rsid w:val="003F570E"/>
    <w:rsid w:val="00400653"/>
    <w:rsid w:val="004013BB"/>
    <w:rsid w:val="004024CA"/>
    <w:rsid w:val="00403107"/>
    <w:rsid w:val="004031B8"/>
    <w:rsid w:val="004035DD"/>
    <w:rsid w:val="0040590A"/>
    <w:rsid w:val="00406D3F"/>
    <w:rsid w:val="00407586"/>
    <w:rsid w:val="00411F62"/>
    <w:rsid w:val="0041366B"/>
    <w:rsid w:val="0041457C"/>
    <w:rsid w:val="00414A56"/>
    <w:rsid w:val="00415886"/>
    <w:rsid w:val="0041690C"/>
    <w:rsid w:val="00416968"/>
    <w:rsid w:val="00416CE9"/>
    <w:rsid w:val="00420664"/>
    <w:rsid w:val="00423FAA"/>
    <w:rsid w:val="00425AF7"/>
    <w:rsid w:val="00425E6F"/>
    <w:rsid w:val="00433537"/>
    <w:rsid w:val="00435224"/>
    <w:rsid w:val="00435FF0"/>
    <w:rsid w:val="00436980"/>
    <w:rsid w:val="004432C3"/>
    <w:rsid w:val="00443692"/>
    <w:rsid w:val="00443C8B"/>
    <w:rsid w:val="00444709"/>
    <w:rsid w:val="004463F7"/>
    <w:rsid w:val="00450A0C"/>
    <w:rsid w:val="00452589"/>
    <w:rsid w:val="00452AD4"/>
    <w:rsid w:val="00452BE0"/>
    <w:rsid w:val="00454AFE"/>
    <w:rsid w:val="00454B10"/>
    <w:rsid w:val="00455490"/>
    <w:rsid w:val="00461480"/>
    <w:rsid w:val="00464AC7"/>
    <w:rsid w:val="00466255"/>
    <w:rsid w:val="004664D3"/>
    <w:rsid w:val="00466A50"/>
    <w:rsid w:val="00470D36"/>
    <w:rsid w:val="00473BCA"/>
    <w:rsid w:val="004758AE"/>
    <w:rsid w:val="00475E77"/>
    <w:rsid w:val="0047618E"/>
    <w:rsid w:val="004762F1"/>
    <w:rsid w:val="00477546"/>
    <w:rsid w:val="00477D55"/>
    <w:rsid w:val="0048079D"/>
    <w:rsid w:val="00480B1F"/>
    <w:rsid w:val="00480B76"/>
    <w:rsid w:val="004815BD"/>
    <w:rsid w:val="00481F25"/>
    <w:rsid w:val="00484A53"/>
    <w:rsid w:val="004851B2"/>
    <w:rsid w:val="004852AB"/>
    <w:rsid w:val="004879F6"/>
    <w:rsid w:val="004941EE"/>
    <w:rsid w:val="004971E4"/>
    <w:rsid w:val="004A0838"/>
    <w:rsid w:val="004A0FDA"/>
    <w:rsid w:val="004A7C08"/>
    <w:rsid w:val="004A7F89"/>
    <w:rsid w:val="004B0383"/>
    <w:rsid w:val="004B1622"/>
    <w:rsid w:val="004B1CD6"/>
    <w:rsid w:val="004B29A7"/>
    <w:rsid w:val="004B3722"/>
    <w:rsid w:val="004B408E"/>
    <w:rsid w:val="004B46F4"/>
    <w:rsid w:val="004B509D"/>
    <w:rsid w:val="004B56C0"/>
    <w:rsid w:val="004B5C3B"/>
    <w:rsid w:val="004C0028"/>
    <w:rsid w:val="004C1259"/>
    <w:rsid w:val="004C2706"/>
    <w:rsid w:val="004C41A8"/>
    <w:rsid w:val="004C591C"/>
    <w:rsid w:val="004C71FE"/>
    <w:rsid w:val="004D1477"/>
    <w:rsid w:val="004D295A"/>
    <w:rsid w:val="004D2C43"/>
    <w:rsid w:val="004D3A35"/>
    <w:rsid w:val="004D4067"/>
    <w:rsid w:val="004D51CF"/>
    <w:rsid w:val="004D62AC"/>
    <w:rsid w:val="004D745F"/>
    <w:rsid w:val="004E29CD"/>
    <w:rsid w:val="004E4645"/>
    <w:rsid w:val="004E4A6D"/>
    <w:rsid w:val="004E538B"/>
    <w:rsid w:val="004E71DD"/>
    <w:rsid w:val="004E73A7"/>
    <w:rsid w:val="004E7533"/>
    <w:rsid w:val="004E7DD6"/>
    <w:rsid w:val="004F1A78"/>
    <w:rsid w:val="004F270F"/>
    <w:rsid w:val="004F3E82"/>
    <w:rsid w:val="004F4096"/>
    <w:rsid w:val="004F4489"/>
    <w:rsid w:val="004F52FA"/>
    <w:rsid w:val="004F55DB"/>
    <w:rsid w:val="004F6FF4"/>
    <w:rsid w:val="005016CB"/>
    <w:rsid w:val="00502659"/>
    <w:rsid w:val="005067BB"/>
    <w:rsid w:val="00506D18"/>
    <w:rsid w:val="0050702E"/>
    <w:rsid w:val="00507974"/>
    <w:rsid w:val="00507C48"/>
    <w:rsid w:val="005116A3"/>
    <w:rsid w:val="00511C23"/>
    <w:rsid w:val="0051393B"/>
    <w:rsid w:val="00517385"/>
    <w:rsid w:val="005205EE"/>
    <w:rsid w:val="005222A3"/>
    <w:rsid w:val="0052418C"/>
    <w:rsid w:val="00524E29"/>
    <w:rsid w:val="005255B5"/>
    <w:rsid w:val="005263CF"/>
    <w:rsid w:val="005265EA"/>
    <w:rsid w:val="00527005"/>
    <w:rsid w:val="005272A0"/>
    <w:rsid w:val="00530CCF"/>
    <w:rsid w:val="0053218A"/>
    <w:rsid w:val="00533670"/>
    <w:rsid w:val="00534779"/>
    <w:rsid w:val="00534BA9"/>
    <w:rsid w:val="00535BBD"/>
    <w:rsid w:val="005366D8"/>
    <w:rsid w:val="00536AED"/>
    <w:rsid w:val="00536F85"/>
    <w:rsid w:val="00537E85"/>
    <w:rsid w:val="00540C25"/>
    <w:rsid w:val="00544AA8"/>
    <w:rsid w:val="00544B9D"/>
    <w:rsid w:val="0054573C"/>
    <w:rsid w:val="005461E1"/>
    <w:rsid w:val="00550144"/>
    <w:rsid w:val="005505E0"/>
    <w:rsid w:val="00553FE9"/>
    <w:rsid w:val="0055489B"/>
    <w:rsid w:val="0055550F"/>
    <w:rsid w:val="00555572"/>
    <w:rsid w:val="00556810"/>
    <w:rsid w:val="00557DCB"/>
    <w:rsid w:val="0056002B"/>
    <w:rsid w:val="0056069F"/>
    <w:rsid w:val="00562FE4"/>
    <w:rsid w:val="0056373D"/>
    <w:rsid w:val="00564735"/>
    <w:rsid w:val="00564D23"/>
    <w:rsid w:val="00564F3D"/>
    <w:rsid w:val="0056597E"/>
    <w:rsid w:val="005663B3"/>
    <w:rsid w:val="0057062C"/>
    <w:rsid w:val="00570FC7"/>
    <w:rsid w:val="0057334D"/>
    <w:rsid w:val="00573874"/>
    <w:rsid w:val="00573B5A"/>
    <w:rsid w:val="00574A6C"/>
    <w:rsid w:val="00575768"/>
    <w:rsid w:val="00576D75"/>
    <w:rsid w:val="0057776A"/>
    <w:rsid w:val="005779FE"/>
    <w:rsid w:val="00577A68"/>
    <w:rsid w:val="00577F07"/>
    <w:rsid w:val="00577F2B"/>
    <w:rsid w:val="00580004"/>
    <w:rsid w:val="0058147C"/>
    <w:rsid w:val="00581BF5"/>
    <w:rsid w:val="0058280A"/>
    <w:rsid w:val="00582B12"/>
    <w:rsid w:val="005845A6"/>
    <w:rsid w:val="0058556A"/>
    <w:rsid w:val="0058711D"/>
    <w:rsid w:val="005872AA"/>
    <w:rsid w:val="005875E3"/>
    <w:rsid w:val="00587D2F"/>
    <w:rsid w:val="00591515"/>
    <w:rsid w:val="0059489F"/>
    <w:rsid w:val="005951D6"/>
    <w:rsid w:val="005967F7"/>
    <w:rsid w:val="00596883"/>
    <w:rsid w:val="005A1748"/>
    <w:rsid w:val="005A36CC"/>
    <w:rsid w:val="005A3B30"/>
    <w:rsid w:val="005A4D08"/>
    <w:rsid w:val="005A5117"/>
    <w:rsid w:val="005A53A5"/>
    <w:rsid w:val="005A64CF"/>
    <w:rsid w:val="005B0189"/>
    <w:rsid w:val="005B08F2"/>
    <w:rsid w:val="005B4119"/>
    <w:rsid w:val="005B48FF"/>
    <w:rsid w:val="005B5832"/>
    <w:rsid w:val="005B60FD"/>
    <w:rsid w:val="005B6BDB"/>
    <w:rsid w:val="005C06F3"/>
    <w:rsid w:val="005C48AF"/>
    <w:rsid w:val="005C706F"/>
    <w:rsid w:val="005C7E4B"/>
    <w:rsid w:val="005C7FE8"/>
    <w:rsid w:val="005D0DCC"/>
    <w:rsid w:val="005D1C4F"/>
    <w:rsid w:val="005D2268"/>
    <w:rsid w:val="005D23FC"/>
    <w:rsid w:val="005D2DF3"/>
    <w:rsid w:val="005D3222"/>
    <w:rsid w:val="005D3BB0"/>
    <w:rsid w:val="005D50E5"/>
    <w:rsid w:val="005D5354"/>
    <w:rsid w:val="005D57A1"/>
    <w:rsid w:val="005D580E"/>
    <w:rsid w:val="005D5A6E"/>
    <w:rsid w:val="005D699A"/>
    <w:rsid w:val="005D6FAF"/>
    <w:rsid w:val="005E021B"/>
    <w:rsid w:val="005E05F1"/>
    <w:rsid w:val="005E1EFA"/>
    <w:rsid w:val="005E25F8"/>
    <w:rsid w:val="005E51CC"/>
    <w:rsid w:val="005E58BD"/>
    <w:rsid w:val="005E68B5"/>
    <w:rsid w:val="005E68D3"/>
    <w:rsid w:val="005F0AE8"/>
    <w:rsid w:val="005F0FD4"/>
    <w:rsid w:val="005F17A2"/>
    <w:rsid w:val="005F300D"/>
    <w:rsid w:val="005F4CCA"/>
    <w:rsid w:val="005F5AEA"/>
    <w:rsid w:val="005F7E77"/>
    <w:rsid w:val="0060013C"/>
    <w:rsid w:val="006006C7"/>
    <w:rsid w:val="00600A3C"/>
    <w:rsid w:val="00600F7B"/>
    <w:rsid w:val="00601E9B"/>
    <w:rsid w:val="00603299"/>
    <w:rsid w:val="006032D7"/>
    <w:rsid w:val="006058C7"/>
    <w:rsid w:val="00605B59"/>
    <w:rsid w:val="0060727C"/>
    <w:rsid w:val="0060732C"/>
    <w:rsid w:val="00610390"/>
    <w:rsid w:val="0061233E"/>
    <w:rsid w:val="00612357"/>
    <w:rsid w:val="00612846"/>
    <w:rsid w:val="0061373C"/>
    <w:rsid w:val="006140CF"/>
    <w:rsid w:val="00615D03"/>
    <w:rsid w:val="00617BA8"/>
    <w:rsid w:val="006232E9"/>
    <w:rsid w:val="0062372B"/>
    <w:rsid w:val="00623A0A"/>
    <w:rsid w:val="00626D34"/>
    <w:rsid w:val="00626FDC"/>
    <w:rsid w:val="0063054C"/>
    <w:rsid w:val="00631E91"/>
    <w:rsid w:val="006320BF"/>
    <w:rsid w:val="0063222D"/>
    <w:rsid w:val="0063231E"/>
    <w:rsid w:val="00634A35"/>
    <w:rsid w:val="00636D53"/>
    <w:rsid w:val="00640B33"/>
    <w:rsid w:val="006419FE"/>
    <w:rsid w:val="00645A50"/>
    <w:rsid w:val="00646103"/>
    <w:rsid w:val="006506B9"/>
    <w:rsid w:val="00651883"/>
    <w:rsid w:val="00651CC0"/>
    <w:rsid w:val="00652099"/>
    <w:rsid w:val="00653CF4"/>
    <w:rsid w:val="00655761"/>
    <w:rsid w:val="0065596C"/>
    <w:rsid w:val="00656086"/>
    <w:rsid w:val="006560AF"/>
    <w:rsid w:val="00656CAF"/>
    <w:rsid w:val="00656F99"/>
    <w:rsid w:val="006579A7"/>
    <w:rsid w:val="00660523"/>
    <w:rsid w:val="00664496"/>
    <w:rsid w:val="00665289"/>
    <w:rsid w:val="00667AB1"/>
    <w:rsid w:val="00670CC4"/>
    <w:rsid w:val="00671BBF"/>
    <w:rsid w:val="0067263C"/>
    <w:rsid w:val="00673229"/>
    <w:rsid w:val="0067464B"/>
    <w:rsid w:val="00674D61"/>
    <w:rsid w:val="00675BB6"/>
    <w:rsid w:val="0068031D"/>
    <w:rsid w:val="00680717"/>
    <w:rsid w:val="00682323"/>
    <w:rsid w:val="006824F0"/>
    <w:rsid w:val="00687885"/>
    <w:rsid w:val="0069146F"/>
    <w:rsid w:val="006918CE"/>
    <w:rsid w:val="006918E8"/>
    <w:rsid w:val="00692B5C"/>
    <w:rsid w:val="00693421"/>
    <w:rsid w:val="00694128"/>
    <w:rsid w:val="006956FC"/>
    <w:rsid w:val="006968C4"/>
    <w:rsid w:val="006977BA"/>
    <w:rsid w:val="006A05CA"/>
    <w:rsid w:val="006A23C3"/>
    <w:rsid w:val="006A2B9A"/>
    <w:rsid w:val="006A40AA"/>
    <w:rsid w:val="006A4AFC"/>
    <w:rsid w:val="006A555F"/>
    <w:rsid w:val="006A5C9D"/>
    <w:rsid w:val="006A6CB2"/>
    <w:rsid w:val="006B25D2"/>
    <w:rsid w:val="006B2842"/>
    <w:rsid w:val="006B29DD"/>
    <w:rsid w:val="006B2A12"/>
    <w:rsid w:val="006B430F"/>
    <w:rsid w:val="006B5CFA"/>
    <w:rsid w:val="006B6AFD"/>
    <w:rsid w:val="006B7020"/>
    <w:rsid w:val="006C145B"/>
    <w:rsid w:val="006C2B83"/>
    <w:rsid w:val="006C6ECB"/>
    <w:rsid w:val="006D0678"/>
    <w:rsid w:val="006D06C4"/>
    <w:rsid w:val="006D12EE"/>
    <w:rsid w:val="006D2E24"/>
    <w:rsid w:val="006D5608"/>
    <w:rsid w:val="006D64C1"/>
    <w:rsid w:val="006D6AB9"/>
    <w:rsid w:val="006E1098"/>
    <w:rsid w:val="006E3386"/>
    <w:rsid w:val="006E3B2C"/>
    <w:rsid w:val="006E409D"/>
    <w:rsid w:val="006E5CDC"/>
    <w:rsid w:val="006E5E2A"/>
    <w:rsid w:val="006E71E1"/>
    <w:rsid w:val="006E7D97"/>
    <w:rsid w:val="006F00C1"/>
    <w:rsid w:val="006F1274"/>
    <w:rsid w:val="006F134F"/>
    <w:rsid w:val="006F1369"/>
    <w:rsid w:val="006F1BEA"/>
    <w:rsid w:val="006F1F3D"/>
    <w:rsid w:val="006F1FBB"/>
    <w:rsid w:val="006F5286"/>
    <w:rsid w:val="006F641E"/>
    <w:rsid w:val="006F662D"/>
    <w:rsid w:val="006F7F78"/>
    <w:rsid w:val="007006C9"/>
    <w:rsid w:val="007012A6"/>
    <w:rsid w:val="007014E0"/>
    <w:rsid w:val="007018A7"/>
    <w:rsid w:val="00702248"/>
    <w:rsid w:val="0070252E"/>
    <w:rsid w:val="0070456E"/>
    <w:rsid w:val="00704DDE"/>
    <w:rsid w:val="007055A9"/>
    <w:rsid w:val="007055D5"/>
    <w:rsid w:val="00710330"/>
    <w:rsid w:val="0071080C"/>
    <w:rsid w:val="0071086E"/>
    <w:rsid w:val="0071288C"/>
    <w:rsid w:val="00712B50"/>
    <w:rsid w:val="00714C06"/>
    <w:rsid w:val="007159A6"/>
    <w:rsid w:val="00715D90"/>
    <w:rsid w:val="00715EB8"/>
    <w:rsid w:val="00717333"/>
    <w:rsid w:val="0072020E"/>
    <w:rsid w:val="007209FD"/>
    <w:rsid w:val="0072411E"/>
    <w:rsid w:val="00725DC7"/>
    <w:rsid w:val="007311D0"/>
    <w:rsid w:val="007315CB"/>
    <w:rsid w:val="007316D6"/>
    <w:rsid w:val="007321E8"/>
    <w:rsid w:val="007323F1"/>
    <w:rsid w:val="00733E91"/>
    <w:rsid w:val="0073464F"/>
    <w:rsid w:val="00734ABC"/>
    <w:rsid w:val="00736194"/>
    <w:rsid w:val="00741FCA"/>
    <w:rsid w:val="00742757"/>
    <w:rsid w:val="007473C4"/>
    <w:rsid w:val="007511EF"/>
    <w:rsid w:val="007513F2"/>
    <w:rsid w:val="007516E5"/>
    <w:rsid w:val="007517B7"/>
    <w:rsid w:val="00753327"/>
    <w:rsid w:val="00753A10"/>
    <w:rsid w:val="00753C0F"/>
    <w:rsid w:val="007558C1"/>
    <w:rsid w:val="007626A8"/>
    <w:rsid w:val="0076350C"/>
    <w:rsid w:val="007644E8"/>
    <w:rsid w:val="0076470F"/>
    <w:rsid w:val="0076471D"/>
    <w:rsid w:val="00771F8C"/>
    <w:rsid w:val="0077237B"/>
    <w:rsid w:val="00773E49"/>
    <w:rsid w:val="00774504"/>
    <w:rsid w:val="00774E6D"/>
    <w:rsid w:val="007753C9"/>
    <w:rsid w:val="00781673"/>
    <w:rsid w:val="00782B2E"/>
    <w:rsid w:val="00783C09"/>
    <w:rsid w:val="00785687"/>
    <w:rsid w:val="00785919"/>
    <w:rsid w:val="00785B13"/>
    <w:rsid w:val="007864E2"/>
    <w:rsid w:val="007864F9"/>
    <w:rsid w:val="0078693A"/>
    <w:rsid w:val="00786C1A"/>
    <w:rsid w:val="00790AB7"/>
    <w:rsid w:val="00790D19"/>
    <w:rsid w:val="00791F59"/>
    <w:rsid w:val="007933E4"/>
    <w:rsid w:val="007939C7"/>
    <w:rsid w:val="00793F15"/>
    <w:rsid w:val="0079477F"/>
    <w:rsid w:val="00796A8B"/>
    <w:rsid w:val="007A0510"/>
    <w:rsid w:val="007A26DC"/>
    <w:rsid w:val="007A2CF3"/>
    <w:rsid w:val="007A39CE"/>
    <w:rsid w:val="007A3AE9"/>
    <w:rsid w:val="007A7576"/>
    <w:rsid w:val="007A7D07"/>
    <w:rsid w:val="007B05CD"/>
    <w:rsid w:val="007B0929"/>
    <w:rsid w:val="007B1A88"/>
    <w:rsid w:val="007B3BDD"/>
    <w:rsid w:val="007B5334"/>
    <w:rsid w:val="007B7358"/>
    <w:rsid w:val="007B7ECF"/>
    <w:rsid w:val="007C09DD"/>
    <w:rsid w:val="007C170D"/>
    <w:rsid w:val="007C2748"/>
    <w:rsid w:val="007C3F1B"/>
    <w:rsid w:val="007C4FAE"/>
    <w:rsid w:val="007C5251"/>
    <w:rsid w:val="007C5EC8"/>
    <w:rsid w:val="007C6DFC"/>
    <w:rsid w:val="007D1BCA"/>
    <w:rsid w:val="007D2DEC"/>
    <w:rsid w:val="007D33BB"/>
    <w:rsid w:val="007D40D0"/>
    <w:rsid w:val="007D5577"/>
    <w:rsid w:val="007D5E63"/>
    <w:rsid w:val="007D6261"/>
    <w:rsid w:val="007D6632"/>
    <w:rsid w:val="007D772F"/>
    <w:rsid w:val="007D798D"/>
    <w:rsid w:val="007E1CEB"/>
    <w:rsid w:val="007E2A44"/>
    <w:rsid w:val="007E2E35"/>
    <w:rsid w:val="007E3477"/>
    <w:rsid w:val="007E50A4"/>
    <w:rsid w:val="007E555F"/>
    <w:rsid w:val="007E6A30"/>
    <w:rsid w:val="007F00A6"/>
    <w:rsid w:val="007F23E3"/>
    <w:rsid w:val="007F3BF1"/>
    <w:rsid w:val="007F44E5"/>
    <w:rsid w:val="007F574E"/>
    <w:rsid w:val="007F754E"/>
    <w:rsid w:val="007F7712"/>
    <w:rsid w:val="007F7E75"/>
    <w:rsid w:val="00801452"/>
    <w:rsid w:val="00801EA7"/>
    <w:rsid w:val="00802CBE"/>
    <w:rsid w:val="00803C73"/>
    <w:rsid w:val="00805090"/>
    <w:rsid w:val="0080745F"/>
    <w:rsid w:val="0081098E"/>
    <w:rsid w:val="00810BDE"/>
    <w:rsid w:val="00810DB1"/>
    <w:rsid w:val="0081616C"/>
    <w:rsid w:val="00817570"/>
    <w:rsid w:val="008215C1"/>
    <w:rsid w:val="00821F3F"/>
    <w:rsid w:val="00822C04"/>
    <w:rsid w:val="00825B1B"/>
    <w:rsid w:val="00830643"/>
    <w:rsid w:val="0083158C"/>
    <w:rsid w:val="008342AE"/>
    <w:rsid w:val="008342BB"/>
    <w:rsid w:val="00834460"/>
    <w:rsid w:val="00834B08"/>
    <w:rsid w:val="00835192"/>
    <w:rsid w:val="00835C71"/>
    <w:rsid w:val="00837B9E"/>
    <w:rsid w:val="008425D3"/>
    <w:rsid w:val="00844991"/>
    <w:rsid w:val="0084599C"/>
    <w:rsid w:val="008469DB"/>
    <w:rsid w:val="00846C0A"/>
    <w:rsid w:val="008478A4"/>
    <w:rsid w:val="00847F8E"/>
    <w:rsid w:val="00850296"/>
    <w:rsid w:val="00855489"/>
    <w:rsid w:val="00855A39"/>
    <w:rsid w:val="00856858"/>
    <w:rsid w:val="00856FE1"/>
    <w:rsid w:val="00861343"/>
    <w:rsid w:val="008622CE"/>
    <w:rsid w:val="008629BD"/>
    <w:rsid w:val="00862FB0"/>
    <w:rsid w:val="008633F4"/>
    <w:rsid w:val="00864F55"/>
    <w:rsid w:val="00865095"/>
    <w:rsid w:val="008668D1"/>
    <w:rsid w:val="0087063B"/>
    <w:rsid w:val="0087067B"/>
    <w:rsid w:val="00871410"/>
    <w:rsid w:val="00871741"/>
    <w:rsid w:val="00872C1B"/>
    <w:rsid w:val="00874F63"/>
    <w:rsid w:val="00875452"/>
    <w:rsid w:val="00881052"/>
    <w:rsid w:val="008810CC"/>
    <w:rsid w:val="0088155C"/>
    <w:rsid w:val="0088394D"/>
    <w:rsid w:val="00884641"/>
    <w:rsid w:val="00884D8D"/>
    <w:rsid w:val="00885404"/>
    <w:rsid w:val="0088695D"/>
    <w:rsid w:val="00887DDC"/>
    <w:rsid w:val="00892878"/>
    <w:rsid w:val="0089490D"/>
    <w:rsid w:val="00894DAA"/>
    <w:rsid w:val="00895230"/>
    <w:rsid w:val="00896636"/>
    <w:rsid w:val="008979E8"/>
    <w:rsid w:val="008A0859"/>
    <w:rsid w:val="008A0B1B"/>
    <w:rsid w:val="008A12F6"/>
    <w:rsid w:val="008A4556"/>
    <w:rsid w:val="008A59D3"/>
    <w:rsid w:val="008A6D94"/>
    <w:rsid w:val="008A6EC3"/>
    <w:rsid w:val="008A76D8"/>
    <w:rsid w:val="008B0829"/>
    <w:rsid w:val="008B22AC"/>
    <w:rsid w:val="008B25B1"/>
    <w:rsid w:val="008B3994"/>
    <w:rsid w:val="008B4DBE"/>
    <w:rsid w:val="008B5171"/>
    <w:rsid w:val="008B6193"/>
    <w:rsid w:val="008B6316"/>
    <w:rsid w:val="008C04AC"/>
    <w:rsid w:val="008C1E1B"/>
    <w:rsid w:val="008C1E1D"/>
    <w:rsid w:val="008C20F8"/>
    <w:rsid w:val="008C2F55"/>
    <w:rsid w:val="008C32B3"/>
    <w:rsid w:val="008C3FE0"/>
    <w:rsid w:val="008C5710"/>
    <w:rsid w:val="008C68AC"/>
    <w:rsid w:val="008C698F"/>
    <w:rsid w:val="008D0E85"/>
    <w:rsid w:val="008D1E5E"/>
    <w:rsid w:val="008D44C8"/>
    <w:rsid w:val="008D4F0A"/>
    <w:rsid w:val="008D5DF6"/>
    <w:rsid w:val="008D6E47"/>
    <w:rsid w:val="008E1663"/>
    <w:rsid w:val="008E2886"/>
    <w:rsid w:val="008E4036"/>
    <w:rsid w:val="008E45F0"/>
    <w:rsid w:val="008F1D33"/>
    <w:rsid w:val="008F237C"/>
    <w:rsid w:val="008F24DF"/>
    <w:rsid w:val="008F3A78"/>
    <w:rsid w:val="008F3BCD"/>
    <w:rsid w:val="008F4143"/>
    <w:rsid w:val="008F5E7C"/>
    <w:rsid w:val="008F7229"/>
    <w:rsid w:val="00900379"/>
    <w:rsid w:val="009024DA"/>
    <w:rsid w:val="009027FB"/>
    <w:rsid w:val="00902B6A"/>
    <w:rsid w:val="00904D02"/>
    <w:rsid w:val="00905B8A"/>
    <w:rsid w:val="00906BEA"/>
    <w:rsid w:val="00906F5F"/>
    <w:rsid w:val="0091045F"/>
    <w:rsid w:val="009105A8"/>
    <w:rsid w:val="00912B74"/>
    <w:rsid w:val="009132E4"/>
    <w:rsid w:val="0091368A"/>
    <w:rsid w:val="00916D45"/>
    <w:rsid w:val="00916DCC"/>
    <w:rsid w:val="0092091B"/>
    <w:rsid w:val="00921F18"/>
    <w:rsid w:val="009227A1"/>
    <w:rsid w:val="00924255"/>
    <w:rsid w:val="00927D24"/>
    <w:rsid w:val="0093004F"/>
    <w:rsid w:val="00931680"/>
    <w:rsid w:val="00931941"/>
    <w:rsid w:val="00931F49"/>
    <w:rsid w:val="00933455"/>
    <w:rsid w:val="009335A4"/>
    <w:rsid w:val="00933FA1"/>
    <w:rsid w:val="00935D2B"/>
    <w:rsid w:val="00935DA6"/>
    <w:rsid w:val="0093675B"/>
    <w:rsid w:val="00936A74"/>
    <w:rsid w:val="00936E3F"/>
    <w:rsid w:val="009376AB"/>
    <w:rsid w:val="00940F50"/>
    <w:rsid w:val="00941723"/>
    <w:rsid w:val="00941CBD"/>
    <w:rsid w:val="00942427"/>
    <w:rsid w:val="009429FD"/>
    <w:rsid w:val="00942EDC"/>
    <w:rsid w:val="00944742"/>
    <w:rsid w:val="0094556D"/>
    <w:rsid w:val="00946935"/>
    <w:rsid w:val="00947BB5"/>
    <w:rsid w:val="00947D88"/>
    <w:rsid w:val="00954FA4"/>
    <w:rsid w:val="00955296"/>
    <w:rsid w:val="0095671A"/>
    <w:rsid w:val="00956FEF"/>
    <w:rsid w:val="00961790"/>
    <w:rsid w:val="00961E17"/>
    <w:rsid w:val="00964D66"/>
    <w:rsid w:val="009650AA"/>
    <w:rsid w:val="009670FD"/>
    <w:rsid w:val="009674F3"/>
    <w:rsid w:val="009675A2"/>
    <w:rsid w:val="00967C32"/>
    <w:rsid w:val="00970A81"/>
    <w:rsid w:val="00970BAF"/>
    <w:rsid w:val="00974958"/>
    <w:rsid w:val="00977BA5"/>
    <w:rsid w:val="00980417"/>
    <w:rsid w:val="00981C45"/>
    <w:rsid w:val="00982801"/>
    <w:rsid w:val="00983831"/>
    <w:rsid w:val="00983CE1"/>
    <w:rsid w:val="00985B60"/>
    <w:rsid w:val="0098660E"/>
    <w:rsid w:val="00986EC6"/>
    <w:rsid w:val="009878BA"/>
    <w:rsid w:val="00992F29"/>
    <w:rsid w:val="00993656"/>
    <w:rsid w:val="009945DD"/>
    <w:rsid w:val="00994B0B"/>
    <w:rsid w:val="009961AE"/>
    <w:rsid w:val="00996C07"/>
    <w:rsid w:val="00997EDD"/>
    <w:rsid w:val="00997F15"/>
    <w:rsid w:val="009A00E1"/>
    <w:rsid w:val="009A0956"/>
    <w:rsid w:val="009A16CF"/>
    <w:rsid w:val="009A518D"/>
    <w:rsid w:val="009A61F4"/>
    <w:rsid w:val="009A7527"/>
    <w:rsid w:val="009B08F6"/>
    <w:rsid w:val="009B0CAC"/>
    <w:rsid w:val="009B14C4"/>
    <w:rsid w:val="009B15A4"/>
    <w:rsid w:val="009B205B"/>
    <w:rsid w:val="009B2BC2"/>
    <w:rsid w:val="009B2C4C"/>
    <w:rsid w:val="009B3444"/>
    <w:rsid w:val="009B4F45"/>
    <w:rsid w:val="009B578A"/>
    <w:rsid w:val="009B579A"/>
    <w:rsid w:val="009B6C70"/>
    <w:rsid w:val="009B7433"/>
    <w:rsid w:val="009C0378"/>
    <w:rsid w:val="009C207E"/>
    <w:rsid w:val="009C2E20"/>
    <w:rsid w:val="009C3A01"/>
    <w:rsid w:val="009C3A50"/>
    <w:rsid w:val="009C3FC1"/>
    <w:rsid w:val="009C658E"/>
    <w:rsid w:val="009C739C"/>
    <w:rsid w:val="009C7657"/>
    <w:rsid w:val="009D0991"/>
    <w:rsid w:val="009D0EE5"/>
    <w:rsid w:val="009D7976"/>
    <w:rsid w:val="009E1130"/>
    <w:rsid w:val="009E178A"/>
    <w:rsid w:val="009E20AF"/>
    <w:rsid w:val="009E277D"/>
    <w:rsid w:val="009E367C"/>
    <w:rsid w:val="009E46F2"/>
    <w:rsid w:val="009E4A12"/>
    <w:rsid w:val="009E717D"/>
    <w:rsid w:val="009E7822"/>
    <w:rsid w:val="009F04B2"/>
    <w:rsid w:val="009F07C9"/>
    <w:rsid w:val="009F1DB9"/>
    <w:rsid w:val="009F2CF3"/>
    <w:rsid w:val="009F2F32"/>
    <w:rsid w:val="009F54FF"/>
    <w:rsid w:val="009F5559"/>
    <w:rsid w:val="009F5B81"/>
    <w:rsid w:val="009F6F0A"/>
    <w:rsid w:val="009F7F23"/>
    <w:rsid w:val="00A03D36"/>
    <w:rsid w:val="00A04C07"/>
    <w:rsid w:val="00A050BC"/>
    <w:rsid w:val="00A122EF"/>
    <w:rsid w:val="00A12CB7"/>
    <w:rsid w:val="00A1304E"/>
    <w:rsid w:val="00A13B67"/>
    <w:rsid w:val="00A14AAA"/>
    <w:rsid w:val="00A14E3B"/>
    <w:rsid w:val="00A1691E"/>
    <w:rsid w:val="00A205A9"/>
    <w:rsid w:val="00A20B7F"/>
    <w:rsid w:val="00A212AF"/>
    <w:rsid w:val="00A21EF9"/>
    <w:rsid w:val="00A221E3"/>
    <w:rsid w:val="00A23F39"/>
    <w:rsid w:val="00A249C1"/>
    <w:rsid w:val="00A24A73"/>
    <w:rsid w:val="00A2690F"/>
    <w:rsid w:val="00A31606"/>
    <w:rsid w:val="00A31807"/>
    <w:rsid w:val="00A31C11"/>
    <w:rsid w:val="00A3241E"/>
    <w:rsid w:val="00A335AE"/>
    <w:rsid w:val="00A34FF0"/>
    <w:rsid w:val="00A369DA"/>
    <w:rsid w:val="00A36AB2"/>
    <w:rsid w:val="00A36DF6"/>
    <w:rsid w:val="00A410B1"/>
    <w:rsid w:val="00A427FD"/>
    <w:rsid w:val="00A42AFC"/>
    <w:rsid w:val="00A42DDB"/>
    <w:rsid w:val="00A42FD2"/>
    <w:rsid w:val="00A44002"/>
    <w:rsid w:val="00A4445E"/>
    <w:rsid w:val="00A4543C"/>
    <w:rsid w:val="00A45A6C"/>
    <w:rsid w:val="00A46234"/>
    <w:rsid w:val="00A46840"/>
    <w:rsid w:val="00A477F4"/>
    <w:rsid w:val="00A47AF5"/>
    <w:rsid w:val="00A47FD9"/>
    <w:rsid w:val="00A5015E"/>
    <w:rsid w:val="00A50F8A"/>
    <w:rsid w:val="00A510DF"/>
    <w:rsid w:val="00A52AA0"/>
    <w:rsid w:val="00A56D70"/>
    <w:rsid w:val="00A607F6"/>
    <w:rsid w:val="00A6211A"/>
    <w:rsid w:val="00A62BF3"/>
    <w:rsid w:val="00A62D3D"/>
    <w:rsid w:val="00A639E2"/>
    <w:rsid w:val="00A66EBC"/>
    <w:rsid w:val="00A70309"/>
    <w:rsid w:val="00A70554"/>
    <w:rsid w:val="00A70568"/>
    <w:rsid w:val="00A71459"/>
    <w:rsid w:val="00A715D3"/>
    <w:rsid w:val="00A71B23"/>
    <w:rsid w:val="00A720EE"/>
    <w:rsid w:val="00A731FD"/>
    <w:rsid w:val="00A73DBB"/>
    <w:rsid w:val="00A7509A"/>
    <w:rsid w:val="00A81FA5"/>
    <w:rsid w:val="00A82FF7"/>
    <w:rsid w:val="00A84F6B"/>
    <w:rsid w:val="00A85F59"/>
    <w:rsid w:val="00A86D0B"/>
    <w:rsid w:val="00A86FC4"/>
    <w:rsid w:val="00A9086F"/>
    <w:rsid w:val="00A90CF3"/>
    <w:rsid w:val="00A927D3"/>
    <w:rsid w:val="00A956F9"/>
    <w:rsid w:val="00A95C19"/>
    <w:rsid w:val="00A9684D"/>
    <w:rsid w:val="00A96B7E"/>
    <w:rsid w:val="00A97359"/>
    <w:rsid w:val="00AA16C4"/>
    <w:rsid w:val="00AA21C2"/>
    <w:rsid w:val="00AA29B9"/>
    <w:rsid w:val="00AA5A45"/>
    <w:rsid w:val="00AA67DC"/>
    <w:rsid w:val="00AB2904"/>
    <w:rsid w:val="00AB38FD"/>
    <w:rsid w:val="00AB3F9D"/>
    <w:rsid w:val="00AB58AD"/>
    <w:rsid w:val="00AB62DD"/>
    <w:rsid w:val="00AC261F"/>
    <w:rsid w:val="00AC368A"/>
    <w:rsid w:val="00AC49F3"/>
    <w:rsid w:val="00AC4A9C"/>
    <w:rsid w:val="00AC5103"/>
    <w:rsid w:val="00AC69A0"/>
    <w:rsid w:val="00AC7FC1"/>
    <w:rsid w:val="00AD1C67"/>
    <w:rsid w:val="00AD1F6C"/>
    <w:rsid w:val="00AD3E71"/>
    <w:rsid w:val="00AD58C4"/>
    <w:rsid w:val="00AD5B28"/>
    <w:rsid w:val="00AD6F53"/>
    <w:rsid w:val="00AE0316"/>
    <w:rsid w:val="00AE0B78"/>
    <w:rsid w:val="00AE2955"/>
    <w:rsid w:val="00AE2DFD"/>
    <w:rsid w:val="00AE4EAF"/>
    <w:rsid w:val="00AE56AC"/>
    <w:rsid w:val="00AE6EB9"/>
    <w:rsid w:val="00AE7175"/>
    <w:rsid w:val="00AE7808"/>
    <w:rsid w:val="00AE79A9"/>
    <w:rsid w:val="00AF0E0B"/>
    <w:rsid w:val="00AF120F"/>
    <w:rsid w:val="00AF176B"/>
    <w:rsid w:val="00AF1917"/>
    <w:rsid w:val="00AF1A71"/>
    <w:rsid w:val="00AF3A59"/>
    <w:rsid w:val="00AF3E6A"/>
    <w:rsid w:val="00AF3F10"/>
    <w:rsid w:val="00AF41DB"/>
    <w:rsid w:val="00AF45E2"/>
    <w:rsid w:val="00AF5057"/>
    <w:rsid w:val="00B01089"/>
    <w:rsid w:val="00B027C3"/>
    <w:rsid w:val="00B0425D"/>
    <w:rsid w:val="00B0692D"/>
    <w:rsid w:val="00B07066"/>
    <w:rsid w:val="00B1131C"/>
    <w:rsid w:val="00B1178C"/>
    <w:rsid w:val="00B11E2B"/>
    <w:rsid w:val="00B122C5"/>
    <w:rsid w:val="00B12429"/>
    <w:rsid w:val="00B148AC"/>
    <w:rsid w:val="00B1518C"/>
    <w:rsid w:val="00B15A79"/>
    <w:rsid w:val="00B16CD7"/>
    <w:rsid w:val="00B204DD"/>
    <w:rsid w:val="00B21E3E"/>
    <w:rsid w:val="00B2215F"/>
    <w:rsid w:val="00B22499"/>
    <w:rsid w:val="00B2461C"/>
    <w:rsid w:val="00B24ACE"/>
    <w:rsid w:val="00B25670"/>
    <w:rsid w:val="00B2593D"/>
    <w:rsid w:val="00B266CB"/>
    <w:rsid w:val="00B26833"/>
    <w:rsid w:val="00B26AE0"/>
    <w:rsid w:val="00B27525"/>
    <w:rsid w:val="00B31DC1"/>
    <w:rsid w:val="00B3238A"/>
    <w:rsid w:val="00B33CB3"/>
    <w:rsid w:val="00B34138"/>
    <w:rsid w:val="00B34711"/>
    <w:rsid w:val="00B35D04"/>
    <w:rsid w:val="00B36CD6"/>
    <w:rsid w:val="00B36DC6"/>
    <w:rsid w:val="00B36EFF"/>
    <w:rsid w:val="00B37014"/>
    <w:rsid w:val="00B406D8"/>
    <w:rsid w:val="00B41B8E"/>
    <w:rsid w:val="00B43463"/>
    <w:rsid w:val="00B436FA"/>
    <w:rsid w:val="00B4407C"/>
    <w:rsid w:val="00B45159"/>
    <w:rsid w:val="00B46E5B"/>
    <w:rsid w:val="00B50323"/>
    <w:rsid w:val="00B50791"/>
    <w:rsid w:val="00B525AF"/>
    <w:rsid w:val="00B54BB3"/>
    <w:rsid w:val="00B5621E"/>
    <w:rsid w:val="00B56A9E"/>
    <w:rsid w:val="00B56D8F"/>
    <w:rsid w:val="00B5749C"/>
    <w:rsid w:val="00B5790B"/>
    <w:rsid w:val="00B579D8"/>
    <w:rsid w:val="00B6078C"/>
    <w:rsid w:val="00B6107F"/>
    <w:rsid w:val="00B61AAA"/>
    <w:rsid w:val="00B61D49"/>
    <w:rsid w:val="00B62175"/>
    <w:rsid w:val="00B63CCA"/>
    <w:rsid w:val="00B64101"/>
    <w:rsid w:val="00B648C4"/>
    <w:rsid w:val="00B666D0"/>
    <w:rsid w:val="00B67B72"/>
    <w:rsid w:val="00B71367"/>
    <w:rsid w:val="00B7374E"/>
    <w:rsid w:val="00B80615"/>
    <w:rsid w:val="00B80E68"/>
    <w:rsid w:val="00B81653"/>
    <w:rsid w:val="00B819F1"/>
    <w:rsid w:val="00B81B5D"/>
    <w:rsid w:val="00B827B4"/>
    <w:rsid w:val="00B82CAD"/>
    <w:rsid w:val="00B83255"/>
    <w:rsid w:val="00B84494"/>
    <w:rsid w:val="00B856D8"/>
    <w:rsid w:val="00B87B89"/>
    <w:rsid w:val="00B90508"/>
    <w:rsid w:val="00B90AA4"/>
    <w:rsid w:val="00B95243"/>
    <w:rsid w:val="00BA0405"/>
    <w:rsid w:val="00BA23E5"/>
    <w:rsid w:val="00BA2A35"/>
    <w:rsid w:val="00BA3D07"/>
    <w:rsid w:val="00BA3EA4"/>
    <w:rsid w:val="00BA4CEC"/>
    <w:rsid w:val="00BA7297"/>
    <w:rsid w:val="00BA752F"/>
    <w:rsid w:val="00BB1384"/>
    <w:rsid w:val="00BB2723"/>
    <w:rsid w:val="00BB587D"/>
    <w:rsid w:val="00BC0633"/>
    <w:rsid w:val="00BC0F1F"/>
    <w:rsid w:val="00BC1F2C"/>
    <w:rsid w:val="00BC23DE"/>
    <w:rsid w:val="00BC2608"/>
    <w:rsid w:val="00BC3075"/>
    <w:rsid w:val="00BC3EC5"/>
    <w:rsid w:val="00BC3F0E"/>
    <w:rsid w:val="00BC6253"/>
    <w:rsid w:val="00BC6940"/>
    <w:rsid w:val="00BC70F2"/>
    <w:rsid w:val="00BD3E1D"/>
    <w:rsid w:val="00BD7347"/>
    <w:rsid w:val="00BE0BE6"/>
    <w:rsid w:val="00BE153A"/>
    <w:rsid w:val="00BE183B"/>
    <w:rsid w:val="00BE28EC"/>
    <w:rsid w:val="00BE4B9E"/>
    <w:rsid w:val="00BE5A27"/>
    <w:rsid w:val="00BE7C16"/>
    <w:rsid w:val="00BF2CB4"/>
    <w:rsid w:val="00BF4F44"/>
    <w:rsid w:val="00BF5E15"/>
    <w:rsid w:val="00BF6D28"/>
    <w:rsid w:val="00BF7980"/>
    <w:rsid w:val="00C00200"/>
    <w:rsid w:val="00C00227"/>
    <w:rsid w:val="00C04161"/>
    <w:rsid w:val="00C0472B"/>
    <w:rsid w:val="00C05227"/>
    <w:rsid w:val="00C057E2"/>
    <w:rsid w:val="00C061CC"/>
    <w:rsid w:val="00C063E8"/>
    <w:rsid w:val="00C06DE4"/>
    <w:rsid w:val="00C06ED7"/>
    <w:rsid w:val="00C11DA0"/>
    <w:rsid w:val="00C136DB"/>
    <w:rsid w:val="00C13CBB"/>
    <w:rsid w:val="00C14444"/>
    <w:rsid w:val="00C147C0"/>
    <w:rsid w:val="00C17E2D"/>
    <w:rsid w:val="00C20FE7"/>
    <w:rsid w:val="00C21BCC"/>
    <w:rsid w:val="00C22AEC"/>
    <w:rsid w:val="00C23BAF"/>
    <w:rsid w:val="00C25C48"/>
    <w:rsid w:val="00C25F06"/>
    <w:rsid w:val="00C2634F"/>
    <w:rsid w:val="00C27C34"/>
    <w:rsid w:val="00C30F78"/>
    <w:rsid w:val="00C30FF4"/>
    <w:rsid w:val="00C31948"/>
    <w:rsid w:val="00C32924"/>
    <w:rsid w:val="00C33ACA"/>
    <w:rsid w:val="00C3732C"/>
    <w:rsid w:val="00C43AE5"/>
    <w:rsid w:val="00C43FC1"/>
    <w:rsid w:val="00C45275"/>
    <w:rsid w:val="00C45C01"/>
    <w:rsid w:val="00C502B2"/>
    <w:rsid w:val="00C539CD"/>
    <w:rsid w:val="00C5496F"/>
    <w:rsid w:val="00C553C6"/>
    <w:rsid w:val="00C5610C"/>
    <w:rsid w:val="00C56DF1"/>
    <w:rsid w:val="00C57A9D"/>
    <w:rsid w:val="00C614E7"/>
    <w:rsid w:val="00C61B4E"/>
    <w:rsid w:val="00C63207"/>
    <w:rsid w:val="00C6360E"/>
    <w:rsid w:val="00C644F4"/>
    <w:rsid w:val="00C6480B"/>
    <w:rsid w:val="00C65543"/>
    <w:rsid w:val="00C673ED"/>
    <w:rsid w:val="00C709DA"/>
    <w:rsid w:val="00C70F50"/>
    <w:rsid w:val="00C76E25"/>
    <w:rsid w:val="00C77B34"/>
    <w:rsid w:val="00C83B6F"/>
    <w:rsid w:val="00C855FE"/>
    <w:rsid w:val="00C85BFB"/>
    <w:rsid w:val="00C86955"/>
    <w:rsid w:val="00C86A29"/>
    <w:rsid w:val="00C871C4"/>
    <w:rsid w:val="00C90671"/>
    <w:rsid w:val="00C9334A"/>
    <w:rsid w:val="00C93A4A"/>
    <w:rsid w:val="00C9534C"/>
    <w:rsid w:val="00C953F5"/>
    <w:rsid w:val="00C96D35"/>
    <w:rsid w:val="00CA032F"/>
    <w:rsid w:val="00CA088A"/>
    <w:rsid w:val="00CA0B93"/>
    <w:rsid w:val="00CA0D67"/>
    <w:rsid w:val="00CA0D94"/>
    <w:rsid w:val="00CA31FA"/>
    <w:rsid w:val="00CA3B14"/>
    <w:rsid w:val="00CA6D92"/>
    <w:rsid w:val="00CB047E"/>
    <w:rsid w:val="00CB18AA"/>
    <w:rsid w:val="00CB2433"/>
    <w:rsid w:val="00CB2938"/>
    <w:rsid w:val="00CB2E91"/>
    <w:rsid w:val="00CB3AFC"/>
    <w:rsid w:val="00CB3FB7"/>
    <w:rsid w:val="00CB6604"/>
    <w:rsid w:val="00CB6E49"/>
    <w:rsid w:val="00CB7B8D"/>
    <w:rsid w:val="00CC0072"/>
    <w:rsid w:val="00CC0A7D"/>
    <w:rsid w:val="00CC1A65"/>
    <w:rsid w:val="00CC2545"/>
    <w:rsid w:val="00CC3B89"/>
    <w:rsid w:val="00CC5555"/>
    <w:rsid w:val="00CD00F8"/>
    <w:rsid w:val="00CD1E6B"/>
    <w:rsid w:val="00CD21C9"/>
    <w:rsid w:val="00CD247D"/>
    <w:rsid w:val="00CD305A"/>
    <w:rsid w:val="00CD3C7D"/>
    <w:rsid w:val="00CD537D"/>
    <w:rsid w:val="00CD67B3"/>
    <w:rsid w:val="00CE0059"/>
    <w:rsid w:val="00CE0BF8"/>
    <w:rsid w:val="00CE1584"/>
    <w:rsid w:val="00CE2CEE"/>
    <w:rsid w:val="00CE2DA1"/>
    <w:rsid w:val="00CE6963"/>
    <w:rsid w:val="00CE69CF"/>
    <w:rsid w:val="00CE6D2D"/>
    <w:rsid w:val="00CE6E86"/>
    <w:rsid w:val="00CE73BB"/>
    <w:rsid w:val="00CF14BE"/>
    <w:rsid w:val="00CF3545"/>
    <w:rsid w:val="00CF37A6"/>
    <w:rsid w:val="00CF5DE0"/>
    <w:rsid w:val="00CF6C19"/>
    <w:rsid w:val="00CF7324"/>
    <w:rsid w:val="00CF74C2"/>
    <w:rsid w:val="00CF7E45"/>
    <w:rsid w:val="00D00EDF"/>
    <w:rsid w:val="00D0167F"/>
    <w:rsid w:val="00D02A14"/>
    <w:rsid w:val="00D031FE"/>
    <w:rsid w:val="00D075BF"/>
    <w:rsid w:val="00D13095"/>
    <w:rsid w:val="00D130D7"/>
    <w:rsid w:val="00D14439"/>
    <w:rsid w:val="00D147E0"/>
    <w:rsid w:val="00D149E3"/>
    <w:rsid w:val="00D14FC8"/>
    <w:rsid w:val="00D205DE"/>
    <w:rsid w:val="00D20DAF"/>
    <w:rsid w:val="00D20EF2"/>
    <w:rsid w:val="00D2157B"/>
    <w:rsid w:val="00D21EC5"/>
    <w:rsid w:val="00D23817"/>
    <w:rsid w:val="00D23D04"/>
    <w:rsid w:val="00D23F92"/>
    <w:rsid w:val="00D25B65"/>
    <w:rsid w:val="00D26A2E"/>
    <w:rsid w:val="00D26ED4"/>
    <w:rsid w:val="00D27DB2"/>
    <w:rsid w:val="00D3219F"/>
    <w:rsid w:val="00D32764"/>
    <w:rsid w:val="00D32F40"/>
    <w:rsid w:val="00D34503"/>
    <w:rsid w:val="00D3510D"/>
    <w:rsid w:val="00D353A2"/>
    <w:rsid w:val="00D36FFE"/>
    <w:rsid w:val="00D4035F"/>
    <w:rsid w:val="00D413A5"/>
    <w:rsid w:val="00D419BE"/>
    <w:rsid w:val="00D4301F"/>
    <w:rsid w:val="00D439FF"/>
    <w:rsid w:val="00D43B2E"/>
    <w:rsid w:val="00D47E6D"/>
    <w:rsid w:val="00D47FEE"/>
    <w:rsid w:val="00D521B0"/>
    <w:rsid w:val="00D52BFB"/>
    <w:rsid w:val="00D54359"/>
    <w:rsid w:val="00D54AF0"/>
    <w:rsid w:val="00D60B11"/>
    <w:rsid w:val="00D62B22"/>
    <w:rsid w:val="00D640A4"/>
    <w:rsid w:val="00D6515A"/>
    <w:rsid w:val="00D6519B"/>
    <w:rsid w:val="00D6533A"/>
    <w:rsid w:val="00D654F6"/>
    <w:rsid w:val="00D65B61"/>
    <w:rsid w:val="00D715F7"/>
    <w:rsid w:val="00D73F2D"/>
    <w:rsid w:val="00D73F4A"/>
    <w:rsid w:val="00D74170"/>
    <w:rsid w:val="00D74B83"/>
    <w:rsid w:val="00D759B4"/>
    <w:rsid w:val="00D7634A"/>
    <w:rsid w:val="00D77021"/>
    <w:rsid w:val="00D77A81"/>
    <w:rsid w:val="00D83616"/>
    <w:rsid w:val="00D84846"/>
    <w:rsid w:val="00D8539C"/>
    <w:rsid w:val="00D85EC3"/>
    <w:rsid w:val="00D867E2"/>
    <w:rsid w:val="00D8740E"/>
    <w:rsid w:val="00D91464"/>
    <w:rsid w:val="00D9188B"/>
    <w:rsid w:val="00D9198D"/>
    <w:rsid w:val="00D91F40"/>
    <w:rsid w:val="00D93AAC"/>
    <w:rsid w:val="00D93B26"/>
    <w:rsid w:val="00D95307"/>
    <w:rsid w:val="00D95312"/>
    <w:rsid w:val="00D9644F"/>
    <w:rsid w:val="00D97256"/>
    <w:rsid w:val="00D976E8"/>
    <w:rsid w:val="00D97901"/>
    <w:rsid w:val="00DA00FB"/>
    <w:rsid w:val="00DA045B"/>
    <w:rsid w:val="00DA0FC8"/>
    <w:rsid w:val="00DA1CC7"/>
    <w:rsid w:val="00DA1E02"/>
    <w:rsid w:val="00DA1FBD"/>
    <w:rsid w:val="00DA2ED4"/>
    <w:rsid w:val="00DA3494"/>
    <w:rsid w:val="00DA4515"/>
    <w:rsid w:val="00DA575B"/>
    <w:rsid w:val="00DA57FB"/>
    <w:rsid w:val="00DA5882"/>
    <w:rsid w:val="00DA5EF1"/>
    <w:rsid w:val="00DA692C"/>
    <w:rsid w:val="00DB3351"/>
    <w:rsid w:val="00DB47C0"/>
    <w:rsid w:val="00DB50AE"/>
    <w:rsid w:val="00DB59BA"/>
    <w:rsid w:val="00DB5A40"/>
    <w:rsid w:val="00DB737D"/>
    <w:rsid w:val="00DB7C72"/>
    <w:rsid w:val="00DC024E"/>
    <w:rsid w:val="00DC05FA"/>
    <w:rsid w:val="00DC12EE"/>
    <w:rsid w:val="00DC30FA"/>
    <w:rsid w:val="00DC345B"/>
    <w:rsid w:val="00DC3495"/>
    <w:rsid w:val="00DC502C"/>
    <w:rsid w:val="00DC7006"/>
    <w:rsid w:val="00DC7A2E"/>
    <w:rsid w:val="00DC7FEA"/>
    <w:rsid w:val="00DD06AA"/>
    <w:rsid w:val="00DD1F55"/>
    <w:rsid w:val="00DD358D"/>
    <w:rsid w:val="00DD6483"/>
    <w:rsid w:val="00DE0023"/>
    <w:rsid w:val="00DE0A3F"/>
    <w:rsid w:val="00DE19AE"/>
    <w:rsid w:val="00DE27EA"/>
    <w:rsid w:val="00DE3C2D"/>
    <w:rsid w:val="00DE50A0"/>
    <w:rsid w:val="00DE627A"/>
    <w:rsid w:val="00DE653F"/>
    <w:rsid w:val="00DE6AF8"/>
    <w:rsid w:val="00DE7165"/>
    <w:rsid w:val="00DE79B9"/>
    <w:rsid w:val="00DF47CA"/>
    <w:rsid w:val="00DF5EB2"/>
    <w:rsid w:val="00E00C28"/>
    <w:rsid w:val="00E01B1A"/>
    <w:rsid w:val="00E04512"/>
    <w:rsid w:val="00E04EC3"/>
    <w:rsid w:val="00E053EF"/>
    <w:rsid w:val="00E05F21"/>
    <w:rsid w:val="00E07413"/>
    <w:rsid w:val="00E078C3"/>
    <w:rsid w:val="00E10265"/>
    <w:rsid w:val="00E1072C"/>
    <w:rsid w:val="00E10A87"/>
    <w:rsid w:val="00E112C8"/>
    <w:rsid w:val="00E13166"/>
    <w:rsid w:val="00E13186"/>
    <w:rsid w:val="00E13C58"/>
    <w:rsid w:val="00E1408E"/>
    <w:rsid w:val="00E15D10"/>
    <w:rsid w:val="00E168E8"/>
    <w:rsid w:val="00E20723"/>
    <w:rsid w:val="00E20D18"/>
    <w:rsid w:val="00E220F1"/>
    <w:rsid w:val="00E2265D"/>
    <w:rsid w:val="00E22736"/>
    <w:rsid w:val="00E23335"/>
    <w:rsid w:val="00E24081"/>
    <w:rsid w:val="00E254FB"/>
    <w:rsid w:val="00E25594"/>
    <w:rsid w:val="00E25D50"/>
    <w:rsid w:val="00E26090"/>
    <w:rsid w:val="00E2702C"/>
    <w:rsid w:val="00E30921"/>
    <w:rsid w:val="00E31867"/>
    <w:rsid w:val="00E325AA"/>
    <w:rsid w:val="00E327C7"/>
    <w:rsid w:val="00E32A0A"/>
    <w:rsid w:val="00E33A65"/>
    <w:rsid w:val="00E36598"/>
    <w:rsid w:val="00E3659E"/>
    <w:rsid w:val="00E36B22"/>
    <w:rsid w:val="00E37AC0"/>
    <w:rsid w:val="00E37EEC"/>
    <w:rsid w:val="00E410A7"/>
    <w:rsid w:val="00E42535"/>
    <w:rsid w:val="00E42AF7"/>
    <w:rsid w:val="00E43CAA"/>
    <w:rsid w:val="00E4458E"/>
    <w:rsid w:val="00E47E7F"/>
    <w:rsid w:val="00E502CC"/>
    <w:rsid w:val="00E5048F"/>
    <w:rsid w:val="00E51E6C"/>
    <w:rsid w:val="00E52613"/>
    <w:rsid w:val="00E54A3C"/>
    <w:rsid w:val="00E55262"/>
    <w:rsid w:val="00E55E00"/>
    <w:rsid w:val="00E561F3"/>
    <w:rsid w:val="00E56238"/>
    <w:rsid w:val="00E56A13"/>
    <w:rsid w:val="00E56AA3"/>
    <w:rsid w:val="00E60EA8"/>
    <w:rsid w:val="00E61E11"/>
    <w:rsid w:val="00E62D98"/>
    <w:rsid w:val="00E6398F"/>
    <w:rsid w:val="00E6427D"/>
    <w:rsid w:val="00E661BB"/>
    <w:rsid w:val="00E66712"/>
    <w:rsid w:val="00E708E6"/>
    <w:rsid w:val="00E71DD9"/>
    <w:rsid w:val="00E72A17"/>
    <w:rsid w:val="00E80070"/>
    <w:rsid w:val="00E80780"/>
    <w:rsid w:val="00E81481"/>
    <w:rsid w:val="00E814A6"/>
    <w:rsid w:val="00E81DC9"/>
    <w:rsid w:val="00E855AE"/>
    <w:rsid w:val="00E85BCD"/>
    <w:rsid w:val="00E85C5C"/>
    <w:rsid w:val="00E873FC"/>
    <w:rsid w:val="00E90B27"/>
    <w:rsid w:val="00E90D59"/>
    <w:rsid w:val="00E911C1"/>
    <w:rsid w:val="00E924D4"/>
    <w:rsid w:val="00E9250B"/>
    <w:rsid w:val="00E93AFD"/>
    <w:rsid w:val="00E9636F"/>
    <w:rsid w:val="00E97057"/>
    <w:rsid w:val="00E97B5D"/>
    <w:rsid w:val="00EA3A72"/>
    <w:rsid w:val="00EA4862"/>
    <w:rsid w:val="00EA6702"/>
    <w:rsid w:val="00EA67C1"/>
    <w:rsid w:val="00EB1414"/>
    <w:rsid w:val="00EB17C0"/>
    <w:rsid w:val="00EB1D9C"/>
    <w:rsid w:val="00EB26BC"/>
    <w:rsid w:val="00EB2D1C"/>
    <w:rsid w:val="00EB2EB7"/>
    <w:rsid w:val="00EB46BE"/>
    <w:rsid w:val="00EB5431"/>
    <w:rsid w:val="00EB58EA"/>
    <w:rsid w:val="00EC0788"/>
    <w:rsid w:val="00EC18D1"/>
    <w:rsid w:val="00EC4452"/>
    <w:rsid w:val="00EC59AB"/>
    <w:rsid w:val="00EC5C74"/>
    <w:rsid w:val="00EC630D"/>
    <w:rsid w:val="00EC72FB"/>
    <w:rsid w:val="00EC74DE"/>
    <w:rsid w:val="00EC7740"/>
    <w:rsid w:val="00ED11C5"/>
    <w:rsid w:val="00ED2F21"/>
    <w:rsid w:val="00ED347E"/>
    <w:rsid w:val="00ED62E5"/>
    <w:rsid w:val="00ED7891"/>
    <w:rsid w:val="00EE0627"/>
    <w:rsid w:val="00EE072D"/>
    <w:rsid w:val="00EE2914"/>
    <w:rsid w:val="00EE36BB"/>
    <w:rsid w:val="00EE3B26"/>
    <w:rsid w:val="00EE4819"/>
    <w:rsid w:val="00EE5112"/>
    <w:rsid w:val="00EE5224"/>
    <w:rsid w:val="00EE60E2"/>
    <w:rsid w:val="00EE7045"/>
    <w:rsid w:val="00EE72C9"/>
    <w:rsid w:val="00EE7E0C"/>
    <w:rsid w:val="00EF0B1E"/>
    <w:rsid w:val="00EF0FAC"/>
    <w:rsid w:val="00EF13AB"/>
    <w:rsid w:val="00EF161E"/>
    <w:rsid w:val="00EF1914"/>
    <w:rsid w:val="00EF27DC"/>
    <w:rsid w:val="00EF29F3"/>
    <w:rsid w:val="00EF3180"/>
    <w:rsid w:val="00EF348A"/>
    <w:rsid w:val="00EF3F95"/>
    <w:rsid w:val="00EF4380"/>
    <w:rsid w:val="00EF47C2"/>
    <w:rsid w:val="00EF7617"/>
    <w:rsid w:val="00F008CD"/>
    <w:rsid w:val="00F00E42"/>
    <w:rsid w:val="00F020EC"/>
    <w:rsid w:val="00F0300D"/>
    <w:rsid w:val="00F10BCA"/>
    <w:rsid w:val="00F13C80"/>
    <w:rsid w:val="00F15B35"/>
    <w:rsid w:val="00F15BCD"/>
    <w:rsid w:val="00F15CB0"/>
    <w:rsid w:val="00F15EB0"/>
    <w:rsid w:val="00F16899"/>
    <w:rsid w:val="00F16A26"/>
    <w:rsid w:val="00F16DEB"/>
    <w:rsid w:val="00F17932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973"/>
    <w:rsid w:val="00F27F42"/>
    <w:rsid w:val="00F3120D"/>
    <w:rsid w:val="00F32801"/>
    <w:rsid w:val="00F3558C"/>
    <w:rsid w:val="00F3709E"/>
    <w:rsid w:val="00F43216"/>
    <w:rsid w:val="00F43C11"/>
    <w:rsid w:val="00F44176"/>
    <w:rsid w:val="00F44C43"/>
    <w:rsid w:val="00F45D0D"/>
    <w:rsid w:val="00F46360"/>
    <w:rsid w:val="00F47329"/>
    <w:rsid w:val="00F474E0"/>
    <w:rsid w:val="00F50A30"/>
    <w:rsid w:val="00F50FC9"/>
    <w:rsid w:val="00F51476"/>
    <w:rsid w:val="00F51A6A"/>
    <w:rsid w:val="00F540BA"/>
    <w:rsid w:val="00F5478F"/>
    <w:rsid w:val="00F54F3E"/>
    <w:rsid w:val="00F55284"/>
    <w:rsid w:val="00F56177"/>
    <w:rsid w:val="00F56287"/>
    <w:rsid w:val="00F56965"/>
    <w:rsid w:val="00F570D3"/>
    <w:rsid w:val="00F5757F"/>
    <w:rsid w:val="00F6105E"/>
    <w:rsid w:val="00F612D1"/>
    <w:rsid w:val="00F65685"/>
    <w:rsid w:val="00F6610D"/>
    <w:rsid w:val="00F667C4"/>
    <w:rsid w:val="00F67AB6"/>
    <w:rsid w:val="00F71564"/>
    <w:rsid w:val="00F72D48"/>
    <w:rsid w:val="00F75729"/>
    <w:rsid w:val="00F764DB"/>
    <w:rsid w:val="00F807BF"/>
    <w:rsid w:val="00F82D2D"/>
    <w:rsid w:val="00F83DF3"/>
    <w:rsid w:val="00F85DA1"/>
    <w:rsid w:val="00F86E80"/>
    <w:rsid w:val="00F87AAF"/>
    <w:rsid w:val="00F9359C"/>
    <w:rsid w:val="00F94E1D"/>
    <w:rsid w:val="00F9506B"/>
    <w:rsid w:val="00FA4063"/>
    <w:rsid w:val="00FA50AD"/>
    <w:rsid w:val="00FA50D6"/>
    <w:rsid w:val="00FA5246"/>
    <w:rsid w:val="00FA5598"/>
    <w:rsid w:val="00FA59DA"/>
    <w:rsid w:val="00FA5C7A"/>
    <w:rsid w:val="00FA6015"/>
    <w:rsid w:val="00FA6660"/>
    <w:rsid w:val="00FA7B26"/>
    <w:rsid w:val="00FB0C86"/>
    <w:rsid w:val="00FB1D5B"/>
    <w:rsid w:val="00FB344E"/>
    <w:rsid w:val="00FB501D"/>
    <w:rsid w:val="00FB57F3"/>
    <w:rsid w:val="00FB759B"/>
    <w:rsid w:val="00FB79A1"/>
    <w:rsid w:val="00FC476A"/>
    <w:rsid w:val="00FC7B0F"/>
    <w:rsid w:val="00FC7BE0"/>
    <w:rsid w:val="00FD03BA"/>
    <w:rsid w:val="00FD1CE2"/>
    <w:rsid w:val="00FD2767"/>
    <w:rsid w:val="00FD2DFA"/>
    <w:rsid w:val="00FD2E4F"/>
    <w:rsid w:val="00FD3304"/>
    <w:rsid w:val="00FD4248"/>
    <w:rsid w:val="00FD42FA"/>
    <w:rsid w:val="00FD49A2"/>
    <w:rsid w:val="00FD5E50"/>
    <w:rsid w:val="00FD6080"/>
    <w:rsid w:val="00FD62C0"/>
    <w:rsid w:val="00FD70E5"/>
    <w:rsid w:val="00FD7256"/>
    <w:rsid w:val="00FE0233"/>
    <w:rsid w:val="00FE0C66"/>
    <w:rsid w:val="00FE19E8"/>
    <w:rsid w:val="00FE2F84"/>
    <w:rsid w:val="00FE4D84"/>
    <w:rsid w:val="00FE4EDA"/>
    <w:rsid w:val="00FE61F9"/>
    <w:rsid w:val="00FE70AF"/>
    <w:rsid w:val="00FE725B"/>
    <w:rsid w:val="00FE79E2"/>
    <w:rsid w:val="00FF0189"/>
    <w:rsid w:val="00FF0E8B"/>
    <w:rsid w:val="00FF1014"/>
    <w:rsid w:val="00FF1EA4"/>
    <w:rsid w:val="00FF2C8C"/>
    <w:rsid w:val="00FF2DA1"/>
    <w:rsid w:val="00FF5334"/>
    <w:rsid w:val="00FF6620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9E97BF75-98CF-4EF9-8440-164F510B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BF7"/>
  </w:style>
  <w:style w:type="paragraph" w:styleId="Zpat">
    <w:name w:val="footer"/>
    <w:basedOn w:val="Normln"/>
    <w:link w:val="Zpat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BF7"/>
  </w:style>
  <w:style w:type="table" w:styleId="Mkatabulky">
    <w:name w:val="Table Grid"/>
    <w:basedOn w:val="Normlntabulka"/>
    <w:uiPriority w:val="59"/>
    <w:rsid w:val="0008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063E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63E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3B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3A4CDA"/>
    <w:pPr>
      <w:spacing w:after="0" w:line="240" w:lineRule="auto"/>
      <w:ind w:left="780"/>
    </w:pPr>
    <w:rPr>
      <w:rFonts w:ascii="Arial Narrow" w:eastAsia="Times New Roman" w:hAnsi="Arial Narrow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A4CDA"/>
    <w:rPr>
      <w:rFonts w:ascii="Arial Narrow" w:eastAsia="Times New Roman" w:hAnsi="Arial Narrow"/>
    </w:rPr>
  </w:style>
  <w:style w:type="paragraph" w:styleId="Titulek">
    <w:name w:val="caption"/>
    <w:basedOn w:val="Normln"/>
    <w:next w:val="Normln"/>
    <w:uiPriority w:val="35"/>
    <w:unhideWhenUsed/>
    <w:qFormat/>
    <w:rsid w:val="00DB5A40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C0BFE1A8.dotm</Template>
  <TotalTime>122</TotalTime>
  <Pages>2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lcgp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Černá</dc:creator>
  <cp:keywords/>
  <cp:lastModifiedBy>Černá Michaela</cp:lastModifiedBy>
  <cp:revision>39</cp:revision>
  <cp:lastPrinted>2017-02-20T09:37:00Z</cp:lastPrinted>
  <dcterms:created xsi:type="dcterms:W3CDTF">2017-02-20T07:07:00Z</dcterms:created>
  <dcterms:modified xsi:type="dcterms:W3CDTF">2017-02-20T09:37:00Z</dcterms:modified>
</cp:coreProperties>
</file>