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3BD" w:rsidRPr="007853BD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7853B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7853BD" w:rsidRDefault="007853BD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7853BD">
        <w:rPr>
          <w:rFonts w:ascii="Arial" w:eastAsia="Calibri" w:hAnsi="Arial" w:cs="Arial"/>
          <w:lang w:eastAsia="en-US"/>
        </w:rPr>
        <w:t>Dotační program „Podpora rozvoje venkovského cestovního ruchu v Plzeňském kraji pro rok 2017“</w:t>
      </w:r>
    </w:p>
    <w:p w:rsidR="007853BD" w:rsidRPr="00C87B50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C87B50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C87B50">
        <w:rPr>
          <w:rFonts w:ascii="Arial" w:eastAsia="Calibri" w:hAnsi="Arial" w:cs="Arial"/>
          <w:b/>
          <w:lang w:eastAsia="en-US"/>
        </w:rPr>
        <w:t xml:space="preserve"> </w:t>
      </w:r>
      <w:r w:rsidR="007853BD" w:rsidRPr="00C87B50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0B69BE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0B69BE">
        <w:rPr>
          <w:rFonts w:ascii="Arial" w:eastAsia="Calibri" w:hAnsi="Arial" w:cs="Arial"/>
          <w:lang w:eastAsia="en-US"/>
        </w:rPr>
        <w:t xml:space="preserve">Já, níže </w:t>
      </w:r>
      <w:proofErr w:type="gramStart"/>
      <w:r w:rsidRPr="000B69BE">
        <w:rPr>
          <w:rFonts w:ascii="Arial" w:eastAsia="Calibri" w:hAnsi="Arial" w:cs="Arial"/>
          <w:lang w:eastAsia="en-US"/>
        </w:rPr>
        <w:t>podepsaný ........................................................... (jméno</w:t>
      </w:r>
      <w:proofErr w:type="gramEnd"/>
      <w:r w:rsidRPr="000B69BE">
        <w:rPr>
          <w:rFonts w:ascii="Arial" w:eastAsia="Calibri" w:hAnsi="Arial" w:cs="Arial"/>
          <w:lang w:eastAsia="en-US"/>
        </w:rPr>
        <w:t xml:space="preserve"> příjemce dotace), nar. ............................, s bydlištěm ......</w:t>
      </w:r>
      <w:r w:rsidRPr="000B69BE">
        <w:rPr>
          <w:rFonts w:ascii="Arial" w:eastAsia="Calibri" w:hAnsi="Arial" w:cs="Arial"/>
          <w:color w:val="FF0000"/>
          <w:lang w:eastAsia="en-US"/>
        </w:rPr>
        <w:t>.</w:t>
      </w:r>
      <w:r w:rsidRPr="000B69BE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>
        <w:rPr>
          <w:rFonts w:ascii="Arial" w:eastAsia="Calibri" w:hAnsi="Arial" w:cs="Arial"/>
          <w:lang w:eastAsia="en-US"/>
        </w:rPr>
        <w:t>........</w:t>
      </w:r>
      <w:r w:rsidRPr="000B69BE">
        <w:rPr>
          <w:rFonts w:ascii="Arial" w:eastAsia="Calibri" w:hAnsi="Arial" w:cs="Arial"/>
          <w:lang w:eastAsia="en-US"/>
        </w:rPr>
        <w:t xml:space="preserve">…………. , prohlašuji, že jsem </w:t>
      </w:r>
      <w:r w:rsidRPr="000B69BE">
        <w:rPr>
          <w:rFonts w:ascii="Arial" w:eastAsia="Calibri" w:hAnsi="Arial" w:cs="Arial"/>
          <w:b/>
          <w:lang w:eastAsia="en-US"/>
        </w:rPr>
        <w:t>byl/nebyl</w:t>
      </w:r>
      <w:r w:rsidRPr="000B69BE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Pr="000B69BE">
        <w:rPr>
          <w:rFonts w:ascii="Arial" w:eastAsia="Calibri" w:hAnsi="Arial" w:cs="Arial"/>
          <w:lang w:eastAsia="en-US"/>
        </w:rPr>
        <w:t xml:space="preserve"> příjemce dotace 2016 příjemcem dotace z rozpočtu Plzeňského kraje. </w:t>
      </w:r>
    </w:p>
    <w:p w:rsidR="007853BD" w:rsidRPr="007853BD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0B69BE">
        <w:rPr>
          <w:rFonts w:ascii="Arial" w:eastAsia="Calibri" w:hAnsi="Arial" w:cs="Arial"/>
          <w:lang w:eastAsia="en-US"/>
        </w:rPr>
        <w:t>V případě, že žadatel byl příjemcem dotace v roce 2016 z rozpočtu Plzeňského kraje, tak prohlašuje, že není</w:t>
      </w:r>
      <w:r w:rsidR="00F057FC" w:rsidRPr="000B69BE">
        <w:rPr>
          <w:rFonts w:ascii="Arial" w:eastAsia="Calibri" w:hAnsi="Arial" w:cs="Arial"/>
          <w:lang w:eastAsia="en-US"/>
        </w:rPr>
        <w:t xml:space="preserve"> </w:t>
      </w:r>
      <w:r w:rsidRPr="000B69BE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0B69BE">
        <w:rPr>
          <w:rFonts w:ascii="Arial" w:eastAsia="Calibri" w:hAnsi="Arial" w:cs="Arial"/>
          <w:lang w:eastAsia="en-US"/>
        </w:rPr>
        <w:t xml:space="preserve"> </w:t>
      </w:r>
      <w:r w:rsidRPr="000B69BE">
        <w:rPr>
          <w:rFonts w:ascii="Arial" w:eastAsia="Calibri" w:hAnsi="Arial" w:cs="Arial"/>
          <w:lang w:eastAsia="en-US"/>
        </w:rPr>
        <w:t>programů a ze všech dotačních smluv uzavřených mezi mnou a Plzeňským krajem v roce 2016.</w:t>
      </w:r>
    </w:p>
    <w:p w:rsidR="007853BD" w:rsidRPr="007853BD" w:rsidRDefault="007853BD" w:rsidP="007853BD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7853BD" w:rsidRPr="007853BD" w:rsidRDefault="007853BD" w:rsidP="007853BD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7853BD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ruchu v Plzeňském kraji pro rok 2017“</w:t>
      </w:r>
      <w:r w:rsidRPr="007853BD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schváleným usnesením </w:t>
      </w:r>
      <w:r w:rsidR="002A1111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č. 108/16 ze dne </w:t>
      </w:r>
      <w:proofErr w:type="gramStart"/>
      <w:r w:rsidR="002A1111">
        <w:rPr>
          <w:rFonts w:ascii="Arial" w:eastAsia="Calibri" w:hAnsi="Arial" w:cs="Arial"/>
          <w:sz w:val="16"/>
          <w:szCs w:val="16"/>
          <w:lang w:eastAsia="en-US"/>
        </w:rPr>
        <w:t>12.12.2016</w:t>
      </w:r>
      <w:bookmarkStart w:id="0" w:name="_GoBack"/>
      <w:bookmarkEnd w:id="0"/>
      <w:proofErr w:type="gramEnd"/>
      <w:r w:rsidRPr="007853BD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nebo 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br/>
        <w:t>na pojistném a na penále na sociální zabezpečení a příspěvku na státní politiku zaměstnanosti, s výjimkou případů, kdy bylo povoleno splácení ve splátkách a nejsem v prodlení se splácením splátek;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souhlasím se zveřejněním svého jména/názvu, bydliště/sídla, předmětu poskytnuté dotace, výše poskytnuté 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br/>
        <w:t>dotace, smlouvy uzavřené s poskytovatelem a důvodu případného neposkytnutí dotace v dokumentech Plzeňského kraje a na jeho internetových stránkách;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 dotačního programu „Podpora rozvoje venkovského cestovního ruchu v Plzeňském kraji pro rok 2017</w:t>
      </w:r>
      <w:r w:rsidRPr="007853BD">
        <w:rPr>
          <w:rFonts w:ascii="Arial" w:eastAsia="Calibri" w:hAnsi="Arial" w:cs="Arial"/>
          <w:color w:val="000000"/>
          <w:sz w:val="16"/>
          <w:szCs w:val="16"/>
          <w:lang w:eastAsia="en-US"/>
        </w:rPr>
        <w:t>“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s ohledem na zák. č. 101/2000 Sb., o ochraně osobních údajů, ve znění pozdějších předpisů, souhlasím se zpracováním svých osobních údajů uvedených v této žádosti pro účely dotačního programu (vztahuje se na fyzické osoby jednající jménem žadatele);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v případě poskytnutí dotace budu postupovat podle platného znění Pravidel Dotačního programu „Podpora rozvoje venkovského cestovního ruchu v Plzeňském kraji pro rok 2017“;</w:t>
      </w:r>
    </w:p>
    <w:p w:rsidR="007853BD" w:rsidRPr="007853BD" w:rsidRDefault="007853BD" w:rsidP="007853BD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7853B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Default="007853BD" w:rsidP="007853BD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853B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7853B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03147" w:rsidRPr="007853BD" w:rsidRDefault="00503147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C87B50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C87B50">
        <w:rPr>
          <w:rFonts w:ascii="Arial" w:hAnsi="Arial" w:cs="Arial"/>
          <w:b/>
          <w:sz w:val="22"/>
          <w:szCs w:val="22"/>
        </w:rPr>
        <w:t>CELKOVÝ ROZPOČET PROJEKTU</w:t>
      </w:r>
      <w:r w:rsidRPr="00C87B50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6F7482" w:rsidTr="006F7482">
        <w:trPr>
          <w:trHeight w:val="588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Plátce DPH uplatňující odpočet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6F7482" w:rsidRDefault="006F748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(v rámci projektu)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</w:p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AC0FCB">
              <w:rPr>
                <w:rFonts w:ascii="Arial" w:hAnsi="Arial" w:cs="Arial"/>
              </w:rPr>
            </w:r>
            <w:r w:rsidR="00AC0FCB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</w:rPr>
              <w:t>ANO</w:t>
            </w:r>
            <w:r>
              <w:rPr>
                <w:rFonts w:ascii="Arial" w:hAnsi="Arial" w:cs="Arial"/>
                <w:b/>
                <w:bCs/>
              </w:rPr>
              <w:t xml:space="preserve">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AC0FCB">
              <w:rPr>
                <w:rFonts w:ascii="Arial" w:hAnsi="Arial" w:cs="Arial"/>
              </w:rPr>
            </w:r>
            <w:r w:rsidR="00AC0FCB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6F7482" w:rsidTr="006F7482">
        <w:trPr>
          <w:trHeight w:val="469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Účetní období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</w:tr>
      <w:tr w:rsidR="006F7482" w:rsidTr="006F7482">
        <w:trPr>
          <w:trHeight w:val="702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50314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U</w:t>
            </w:r>
            <w:r w:rsidR="006F7482">
              <w:rPr>
                <w:rFonts w:ascii="Arial" w:hAnsi="Arial" w:cs="Arial"/>
                <w:b/>
                <w:bCs/>
              </w:rPr>
              <w:t>veďte, zda se jedná o investiční či neinvestiční akci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  <w:p w:rsidR="006F7482" w:rsidRDefault="006F7482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AC0FCB">
              <w:rPr>
                <w:rFonts w:ascii="Arial" w:hAnsi="Arial" w:cs="Arial"/>
              </w:rPr>
            </w:r>
            <w:r w:rsidR="00AC0FCB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INVESTICE 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AC0FCB">
              <w:rPr>
                <w:rFonts w:ascii="Arial" w:hAnsi="Arial" w:cs="Arial"/>
              </w:rPr>
            </w:r>
            <w:r w:rsidR="00AC0FCB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NEINVESTICE</w:t>
            </w:r>
          </w:p>
        </w:tc>
      </w:tr>
      <w:tr w:rsidR="006F7482" w:rsidTr="006F7482">
        <w:trPr>
          <w:trHeight w:val="236"/>
        </w:trPr>
        <w:tc>
          <w:tcPr>
            <w:tcW w:w="27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 xml:space="preserve">Položka: </w:t>
            </w:r>
            <w:r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6F7482" w:rsidTr="006F7482">
        <w:trPr>
          <w:trHeight w:val="954"/>
        </w:trPr>
        <w:tc>
          <w:tcPr>
            <w:tcW w:w="3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zdrojů*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vlastní**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F7482" w:rsidTr="006F7482">
        <w:trPr>
          <w:trHeight w:val="331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31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23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06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15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6F7482">
        <w:trPr>
          <w:trHeight w:val="343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6F7482" w:rsidTr="006F7482">
        <w:trPr>
          <w:trHeight w:val="613"/>
        </w:trPr>
        <w:tc>
          <w:tcPr>
            <w:tcW w:w="3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*Žádáno z jiných zdrojů</w:t>
            </w:r>
            <w:r>
              <w:rPr>
                <w:rFonts w:ascii="Arial" w:hAnsi="Arial" w:cs="Arial"/>
              </w:rPr>
              <w:t xml:space="preserve"> (vypište jmenovitě: např. dotace, dary apod.+ požadovaná částka)</w:t>
            </w:r>
          </w:p>
        </w:tc>
        <w:tc>
          <w:tcPr>
            <w:tcW w:w="7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</w:tr>
      <w:tr w:rsidR="006F7482" w:rsidTr="006F7482">
        <w:trPr>
          <w:trHeight w:val="395"/>
        </w:trPr>
        <w:tc>
          <w:tcPr>
            <w:tcW w:w="3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**Zdroj vlastní</w:t>
            </w:r>
            <w:r>
              <w:rPr>
                <w:rFonts w:ascii="Arial" w:hAnsi="Arial" w:cs="Arial"/>
              </w:rPr>
              <w:t xml:space="preserve"> (konkrétně)</w:t>
            </w:r>
          </w:p>
        </w:tc>
        <w:tc>
          <w:tcPr>
            <w:tcW w:w="7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</w:tr>
    </w:tbl>
    <w:p w:rsidR="006F7482" w:rsidRDefault="006F7482" w:rsidP="006F7482">
      <w:pPr>
        <w:jc w:val="both"/>
        <w:rPr>
          <w:rFonts w:ascii="Arial" w:hAnsi="Arial" w:cs="Arial"/>
        </w:rPr>
      </w:pP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spolu s tímto formulářem vkládám tuto povinnou přílohu: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39"/>
        <w:gridCol w:w="1432"/>
      </w:tblGrid>
      <w:tr w:rsidR="006F7482" w:rsidTr="006F7482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výpis z účtu –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popř. potvrzení banky o vedení účtu, na který bude poskytovatelem v případě přidělení poskytnuta dotace. Žadatel, který má k účtu jen dispoziční právo (není majitel), musí toto právo prokazatelně doložit (nejlépe potvrzením od peněžního ústavu), jakýkoliv doklad dle tohoto bodu </w:t>
            </w:r>
            <w:r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AC0FCB">
              <w:rPr>
                <w:rFonts w:ascii="Arial" w:hAnsi="Arial" w:cs="Arial"/>
              </w:rPr>
            </w:r>
            <w:r w:rsidR="00AC0FCB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přílohy*** povinné dle typu žadatele (volitelné):</w:t>
      </w: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6F7482" w:rsidTr="006F7482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plná moc –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>
              <w:rPr>
                <w:rFonts w:ascii="Arial" w:hAnsi="Arial" w:cs="Arial"/>
                <w:sz w:val="18"/>
                <w:szCs w:val="18"/>
              </w:rPr>
              <w:t xml:space="preserve">žadatele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AC0FCB">
              <w:rPr>
                <w:rFonts w:ascii="Arial" w:hAnsi="Arial" w:cs="Arial"/>
              </w:rPr>
            </w:r>
            <w:r w:rsidR="00AC0FCB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144802" w:rsidRDefault="0014480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Default="006F7482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rok 2017)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AC0FCB">
              <w:rPr>
                <w:rFonts w:ascii="Arial" w:hAnsi="Arial" w:cs="Arial"/>
              </w:rPr>
            </w:r>
            <w:r w:rsidR="00AC0FCB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Default="00AC0FCB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0">
              <w:txbxContent>
                <w:p w:rsidR="006F7482" w:rsidRDefault="006F7482" w:rsidP="006F7482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6F7482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6F7482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Default="006F7482" w:rsidP="006F7482">
      <w:pPr>
        <w:jc w:val="both"/>
        <w:rPr>
          <w:rFonts w:ascii="Arial" w:hAnsi="Arial" w:cs="Arial"/>
          <w:sz w:val="22"/>
          <w:szCs w:val="22"/>
        </w:rPr>
      </w:pPr>
    </w:p>
    <w:p w:rsidR="006F7482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AC0FCB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59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59">
              <w:txbxContent>
                <w:p w:rsidR="006F7482" w:rsidRDefault="006F7482" w:rsidP="006F7482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6F7482" w:rsidRDefault="006F7482" w:rsidP="006F7482"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žadatele</w:t>
                  </w:r>
                </w:p>
                <w:p w:rsidR="006F7482" w:rsidRDefault="006F7482" w:rsidP="006F7482"/>
              </w:txbxContent>
            </v:textbox>
          </v:shape>
        </w:pict>
      </w:r>
    </w:p>
    <w:p w:rsidR="006F7482" w:rsidRDefault="00AC0FCB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1">
              <w:txbxContent>
                <w:p w:rsidR="006F7482" w:rsidRDefault="006F7482" w:rsidP="006F7482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6F7482" w:rsidRDefault="006F7482" w:rsidP="006F748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6F7482">
        <w:rPr>
          <w:rFonts w:ascii="Arial" w:hAnsi="Arial" w:cs="Arial"/>
          <w:bCs/>
          <w:sz w:val="22"/>
          <w:szCs w:val="22"/>
        </w:rPr>
        <w:t xml:space="preserve">Datum :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FCB" w:rsidRDefault="00AC0FCB">
      <w:r>
        <w:separator/>
      </w:r>
    </w:p>
  </w:endnote>
  <w:endnote w:type="continuationSeparator" w:id="0">
    <w:p w:rsidR="00AC0FCB" w:rsidRDefault="00AC0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21E" w:rsidRDefault="00E1721E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Ondřej Čech - oddělení cestovního ruchu, ondrej.cech@plzensky-kraj.cz, tel: 377 195 386, 777 353 667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A1111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21E" w:rsidRDefault="00E1721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FCB" w:rsidRDefault="00AC0FCB">
      <w:r>
        <w:separator/>
      </w:r>
    </w:p>
  </w:footnote>
  <w:footnote w:type="continuationSeparator" w:id="0">
    <w:p w:rsidR="00AC0FCB" w:rsidRDefault="00AC0FCB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6F7482" w:rsidRDefault="006F7482" w:rsidP="006F748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 příslušného pole -</w:t>
      </w:r>
      <w:r>
        <w:rPr>
          <w:rFonts w:ascii="Calibri" w:hAnsi="Calibri"/>
          <w:sz w:val="16"/>
          <w:szCs w:val="16"/>
          <w:lang w:val="en-US"/>
        </w:rPr>
        <w:t xml:space="preserve">&gt; </w:t>
      </w:r>
      <w:r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6F7482" w:rsidRDefault="006F7482" w:rsidP="006F7482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21E" w:rsidRDefault="00E1721E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21E" w:rsidRDefault="00E1721E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62B0"/>
    <w:rsid w:val="000703CF"/>
    <w:rsid w:val="00071CA8"/>
    <w:rsid w:val="000847D1"/>
    <w:rsid w:val="000A4BD3"/>
    <w:rsid w:val="000A7D29"/>
    <w:rsid w:val="000B0A32"/>
    <w:rsid w:val="000B69BE"/>
    <w:rsid w:val="000B70A3"/>
    <w:rsid w:val="000C02E9"/>
    <w:rsid w:val="000C0C33"/>
    <w:rsid w:val="000C20B5"/>
    <w:rsid w:val="000C6CEB"/>
    <w:rsid w:val="000C798F"/>
    <w:rsid w:val="000D6579"/>
    <w:rsid w:val="000E3940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49B2"/>
    <w:rsid w:val="001B05E9"/>
    <w:rsid w:val="001B7B8F"/>
    <w:rsid w:val="001C0E34"/>
    <w:rsid w:val="001C3131"/>
    <w:rsid w:val="001D513E"/>
    <w:rsid w:val="001E4E6C"/>
    <w:rsid w:val="001F469E"/>
    <w:rsid w:val="001F6616"/>
    <w:rsid w:val="001F6D48"/>
    <w:rsid w:val="001F7C53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556EE"/>
    <w:rsid w:val="00362222"/>
    <w:rsid w:val="0036782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64BEF"/>
    <w:rsid w:val="00575BB0"/>
    <w:rsid w:val="00577E9F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93FB0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F700E"/>
    <w:rsid w:val="006F7482"/>
    <w:rsid w:val="00700092"/>
    <w:rsid w:val="0071743E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6467"/>
    <w:rsid w:val="00753137"/>
    <w:rsid w:val="007532DB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53BD"/>
    <w:rsid w:val="00797BD9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754F"/>
    <w:rsid w:val="00AF303B"/>
    <w:rsid w:val="00AF468C"/>
    <w:rsid w:val="00AF71C8"/>
    <w:rsid w:val="00B06AAE"/>
    <w:rsid w:val="00B128B6"/>
    <w:rsid w:val="00B23A36"/>
    <w:rsid w:val="00B25C36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B7C56"/>
    <w:rsid w:val="00BC38B3"/>
    <w:rsid w:val="00BC4357"/>
    <w:rsid w:val="00BC5D53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5D54"/>
    <w:rsid w:val="00CB69A9"/>
    <w:rsid w:val="00CC2508"/>
    <w:rsid w:val="00CC42FD"/>
    <w:rsid w:val="00CC45FD"/>
    <w:rsid w:val="00CD2E2B"/>
    <w:rsid w:val="00CD2E9C"/>
    <w:rsid w:val="00CE21AA"/>
    <w:rsid w:val="00CE6398"/>
    <w:rsid w:val="00CF491C"/>
    <w:rsid w:val="00CF7E15"/>
    <w:rsid w:val="00D01005"/>
    <w:rsid w:val="00D01846"/>
    <w:rsid w:val="00D03326"/>
    <w:rsid w:val="00D133EE"/>
    <w:rsid w:val="00D21A2E"/>
    <w:rsid w:val="00D32340"/>
    <w:rsid w:val="00D37FD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7C86"/>
    <w:rsid w:val="00E136C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6095D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F04B77"/>
    <w:rsid w:val="00F05394"/>
    <w:rsid w:val="00F057FC"/>
    <w:rsid w:val="00F1606C"/>
    <w:rsid w:val="00F223C4"/>
    <w:rsid w:val="00F35CF5"/>
    <w:rsid w:val="00F61744"/>
    <w:rsid w:val="00F63230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2F66"/>
    <w:rsid w:val="00FC489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69A127-2A98-4EEB-8E72-7CB82AE4C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BD3258B7</Template>
  <TotalTime>369</TotalTime>
  <Pages>2</Pages>
  <Words>735</Words>
  <Characters>4339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5064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184</cp:revision>
  <cp:lastPrinted>2016-11-28T13:29:00Z</cp:lastPrinted>
  <dcterms:created xsi:type="dcterms:W3CDTF">2014-09-18T07:04:00Z</dcterms:created>
  <dcterms:modified xsi:type="dcterms:W3CDTF">2016-12-20T07:48:00Z</dcterms:modified>
</cp:coreProperties>
</file>