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160"/>
        <w:gridCol w:w="166"/>
        <w:gridCol w:w="1367"/>
        <w:gridCol w:w="75"/>
        <w:gridCol w:w="251"/>
        <w:gridCol w:w="316"/>
        <w:gridCol w:w="87"/>
        <w:gridCol w:w="32"/>
        <w:gridCol w:w="535"/>
        <w:gridCol w:w="1039"/>
        <w:gridCol w:w="304"/>
        <w:gridCol w:w="179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00A0" w:rsidRDefault="007B6B4A" w:rsidP="00BE00A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bookmarkStart w:id="0" w:name="_GoBack"/>
            <w:bookmarkEnd w:id="0"/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r w:rsidR="004746AF">
              <w:rPr>
                <w:rFonts w:ascii="Arial" w:eastAsia="Times New Roman" w:hAnsi="Arial" w:cs="Arial"/>
                <w:i/>
                <w:iCs/>
              </w:rPr>
              <w:t>Podpora rozvoje venkovského cestovního ruchu v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Plzeňské</w:t>
            </w:r>
            <w:r w:rsidR="004746AF">
              <w:rPr>
                <w:rFonts w:ascii="Arial" w:eastAsia="Times New Roman" w:hAnsi="Arial" w:cs="Arial"/>
                <w:i/>
                <w:iCs/>
              </w:rPr>
              <w:t>m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kraj</w:t>
            </w:r>
            <w:r w:rsidR="004746AF">
              <w:rPr>
                <w:rFonts w:ascii="Arial" w:eastAsia="Times New Roman" w:hAnsi="Arial" w:cs="Arial"/>
                <w:i/>
                <w:iCs/>
              </w:rPr>
              <w:t>i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pro rok 201</w:t>
            </w:r>
            <w:r w:rsidR="00B62DF5">
              <w:rPr>
                <w:rFonts w:ascii="Arial" w:eastAsia="Times New Roman" w:hAnsi="Arial" w:cs="Arial"/>
                <w:i/>
                <w:iCs/>
              </w:rPr>
              <w:t>7</w:t>
            </w:r>
            <w:r w:rsidR="00BE00A0">
              <w:rPr>
                <w:rFonts w:ascii="Arial" w:eastAsia="Times New Roman" w:hAnsi="Arial" w:cs="Arial"/>
                <w:i/>
                <w:iCs/>
              </w:rPr>
              <w:t xml:space="preserve"> </w:t>
            </w:r>
          </w:p>
          <w:p w:rsidR="00495F9A" w:rsidRPr="00495F9A" w:rsidRDefault="00A45BCF" w:rsidP="00BE00A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>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B0231C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1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8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B0231C" w:rsidP="00B0231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evidenční 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 xml:space="preserve">číslo </w:t>
            </w:r>
            <w:r>
              <w:rPr>
                <w:rFonts w:ascii="Arial" w:eastAsia="Times New Roman" w:hAnsi="Arial" w:cs="Arial"/>
                <w:b/>
                <w:bCs/>
              </w:rPr>
              <w:t>s</w:t>
            </w:r>
            <w:r w:rsidR="00495F9A" w:rsidRPr="00495F9A">
              <w:rPr>
                <w:rFonts w:ascii="Arial" w:eastAsia="Times New Roman" w:hAnsi="Arial" w:cs="Arial"/>
                <w:b/>
                <w:bCs/>
              </w:rPr>
              <w:t>mlouvy: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B0231C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7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633E5C" w:rsidRPr="00495F9A" w:rsidTr="00CA2CB2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33E5C" w:rsidRPr="00495F9A" w:rsidRDefault="00633E5C" w:rsidP="00851EB7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633E5C" w:rsidRPr="00495F9A" w:rsidTr="00237DEB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33E5C" w:rsidRPr="00495F9A" w:rsidRDefault="00633E5C" w:rsidP="00851EB7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3C0C57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75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33E5C" w:rsidRPr="00495F9A" w:rsidRDefault="00633E5C" w:rsidP="00E36116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Datum narození</w:t>
            </w:r>
            <w:r w:rsidR="003C0C57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>1</w:t>
            </w:r>
          </w:p>
        </w:tc>
        <w:tc>
          <w:tcPr>
            <w:tcW w:w="18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33E5C" w:rsidRPr="00495F9A" w:rsidRDefault="00633E5C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F263AFD" wp14:editId="58B1E69B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087BF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6211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BE8BB53" wp14:editId="6A673205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0" r="635" b="444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  <w:r w:rsidR="004B20E0">
              <w:rPr>
                <w:rFonts w:ascii="Arial" w:hAnsi="Arial" w:cs="Arial"/>
                <w:b/>
                <w:vertAlign w:val="superscript"/>
              </w:rPr>
              <w:t>2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4791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="00A45BCF">
              <w:rPr>
                <w:rFonts w:ascii="Arial" w:eastAsia="Times New Roman" w:hAnsi="Arial" w:cs="Arial"/>
              </w:rPr>
              <w:t>z P</w:t>
            </w:r>
            <w:r>
              <w:rPr>
                <w:rFonts w:ascii="Arial" w:eastAsia="Times New Roman" w:hAnsi="Arial" w:cs="Arial"/>
              </w:rPr>
              <w:t>rogramu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B20E0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Další</w:t>
            </w:r>
            <w:r w:rsidR="00A307B5">
              <w:rPr>
                <w:rFonts w:ascii="Arial" w:eastAsia="Times New Roman" w:hAnsi="Arial" w:cs="Arial"/>
              </w:rPr>
              <w:t xml:space="preserve"> přijaté</w:t>
            </w:r>
            <w:r>
              <w:rPr>
                <w:rFonts w:ascii="Arial" w:eastAsia="Times New Roman" w:hAnsi="Arial" w:cs="Arial"/>
              </w:rPr>
              <w:t xml:space="preserve"> 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 xml:space="preserve">z rozpočtu Plzeňského kraje </w:t>
            </w:r>
            <w:r w:rsidR="00A307B5">
              <w:rPr>
                <w:rFonts w:ascii="Arial" w:eastAsia="Times New Roman" w:hAnsi="Arial" w:cs="Arial"/>
              </w:rPr>
              <w:t>na rok</w:t>
            </w:r>
            <w:r>
              <w:rPr>
                <w:rFonts w:ascii="Arial" w:eastAsia="Times New Roman" w:hAnsi="Arial" w:cs="Arial"/>
              </w:rPr>
              <w:t xml:space="preserve"> 201</w:t>
            </w:r>
            <w:r w:rsidR="008242A8">
              <w:rPr>
                <w:rFonts w:ascii="Arial" w:eastAsia="Times New Roman" w:hAnsi="Arial" w:cs="Arial"/>
              </w:rPr>
              <w:t>7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="00A45BCF">
              <w:rPr>
                <w:rFonts w:ascii="Arial" w:eastAsia="Times New Roman" w:hAnsi="Arial" w:cs="Arial"/>
              </w:rPr>
              <w:t>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CE7F42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</w:t>
            </w:r>
            <w:r w:rsidR="00A307B5">
              <w:rPr>
                <w:rFonts w:ascii="Arial" w:eastAsia="Times New Roman" w:hAnsi="Arial" w:cs="Arial"/>
              </w:rPr>
              <w:t xml:space="preserve"> název projektu,</w:t>
            </w:r>
            <w:r>
              <w:rPr>
                <w:rFonts w:ascii="Arial" w:eastAsia="Times New Roman" w:hAnsi="Arial" w:cs="Arial"/>
              </w:rPr>
              <w:t xml:space="preserve"> odbor KÚPK)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C5B53" w:rsidRPr="00495F9A" w:rsidTr="00893133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5B53" w:rsidRPr="00495F9A" w:rsidRDefault="008C5B53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57591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</w:t>
            </w:r>
            <w:r w:rsidRPr="00495F9A">
              <w:rPr>
                <w:rFonts w:ascii="Arial" w:eastAsia="Times New Roman" w:hAnsi="Arial" w:cs="Arial"/>
              </w:rPr>
              <w:t xml:space="preserve">statní </w:t>
            </w:r>
            <w:r>
              <w:rPr>
                <w:rFonts w:ascii="Arial" w:eastAsia="Times New Roman" w:hAnsi="Arial" w:cs="Arial"/>
              </w:rPr>
              <w:t xml:space="preserve">zdroje: </w:t>
            </w:r>
            <w:r w:rsidRPr="00495F9A">
              <w:rPr>
                <w:rFonts w:ascii="Arial" w:eastAsia="Times New Roman" w:hAnsi="Arial" w:cs="Arial"/>
              </w:rPr>
              <w:t>dotace</w:t>
            </w:r>
            <w:r>
              <w:rPr>
                <w:rFonts w:ascii="Arial" w:eastAsia="Times New Roman" w:hAnsi="Arial" w:cs="Arial"/>
              </w:rPr>
              <w:t xml:space="preserve">, dary apod. </w:t>
            </w:r>
            <w:r w:rsidR="00A45BCF">
              <w:rPr>
                <w:rFonts w:ascii="Arial" w:eastAsia="Times New Roman" w:hAnsi="Arial" w:cs="Arial"/>
              </w:rPr>
              <w:t>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 w:rsidR="00A45BCF"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):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4F02E6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B4A" w:rsidRPr="00495F9A" w:rsidRDefault="007B6B4A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8C5B53">
        <w:trPr>
          <w:gridAfter w:val="2"/>
          <w:wAfter w:w="1693" w:type="dxa"/>
          <w:trHeight w:val="30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0412DB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Ostatní zdroje a dotace</w:t>
            </w:r>
            <w:r w:rsidR="008C5B53">
              <w:rPr>
                <w:rFonts w:ascii="Arial" w:eastAsia="Times New Roman" w:hAnsi="Arial" w:cs="Arial"/>
              </w:rPr>
              <w:t xml:space="preserve"> </w:t>
            </w:r>
            <w:r w:rsidR="00A307B5">
              <w:rPr>
                <w:rFonts w:ascii="Arial" w:eastAsia="Times New Roman" w:hAnsi="Arial" w:cs="Arial"/>
              </w:rPr>
              <w:t>celkem (</w:t>
            </w:r>
            <w:r w:rsidR="008C5B53">
              <w:rPr>
                <w:rFonts w:ascii="Arial" w:eastAsia="Times New Roman" w:hAnsi="Arial" w:cs="Arial"/>
              </w:rPr>
              <w:t>mimo dotaci</w:t>
            </w:r>
            <w:r w:rsidR="007B6B4A">
              <w:rPr>
                <w:rFonts w:ascii="Arial" w:eastAsia="Times New Roman" w:hAnsi="Arial" w:cs="Arial"/>
              </w:rPr>
              <w:t xml:space="preserve"> z Programu)</w:t>
            </w:r>
            <w:r w:rsidR="007B6B4A" w:rsidRPr="00495F9A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7B6B4A" w:rsidRPr="00495F9A" w:rsidTr="008C5B53">
        <w:trPr>
          <w:gridAfter w:val="2"/>
          <w:wAfter w:w="1693" w:type="dxa"/>
          <w:trHeight w:val="40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7B6B4A" w:rsidRPr="00495F9A" w:rsidRDefault="007B6B4A" w:rsidP="00BE00A0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>lastní zdroje celkem (vlastní</w:t>
            </w:r>
            <w:r w:rsidR="00BE00A0">
              <w:rPr>
                <w:rFonts w:ascii="Arial" w:eastAsia="Times New Roman" w:hAnsi="Arial" w:cs="Arial"/>
              </w:rPr>
              <w:t xml:space="preserve"> finanční </w:t>
            </w:r>
          </w:p>
        </w:tc>
      </w:tr>
      <w:tr w:rsidR="007B6B4A" w:rsidRPr="00495F9A" w:rsidTr="008C5B53">
        <w:trPr>
          <w:gridAfter w:val="2"/>
          <w:wAfter w:w="1693" w:type="dxa"/>
          <w:trHeight w:val="315"/>
        </w:trPr>
        <w:tc>
          <w:tcPr>
            <w:tcW w:w="7552" w:type="dxa"/>
            <w:gridSpan w:val="19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hideMark/>
          </w:tcPr>
          <w:p w:rsidR="007B6B4A" w:rsidRPr="00495F9A" w:rsidRDefault="007B6B4A" w:rsidP="004B20E0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prostředky na krytí nákladů projektu </w:t>
            </w:r>
            <w:r w:rsidRPr="00495F9A">
              <w:rPr>
                <w:rFonts w:ascii="Arial" w:eastAsia="Times New Roman" w:hAnsi="Arial" w:cs="Arial"/>
              </w:rPr>
              <w:t>apod.):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9A089D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4E7F361" wp14:editId="71708955">
                      <wp:simplePos x="0" y="0"/>
                      <wp:positionH relativeFrom="column">
                        <wp:posOffset>-7620</wp:posOffset>
                      </wp:positionH>
                      <wp:positionV relativeFrom="paragraph">
                        <wp:posOffset>161290</wp:posOffset>
                      </wp:positionV>
                      <wp:extent cx="6846570" cy="716280"/>
                      <wp:effectExtent l="0" t="0" r="0" b="7620"/>
                      <wp:wrapNone/>
                      <wp:docPr id="2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7162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9D045B" w:rsidRDefault="00A307B5" w:rsidP="009D045B">
                                  <w:pPr>
                                    <w:spacing w:after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</w:r>
                                  <w:r w:rsidR="00C30634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 w:rsidR="009A089D">
                                    <w:rPr>
                                      <w:sz w:val="16"/>
                                      <w:szCs w:val="16"/>
                                    </w:rPr>
                                    <w:t xml:space="preserve">) </w:t>
                                  </w:r>
                                  <w:r w:rsidR="009D045B" w:rsidRPr="00BA437E">
                                    <w:rPr>
                                      <w:sz w:val="16"/>
                                      <w:szCs w:val="16"/>
                                    </w:rPr>
                                    <w:t>datum narození uvede pouze fyzická osoba podnikající</w:t>
                                  </w:r>
                                </w:p>
                                <w:p w:rsidR="00A307B5" w:rsidRPr="005D2DD5" w:rsidRDefault="003B149D" w:rsidP="009D045B">
                                  <w:pPr>
                                    <w:spacing w:after="0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2) uvádějte pouze zdroje  </w:t>
                                  </w:r>
                                  <w:r w:rsidR="004B20E0">
                                    <w:rPr>
                                      <w:sz w:val="16"/>
                                      <w:szCs w:val="16"/>
                                    </w:rPr>
                                    <w:t>dotace vztahující se k danému projektu – viz Název projektu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8" type="#_x0000_t202" style="position:absolute;margin-left:-.6pt;margin-top:12.7pt;width:539.1pt;height:56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SZGuA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" filled="f" stroked="f">
                      <v:textbox>
                        <w:txbxContent>
                          <w:p w:rsidR="009D045B" w:rsidRDefault="00A307B5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  <w:r w:rsidR="00C30634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="009A089D">
                              <w:rPr>
                                <w:sz w:val="16"/>
                                <w:szCs w:val="16"/>
                              </w:rPr>
                              <w:t xml:space="preserve">) </w:t>
                            </w:r>
                            <w:r w:rsidR="009D045B" w:rsidRPr="00BA437E">
                              <w:rPr>
                                <w:sz w:val="16"/>
                                <w:szCs w:val="16"/>
                              </w:rPr>
                              <w:t>datum narození uvede pouze fyzická osoba podnikající</w:t>
                            </w:r>
                          </w:p>
                          <w:p w:rsidR="00A307B5" w:rsidRPr="005D2DD5" w:rsidRDefault="003B149D" w:rsidP="009D045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2) uvádějte pouze </w:t>
                            </w:r>
                            <w:proofErr w:type="gramStart"/>
                            <w:r>
                              <w:rPr>
                                <w:sz w:val="16"/>
                                <w:szCs w:val="16"/>
                              </w:rPr>
                              <w:t xml:space="preserve">zdroje  </w:t>
                            </w:r>
                            <w:bookmarkStart w:id="1" w:name="_GoBack"/>
                            <w:bookmarkEnd w:id="1"/>
                            <w:r w:rsidR="004B20E0">
                              <w:rPr>
                                <w:sz w:val="16"/>
                                <w:szCs w:val="16"/>
                              </w:rPr>
                              <w:t>dotace</w:t>
                            </w:r>
                            <w:proofErr w:type="gramEnd"/>
                            <w:r w:rsidR="004B20E0">
                              <w:rPr>
                                <w:sz w:val="16"/>
                                <w:szCs w:val="16"/>
                              </w:rPr>
                              <w:t xml:space="preserve"> vztahující se k danému projektu – viz Název projektu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6B4A" w:rsidRPr="00495F9A">
              <w:rPr>
                <w:rFonts w:ascii="Arial" w:eastAsia="Times New Roman" w:hAnsi="Arial" w:cs="Arial"/>
              </w:rPr>
              <w:t>Celkové náklady na projekt: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302920" w:rsidRDefault="007B6B4A" w:rsidP="0030292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244002618" w:edGrp="everyone"/>
            <w:permEnd w:id="244002618"/>
          </w:p>
        </w:tc>
      </w:tr>
    </w:tbl>
    <w:p w:rsidR="008A2A44" w:rsidRDefault="008A2A44">
      <w:r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BE00A0">
        <w:trPr>
          <w:gridAfter w:val="1"/>
          <w:wAfter w:w="275" w:type="dxa"/>
          <w:trHeight w:val="5493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 xml:space="preserve">Povinně přiložte: 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umentaci o akci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- </w:t>
            </w:r>
            <w:r w:rsidR="005F3F5C">
              <w:rPr>
                <w:rFonts w:ascii="Arial" w:eastAsia="Times New Roman" w:hAnsi="Arial" w:cs="Arial"/>
                <w:sz w:val="20"/>
                <w:szCs w:val="20"/>
              </w:rPr>
              <w:t>min. 2 ks, max. 4 ks fotografií stavu po realizaci akce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(formát JPEG)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Default="00AE4081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doklad o způsobu zveřejnění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podpory z Plzeňského kraje (logo Plzeňského kraje)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>
              <w:rPr>
                <w:rFonts w:ascii="Arial" w:eastAsia="Times New Roman" w:hAnsi="Arial" w:cs="Arial"/>
                <w:sz w:val="20"/>
                <w:szCs w:val="20"/>
              </w:rPr>
              <w:t>-</w:t>
            </w:r>
            <w:r w:rsidR="00932FD6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BA36BD" w:rsidRPr="00BA36BD">
              <w:rPr>
                <w:rFonts w:ascii="Arial" w:eastAsia="Times New Roman" w:hAnsi="Arial" w:cs="Arial"/>
                <w:sz w:val="20"/>
                <w:szCs w:val="20"/>
              </w:rPr>
              <w:t>např. foto umístění loga PK</w:t>
            </w:r>
          </w:p>
          <w:p w:rsidR="00932FD6" w:rsidRPr="003F554E" w:rsidRDefault="00932FD6" w:rsidP="00932FD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5313F7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</w:pPr>
            <w:r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Povinně přiložte</w:t>
            </w:r>
            <w:r w:rsidR="00495F9A" w:rsidRPr="005313F7">
              <w:rPr>
                <w:rFonts w:ascii="Arial" w:eastAsia="Times New Roman" w:hAnsi="Arial" w:cs="Arial"/>
                <w:b/>
                <w:bCs/>
                <w:sz w:val="20"/>
                <w:szCs w:val="20"/>
                <w:u w:val="single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  <w:r w:rsidR="00CF70D2">
              <w:rPr>
                <w:rFonts w:ascii="Arial" w:eastAsia="Times New Roman" w:hAnsi="Arial" w:cs="Arial"/>
                <w:sz w:val="20"/>
                <w:szCs w:val="20"/>
              </w:rPr>
              <w:t xml:space="preserve"> (v souladu se smlouvou – část I.)</w:t>
            </w:r>
          </w:p>
          <w:p w:rsidR="00495F9A" w:rsidRPr="003F554E" w:rsidRDefault="00CF70D2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B2E3C">
              <w:rPr>
                <w:rFonts w:ascii="Arial" w:eastAsia="Times New Roman" w:hAnsi="Arial" w:cs="Arial"/>
                <w:sz w:val="20"/>
                <w:szCs w:val="20"/>
              </w:rPr>
              <w:t>- účetní doklady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žených účetních dokladů - 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  <w:p w:rsidR="00495F9A" w:rsidRPr="00AE5CD8" w:rsidRDefault="00A45BCF" w:rsidP="00355FA1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 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 xml:space="preserve">nedostačující) a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příjmov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>/výdajov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ých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doklad</w:t>
            </w:r>
            <w:r w:rsidR="00355FA1">
              <w:rPr>
                <w:rFonts w:ascii="Arial" w:eastAsia="Times New Roman" w:hAnsi="Arial" w:cs="Arial"/>
                <w:sz w:val="20"/>
                <w:szCs w:val="20"/>
              </w:rPr>
              <w:t>ů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r w:rsidR="00DB1386">
              <w:rPr>
                <w:rFonts w:ascii="Arial" w:eastAsia="Times New Roman" w:hAnsi="Arial" w:cs="Arial"/>
              </w:rPr>
              <w:t>..............................</w:t>
            </w:r>
            <w:r w:rsidR="002C328C">
              <w:rPr>
                <w:rFonts w:ascii="Arial" w:eastAsia="Times New Roman" w:hAnsi="Arial" w:cs="Arial"/>
              </w:rPr>
              <w:t xml:space="preserve">.... </w:t>
            </w:r>
            <w:r w:rsidRPr="003F554E">
              <w:rPr>
                <w:rFonts w:ascii="Arial" w:eastAsia="Times New Roman" w:hAnsi="Arial" w:cs="Arial"/>
              </w:rPr>
              <w:t xml:space="preserve">dne </w:t>
            </w:r>
            <w:r w:rsidR="00DB1386">
              <w:rPr>
                <w:rFonts w:ascii="Arial" w:eastAsia="Times New Roman" w:hAnsi="Arial" w:cs="Arial"/>
              </w:rPr>
              <w:t>.................</w:t>
            </w: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DB1386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....................................................................................</w:t>
            </w:r>
            <w:r w:rsidR="008672D3">
              <w:rPr>
                <w:rFonts w:ascii="Arial" w:eastAsia="Times New Roman" w:hAnsi="Arial" w:cs="Arial"/>
              </w:rPr>
              <w:br/>
            </w:r>
            <w:r w:rsidR="00A45BCF">
              <w:rPr>
                <w:rFonts w:ascii="Arial" w:eastAsia="Times New Roman" w:hAnsi="Arial" w:cs="Arial"/>
              </w:rPr>
              <w:t>Titul, jméno a příjmení</w:t>
            </w:r>
            <w:r w:rsidR="008672D3"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A45BCF">
              <w:rPr>
                <w:rFonts w:ascii="Arial" w:eastAsia="Times New Roman" w:hAnsi="Arial" w:cs="Arial"/>
              </w:rPr>
              <w:t xml:space="preserve"> oprávněné k</w:t>
            </w:r>
            <w:r>
              <w:rPr>
                <w:rFonts w:ascii="Arial" w:eastAsia="Times New Roman" w:hAnsi="Arial" w:cs="Arial"/>
              </w:rPr>
              <w:t> </w:t>
            </w:r>
            <w:r w:rsidR="00A45BCF">
              <w:rPr>
                <w:rFonts w:ascii="Arial" w:eastAsia="Times New Roman" w:hAnsi="Arial" w:cs="Arial"/>
              </w:rPr>
              <w:t>podpisu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0820" w:rsidRDefault="006F0820" w:rsidP="00CE7F42">
      <w:pPr>
        <w:spacing w:after="0" w:line="240" w:lineRule="auto"/>
      </w:pPr>
      <w:r>
        <w:separator/>
      </w:r>
    </w:p>
  </w:endnote>
  <w:endnote w:type="continuationSeparator" w:id="0">
    <w:p w:rsidR="006F0820" w:rsidRDefault="006F0820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2F7" w:rsidRDefault="009E52F7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7B5" w:rsidRPr="00CE7F42" w:rsidRDefault="00A307B5" w:rsidP="00E773FE">
    <w:pPr>
      <w:pStyle w:val="Zpat"/>
      <w:jc w:val="both"/>
      <w:rPr>
        <w:sz w:val="16"/>
        <w:szCs w:val="16"/>
      </w:rPr>
    </w:pPr>
    <w:r w:rsidRPr="00CE7F42">
      <w:rPr>
        <w:sz w:val="16"/>
        <w:szCs w:val="16"/>
      </w:rPr>
      <w:t>Administruj</w:t>
    </w:r>
    <w:r w:rsidR="00BE00A0">
      <w:rPr>
        <w:sz w:val="16"/>
        <w:szCs w:val="16"/>
      </w:rPr>
      <w:t>e</w:t>
    </w:r>
    <w:r w:rsidRPr="00CE7F42">
      <w:rPr>
        <w:sz w:val="16"/>
        <w:szCs w:val="16"/>
      </w:rPr>
      <w:t>:</w:t>
    </w:r>
  </w:p>
  <w:p w:rsidR="00A307B5" w:rsidRPr="00CE7F42" w:rsidRDefault="00E773FE" w:rsidP="00E773FE">
    <w:pPr>
      <w:pStyle w:val="Zpat"/>
      <w:jc w:val="both"/>
      <w:rPr>
        <w:sz w:val="16"/>
        <w:szCs w:val="16"/>
      </w:rPr>
    </w:pPr>
    <w:r>
      <w:rPr>
        <w:sz w:val="16"/>
        <w:szCs w:val="16"/>
      </w:rPr>
      <w:t>Bc. Ondřej Čech</w:t>
    </w:r>
    <w:r w:rsidR="00A307B5" w:rsidRPr="00CE7F42">
      <w:rPr>
        <w:sz w:val="16"/>
        <w:szCs w:val="16"/>
      </w:rPr>
      <w:t xml:space="preserve"> - odd</w:t>
    </w:r>
    <w:r>
      <w:rPr>
        <w:sz w:val="16"/>
        <w:szCs w:val="16"/>
      </w:rPr>
      <w:t>ělení</w:t>
    </w:r>
    <w:r w:rsidR="00A307B5" w:rsidRPr="00CE7F42">
      <w:rPr>
        <w:sz w:val="16"/>
        <w:szCs w:val="16"/>
      </w:rPr>
      <w:t xml:space="preserve"> </w:t>
    </w:r>
    <w:r w:rsidR="00BE00A0">
      <w:rPr>
        <w:sz w:val="16"/>
        <w:szCs w:val="16"/>
      </w:rPr>
      <w:t xml:space="preserve">cestovního ruchu, </w:t>
    </w:r>
    <w:r>
      <w:rPr>
        <w:sz w:val="16"/>
        <w:szCs w:val="16"/>
      </w:rPr>
      <w:t>ondrej.cech</w:t>
    </w:r>
    <w:r w:rsidR="00A307B5" w:rsidRPr="00CE7F42">
      <w:rPr>
        <w:sz w:val="16"/>
        <w:szCs w:val="16"/>
      </w:rPr>
      <w:t>@pl</w:t>
    </w:r>
    <w:r w:rsidR="00BE00A0">
      <w:rPr>
        <w:sz w:val="16"/>
        <w:szCs w:val="16"/>
      </w:rPr>
      <w:t>zensky-kraj.cz, tel: 377</w:t>
    </w:r>
    <w:r w:rsidR="00EA1F36">
      <w:rPr>
        <w:sz w:val="16"/>
        <w:szCs w:val="16"/>
      </w:rPr>
      <w:t xml:space="preserve"> </w:t>
    </w:r>
    <w:r w:rsidR="00BE00A0">
      <w:rPr>
        <w:sz w:val="16"/>
        <w:szCs w:val="16"/>
      </w:rPr>
      <w:t>195</w:t>
    </w:r>
    <w:r>
      <w:rPr>
        <w:sz w:val="16"/>
        <w:szCs w:val="16"/>
      </w:rPr>
      <w:t> 386, 777 353 667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2F7" w:rsidRDefault="009E52F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0820" w:rsidRDefault="006F0820" w:rsidP="00CE7F42">
      <w:pPr>
        <w:spacing w:after="0" w:line="240" w:lineRule="auto"/>
      </w:pPr>
      <w:r>
        <w:separator/>
      </w:r>
    </w:p>
  </w:footnote>
  <w:footnote w:type="continuationSeparator" w:id="0">
    <w:p w:rsidR="006F0820" w:rsidRDefault="006F0820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2F7" w:rsidRDefault="009E52F7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7B5" w:rsidRDefault="00A307B5" w:rsidP="00CE7F42">
    <w:pPr>
      <w:pStyle w:val="Zhlav"/>
      <w:jc w:val="right"/>
    </w:pPr>
    <w:r>
      <w:t xml:space="preserve">Příloha č. </w:t>
    </w:r>
    <w:r w:rsidR="009E52F7">
      <w:t>2</w:t>
    </w:r>
    <w:r>
      <w:t>a) Pravidel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52F7" w:rsidRDefault="009E52F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spelling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09C4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7E7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37DA1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BF7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053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5594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37DEB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55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256"/>
    <w:rsid w:val="002C2678"/>
    <w:rsid w:val="002C30E5"/>
    <w:rsid w:val="002C328C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2C7"/>
    <w:rsid w:val="003459B9"/>
    <w:rsid w:val="0034646E"/>
    <w:rsid w:val="00346ED4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5FA1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49D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C57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A4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0BA0"/>
    <w:rsid w:val="004710A4"/>
    <w:rsid w:val="004714F9"/>
    <w:rsid w:val="00471B42"/>
    <w:rsid w:val="004721DF"/>
    <w:rsid w:val="00472D94"/>
    <w:rsid w:val="004746AF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1BE8"/>
    <w:rsid w:val="004B20E0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2E6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1D0"/>
    <w:rsid w:val="00527718"/>
    <w:rsid w:val="0053055C"/>
    <w:rsid w:val="00530D6E"/>
    <w:rsid w:val="00531136"/>
    <w:rsid w:val="005313F7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913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51F5"/>
    <w:rsid w:val="005A6126"/>
    <w:rsid w:val="005A65D4"/>
    <w:rsid w:val="005A7785"/>
    <w:rsid w:val="005A77F2"/>
    <w:rsid w:val="005A7B33"/>
    <w:rsid w:val="005B0BB7"/>
    <w:rsid w:val="005B2456"/>
    <w:rsid w:val="005B2E3C"/>
    <w:rsid w:val="005B3AD8"/>
    <w:rsid w:val="005B4223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2F9D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F5C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089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E5C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913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2C25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2214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0820"/>
    <w:rsid w:val="006F195C"/>
    <w:rsid w:val="006F252D"/>
    <w:rsid w:val="006F29AD"/>
    <w:rsid w:val="006F2ACD"/>
    <w:rsid w:val="006F3D9A"/>
    <w:rsid w:val="006F468A"/>
    <w:rsid w:val="006F48B7"/>
    <w:rsid w:val="006F4B4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09E2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4EE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C786D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2A8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746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1EB7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4EF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2D2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245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48F"/>
    <w:rsid w:val="00903502"/>
    <w:rsid w:val="00903748"/>
    <w:rsid w:val="00903FB6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2FD6"/>
    <w:rsid w:val="00933D5F"/>
    <w:rsid w:val="00934A76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479B0"/>
    <w:rsid w:val="00951C12"/>
    <w:rsid w:val="009520F0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2B9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89D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45B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2F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304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40D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081"/>
    <w:rsid w:val="00AE4420"/>
    <w:rsid w:val="00AE4D6C"/>
    <w:rsid w:val="00AE5CD8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31C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0DCE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2DF5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9BC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BD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0A0"/>
    <w:rsid w:val="00BE01AE"/>
    <w:rsid w:val="00BE0704"/>
    <w:rsid w:val="00BE0910"/>
    <w:rsid w:val="00BE12C8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634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5F62"/>
    <w:rsid w:val="00C76D55"/>
    <w:rsid w:val="00C76DD2"/>
    <w:rsid w:val="00C76FE9"/>
    <w:rsid w:val="00C77188"/>
    <w:rsid w:val="00C808E8"/>
    <w:rsid w:val="00C82915"/>
    <w:rsid w:val="00C831AF"/>
    <w:rsid w:val="00C84D00"/>
    <w:rsid w:val="00C853B2"/>
    <w:rsid w:val="00C865A9"/>
    <w:rsid w:val="00C86872"/>
    <w:rsid w:val="00C86DAE"/>
    <w:rsid w:val="00C90019"/>
    <w:rsid w:val="00C91601"/>
    <w:rsid w:val="00C91AD2"/>
    <w:rsid w:val="00C92012"/>
    <w:rsid w:val="00C93267"/>
    <w:rsid w:val="00C93350"/>
    <w:rsid w:val="00C93351"/>
    <w:rsid w:val="00C93CCB"/>
    <w:rsid w:val="00C93EA6"/>
    <w:rsid w:val="00C945EB"/>
    <w:rsid w:val="00C94CB4"/>
    <w:rsid w:val="00C9584A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0D2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0C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03"/>
    <w:rsid w:val="00D5032B"/>
    <w:rsid w:val="00D53609"/>
    <w:rsid w:val="00D53A29"/>
    <w:rsid w:val="00D53D55"/>
    <w:rsid w:val="00D545A2"/>
    <w:rsid w:val="00D55825"/>
    <w:rsid w:val="00D55B87"/>
    <w:rsid w:val="00D55E2B"/>
    <w:rsid w:val="00D56D01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386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37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16"/>
    <w:rsid w:val="00E361C4"/>
    <w:rsid w:val="00E367E5"/>
    <w:rsid w:val="00E37328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3FE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1F36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6D7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1E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2E15"/>
    <w:rsid w:val="00F7464D"/>
    <w:rsid w:val="00F74B02"/>
    <w:rsid w:val="00F74D2F"/>
    <w:rsid w:val="00F74DE2"/>
    <w:rsid w:val="00F74EC5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0F26F-E97E-4D64-B47F-754E59506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23CD3E4</Template>
  <TotalTime>150</TotalTime>
  <Pages>1</Pages>
  <Words>279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Čech Ondřej</cp:lastModifiedBy>
  <cp:revision>66</cp:revision>
  <cp:lastPrinted>2016-12-05T12:23:00Z</cp:lastPrinted>
  <dcterms:created xsi:type="dcterms:W3CDTF">2014-11-27T09:07:00Z</dcterms:created>
  <dcterms:modified xsi:type="dcterms:W3CDTF">2016-12-05T12:23:00Z</dcterms:modified>
</cp:coreProperties>
</file>