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6A2" w:rsidRPr="000E36A2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0E36A2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0E36A2" w:rsidRDefault="000E36A2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0E36A2">
        <w:rPr>
          <w:rFonts w:ascii="Arial" w:eastAsia="Calibri" w:hAnsi="Arial" w:cs="Arial"/>
          <w:lang w:eastAsia="en-US"/>
        </w:rPr>
        <w:t>Dotační program „Podpora rozvoje venkovského cestovního ruchu v Plzeňském kraji pro rok 2017“</w:t>
      </w:r>
    </w:p>
    <w:p w:rsidR="000E36A2" w:rsidRPr="008354E4" w:rsidRDefault="00722CB4" w:rsidP="008354E4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lang w:eastAsia="en-US"/>
        </w:rPr>
      </w:pPr>
      <w:r w:rsidRPr="008354E4">
        <w:rPr>
          <w:rFonts w:ascii="Arial" w:eastAsia="Calibri" w:hAnsi="Arial" w:cs="Arial"/>
          <w:b/>
          <w:lang w:eastAsia="en-US"/>
        </w:rPr>
        <w:t>ČESTNÉ PROHLÁŠENÍ (OSTATNÍ PRÁVNICKÉ OSOBY)</w:t>
      </w:r>
      <w:r w:rsidR="000E36A2" w:rsidRPr="008354E4">
        <w:rPr>
          <w:rFonts w:ascii="Arial" w:eastAsia="Calibri" w:hAnsi="Arial" w:cs="Arial"/>
          <w:lang w:eastAsia="en-US"/>
        </w:rPr>
        <w:t xml:space="preserve">                                                        </w:t>
      </w:r>
    </w:p>
    <w:p w:rsidR="000E36A2" w:rsidRPr="008326F6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326F6">
        <w:rPr>
          <w:rFonts w:ascii="Arial" w:eastAsia="Calibri" w:hAnsi="Arial" w:cs="Arial"/>
          <w:lang w:eastAsia="en-US"/>
        </w:rPr>
        <w:t xml:space="preserve">Já, níže </w:t>
      </w:r>
      <w:proofErr w:type="gramStart"/>
      <w:r w:rsidRPr="008326F6">
        <w:rPr>
          <w:rFonts w:ascii="Arial" w:eastAsia="Calibri" w:hAnsi="Arial" w:cs="Arial"/>
          <w:lang w:eastAsia="en-US"/>
        </w:rPr>
        <w:t>podepsaný ................................................. (jméno</w:t>
      </w:r>
      <w:proofErr w:type="gramEnd"/>
      <w:r w:rsidRPr="008326F6">
        <w:rPr>
          <w:rFonts w:ascii="Arial" w:eastAsia="Calibri" w:hAnsi="Arial" w:cs="Arial"/>
          <w:lang w:eastAsia="en-US"/>
        </w:rPr>
        <w:t xml:space="preserve"> osoby oprávněné jednat jménem žadatele), nar. ........................., jakožto ....................................... (předseda spolku, jednatel, ředitel) ................................................ (název příjemce dotace), se sídlem ..........................................................................., IČO:................................, prohlašuji, že tento žadatel o dotaci </w:t>
      </w:r>
      <w:r w:rsidRPr="008326F6">
        <w:rPr>
          <w:rFonts w:ascii="Arial" w:eastAsia="Calibri" w:hAnsi="Arial" w:cs="Arial"/>
          <w:b/>
          <w:lang w:eastAsia="en-US"/>
        </w:rPr>
        <w:t>byl/nebyl</w:t>
      </w:r>
      <w:r w:rsidRPr="008326F6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Pr="008326F6">
        <w:rPr>
          <w:rFonts w:ascii="Arial" w:eastAsia="Calibri" w:hAnsi="Arial" w:cs="Arial"/>
          <w:lang w:eastAsia="en-US"/>
        </w:rPr>
        <w:t xml:space="preserve"> v roce 2016 příjemcem dotace z rozpočtu Plzeňského kraje.</w:t>
      </w:r>
    </w:p>
    <w:p w:rsidR="000E36A2" w:rsidRPr="008326F6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326F6">
        <w:rPr>
          <w:rFonts w:ascii="Arial" w:eastAsia="Calibri" w:hAnsi="Arial" w:cs="Arial"/>
          <w:lang w:eastAsia="en-US"/>
        </w:rPr>
        <w:t xml:space="preserve">V případě, že žadatel o dotaci byl příjemcem dotace v roce 2016 z rozpočtu Plzeňského kraje, tak prohlašuje, </w:t>
      </w:r>
      <w:r w:rsidR="00B74EED">
        <w:rPr>
          <w:rFonts w:ascii="Arial" w:eastAsia="Calibri" w:hAnsi="Arial" w:cs="Arial"/>
          <w:lang w:eastAsia="en-US"/>
        </w:rPr>
        <w:br/>
      </w:r>
      <w:r w:rsidRPr="008326F6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žadatelem a Plzeňským krajem v roce 2016.</w:t>
      </w:r>
    </w:p>
    <w:p w:rsidR="000E36A2" w:rsidRPr="000E36A2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0E36A2" w:rsidRPr="000E36A2" w:rsidRDefault="000E36A2" w:rsidP="000E36A2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0E36A2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ruchu v Plzeňském kraji pro rok 2017“</w:t>
      </w:r>
      <w:r w:rsidRPr="000E36A2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schváleným usnesením </w:t>
      </w:r>
      <w:r w:rsidR="00203BCC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č. 108/16 ze dne </w:t>
      </w:r>
      <w:proofErr w:type="gramStart"/>
      <w:r w:rsidR="00203BCC">
        <w:rPr>
          <w:rFonts w:ascii="Arial" w:eastAsia="Calibri" w:hAnsi="Arial" w:cs="Arial"/>
          <w:sz w:val="16"/>
          <w:szCs w:val="16"/>
          <w:lang w:eastAsia="en-US"/>
        </w:rPr>
        <w:t>12.12.2016</w:t>
      </w:r>
      <w:bookmarkStart w:id="0" w:name="_GoBack"/>
      <w:bookmarkEnd w:id="0"/>
      <w:proofErr w:type="gramEnd"/>
      <w:r w:rsidRPr="000E36A2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souhlasím se zveřejněním svého jména/názvu, bydliště/sídla, předmětu poskytnuté dotace, výše poskytnuté dotace, smlouvy uzavřené s poskytovatelem a důvodu případného neposkytnutí dotace v dokumentech Plzeňského kraje a na jeho internetových stránkách;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 dotačního programu „Podpora rozvoje venkovského cestovního ruchu v Plzeňském kraji pro rok 2017</w:t>
      </w:r>
      <w:r w:rsidRPr="000E36A2">
        <w:rPr>
          <w:rFonts w:ascii="Arial" w:eastAsia="Calibri" w:hAnsi="Arial" w:cs="Arial"/>
          <w:color w:val="000000"/>
          <w:sz w:val="16"/>
          <w:szCs w:val="16"/>
          <w:lang w:eastAsia="en-US"/>
        </w:rPr>
        <w:t>“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s ohledem na zák. č. 101/2000 Sb., o ochraně osobních údajů, ve znění pozdějších předpisů, souhlasím se zpracováním svých osobních údajů uvedených v této žádosti pro účely dotačního programu (vztahuje se na fyzické osoby jednající jménem žadatele);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v případě poskytnutí dotace budu postupovat podle platného znění Pravidel Dotačního programu „Podpora rozvoje venkovského cestovního ruchu v Plzeňském kraji pro rok 2017“;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0E36A2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0E36A2" w:rsidRDefault="000E36A2" w:rsidP="000E36A2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722CB4" w:rsidRDefault="00722CB4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366358" w:rsidRPr="008354E4" w:rsidRDefault="00366358" w:rsidP="008354E4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8354E4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8354E4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8354E4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</w:t>
      </w:r>
      <w:proofErr w:type="gramStart"/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>tzn.</w:t>
      </w:r>
      <w:proofErr w:type="gramEnd"/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např. obce </w:t>
      </w:r>
      <w:proofErr w:type="gramStart"/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>uvedou</w:t>
      </w:r>
      <w:proofErr w:type="gramEnd"/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366358" w:rsidRDefault="00366358" w:rsidP="00366358">
      <w:pPr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A1170C" w:rsidRDefault="00366358" w:rsidP="00A1170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A1170C">
        <w:rPr>
          <w:rFonts w:ascii="Arial" w:hAnsi="Arial" w:cs="Arial"/>
          <w:b/>
          <w:sz w:val="22"/>
          <w:szCs w:val="22"/>
        </w:rPr>
        <w:t>CELKOVÝ ROZPOČET PROJEKTU</w:t>
      </w:r>
      <w:r w:rsidRPr="00A1170C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66358" w:rsidTr="00366358">
        <w:trPr>
          <w:trHeight w:val="588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Plátce DPH uplatňující odpočet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366358" w:rsidRDefault="00366358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(v rámci projektu)</w:t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6358" w:rsidRDefault="00366358">
            <w:pPr>
              <w:rPr>
                <w:rFonts w:ascii="Arial" w:hAnsi="Arial" w:cs="Arial"/>
              </w:rPr>
            </w:pPr>
          </w:p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    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</w:rPr>
              <w:t>ANO</w:t>
            </w:r>
            <w:r>
              <w:rPr>
                <w:rFonts w:ascii="Arial" w:hAnsi="Arial" w:cs="Arial"/>
                <w:b/>
                <w:bCs/>
              </w:rPr>
              <w:t xml:space="preserve">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66358" w:rsidTr="00366358">
        <w:trPr>
          <w:trHeight w:val="469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Účetní období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6358" w:rsidRDefault="00366358">
            <w:pPr>
              <w:rPr>
                <w:rFonts w:ascii="Arial" w:hAnsi="Arial" w:cs="Arial"/>
              </w:rPr>
            </w:pPr>
          </w:p>
        </w:tc>
      </w:tr>
      <w:tr w:rsidR="00366358" w:rsidTr="00366358">
        <w:trPr>
          <w:trHeight w:val="702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66358" w:rsidRDefault="0036635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Zde uveďte, zda se jedná o investiční či neinvestiční akci</w:t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  <w:p w:rsidR="00366358" w:rsidRDefault="00366358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  <w:p w:rsidR="00366358" w:rsidRDefault="00366358">
            <w:pPr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INVESTICE 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NEINVESTICE</w:t>
            </w:r>
          </w:p>
        </w:tc>
      </w:tr>
      <w:tr w:rsidR="00366358" w:rsidTr="00366358">
        <w:trPr>
          <w:trHeight w:val="236"/>
        </w:trPr>
        <w:tc>
          <w:tcPr>
            <w:tcW w:w="27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66358" w:rsidTr="00366358">
        <w:trPr>
          <w:trHeight w:val="954"/>
        </w:trPr>
        <w:tc>
          <w:tcPr>
            <w:tcW w:w="3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zdrojů*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vlastní**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66358" w:rsidTr="00366358">
        <w:trPr>
          <w:trHeight w:val="331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66358" w:rsidTr="00366358">
        <w:trPr>
          <w:trHeight w:val="331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66358" w:rsidTr="00366358">
        <w:trPr>
          <w:trHeight w:val="323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66358" w:rsidTr="00366358">
        <w:trPr>
          <w:trHeight w:val="306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66358" w:rsidTr="00366358">
        <w:trPr>
          <w:trHeight w:val="315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366358" w:rsidTr="00366358">
        <w:trPr>
          <w:trHeight w:val="343"/>
        </w:trPr>
        <w:tc>
          <w:tcPr>
            <w:tcW w:w="2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66358" w:rsidTr="00366358">
        <w:trPr>
          <w:trHeight w:val="613"/>
        </w:trPr>
        <w:tc>
          <w:tcPr>
            <w:tcW w:w="3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*Žádáno z jiných zdrojů</w:t>
            </w:r>
            <w:r>
              <w:rPr>
                <w:rFonts w:ascii="Arial" w:hAnsi="Arial" w:cs="Arial"/>
              </w:rPr>
              <w:t xml:space="preserve"> (vypište jmenovitě: např. dotace, dary </w:t>
            </w:r>
            <w:proofErr w:type="gramStart"/>
            <w:r>
              <w:rPr>
                <w:rFonts w:ascii="Arial" w:hAnsi="Arial" w:cs="Arial"/>
              </w:rPr>
              <w:t>apod.+ požadovaná</w:t>
            </w:r>
            <w:proofErr w:type="gramEnd"/>
            <w:r>
              <w:rPr>
                <w:rFonts w:ascii="Arial" w:hAnsi="Arial" w:cs="Arial"/>
              </w:rPr>
              <w:t xml:space="preserve"> částka)</w:t>
            </w:r>
          </w:p>
        </w:tc>
        <w:tc>
          <w:tcPr>
            <w:tcW w:w="70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6358" w:rsidRDefault="00366358">
            <w:pPr>
              <w:rPr>
                <w:rFonts w:ascii="Arial" w:hAnsi="Arial" w:cs="Arial"/>
              </w:rPr>
            </w:pPr>
          </w:p>
        </w:tc>
      </w:tr>
      <w:tr w:rsidR="00366358" w:rsidTr="00366358">
        <w:trPr>
          <w:trHeight w:val="395"/>
        </w:trPr>
        <w:tc>
          <w:tcPr>
            <w:tcW w:w="3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**Zdroj vlastní</w:t>
            </w:r>
            <w:r>
              <w:rPr>
                <w:rFonts w:ascii="Arial" w:hAnsi="Arial" w:cs="Arial"/>
              </w:rPr>
              <w:t xml:space="preserve"> (konkrétně)</w:t>
            </w:r>
          </w:p>
        </w:tc>
        <w:tc>
          <w:tcPr>
            <w:tcW w:w="70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rPr>
                <w:rFonts w:ascii="Arial" w:hAnsi="Arial" w:cs="Arial"/>
              </w:rPr>
            </w:pPr>
          </w:p>
        </w:tc>
      </w:tr>
    </w:tbl>
    <w:p w:rsidR="00366358" w:rsidRDefault="00366358" w:rsidP="00366358">
      <w:pPr>
        <w:jc w:val="both"/>
        <w:rPr>
          <w:rFonts w:ascii="Arial" w:hAnsi="Arial" w:cs="Arial"/>
        </w:rPr>
      </w:pP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Do aplikace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spolu s tímto formulářem vkládám tuto povinnou přílohu: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39"/>
        <w:gridCol w:w="1432"/>
      </w:tblGrid>
      <w:tr w:rsidR="00366358" w:rsidTr="00366358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302D5A" w:rsidRDefault="00366358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/>
              </w:rPr>
              <w:t>výpis z účtu –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popř. potvrzení banky o vedení účtu, na který bude poskytovatelem v případě přidělení poskytnuta dotace. Žadatel, který má k účtu jen dispoziční právo (není majitel), musí toto právo prokazatelně doložit (nejlépe potvrzením od peněžního ústavu), jakýkoliv doklad dle tohoto bodu </w:t>
            </w:r>
            <w:r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="00302D5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302D5A">
              <w:rPr>
                <w:rFonts w:ascii="Arial" w:hAnsi="Arial" w:cs="Arial"/>
                <w:sz w:val="18"/>
                <w:szCs w:val="18"/>
              </w:rPr>
              <w:t>V případě, kdy je žadatelem příspěvková organizace obce, jsou vyžadovány doklady dle tohoto bodu vztahující se k bankovnímu účtu zřizovatele, prostřednictvím kterého má být dotace žadateli poukázána.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přílohy*** povinné dle typu žadatele (volitelné):</w:t>
      </w: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366358" w:rsidTr="00366358">
        <w:trPr>
          <w:trHeight w:val="636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ind w:left="-10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>
              <w:rPr>
                <w:rFonts w:ascii="Arial" w:hAnsi="Arial" w:cs="Arial"/>
                <w:sz w:val="18"/>
                <w:szCs w:val="18"/>
              </w:rPr>
              <w:t xml:space="preserve">(např. jmenovací dekret, zápis z valné hromady, pověření, zápis z jednání správní rady, usnesení zastupitelstva obce)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366358" w:rsidTr="00366358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Default="00366358">
            <w:pPr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zakladatelské dokumenty v aktuálním znění </w:t>
            </w:r>
            <w:r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obcemi, dobrovolný svazek obcí)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366358" w:rsidTr="00366358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plná moc –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>
              <w:rPr>
                <w:rFonts w:ascii="Arial" w:hAnsi="Arial" w:cs="Arial"/>
                <w:sz w:val="18"/>
                <w:szCs w:val="18"/>
              </w:rPr>
              <w:t xml:space="preserve">žadatele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ind w:lef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***Ostatní přílohy se nedokládají v případě, že údaje lze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ověřit ve veřejně přístupných rejstřících na internetu, nebo žadatel zaškrtnutím následujícího čestného prohlášení potvrzuje platnost již </w:t>
      </w:r>
      <w:r w:rsidR="00925BC8">
        <w:rPr>
          <w:rFonts w:ascii="Arial" w:hAnsi="Arial" w:cs="Arial"/>
        </w:rPr>
        <w:t>dříve</w:t>
      </w:r>
      <w:r>
        <w:rPr>
          <w:rFonts w:ascii="Arial" w:hAnsi="Arial" w:cs="Arial"/>
        </w:rPr>
        <w:t xml:space="preserve"> doložených dokladů.</w:t>
      </w: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Tr="00366358">
        <w:trPr>
          <w:trHeight w:val="70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Default="003663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u w:val="single"/>
              </w:rPr>
              <w:t>Čestně prohlašuji</w:t>
            </w:r>
            <w:r>
              <w:rPr>
                <w:rFonts w:ascii="Arial" w:hAnsi="Arial" w:cs="Arial"/>
                <w:b/>
              </w:rPr>
              <w:t xml:space="preserve">, že od poslední žádosti o dotaci z tohoto programu </w:t>
            </w:r>
            <w:r w:rsidR="006B3F58">
              <w:rPr>
                <w:rFonts w:ascii="Arial" w:hAnsi="Arial" w:cs="Arial"/>
                <w:b/>
              </w:rPr>
              <w:t xml:space="preserve">(v minulých letech) </w:t>
            </w:r>
            <w:r>
              <w:rPr>
                <w:rFonts w:ascii="Arial" w:hAnsi="Arial" w:cs="Arial"/>
                <w:b/>
              </w:rPr>
              <w:t xml:space="preserve">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Tr="00366358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Default="003663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ruchu v Plzeňském kraji pro rok 2017)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3027B2">
              <w:rPr>
                <w:rFonts w:ascii="Arial" w:hAnsi="Arial" w:cs="Arial"/>
              </w:rPr>
            </w:r>
            <w:r w:rsidR="003027B2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C47FE9" w:rsidRPr="00252DFB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690283">
        <w:rPr>
          <w:rFonts w:ascii="Arial" w:hAnsi="Arial" w:cs="Arial"/>
          <w:b/>
          <w:sz w:val="22"/>
          <w:szCs w:val="22"/>
        </w:rPr>
        <w:t xml:space="preserve">Vyplňuje se pouze v případě, kdy je žadatel </w:t>
      </w:r>
      <w:r>
        <w:rPr>
          <w:rFonts w:ascii="Arial" w:hAnsi="Arial" w:cs="Arial"/>
          <w:b/>
          <w:sz w:val="22"/>
          <w:szCs w:val="22"/>
        </w:rPr>
        <w:t>PŘÍŠPĚVKOVÁ ORGANIZACE OBCE</w: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 xml:space="preserve">Zřizovatel ……………………. </w:t>
      </w:r>
      <w:proofErr w:type="gramStart"/>
      <w:r w:rsidRPr="00447582">
        <w:rPr>
          <w:rFonts w:ascii="Arial" w:hAnsi="Arial" w:cs="Arial"/>
          <w:sz w:val="22"/>
          <w:szCs w:val="22"/>
        </w:rPr>
        <w:t>prohlašuje</w:t>
      </w:r>
      <w:proofErr w:type="gramEnd"/>
      <w:r w:rsidRPr="00447582">
        <w:rPr>
          <w:rFonts w:ascii="Arial" w:hAnsi="Arial" w:cs="Arial"/>
          <w:sz w:val="22"/>
          <w:szCs w:val="22"/>
        </w:rPr>
        <w:t>, že příslušný orgán obce schválil podání žádosti, případné přijetí dotace a její vypořádání v souladu s ustanovením § 27 odst. 5 a § 28 zákona č. 250/2000 Sb.</w: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47582" w:rsidRDefault="003027B2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177.15pt;margin-top:7.7pt;width:315.05pt;height:32.5pt;z-index:251660800;mso-height-percent:200;mso-height-percent:200;mso-width-relative:margin;mso-height-relative:margin" filled="f" stroked="f">
            <v:textbox style="mso-next-textbox:#_x0000_s1065;mso-fit-shape-to-text:t">
              <w:txbxContent>
                <w:p w:rsidR="00C47FE9" w:rsidRDefault="00C47FE9" w:rsidP="00C47FE9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C47FE9" w:rsidRDefault="00C47FE9" w:rsidP="00C47FE9"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zřizovatele</w:t>
                  </w:r>
                </w:p>
              </w:txbxContent>
            </v:textbox>
          </v:shape>
        </w:pic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Datum: ………………</w:t>
      </w:r>
      <w:proofErr w:type="gramStart"/>
      <w:r w:rsidRPr="00447582">
        <w:rPr>
          <w:rFonts w:ascii="Arial" w:hAnsi="Arial" w:cs="Arial"/>
          <w:sz w:val="22"/>
          <w:szCs w:val="22"/>
        </w:rPr>
        <w:t>…..</w:t>
      </w:r>
      <w:proofErr w:type="gramEnd"/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</w:p>
    <w:p w:rsidR="00C47FE9" w:rsidRDefault="00C47FE9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Default="003027B2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 id="_x0000_s1062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2">
              <w:txbxContent>
                <w:p w:rsidR="00366358" w:rsidRDefault="00366358" w:rsidP="00366358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366358">
        <w:rPr>
          <w:rFonts w:ascii="Arial" w:hAnsi="Arial" w:cs="Arial"/>
          <w:b/>
          <w:sz w:val="22"/>
          <w:szCs w:val="22"/>
        </w:rPr>
        <w:t>Níže uvedeným podpisem potvrzuji, že údaje uvedené v žádosti jsou správné, pravdivé a úplné a dotace bude použita pouze na určený účel, který je uvedený v žádosti.</w:t>
      </w:r>
    </w:p>
    <w:p w:rsidR="00366358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366358" w:rsidRDefault="00366358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Default="003027B2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61">
              <w:txbxContent>
                <w:p w:rsidR="00366358" w:rsidRDefault="00366358" w:rsidP="00366358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366358" w:rsidRDefault="00366358" w:rsidP="00366358"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žadatele</w:t>
                  </w:r>
                </w:p>
                <w:p w:rsidR="00366358" w:rsidRDefault="00366358" w:rsidP="00366358"/>
              </w:txbxContent>
            </v:textbox>
          </v:shape>
        </w:pict>
      </w:r>
    </w:p>
    <w:p w:rsidR="00366358" w:rsidRDefault="003027B2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3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3">
              <w:txbxContent>
                <w:p w:rsidR="00366358" w:rsidRDefault="00366358" w:rsidP="00366358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366358" w:rsidRDefault="00366358" w:rsidP="00366358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proofErr w:type="gramStart"/>
      <w:r w:rsidR="00366358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366358">
        <w:rPr>
          <w:rFonts w:ascii="Arial" w:hAnsi="Arial" w:cs="Arial"/>
          <w:bCs/>
          <w:sz w:val="22"/>
          <w:szCs w:val="22"/>
        </w:rPr>
        <w:t xml:space="preserve">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27B2" w:rsidRDefault="003027B2">
      <w:r>
        <w:separator/>
      </w:r>
    </w:p>
  </w:endnote>
  <w:endnote w:type="continuationSeparator" w:id="0">
    <w:p w:rsidR="003027B2" w:rsidRDefault="003027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612" w:rsidRDefault="003B6612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Ondřej Čech - oddělení cestovního ruchu, ondrej.cech@plzensky-kraj.cz, tel: 377 195 386, 777 353 667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3BCC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612" w:rsidRDefault="003B66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27B2" w:rsidRDefault="003027B2">
      <w:r>
        <w:separator/>
      </w:r>
    </w:p>
  </w:footnote>
  <w:footnote w:type="continuationSeparator" w:id="0">
    <w:p w:rsidR="003027B2" w:rsidRDefault="003027B2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66358" w:rsidRDefault="00366358" w:rsidP="0036635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 příslušného pole -</w:t>
      </w:r>
      <w:r>
        <w:rPr>
          <w:rFonts w:ascii="Calibri" w:hAnsi="Calibri"/>
          <w:sz w:val="16"/>
          <w:szCs w:val="16"/>
          <w:lang w:val="en-US"/>
        </w:rPr>
        <w:t xml:space="preserve">&gt; </w:t>
      </w:r>
      <w:r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366358" w:rsidRDefault="00366358" w:rsidP="00366358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612" w:rsidRDefault="003B6612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612" w:rsidRDefault="003B661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1"/>
  </w:num>
  <w:num w:numId="17">
    <w:abstractNumId w:val="10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0505C"/>
    <w:rsid w:val="000136E5"/>
    <w:rsid w:val="000143B3"/>
    <w:rsid w:val="00027830"/>
    <w:rsid w:val="0005005D"/>
    <w:rsid w:val="00051CDA"/>
    <w:rsid w:val="00057F5D"/>
    <w:rsid w:val="00062AF4"/>
    <w:rsid w:val="000662B0"/>
    <w:rsid w:val="000703CF"/>
    <w:rsid w:val="00071CA8"/>
    <w:rsid w:val="000847D1"/>
    <w:rsid w:val="00096F79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6EA4"/>
    <w:rsid w:val="0016575E"/>
    <w:rsid w:val="0017201B"/>
    <w:rsid w:val="00174370"/>
    <w:rsid w:val="00180CEC"/>
    <w:rsid w:val="00181F27"/>
    <w:rsid w:val="00193D13"/>
    <w:rsid w:val="001A49B2"/>
    <w:rsid w:val="001B0408"/>
    <w:rsid w:val="001B05E9"/>
    <w:rsid w:val="001B7B8F"/>
    <w:rsid w:val="001C0E34"/>
    <w:rsid w:val="001C3131"/>
    <w:rsid w:val="001D513E"/>
    <w:rsid w:val="001E4E6C"/>
    <w:rsid w:val="001F469E"/>
    <w:rsid w:val="001F6616"/>
    <w:rsid w:val="001F6D48"/>
    <w:rsid w:val="001F7C53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4411"/>
    <w:rsid w:val="0028446B"/>
    <w:rsid w:val="0028483E"/>
    <w:rsid w:val="002A5E84"/>
    <w:rsid w:val="002B161D"/>
    <w:rsid w:val="002B2CE1"/>
    <w:rsid w:val="002B4B01"/>
    <w:rsid w:val="002B4D79"/>
    <w:rsid w:val="002B6383"/>
    <w:rsid w:val="002C1DBB"/>
    <w:rsid w:val="002C7B4D"/>
    <w:rsid w:val="002D1B74"/>
    <w:rsid w:val="002E00DC"/>
    <w:rsid w:val="002E0A58"/>
    <w:rsid w:val="002E408A"/>
    <w:rsid w:val="002F20A2"/>
    <w:rsid w:val="002F66A5"/>
    <w:rsid w:val="003027B2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6358"/>
    <w:rsid w:val="0036782F"/>
    <w:rsid w:val="00372CC8"/>
    <w:rsid w:val="00376084"/>
    <w:rsid w:val="00376772"/>
    <w:rsid w:val="0037734C"/>
    <w:rsid w:val="00393F7A"/>
    <w:rsid w:val="0039745C"/>
    <w:rsid w:val="003A28C4"/>
    <w:rsid w:val="003A460A"/>
    <w:rsid w:val="003A6491"/>
    <w:rsid w:val="003B0467"/>
    <w:rsid w:val="003B286E"/>
    <w:rsid w:val="003B3C57"/>
    <w:rsid w:val="003B6612"/>
    <w:rsid w:val="003D00A8"/>
    <w:rsid w:val="003D2AC4"/>
    <w:rsid w:val="003D3B29"/>
    <w:rsid w:val="003D45A9"/>
    <w:rsid w:val="003D64F5"/>
    <w:rsid w:val="003E158E"/>
    <w:rsid w:val="003E1C6D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A11C3"/>
    <w:rsid w:val="004A39EA"/>
    <w:rsid w:val="004A64F7"/>
    <w:rsid w:val="004B0A7C"/>
    <w:rsid w:val="004B59B8"/>
    <w:rsid w:val="004B5A27"/>
    <w:rsid w:val="004C09C0"/>
    <w:rsid w:val="004C1EA6"/>
    <w:rsid w:val="004D08D9"/>
    <w:rsid w:val="004F25AE"/>
    <w:rsid w:val="004F46F3"/>
    <w:rsid w:val="00506B8D"/>
    <w:rsid w:val="00511CB9"/>
    <w:rsid w:val="0052536D"/>
    <w:rsid w:val="00526A1D"/>
    <w:rsid w:val="00534795"/>
    <w:rsid w:val="00535C7A"/>
    <w:rsid w:val="00537B57"/>
    <w:rsid w:val="00542322"/>
    <w:rsid w:val="005428FE"/>
    <w:rsid w:val="00542B17"/>
    <w:rsid w:val="005436F0"/>
    <w:rsid w:val="00545124"/>
    <w:rsid w:val="00551893"/>
    <w:rsid w:val="00564BEF"/>
    <w:rsid w:val="00575BB0"/>
    <w:rsid w:val="00577E9F"/>
    <w:rsid w:val="005876E3"/>
    <w:rsid w:val="00587984"/>
    <w:rsid w:val="00590CA2"/>
    <w:rsid w:val="005929D0"/>
    <w:rsid w:val="005972BA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E3E2D"/>
    <w:rsid w:val="005F27F4"/>
    <w:rsid w:val="005F5760"/>
    <w:rsid w:val="005F7EE8"/>
    <w:rsid w:val="00602528"/>
    <w:rsid w:val="0061073D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700092"/>
    <w:rsid w:val="00706651"/>
    <w:rsid w:val="0071743E"/>
    <w:rsid w:val="00717DFA"/>
    <w:rsid w:val="00720B31"/>
    <w:rsid w:val="00722CB4"/>
    <w:rsid w:val="00725148"/>
    <w:rsid w:val="00726CFC"/>
    <w:rsid w:val="007328EB"/>
    <w:rsid w:val="00733995"/>
    <w:rsid w:val="0073406E"/>
    <w:rsid w:val="007343C5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97BD9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F24AF"/>
    <w:rsid w:val="007F281C"/>
    <w:rsid w:val="0080305D"/>
    <w:rsid w:val="00803625"/>
    <w:rsid w:val="008071F8"/>
    <w:rsid w:val="00815632"/>
    <w:rsid w:val="008159ED"/>
    <w:rsid w:val="00832193"/>
    <w:rsid w:val="0083238B"/>
    <w:rsid w:val="008326F6"/>
    <w:rsid w:val="008350E8"/>
    <w:rsid w:val="008354E4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C7CBF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170C"/>
    <w:rsid w:val="00A20C86"/>
    <w:rsid w:val="00A21C16"/>
    <w:rsid w:val="00A242AA"/>
    <w:rsid w:val="00A2511F"/>
    <w:rsid w:val="00A3523F"/>
    <w:rsid w:val="00A3524E"/>
    <w:rsid w:val="00A40C7E"/>
    <w:rsid w:val="00A45C99"/>
    <w:rsid w:val="00A47378"/>
    <w:rsid w:val="00A52F99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2982"/>
    <w:rsid w:val="00AF303B"/>
    <w:rsid w:val="00AF468C"/>
    <w:rsid w:val="00AF71C8"/>
    <w:rsid w:val="00B128B6"/>
    <w:rsid w:val="00B23A36"/>
    <w:rsid w:val="00B25C36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4EED"/>
    <w:rsid w:val="00B74FA0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8B3"/>
    <w:rsid w:val="00BC4357"/>
    <w:rsid w:val="00BC5D53"/>
    <w:rsid w:val="00BD21A1"/>
    <w:rsid w:val="00BE22E1"/>
    <w:rsid w:val="00BE7517"/>
    <w:rsid w:val="00BF2002"/>
    <w:rsid w:val="00BF325C"/>
    <w:rsid w:val="00BF6C10"/>
    <w:rsid w:val="00BF6D6C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4EC7"/>
    <w:rsid w:val="00C821AC"/>
    <w:rsid w:val="00C8295C"/>
    <w:rsid w:val="00C8555D"/>
    <w:rsid w:val="00C87916"/>
    <w:rsid w:val="00C907E1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D66A7"/>
    <w:rsid w:val="00CE21AA"/>
    <w:rsid w:val="00CE58E3"/>
    <w:rsid w:val="00CE6398"/>
    <w:rsid w:val="00CF491C"/>
    <w:rsid w:val="00CF7E15"/>
    <w:rsid w:val="00D01005"/>
    <w:rsid w:val="00D01846"/>
    <w:rsid w:val="00D03326"/>
    <w:rsid w:val="00D058E9"/>
    <w:rsid w:val="00D21A2E"/>
    <w:rsid w:val="00D37FD5"/>
    <w:rsid w:val="00D436C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74F2"/>
    <w:rsid w:val="00DF4D7C"/>
    <w:rsid w:val="00DF7C86"/>
    <w:rsid w:val="00E054F2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51AA"/>
    <w:rsid w:val="00E84978"/>
    <w:rsid w:val="00E907AA"/>
    <w:rsid w:val="00E95D89"/>
    <w:rsid w:val="00EA09C3"/>
    <w:rsid w:val="00EA5E9A"/>
    <w:rsid w:val="00EA7692"/>
    <w:rsid w:val="00EB693E"/>
    <w:rsid w:val="00ED5620"/>
    <w:rsid w:val="00ED7035"/>
    <w:rsid w:val="00EE4EDB"/>
    <w:rsid w:val="00EF3A07"/>
    <w:rsid w:val="00F04B77"/>
    <w:rsid w:val="00F05394"/>
    <w:rsid w:val="00F1606C"/>
    <w:rsid w:val="00F2495E"/>
    <w:rsid w:val="00F47B71"/>
    <w:rsid w:val="00F61744"/>
    <w:rsid w:val="00F63230"/>
    <w:rsid w:val="00F74731"/>
    <w:rsid w:val="00F85C66"/>
    <w:rsid w:val="00F97086"/>
    <w:rsid w:val="00FA6962"/>
    <w:rsid w:val="00FA7759"/>
    <w:rsid w:val="00FB1574"/>
    <w:rsid w:val="00FB462D"/>
    <w:rsid w:val="00FB5552"/>
    <w:rsid w:val="00FC2F66"/>
    <w:rsid w:val="00FC489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98759-5A65-4C52-8341-0A4E2061B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CEDF5D6D</Template>
  <TotalTime>372</TotalTime>
  <Pages>3</Pages>
  <Words>1121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7724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188</cp:revision>
  <cp:lastPrinted>2016-11-28T13:29:00Z</cp:lastPrinted>
  <dcterms:created xsi:type="dcterms:W3CDTF">2014-09-18T07:04:00Z</dcterms:created>
  <dcterms:modified xsi:type="dcterms:W3CDTF">2016-12-20T07:48:00Z</dcterms:modified>
</cp:coreProperties>
</file>