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52E" w:rsidRPr="007A652E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7A652E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7A652E" w:rsidRDefault="007A652E" w:rsidP="007A652E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7A652E">
        <w:rPr>
          <w:rFonts w:ascii="Arial" w:eastAsia="Calibri" w:hAnsi="Arial" w:cs="Arial"/>
          <w:lang w:eastAsia="en-US"/>
        </w:rPr>
        <w:t>Dotační program „Podpora rozvoje venkovského cestovního ruchu v Plzeňském kraji pro rok 2017“</w:t>
      </w:r>
    </w:p>
    <w:p w:rsidR="007A652E" w:rsidRPr="000C64E3" w:rsidRDefault="00A32784" w:rsidP="000C64E3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lang w:eastAsia="en-US"/>
        </w:rPr>
      </w:pPr>
      <w:r w:rsidRPr="000C64E3">
        <w:rPr>
          <w:rFonts w:ascii="Arial" w:eastAsia="Calibri" w:hAnsi="Arial" w:cs="Arial"/>
          <w:b/>
          <w:sz w:val="22"/>
          <w:szCs w:val="22"/>
          <w:lang w:eastAsia="en-US"/>
        </w:rPr>
        <w:t xml:space="preserve">ČESTNÉ </w:t>
      </w:r>
      <w:proofErr w:type="gramStart"/>
      <w:r w:rsidRPr="000C64E3">
        <w:rPr>
          <w:rFonts w:ascii="Arial" w:eastAsia="Calibri" w:hAnsi="Arial" w:cs="Arial"/>
          <w:b/>
          <w:sz w:val="22"/>
          <w:szCs w:val="22"/>
          <w:lang w:eastAsia="en-US"/>
        </w:rPr>
        <w:t>PROHLÁŠENÍ</w:t>
      </w:r>
      <w:r w:rsidR="000C64E3" w:rsidRPr="000C64E3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>
        <w:rPr>
          <w:rFonts w:ascii="Arial" w:eastAsia="Calibri" w:hAnsi="Arial" w:cs="Arial"/>
          <w:b/>
          <w:smallCaps/>
          <w:lang w:eastAsia="en-US"/>
        </w:rPr>
        <w:t xml:space="preserve"> (OBEC</w:t>
      </w:r>
      <w:proofErr w:type="gramEnd"/>
      <w:r w:rsidR="000C64E3">
        <w:rPr>
          <w:rFonts w:ascii="Arial" w:eastAsia="Calibri" w:hAnsi="Arial" w:cs="Arial"/>
          <w:b/>
          <w:smallCaps/>
          <w:lang w:eastAsia="en-US"/>
        </w:rPr>
        <w:t>, DOBROVOLNÝ SVAZEK OBCÍ)</w:t>
      </w:r>
    </w:p>
    <w:p w:rsidR="007A652E" w:rsidRPr="008B299B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B299B">
        <w:rPr>
          <w:rFonts w:ascii="Arial" w:eastAsia="Calibri" w:hAnsi="Arial" w:cs="Arial"/>
          <w:lang w:eastAsia="en-US"/>
        </w:rPr>
        <w:t xml:space="preserve">Já, níže </w:t>
      </w:r>
      <w:proofErr w:type="gramStart"/>
      <w:r w:rsidRPr="008B299B">
        <w:rPr>
          <w:rFonts w:ascii="Arial" w:eastAsia="Calibri" w:hAnsi="Arial" w:cs="Arial"/>
          <w:lang w:eastAsia="en-US"/>
        </w:rPr>
        <w:t>podepsaný .................................................... (titul</w:t>
      </w:r>
      <w:proofErr w:type="gramEnd"/>
      <w:r w:rsidRPr="008B299B">
        <w:rPr>
          <w:rFonts w:ascii="Arial" w:eastAsia="Calibri" w:hAnsi="Arial" w:cs="Arial"/>
          <w:lang w:eastAsia="en-US"/>
        </w:rPr>
        <w:t>, jméno a příjmení starosty, místostarosty, statutárního zástupce), nar. .........................., jakožto ..................................... (starosta, místostarosta, statutární zástupce) ........................................</w:t>
      </w:r>
      <w:r w:rsidR="008B299B">
        <w:rPr>
          <w:rFonts w:ascii="Arial" w:eastAsia="Calibri" w:hAnsi="Arial" w:cs="Arial"/>
          <w:lang w:eastAsia="en-US"/>
        </w:rPr>
        <w:t>...........................</w:t>
      </w:r>
      <w:r w:rsidRPr="008B299B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8B299B">
        <w:rPr>
          <w:rFonts w:ascii="Arial" w:eastAsia="Calibri" w:hAnsi="Arial" w:cs="Arial"/>
          <w:b/>
          <w:lang w:eastAsia="en-US"/>
        </w:rPr>
        <w:t>byl/nebyl</w:t>
      </w:r>
      <w:r w:rsidRPr="008B299B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Pr="008B299B">
        <w:rPr>
          <w:rFonts w:ascii="Arial" w:eastAsia="Calibri" w:hAnsi="Arial" w:cs="Arial"/>
          <w:lang w:eastAsia="en-US"/>
        </w:rPr>
        <w:t xml:space="preserve"> příjemcem dotace v roce 2016 ze státního rozpočtu, státních finančních aktiv nebo Národního fondu </w:t>
      </w:r>
      <w:r w:rsidR="008B299B">
        <w:rPr>
          <w:rFonts w:ascii="Arial" w:eastAsia="Calibri" w:hAnsi="Arial" w:cs="Arial"/>
          <w:lang w:eastAsia="en-US"/>
        </w:rPr>
        <w:br/>
      </w:r>
      <w:r w:rsidRPr="008B299B">
        <w:rPr>
          <w:rFonts w:ascii="Arial" w:eastAsia="Calibri" w:hAnsi="Arial" w:cs="Arial"/>
          <w:lang w:eastAsia="en-US"/>
        </w:rPr>
        <w:t xml:space="preserve">a </w:t>
      </w:r>
      <w:r w:rsidRPr="008B299B">
        <w:rPr>
          <w:rFonts w:ascii="Arial" w:eastAsia="Calibri" w:hAnsi="Arial" w:cs="Arial"/>
          <w:b/>
          <w:lang w:eastAsia="en-US"/>
        </w:rPr>
        <w:t>byl/nebyl</w:t>
      </w:r>
      <w:r w:rsidRPr="008B299B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8B299B">
        <w:rPr>
          <w:rFonts w:ascii="Arial" w:eastAsia="Calibri" w:hAnsi="Arial" w:cs="Arial"/>
          <w:lang w:eastAsia="en-US"/>
        </w:rPr>
        <w:t xml:space="preserve"> v roce 2016 příjemcem dotace z rozpočtu Plzeňského kraje.</w:t>
      </w:r>
    </w:p>
    <w:p w:rsidR="007A652E" w:rsidRPr="008B299B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B299B">
        <w:rPr>
          <w:rFonts w:ascii="Arial" w:eastAsia="Calibri" w:hAnsi="Arial" w:cs="Arial"/>
          <w:lang w:eastAsia="en-US"/>
        </w:rPr>
        <w:t xml:space="preserve">V případě, že žadatel o dotaci byl příjemcem dotace v roce 2016 ze státního rozpočtu, státních finančních aktiv nebo Národního fondu, tak prohlašuje, že </w:t>
      </w:r>
      <w:r w:rsidRPr="008B299B">
        <w:rPr>
          <w:rFonts w:ascii="Arial" w:eastAsia="Calibri" w:hAnsi="Arial" w:cs="Arial"/>
          <w:b/>
          <w:lang w:eastAsia="en-US"/>
        </w:rPr>
        <w:t>má/bude mít</w:t>
      </w:r>
      <w:r w:rsidRPr="008B299B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8B299B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>
        <w:rPr>
          <w:rFonts w:ascii="Arial" w:eastAsia="Calibri" w:hAnsi="Arial" w:cs="Arial"/>
          <w:lang w:eastAsia="en-US"/>
        </w:rPr>
        <w:br/>
      </w:r>
      <w:r w:rsidRPr="008B299B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7A652E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8B299B">
        <w:rPr>
          <w:rFonts w:ascii="Arial" w:eastAsia="Calibri" w:hAnsi="Arial" w:cs="Arial"/>
          <w:lang w:eastAsia="en-US"/>
        </w:rPr>
        <w:t xml:space="preserve">V případě, že žadatel o dotaci byl příjemcem dotace v roce 2016 z rozpočtu Plzeňského kraje, tak prohlašuje, </w:t>
      </w:r>
      <w:r w:rsidR="008B299B">
        <w:rPr>
          <w:rFonts w:ascii="Arial" w:eastAsia="Calibri" w:hAnsi="Arial" w:cs="Arial"/>
          <w:lang w:eastAsia="en-US"/>
        </w:rPr>
        <w:br/>
      </w:r>
      <w:r w:rsidRPr="008B299B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žadatelem a Plzeňským krajem v roce 2016.</w:t>
      </w:r>
    </w:p>
    <w:p w:rsidR="007A652E" w:rsidRPr="007A652E" w:rsidRDefault="007A652E" w:rsidP="007A652E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7A652E" w:rsidRPr="007A652E" w:rsidRDefault="007A652E" w:rsidP="007A652E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7A652E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ruchu v Plzeňském kraji pro rok 2017“</w:t>
      </w:r>
      <w:r w:rsidRPr="007A652E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 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 xml:space="preserve">schváleným usnesením </w:t>
      </w:r>
      <w:bookmarkStart w:id="0" w:name="_GoBack"/>
      <w:r w:rsidRPr="007A652E">
        <w:rPr>
          <w:rFonts w:ascii="Arial" w:eastAsia="Calibri" w:hAnsi="Arial" w:cs="Arial"/>
          <w:sz w:val="16"/>
          <w:szCs w:val="16"/>
          <w:lang w:eastAsia="en-US"/>
        </w:rPr>
        <w:t xml:space="preserve">Rady Plzeňského kraje č. </w:t>
      </w:r>
      <w:r w:rsidR="005351E3">
        <w:rPr>
          <w:rFonts w:ascii="Arial" w:eastAsia="Calibri" w:hAnsi="Arial" w:cs="Arial"/>
          <w:sz w:val="16"/>
          <w:szCs w:val="16"/>
          <w:lang w:eastAsia="en-US"/>
        </w:rPr>
        <w:t>108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>/</w:t>
      </w:r>
      <w:r w:rsidR="005351E3">
        <w:rPr>
          <w:rFonts w:ascii="Arial" w:eastAsia="Calibri" w:hAnsi="Arial" w:cs="Arial"/>
          <w:sz w:val="16"/>
          <w:szCs w:val="16"/>
          <w:lang w:eastAsia="en-US"/>
        </w:rPr>
        <w:t>16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 xml:space="preserve"> ze dne </w:t>
      </w:r>
      <w:proofErr w:type="gramStart"/>
      <w:r w:rsidR="005351E3">
        <w:rPr>
          <w:rFonts w:ascii="Arial" w:eastAsia="Calibri" w:hAnsi="Arial" w:cs="Arial"/>
          <w:sz w:val="16"/>
          <w:szCs w:val="16"/>
          <w:lang w:eastAsia="en-US"/>
        </w:rPr>
        <w:t>12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>.</w:t>
      </w:r>
      <w:r w:rsidR="005351E3">
        <w:rPr>
          <w:rFonts w:ascii="Arial" w:eastAsia="Calibri" w:hAnsi="Arial" w:cs="Arial"/>
          <w:sz w:val="16"/>
          <w:szCs w:val="16"/>
          <w:lang w:eastAsia="en-US"/>
        </w:rPr>
        <w:t>12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>.2016</w:t>
      </w:r>
      <w:bookmarkEnd w:id="0"/>
      <w:proofErr w:type="gramEnd"/>
      <w:r w:rsidRPr="007A652E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souhlasím se zveřejněním svého jména/názvu, bydliště/sídla, předmětu poskytnuté dotace, výše poskytnuté dotace, smlouvy uzavřené s poskytovatelem a důvodu případného neposkytnutí dotace v dokumentech Plzeňského kraje a na jeho internetových stránkách;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 dotačního programu „Podpora rozvoje venkovského cestovního ruchu v Plzeňském kraji pro rok 2017</w:t>
      </w:r>
      <w:r w:rsidRPr="007A652E">
        <w:rPr>
          <w:rFonts w:ascii="Arial" w:eastAsia="Calibri" w:hAnsi="Arial" w:cs="Arial"/>
          <w:color w:val="000000"/>
          <w:sz w:val="16"/>
          <w:szCs w:val="16"/>
          <w:lang w:eastAsia="en-US"/>
        </w:rPr>
        <w:t>“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s ohledem na zák. č. 101/2000 Sb., o ochraně osobních údajů, ve znění pozdějších předpisů, souhlasím se zpracováním svých osobních údajů uvedených v této žádosti pro účely dotačního programu (vztahuje se na fyzické osoby jednající jménem žadatele);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v případě poskytnutí dotace budu postupovat podle platného znění Pravidel Dotačního programu „Podpora rozvoje venkovského cestovního ruchu v Plzeňském kraji pro rok 2017“;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7A652E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A652E" w:rsidRPr="007A652E" w:rsidRDefault="007A652E" w:rsidP="007A652E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D060D3" w:rsidRPr="006419E6" w:rsidRDefault="00D060D3" w:rsidP="006419E6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6419E6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6419E6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6419E6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</w:t>
      </w:r>
      <w:proofErr w:type="gramStart"/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>tzn.</w:t>
      </w:r>
      <w:proofErr w:type="gramEnd"/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např. obce </w:t>
      </w:r>
      <w:proofErr w:type="gramStart"/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>uvedou</w:t>
      </w:r>
      <w:proofErr w:type="gramEnd"/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 w:rsidRPr="00D060D3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organizace a příspěvková organizace neuvádí svého zřizovatele.)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D060D3" w:rsidRPr="00D060D3" w:rsidRDefault="00D060D3" w:rsidP="00D060D3">
      <w:pPr>
        <w:jc w:val="both"/>
        <w:rPr>
          <w:rFonts w:ascii="Arial" w:hAnsi="Arial" w:cs="Arial"/>
          <w:b/>
          <w:sz w:val="18"/>
          <w:szCs w:val="18"/>
        </w:rPr>
      </w:pPr>
      <w:r w:rsidRPr="00D060D3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6B4BFF" w:rsidRPr="00334F8C" w:rsidRDefault="00FA7759" w:rsidP="00334F8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334F8C">
        <w:rPr>
          <w:rFonts w:ascii="Arial" w:hAnsi="Arial" w:cs="Arial"/>
          <w:b/>
          <w:sz w:val="22"/>
          <w:szCs w:val="22"/>
        </w:rPr>
        <w:t>CELKOVÝ ROZPOČET PROJEKTU</w:t>
      </w:r>
      <w:r w:rsidRPr="00334F8C">
        <w:rPr>
          <w:rFonts w:ascii="Arial" w:hAnsi="Arial" w:cs="Arial"/>
        </w:rPr>
        <w:t xml:space="preserve"> (</w:t>
      </w:r>
      <w:r w:rsidR="00A2511F" w:rsidRPr="00334F8C">
        <w:rPr>
          <w:rFonts w:ascii="Arial" w:hAnsi="Arial" w:cs="Arial"/>
        </w:rPr>
        <w:t>předpokládaný celkový položkový rozpočet projektu a přehled zamýšlených zdrojů financování projektu</w:t>
      </w:r>
      <w:r w:rsidRPr="00334F8C">
        <w:rPr>
          <w:rFonts w:ascii="Arial" w:hAnsi="Arial" w:cs="Arial"/>
        </w:rPr>
        <w:t>)</w:t>
      </w:r>
      <w:r w:rsidR="00A2511F" w:rsidRPr="00334F8C">
        <w:rPr>
          <w:rFonts w:ascii="Arial" w:hAnsi="Arial" w:cs="Arial"/>
        </w:rPr>
        <w:t>: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821"/>
        <w:gridCol w:w="1417"/>
        <w:gridCol w:w="1505"/>
        <w:gridCol w:w="1513"/>
        <w:gridCol w:w="1802"/>
      </w:tblGrid>
      <w:tr w:rsidR="0086192F" w:rsidRPr="006C40B1" w:rsidTr="008D6325">
        <w:trPr>
          <w:trHeight w:val="58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86192F" w:rsidRPr="006C40B1" w:rsidRDefault="0086192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Plátce DPH uplatňující odpočet</w:t>
            </w:r>
            <w:r w:rsidRPr="006C40B1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86192F" w:rsidRPr="006C40B1" w:rsidRDefault="0086192F" w:rsidP="0086192F">
            <w:pPr>
              <w:jc w:val="center"/>
              <w:rPr>
                <w:rFonts w:ascii="Arial" w:hAnsi="Arial" w:cs="Arial"/>
                <w:bCs/>
              </w:rPr>
            </w:pPr>
            <w:r w:rsidRPr="006C40B1">
              <w:rPr>
                <w:rFonts w:ascii="Arial" w:hAnsi="Arial" w:cs="Arial"/>
                <w:bCs/>
              </w:rPr>
              <w:t>(v rámci projektu)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86192F" w:rsidRPr="006C40B1" w:rsidRDefault="0086192F" w:rsidP="00840DD5">
            <w:pPr>
              <w:rPr>
                <w:rFonts w:ascii="Arial" w:hAnsi="Arial" w:cs="Arial"/>
              </w:rPr>
            </w:pPr>
          </w:p>
          <w:p w:rsidR="0086192F" w:rsidRPr="006C40B1" w:rsidRDefault="0086192F" w:rsidP="0086192F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 xml:space="preserve">                                       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3F60AB">
              <w:rPr>
                <w:rFonts w:ascii="Arial" w:hAnsi="Arial" w:cs="Arial"/>
              </w:rPr>
            </w:r>
            <w:r w:rsidR="003F60AB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</w:rPr>
              <w:t xml:space="preserve"> </w:t>
            </w:r>
            <w:r w:rsidRPr="006C40B1">
              <w:rPr>
                <w:rFonts w:ascii="Arial" w:hAnsi="Arial" w:cs="Arial"/>
                <w:b/>
              </w:rPr>
              <w:t>ANO</w:t>
            </w:r>
            <w:r w:rsidRPr="006C40B1">
              <w:rPr>
                <w:rFonts w:ascii="Arial" w:hAnsi="Arial" w:cs="Arial"/>
                <w:b/>
                <w:bCs/>
              </w:rPr>
              <w:t xml:space="preserve">     -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3F60AB">
              <w:rPr>
                <w:rFonts w:ascii="Arial" w:hAnsi="Arial" w:cs="Arial"/>
              </w:rPr>
            </w:r>
            <w:r w:rsidR="003F60AB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86192F" w:rsidRPr="006C40B1" w:rsidTr="008D6325">
        <w:trPr>
          <w:trHeight w:val="469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86192F" w:rsidRPr="006C40B1" w:rsidRDefault="0086192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Účetní období</w:t>
            </w:r>
            <w:r w:rsidRPr="006C40B1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86192F" w:rsidRPr="006C40B1" w:rsidRDefault="0086192F" w:rsidP="00840DD5">
            <w:pPr>
              <w:rPr>
                <w:rFonts w:ascii="Arial" w:hAnsi="Arial" w:cs="Arial"/>
              </w:rPr>
            </w:pPr>
          </w:p>
        </w:tc>
      </w:tr>
      <w:tr w:rsidR="00FA7759" w:rsidRPr="006C40B1" w:rsidTr="008D6325">
        <w:trPr>
          <w:trHeight w:val="702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1B05E9" w:rsidP="0086192F">
            <w:pPr>
              <w:jc w:val="center"/>
              <w:rPr>
                <w:rFonts w:ascii="Arial" w:hAnsi="Arial" w:cs="Arial"/>
                <w:b/>
              </w:rPr>
            </w:pPr>
            <w:r w:rsidRPr="006C40B1">
              <w:rPr>
                <w:rFonts w:ascii="Arial" w:hAnsi="Arial" w:cs="Arial"/>
                <w:b/>
                <w:bCs/>
              </w:rPr>
              <w:t>Zde uveďte</w:t>
            </w:r>
            <w:r w:rsidR="00FA7759" w:rsidRPr="006C40B1">
              <w:rPr>
                <w:rFonts w:ascii="Arial" w:hAnsi="Arial" w:cs="Arial"/>
                <w:b/>
                <w:bCs/>
              </w:rPr>
              <w:t>, zda se jedná o investiční či neinvestiční akci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  <w:p w:rsidR="00FA7759" w:rsidRPr="006C40B1" w:rsidRDefault="00FA7759" w:rsidP="00840DD5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  <w:p w:rsidR="00FA7759" w:rsidRPr="006C40B1" w:rsidRDefault="00E651AA" w:rsidP="00D01005">
            <w:pPr>
              <w:jc w:val="center"/>
              <w:rPr>
                <w:rFonts w:ascii="Arial" w:hAnsi="Arial" w:cs="Arial"/>
                <w:color w:val="FF0000"/>
              </w:rPr>
            </w:pP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3F60AB">
              <w:rPr>
                <w:rFonts w:ascii="Arial" w:hAnsi="Arial" w:cs="Arial"/>
              </w:rPr>
            </w:r>
            <w:r w:rsidR="003F60AB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</w:rPr>
              <w:t xml:space="preserve"> </w:t>
            </w:r>
            <w:r w:rsidR="00FA7759" w:rsidRPr="006C40B1">
              <w:rPr>
                <w:rFonts w:ascii="Arial" w:hAnsi="Arial" w:cs="Arial"/>
                <w:b/>
                <w:bCs/>
              </w:rPr>
              <w:t xml:space="preserve">INVESTICE      </w:t>
            </w:r>
            <w:r w:rsidR="00D01005" w:rsidRPr="006C40B1">
              <w:rPr>
                <w:rFonts w:ascii="Arial" w:hAnsi="Arial" w:cs="Arial"/>
                <w:b/>
                <w:bCs/>
              </w:rPr>
              <w:t>-</w:t>
            </w:r>
            <w:r w:rsidR="00FA7759" w:rsidRPr="006C40B1">
              <w:rPr>
                <w:rFonts w:ascii="Arial" w:hAnsi="Arial" w:cs="Arial"/>
                <w:b/>
                <w:bCs/>
              </w:rPr>
              <w:t xml:space="preserve">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3F60AB">
              <w:rPr>
                <w:rFonts w:ascii="Arial" w:hAnsi="Arial" w:cs="Arial"/>
              </w:rPr>
            </w:r>
            <w:r w:rsidR="003F60AB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="00FA7759" w:rsidRPr="006C40B1">
              <w:rPr>
                <w:rFonts w:ascii="Arial" w:hAnsi="Arial" w:cs="Arial"/>
                <w:b/>
                <w:bCs/>
              </w:rPr>
              <w:t xml:space="preserve"> NEINVESTICE</w:t>
            </w:r>
          </w:p>
        </w:tc>
      </w:tr>
      <w:tr w:rsidR="00FA7759" w:rsidRPr="006C40B1" w:rsidTr="008A71DB">
        <w:trPr>
          <w:trHeight w:val="236"/>
        </w:trPr>
        <w:tc>
          <w:tcPr>
            <w:tcW w:w="2762" w:type="dxa"/>
            <w:vMerge w:val="restart"/>
            <w:vAlign w:val="center"/>
          </w:tcPr>
          <w:p w:rsidR="00FA7759" w:rsidRPr="006C40B1" w:rsidRDefault="00FA7759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 xml:space="preserve">Položka: </w:t>
            </w:r>
            <w:r w:rsidRPr="006C40B1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FA7759" w:rsidRPr="006C40B1" w:rsidTr="008A71DB">
        <w:trPr>
          <w:trHeight w:val="954"/>
        </w:trPr>
        <w:tc>
          <w:tcPr>
            <w:tcW w:w="2762" w:type="dxa"/>
            <w:vMerge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7C09BD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Žádáno z jiných zdrojů</w:t>
            </w:r>
            <w:r w:rsidR="00C169B9" w:rsidRPr="006C40B1">
              <w:rPr>
                <w:rFonts w:ascii="Arial" w:hAnsi="Arial" w:cs="Arial"/>
                <w:b/>
                <w:bCs/>
              </w:rPr>
              <w:t>*</w:t>
            </w:r>
          </w:p>
        </w:tc>
        <w:tc>
          <w:tcPr>
            <w:tcW w:w="1505" w:type="dxa"/>
            <w:tcBorders>
              <w:right w:val="single" w:sz="4" w:space="0" w:color="auto"/>
            </w:tcBorders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270316" w:rsidP="008670BE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Zdroj vlastní</w:t>
            </w:r>
            <w:r w:rsidR="008670BE" w:rsidRPr="006C40B1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FA7759" w:rsidRPr="006C40B1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270316" w:rsidRPr="006C40B1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Celkem</w:t>
            </w:r>
          </w:p>
          <w:p w:rsidR="00270316" w:rsidRPr="006C40B1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FA7759" w:rsidRPr="006C40B1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A7759" w:rsidRPr="006C40B1" w:rsidTr="008A71DB">
        <w:trPr>
          <w:trHeight w:val="331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31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23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06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15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FA7759" w:rsidRPr="006C40B1" w:rsidRDefault="00FA7759" w:rsidP="000143B3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bottom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5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A71DB" w:rsidRPr="006C40B1" w:rsidTr="0084531D">
        <w:trPr>
          <w:trHeight w:val="613"/>
        </w:trPr>
        <w:tc>
          <w:tcPr>
            <w:tcW w:w="3432" w:type="dxa"/>
            <w:gridSpan w:val="2"/>
            <w:vAlign w:val="center"/>
          </w:tcPr>
          <w:p w:rsidR="008A71DB" w:rsidRPr="006C40B1" w:rsidRDefault="00C169B9" w:rsidP="00615E69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</w:rPr>
              <w:t>*</w:t>
            </w:r>
            <w:r w:rsidR="008A71DB" w:rsidRPr="006C40B1">
              <w:rPr>
                <w:rFonts w:ascii="Arial" w:hAnsi="Arial" w:cs="Arial"/>
                <w:b/>
              </w:rPr>
              <w:t>Žádáno z jiných zdrojů</w:t>
            </w:r>
            <w:r w:rsidR="008A71DB" w:rsidRPr="006C40B1">
              <w:rPr>
                <w:rFonts w:ascii="Arial" w:hAnsi="Arial" w:cs="Arial"/>
              </w:rPr>
              <w:t xml:space="preserve"> (vypište jmenovitě: např. dotace, dary </w:t>
            </w:r>
            <w:proofErr w:type="gramStart"/>
            <w:r w:rsidR="008A71DB" w:rsidRPr="006C40B1">
              <w:rPr>
                <w:rFonts w:ascii="Arial" w:hAnsi="Arial" w:cs="Arial"/>
              </w:rPr>
              <w:t>apod.+ požadovaná</w:t>
            </w:r>
            <w:proofErr w:type="gramEnd"/>
            <w:r w:rsidR="008A71DB" w:rsidRPr="006C40B1">
              <w:rPr>
                <w:rFonts w:ascii="Arial" w:hAnsi="Arial" w:cs="Arial"/>
              </w:rPr>
              <w:t xml:space="preserve"> částka)</w:t>
            </w:r>
          </w:p>
        </w:tc>
        <w:tc>
          <w:tcPr>
            <w:tcW w:w="7058" w:type="dxa"/>
            <w:gridSpan w:val="5"/>
            <w:noWrap/>
          </w:tcPr>
          <w:p w:rsidR="008A71DB" w:rsidRPr="006C40B1" w:rsidRDefault="008A71DB" w:rsidP="00615E69">
            <w:pPr>
              <w:rPr>
                <w:rFonts w:ascii="Arial" w:hAnsi="Arial" w:cs="Arial"/>
              </w:rPr>
            </w:pPr>
          </w:p>
        </w:tc>
      </w:tr>
      <w:tr w:rsidR="008A71DB" w:rsidRPr="006C40B1" w:rsidTr="0084531D">
        <w:trPr>
          <w:trHeight w:val="395"/>
        </w:trPr>
        <w:tc>
          <w:tcPr>
            <w:tcW w:w="3432" w:type="dxa"/>
            <w:gridSpan w:val="2"/>
            <w:vAlign w:val="center"/>
          </w:tcPr>
          <w:p w:rsidR="008A71DB" w:rsidRPr="006C40B1" w:rsidRDefault="00427085" w:rsidP="008A71DB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  <w:b/>
              </w:rPr>
              <w:t>**</w:t>
            </w:r>
            <w:r w:rsidR="008A71DB" w:rsidRPr="006C40B1">
              <w:rPr>
                <w:rFonts w:ascii="Arial" w:hAnsi="Arial" w:cs="Arial"/>
                <w:b/>
              </w:rPr>
              <w:t>Zdroj vlastní</w:t>
            </w:r>
            <w:r w:rsidR="008A71DB" w:rsidRPr="006C40B1">
              <w:rPr>
                <w:rFonts w:ascii="Arial" w:hAnsi="Arial" w:cs="Arial"/>
              </w:rPr>
              <w:t xml:space="preserve"> (konkrétně)</w:t>
            </w:r>
          </w:p>
        </w:tc>
        <w:tc>
          <w:tcPr>
            <w:tcW w:w="7058" w:type="dxa"/>
            <w:gridSpan w:val="5"/>
          </w:tcPr>
          <w:p w:rsidR="008A71DB" w:rsidRPr="006C40B1" w:rsidRDefault="008A71DB" w:rsidP="00615E69">
            <w:pPr>
              <w:rPr>
                <w:rFonts w:ascii="Arial" w:hAnsi="Arial" w:cs="Arial"/>
              </w:rPr>
            </w:pPr>
          </w:p>
        </w:tc>
      </w:tr>
    </w:tbl>
    <w:p w:rsidR="003325A1" w:rsidRPr="00A32784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A32784">
        <w:rPr>
          <w:rFonts w:ascii="Arial" w:hAnsi="Arial" w:cs="Arial"/>
          <w:b/>
          <w:bCs/>
          <w:sz w:val="22"/>
          <w:szCs w:val="22"/>
        </w:rPr>
        <w:lastRenderedPageBreak/>
        <w:t xml:space="preserve">Do aplikace </w:t>
      </w:r>
      <w:proofErr w:type="spellStart"/>
      <w:r w:rsidRPr="00A32784"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 w:rsidRPr="00A32784">
        <w:rPr>
          <w:rFonts w:ascii="Arial" w:hAnsi="Arial" w:cs="Arial"/>
          <w:b/>
          <w:bCs/>
          <w:sz w:val="22"/>
          <w:szCs w:val="22"/>
        </w:rPr>
        <w:t xml:space="preserve"> spolu s tímto formulářem vkládám t</w:t>
      </w:r>
      <w:r w:rsidR="00E47241" w:rsidRPr="00A32784">
        <w:rPr>
          <w:rFonts w:ascii="Arial" w:hAnsi="Arial" w:cs="Arial"/>
          <w:b/>
          <w:bCs/>
          <w:sz w:val="22"/>
          <w:szCs w:val="22"/>
        </w:rPr>
        <w:t>u</w:t>
      </w:r>
      <w:r w:rsidRPr="00A32784">
        <w:rPr>
          <w:rFonts w:ascii="Arial" w:hAnsi="Arial" w:cs="Arial"/>
          <w:b/>
          <w:bCs/>
          <w:sz w:val="22"/>
          <w:szCs w:val="22"/>
        </w:rPr>
        <w:t>to povinn</w:t>
      </w:r>
      <w:r w:rsidR="00E47241" w:rsidRPr="00A32784">
        <w:rPr>
          <w:rFonts w:ascii="Arial" w:hAnsi="Arial" w:cs="Arial"/>
          <w:b/>
          <w:bCs/>
          <w:sz w:val="22"/>
          <w:szCs w:val="22"/>
        </w:rPr>
        <w:t>ou přílohu</w:t>
      </w:r>
      <w:r w:rsidRPr="00A32784">
        <w:rPr>
          <w:rFonts w:ascii="Arial" w:hAnsi="Arial" w:cs="Arial"/>
          <w:b/>
          <w:bCs/>
          <w:sz w:val="22"/>
          <w:szCs w:val="22"/>
        </w:rPr>
        <w:t>:</w:t>
      </w:r>
      <w:r w:rsidR="00AF468C" w:rsidRPr="00A3278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B4BFF" w:rsidRDefault="006B4BFF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39"/>
        <w:gridCol w:w="1432"/>
      </w:tblGrid>
      <w:tr w:rsidR="008159ED" w:rsidRPr="00447582" w:rsidTr="00FB462D">
        <w:trPr>
          <w:trHeight w:val="296"/>
        </w:trPr>
        <w:tc>
          <w:tcPr>
            <w:tcW w:w="4316" w:type="pct"/>
            <w:vAlign w:val="center"/>
          </w:tcPr>
          <w:p w:rsidR="008159ED" w:rsidRPr="00447582" w:rsidRDefault="008159ED" w:rsidP="001C308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6D2192">
              <w:rPr>
                <w:rFonts w:ascii="Arial" w:hAnsi="Arial" w:cs="Arial"/>
                <w:b/>
              </w:rPr>
              <w:t xml:space="preserve">výpis z účtu </w:t>
            </w:r>
            <w:r w:rsidR="00C415A8" w:rsidRPr="006D2192">
              <w:rPr>
                <w:rFonts w:ascii="Arial" w:hAnsi="Arial" w:cs="Arial"/>
                <w:b/>
              </w:rPr>
              <w:t>–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popř. potvrzení banky o vedení účtu, na který bude poskytovatelem v příp</w:t>
            </w:r>
            <w:r w:rsidR="0017623C">
              <w:rPr>
                <w:rFonts w:ascii="Arial" w:hAnsi="Arial" w:cs="Arial"/>
                <w:sz w:val="18"/>
                <w:szCs w:val="18"/>
              </w:rPr>
              <w:t>adě přidělení poskytnuta dotace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</w:p>
        </w:tc>
        <w:tc>
          <w:tcPr>
            <w:tcW w:w="684" w:type="pct"/>
            <w:noWrap/>
            <w:vAlign w:val="center"/>
          </w:tcPr>
          <w:p w:rsidR="008159ED" w:rsidRDefault="008159ED" w:rsidP="00FB4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3F60AB">
              <w:rPr>
                <w:rFonts w:ascii="Arial" w:hAnsi="Arial" w:cs="Arial"/>
              </w:rPr>
            </w:r>
            <w:r w:rsidR="003F60AB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6B4BFF" w:rsidRDefault="006B4BF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E47241" w:rsidRPr="00A32784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A32784">
        <w:rPr>
          <w:rFonts w:ascii="Arial" w:hAnsi="Arial" w:cs="Arial"/>
          <w:b/>
          <w:bCs/>
          <w:sz w:val="22"/>
          <w:szCs w:val="22"/>
        </w:rPr>
        <w:t>Ostatní přílohy</w:t>
      </w:r>
      <w:r w:rsidR="00181A7F" w:rsidRPr="00A32784">
        <w:rPr>
          <w:rFonts w:ascii="Arial" w:hAnsi="Arial" w:cs="Arial"/>
          <w:b/>
          <w:bCs/>
          <w:sz w:val="22"/>
          <w:szCs w:val="22"/>
        </w:rPr>
        <w:t>***</w:t>
      </w:r>
      <w:r w:rsidRPr="00A32784">
        <w:rPr>
          <w:rFonts w:ascii="Arial" w:hAnsi="Arial" w:cs="Arial"/>
          <w:b/>
          <w:bCs/>
          <w:sz w:val="22"/>
          <w:szCs w:val="22"/>
        </w:rPr>
        <w:t xml:space="preserve"> povinné dle typu žadatele (volitelné):</w:t>
      </w:r>
    </w:p>
    <w:p w:rsidR="00181A7F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181A7F" w:rsidRPr="00447582" w:rsidTr="00EE53E6">
        <w:trPr>
          <w:trHeight w:val="636"/>
        </w:trPr>
        <w:tc>
          <w:tcPr>
            <w:tcW w:w="4325" w:type="pct"/>
            <w:vAlign w:val="center"/>
          </w:tcPr>
          <w:p w:rsidR="00181A7F" w:rsidRPr="00447582" w:rsidRDefault="00181A7F" w:rsidP="009C3078">
            <w:pPr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="006D2192">
              <w:rPr>
                <w:rFonts w:ascii="Arial" w:hAnsi="Arial" w:cs="Arial"/>
                <w:sz w:val="18"/>
                <w:szCs w:val="18"/>
              </w:rPr>
              <w:t xml:space="preserve">(např. </w:t>
            </w:r>
            <w:r w:rsidRPr="00447582">
              <w:rPr>
                <w:rFonts w:ascii="Arial" w:hAnsi="Arial" w:cs="Arial"/>
                <w:sz w:val="18"/>
                <w:szCs w:val="18"/>
              </w:rPr>
              <w:t>jmenovací dekret, zápis z valné hromady, pověření, zápis z jednání správní rad</w:t>
            </w:r>
            <w:r w:rsidR="006D2192">
              <w:rPr>
                <w:rFonts w:ascii="Arial" w:hAnsi="Arial" w:cs="Arial"/>
                <w:sz w:val="18"/>
                <w:szCs w:val="18"/>
              </w:rPr>
              <w:t>y, usnesení zastupitelstva obce)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181A7F" w:rsidRPr="00447582" w:rsidRDefault="00181A7F" w:rsidP="009C3078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F60AB">
              <w:rPr>
                <w:rFonts w:ascii="Arial" w:hAnsi="Arial" w:cs="Arial"/>
              </w:rPr>
            </w:r>
            <w:r w:rsidR="003F60A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181A7F" w:rsidRPr="00447582" w:rsidTr="00DB4E12">
        <w:trPr>
          <w:trHeight w:val="681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A7F" w:rsidRPr="001F6D48" w:rsidRDefault="00181A7F" w:rsidP="0019469F">
            <w:pPr>
              <w:ind w:left="-108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(právnické osoby transformované dle § 3045 z.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č.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89/2012 Sb., občanského zákoníku,  nově založené spolky a příspěvkové organizace zřizované obcemi</w:t>
            </w:r>
            <w:r>
              <w:rPr>
                <w:rFonts w:ascii="Arial" w:hAnsi="Arial" w:cs="Arial"/>
                <w:sz w:val="18"/>
                <w:szCs w:val="18"/>
              </w:rPr>
              <w:t>, dobrovolný svazek obcí</w:t>
            </w:r>
            <w:r w:rsidR="006D219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1F6D48" w:rsidRDefault="00181A7F" w:rsidP="009C30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F60AB">
              <w:rPr>
                <w:rFonts w:ascii="Arial" w:hAnsi="Arial" w:cs="Arial"/>
              </w:rPr>
            </w:r>
            <w:r w:rsidR="003F60A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181A7F" w:rsidRPr="00447582" w:rsidTr="00EE53E6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447582" w:rsidRDefault="00181A7F" w:rsidP="00EE53E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181A7F">
              <w:rPr>
                <w:rFonts w:ascii="Arial" w:hAnsi="Arial" w:cs="Arial"/>
                <w:b/>
              </w:rPr>
              <w:t xml:space="preserve">plná moc </w:t>
            </w:r>
            <w:r w:rsidR="00337F15" w:rsidRPr="00337F15">
              <w:rPr>
                <w:rFonts w:ascii="Arial" w:hAnsi="Arial" w:cs="Arial"/>
              </w:rPr>
              <w:t>(</w:t>
            </w:r>
            <w:r w:rsidR="00EE53E6" w:rsidRPr="00337F15">
              <w:rPr>
                <w:rFonts w:ascii="Arial" w:hAnsi="Arial" w:cs="Arial"/>
                <w:sz w:val="18"/>
                <w:szCs w:val="18"/>
              </w:rPr>
              <w:t>v</w:t>
            </w:r>
            <w:r w:rsidR="00EE53E6" w:rsidRPr="00EE53E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E53E6">
              <w:rPr>
                <w:rFonts w:ascii="Arial" w:hAnsi="Arial" w:cs="Arial"/>
                <w:sz w:val="18"/>
                <w:szCs w:val="18"/>
              </w:rPr>
              <w:t> případě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6D2192">
              <w:rPr>
                <w:rFonts w:ascii="Arial" w:hAnsi="Arial" w:cs="Arial"/>
                <w:sz w:val="18"/>
                <w:szCs w:val="18"/>
              </w:rPr>
              <w:t>žadatele</w:t>
            </w:r>
            <w:r w:rsidR="00337F15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447582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F60AB">
              <w:rPr>
                <w:rFonts w:ascii="Arial" w:hAnsi="Arial" w:cs="Arial"/>
              </w:rPr>
            </w:r>
            <w:r w:rsidR="003F60A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E47241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181A7F" w:rsidRPr="00053485" w:rsidRDefault="00181A7F" w:rsidP="00181A7F">
      <w:pPr>
        <w:ind w:lef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***</w:t>
      </w:r>
      <w:r w:rsidRPr="00053485">
        <w:rPr>
          <w:rFonts w:ascii="Arial" w:hAnsi="Arial" w:cs="Arial"/>
        </w:rPr>
        <w:t>Ostatní přílohy se nedokládají v případě, že údaje lze</w:t>
      </w:r>
      <w:r w:rsidRPr="00053485">
        <w:rPr>
          <w:rFonts w:ascii="Arial" w:hAnsi="Arial" w:cs="Arial"/>
          <w:b/>
          <w:bCs/>
        </w:rPr>
        <w:t xml:space="preserve"> </w:t>
      </w:r>
      <w:r w:rsidRPr="00053485">
        <w:rPr>
          <w:rFonts w:ascii="Arial" w:hAnsi="Arial" w:cs="Arial"/>
        </w:rPr>
        <w:t>ověřit ve veřejně přístupných rejstřících</w:t>
      </w:r>
      <w:r w:rsidR="0019469F">
        <w:rPr>
          <w:rFonts w:ascii="Arial" w:hAnsi="Arial" w:cs="Arial"/>
        </w:rPr>
        <w:t xml:space="preserve"> na internetu, nebo žadatel zaškrtnutím následujícího </w:t>
      </w:r>
      <w:r w:rsidRPr="00053485">
        <w:rPr>
          <w:rFonts w:ascii="Arial" w:hAnsi="Arial" w:cs="Arial"/>
        </w:rPr>
        <w:t>čestn</w:t>
      </w:r>
      <w:r w:rsidR="0019469F">
        <w:rPr>
          <w:rFonts w:ascii="Arial" w:hAnsi="Arial" w:cs="Arial"/>
        </w:rPr>
        <w:t>ého</w:t>
      </w:r>
      <w:r w:rsidRPr="00053485">
        <w:rPr>
          <w:rFonts w:ascii="Arial" w:hAnsi="Arial" w:cs="Arial"/>
        </w:rPr>
        <w:t xml:space="preserve"> prohlášení potvr</w:t>
      </w:r>
      <w:r w:rsidR="0019469F">
        <w:rPr>
          <w:rFonts w:ascii="Arial" w:hAnsi="Arial" w:cs="Arial"/>
        </w:rPr>
        <w:t>zuje</w:t>
      </w:r>
      <w:r w:rsidRPr="00053485">
        <w:rPr>
          <w:rFonts w:ascii="Arial" w:hAnsi="Arial" w:cs="Arial"/>
        </w:rPr>
        <w:t xml:space="preserve"> platnost již </w:t>
      </w:r>
      <w:r w:rsidR="00A65EA6">
        <w:rPr>
          <w:rFonts w:ascii="Arial" w:hAnsi="Arial" w:cs="Arial"/>
        </w:rPr>
        <w:t>dříve</w:t>
      </w:r>
      <w:r w:rsidRPr="00053485">
        <w:rPr>
          <w:rFonts w:ascii="Arial" w:hAnsi="Arial" w:cs="Arial"/>
        </w:rPr>
        <w:t xml:space="preserve"> doložených dokladů</w:t>
      </w:r>
      <w:r w:rsidR="0019469F">
        <w:rPr>
          <w:rFonts w:ascii="Arial" w:hAnsi="Arial" w:cs="Arial"/>
        </w:rPr>
        <w:t>.</w:t>
      </w:r>
    </w:p>
    <w:p w:rsidR="00E47241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181A7F" w:rsidTr="0019469F">
        <w:trPr>
          <w:trHeight w:val="704"/>
        </w:trPr>
        <w:tc>
          <w:tcPr>
            <w:tcW w:w="9073" w:type="dxa"/>
          </w:tcPr>
          <w:p w:rsidR="00181A7F" w:rsidRPr="006302B1" w:rsidRDefault="0019469F" w:rsidP="00783415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469F">
              <w:rPr>
                <w:rFonts w:ascii="Arial" w:hAnsi="Arial" w:cs="Arial"/>
                <w:b/>
                <w:u w:val="single"/>
              </w:rPr>
              <w:t>Čestn</w:t>
            </w:r>
            <w:r w:rsidR="00783415">
              <w:rPr>
                <w:rFonts w:ascii="Arial" w:hAnsi="Arial" w:cs="Arial"/>
                <w:b/>
                <w:u w:val="single"/>
              </w:rPr>
              <w:t>ě</w:t>
            </w:r>
            <w:r w:rsidRPr="0019469F">
              <w:rPr>
                <w:rFonts w:ascii="Arial" w:hAnsi="Arial" w:cs="Arial"/>
                <w:b/>
                <w:u w:val="single"/>
              </w:rPr>
              <w:t xml:space="preserve"> prohlašuji</w:t>
            </w:r>
            <w:r>
              <w:rPr>
                <w:rFonts w:ascii="Arial" w:hAnsi="Arial" w:cs="Arial"/>
                <w:b/>
              </w:rPr>
              <w:t>, že od poslední žádosti o dotaci z tohoto programu</w:t>
            </w:r>
            <w:r w:rsidR="00203A65">
              <w:rPr>
                <w:rFonts w:ascii="Arial" w:hAnsi="Arial" w:cs="Arial"/>
                <w:b/>
              </w:rPr>
              <w:t xml:space="preserve"> (v minulých letech)</w:t>
            </w:r>
            <w:r>
              <w:rPr>
                <w:rFonts w:ascii="Arial" w:hAnsi="Arial" w:cs="Arial"/>
                <w:b/>
              </w:rPr>
              <w:t xml:space="preserve"> 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vAlign w:val="center"/>
          </w:tcPr>
          <w:p w:rsidR="00181A7F" w:rsidRPr="00447582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F60AB">
              <w:rPr>
                <w:rFonts w:ascii="Arial" w:hAnsi="Arial" w:cs="Arial"/>
              </w:rPr>
            </w:r>
            <w:r w:rsidR="003F60A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81A7F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802DA" w:rsidRPr="00A32784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A32784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p w:rsidR="003802DA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802DA" w:rsidTr="00226355">
        <w:trPr>
          <w:trHeight w:val="544"/>
        </w:trPr>
        <w:tc>
          <w:tcPr>
            <w:tcW w:w="9073" w:type="dxa"/>
          </w:tcPr>
          <w:p w:rsidR="003802DA" w:rsidRPr="004C782E" w:rsidRDefault="003802DA" w:rsidP="003802DA">
            <w:pPr>
              <w:ind w:left="-108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/>
              </w:rPr>
              <w:t>š</w:t>
            </w:r>
            <w:r w:rsidRPr="00181A7F">
              <w:rPr>
                <w:rFonts w:ascii="Arial" w:hAnsi="Arial" w:cs="Arial"/>
                <w:b/>
              </w:rPr>
              <w:t>irší popis projektu z hlediska strate</w:t>
            </w:r>
            <w:r>
              <w:rPr>
                <w:rFonts w:ascii="Arial" w:hAnsi="Arial" w:cs="Arial"/>
                <w:b/>
              </w:rPr>
              <w:t xml:space="preserve">gických kritérií pro hodnocení </w:t>
            </w:r>
            <w:r>
              <w:rPr>
                <w:rFonts w:ascii="Arial" w:hAnsi="Arial" w:cs="Arial"/>
              </w:rPr>
              <w:t xml:space="preserve">(viz. </w:t>
            </w:r>
            <w:r w:rsidRPr="0076756D">
              <w:rPr>
                <w:rFonts w:ascii="Arial" w:hAnsi="Arial" w:cs="Arial"/>
              </w:rPr>
              <w:t>Strategická kritéria pro ho</w:t>
            </w:r>
            <w:r>
              <w:rPr>
                <w:rFonts w:ascii="Arial" w:hAnsi="Arial" w:cs="Arial"/>
              </w:rPr>
              <w:t>dnocení dle čl. II. 2) Pravidel pro žadatele a příjemce dotace z dotačního programu „Podpora rozvoje venkovského cestovního ruchu v Plzeňském kraji pro rok 2017)</w:t>
            </w:r>
            <w:r w:rsidR="004C782E">
              <w:rPr>
                <w:rFonts w:ascii="Arial" w:hAnsi="Arial" w:cs="Arial"/>
              </w:rPr>
              <w:t>; vlastní formulář</w:t>
            </w:r>
          </w:p>
        </w:tc>
        <w:tc>
          <w:tcPr>
            <w:tcW w:w="1417" w:type="dxa"/>
          </w:tcPr>
          <w:p w:rsidR="003802DA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802DA" w:rsidRPr="00447582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F60AB">
              <w:rPr>
                <w:rFonts w:ascii="Arial" w:hAnsi="Arial" w:cs="Arial"/>
              </w:rPr>
            </w:r>
            <w:r w:rsidR="003F60A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DC01E3" w:rsidRDefault="00DC01E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8B6094" w:rsidRDefault="003F60AB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6" type="#_x0000_t202" style="position:absolute;left:0;text-align:left;margin-left:-7.1pt;margin-top:.05pt;width:466.95pt;height:3.55pt;z-index:251658752;mso-position-horizontal-relative:text;mso-position-vertical-relative:text;mso-width-relative:margin;mso-height-relative:margin" filled="f" stroked="f">
            <v:textbox style="mso-next-textbox:#_x0000_s1056">
              <w:txbxContent>
                <w:p w:rsidR="001F6D48" w:rsidRPr="004D08D9" w:rsidRDefault="001F6D48" w:rsidP="00BE22E1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8B6094">
        <w:rPr>
          <w:rFonts w:ascii="Arial" w:hAnsi="Arial" w:cs="Arial"/>
          <w:b/>
          <w:sz w:val="22"/>
          <w:szCs w:val="22"/>
        </w:rPr>
        <w:t>Níže uvedeným podpisem p</w:t>
      </w:r>
      <w:r w:rsidR="008B6094" w:rsidRPr="00447582">
        <w:rPr>
          <w:rFonts w:ascii="Arial" w:hAnsi="Arial" w:cs="Arial"/>
          <w:b/>
          <w:sz w:val="22"/>
          <w:szCs w:val="22"/>
        </w:rPr>
        <w:t>otvrzuji, že údaje uvedené v žádosti</w:t>
      </w:r>
      <w:r w:rsidR="00F74731">
        <w:rPr>
          <w:rFonts w:ascii="Arial" w:hAnsi="Arial" w:cs="Arial"/>
          <w:b/>
          <w:sz w:val="22"/>
          <w:szCs w:val="22"/>
        </w:rPr>
        <w:t xml:space="preserve"> jsou správné, pravdivé a úplné </w:t>
      </w:r>
      <w:r w:rsidR="00F74731" w:rsidRPr="00F74731">
        <w:rPr>
          <w:rFonts w:ascii="Arial" w:hAnsi="Arial" w:cs="Arial"/>
          <w:b/>
          <w:sz w:val="22"/>
          <w:szCs w:val="22"/>
        </w:rPr>
        <w:t>a dotace bude použita pouze na určený ú</w:t>
      </w:r>
      <w:r w:rsidR="00F74731">
        <w:rPr>
          <w:rFonts w:ascii="Arial" w:hAnsi="Arial" w:cs="Arial"/>
          <w:b/>
          <w:sz w:val="22"/>
          <w:szCs w:val="22"/>
        </w:rPr>
        <w:t>čel, který je uvedený v žádosti.</w:t>
      </w:r>
    </w:p>
    <w:p w:rsidR="00690283" w:rsidRDefault="0069028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283005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447582" w:rsidRDefault="00802CAA" w:rsidP="008B609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52DFB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52DFB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02CAA" w:rsidRDefault="00802CAA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Default="003F60A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42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42">
              <w:txbxContent>
                <w:p w:rsidR="001F6D48" w:rsidRDefault="001F6D48" w:rsidP="00B36886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1F6D48" w:rsidRDefault="001F6D48" w:rsidP="00447582"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žadatele</w:t>
                  </w:r>
                </w:p>
                <w:p w:rsidR="001F6D48" w:rsidRDefault="001F6D48" w:rsidP="00B36886"/>
              </w:txbxContent>
            </v:textbox>
          </v:shape>
        </w:pict>
      </w:r>
    </w:p>
    <w:p w:rsidR="00DB41A8" w:rsidRDefault="003F60A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57" type="#_x0000_t202" style="position:absolute;left:0;text-align:left;margin-left:-7.1pt;margin-top:59.95pt;width:536.35pt;height:17pt;z-index:251659776;mso-width-relative:margin;mso-height-relative:margin" filled="f" stroked="f">
            <v:textbox style="mso-next-textbox:#_x0000_s1057">
              <w:txbxContent>
                <w:p w:rsidR="001F6D48" w:rsidRPr="004D08D9" w:rsidRDefault="001F6D48" w:rsidP="007D5540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1F6D48" w:rsidRPr="004D08D9" w:rsidRDefault="001F6D48" w:rsidP="007D5540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proofErr w:type="gramStart"/>
      <w:r w:rsidR="008B6094" w:rsidRPr="00447582">
        <w:rPr>
          <w:rFonts w:ascii="Arial" w:hAnsi="Arial" w:cs="Arial"/>
          <w:bCs/>
          <w:sz w:val="22"/>
          <w:szCs w:val="22"/>
        </w:rPr>
        <w:t>Datum :</w:t>
      </w:r>
      <w:proofErr w:type="gramEnd"/>
      <w:r w:rsidR="008B6094" w:rsidRPr="00447582">
        <w:rPr>
          <w:rFonts w:ascii="Arial" w:hAnsi="Arial" w:cs="Arial"/>
          <w:bCs/>
          <w:sz w:val="22"/>
          <w:szCs w:val="22"/>
        </w:rPr>
        <w:t xml:space="preserve">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Sect="00BC38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0AB" w:rsidRDefault="003F60AB">
      <w:r>
        <w:separator/>
      </w:r>
    </w:p>
  </w:endnote>
  <w:endnote w:type="continuationSeparator" w:id="0">
    <w:p w:rsidR="003F60AB" w:rsidRDefault="003F60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3CC1" w:rsidRDefault="007B3CC1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Bc. Ondřej Čech - oddělení cestovního ruchu, ondrej.cech@plzensky-kraj.cz, tel: 377 195 386, 777 353 667</w:t>
    </w:r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5351E3">
      <w:rPr>
        <w:noProof/>
      </w:rPr>
      <w:t>1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3CC1" w:rsidRDefault="007B3CC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0AB" w:rsidRDefault="003F60AB">
      <w:r>
        <w:separator/>
      </w:r>
    </w:p>
  </w:footnote>
  <w:footnote w:type="continuationSeparator" w:id="0">
    <w:p w:rsidR="003F60AB" w:rsidRDefault="003F60AB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86192F" w:rsidRDefault="0086192F" w:rsidP="0086192F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86192F" w:rsidRDefault="0086192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3CC1" w:rsidRDefault="007B3CC1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Pr="007B3CC1" w:rsidRDefault="007B3CC1" w:rsidP="007B3CC1">
    <w:pPr>
      <w:pStyle w:val="Zhlav"/>
      <w:jc w:val="right"/>
    </w:pPr>
    <w:r>
      <w:rPr>
        <w:rFonts w:ascii="Arial" w:hAnsi="Arial" w:cs="Arial"/>
        <w:smallCaps/>
      </w:rPr>
      <w:t>P</w:t>
    </w:r>
    <w:r>
      <w:rPr>
        <w:rFonts w:ascii="Arial" w:hAnsi="Arial" w:cs="Arial"/>
      </w:rPr>
      <w:t>říloha č. 1a) Pravidel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3CC1" w:rsidRDefault="007B3CC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1"/>
  </w:num>
  <w:num w:numId="17">
    <w:abstractNumId w:val="10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15DC3"/>
    <w:rsid w:val="00025BD0"/>
    <w:rsid w:val="00027830"/>
    <w:rsid w:val="000336CF"/>
    <w:rsid w:val="0005005D"/>
    <w:rsid w:val="00051CDA"/>
    <w:rsid w:val="00053F29"/>
    <w:rsid w:val="00062AF4"/>
    <w:rsid w:val="000662B0"/>
    <w:rsid w:val="000703CF"/>
    <w:rsid w:val="00071CA8"/>
    <w:rsid w:val="000847D1"/>
    <w:rsid w:val="00097AAD"/>
    <w:rsid w:val="000A4BD3"/>
    <w:rsid w:val="000A7D29"/>
    <w:rsid w:val="000B0A32"/>
    <w:rsid w:val="000B70A3"/>
    <w:rsid w:val="000C02E9"/>
    <w:rsid w:val="000C20B5"/>
    <w:rsid w:val="000C64E3"/>
    <w:rsid w:val="000C6CEB"/>
    <w:rsid w:val="000C798F"/>
    <w:rsid w:val="000D6579"/>
    <w:rsid w:val="000E2679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6EA4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7B8F"/>
    <w:rsid w:val="001C0E34"/>
    <w:rsid w:val="001C308D"/>
    <w:rsid w:val="001C3131"/>
    <w:rsid w:val="001D513E"/>
    <w:rsid w:val="001E1966"/>
    <w:rsid w:val="001E4E6C"/>
    <w:rsid w:val="001F469E"/>
    <w:rsid w:val="001F6616"/>
    <w:rsid w:val="001F6D48"/>
    <w:rsid w:val="001F7C53"/>
    <w:rsid w:val="00203A65"/>
    <w:rsid w:val="00205D1B"/>
    <w:rsid w:val="00213CC2"/>
    <w:rsid w:val="00213FCA"/>
    <w:rsid w:val="00221201"/>
    <w:rsid w:val="00227EA0"/>
    <w:rsid w:val="0023223F"/>
    <w:rsid w:val="00235128"/>
    <w:rsid w:val="0023523C"/>
    <w:rsid w:val="00237418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4411"/>
    <w:rsid w:val="0028446B"/>
    <w:rsid w:val="0028483E"/>
    <w:rsid w:val="002B161D"/>
    <w:rsid w:val="002B2CE1"/>
    <w:rsid w:val="002B4B01"/>
    <w:rsid w:val="002B4D79"/>
    <w:rsid w:val="002B6383"/>
    <w:rsid w:val="002C1DBB"/>
    <w:rsid w:val="002D1B74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D36"/>
    <w:rsid w:val="00334F8C"/>
    <w:rsid w:val="00337F15"/>
    <w:rsid w:val="003426DB"/>
    <w:rsid w:val="003556EE"/>
    <w:rsid w:val="00362222"/>
    <w:rsid w:val="0036782F"/>
    <w:rsid w:val="00372CC8"/>
    <w:rsid w:val="00376084"/>
    <w:rsid w:val="00376772"/>
    <w:rsid w:val="0037734C"/>
    <w:rsid w:val="003802DA"/>
    <w:rsid w:val="00393F7A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60AB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6CEC"/>
    <w:rsid w:val="00447582"/>
    <w:rsid w:val="00460192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59B8"/>
    <w:rsid w:val="004B5A27"/>
    <w:rsid w:val="004C09C0"/>
    <w:rsid w:val="004C1EA6"/>
    <w:rsid w:val="004C782E"/>
    <w:rsid w:val="004D08D9"/>
    <w:rsid w:val="004E4914"/>
    <w:rsid w:val="004F25AE"/>
    <w:rsid w:val="004F46F3"/>
    <w:rsid w:val="00506B8D"/>
    <w:rsid w:val="00511CB9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64BEF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D4184"/>
    <w:rsid w:val="005E3E2D"/>
    <w:rsid w:val="005F27F4"/>
    <w:rsid w:val="005F5760"/>
    <w:rsid w:val="005F7EE8"/>
    <w:rsid w:val="00602528"/>
    <w:rsid w:val="0061073D"/>
    <w:rsid w:val="0062317A"/>
    <w:rsid w:val="00630261"/>
    <w:rsid w:val="006303EA"/>
    <w:rsid w:val="006306FE"/>
    <w:rsid w:val="00631339"/>
    <w:rsid w:val="006378C3"/>
    <w:rsid w:val="00637CD6"/>
    <w:rsid w:val="006419E6"/>
    <w:rsid w:val="00644E38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1743E"/>
    <w:rsid w:val="00717DFA"/>
    <w:rsid w:val="00720B31"/>
    <w:rsid w:val="00725148"/>
    <w:rsid w:val="00726CFC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83415"/>
    <w:rsid w:val="00797BD9"/>
    <w:rsid w:val="007A278A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F24AF"/>
    <w:rsid w:val="007F281C"/>
    <w:rsid w:val="00802CAA"/>
    <w:rsid w:val="0080305D"/>
    <w:rsid w:val="00803625"/>
    <w:rsid w:val="008071F8"/>
    <w:rsid w:val="00815632"/>
    <w:rsid w:val="008159ED"/>
    <w:rsid w:val="00831642"/>
    <w:rsid w:val="00832193"/>
    <w:rsid w:val="008350E8"/>
    <w:rsid w:val="00837440"/>
    <w:rsid w:val="008432F2"/>
    <w:rsid w:val="0084531D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7433"/>
    <w:rsid w:val="00945434"/>
    <w:rsid w:val="009467E1"/>
    <w:rsid w:val="00956627"/>
    <w:rsid w:val="00960824"/>
    <w:rsid w:val="00964E36"/>
    <w:rsid w:val="00966F66"/>
    <w:rsid w:val="00970FC5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49E9"/>
    <w:rsid w:val="00A52F99"/>
    <w:rsid w:val="00A65EA6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7824"/>
    <w:rsid w:val="00AD1C7D"/>
    <w:rsid w:val="00AF303B"/>
    <w:rsid w:val="00AF468C"/>
    <w:rsid w:val="00AF71C8"/>
    <w:rsid w:val="00B128B6"/>
    <w:rsid w:val="00B23A36"/>
    <w:rsid w:val="00B25C36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38B3"/>
    <w:rsid w:val="00BC4357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15A8"/>
    <w:rsid w:val="00C42E7E"/>
    <w:rsid w:val="00C4358A"/>
    <w:rsid w:val="00C513FB"/>
    <w:rsid w:val="00C64910"/>
    <w:rsid w:val="00C74EC7"/>
    <w:rsid w:val="00C821AC"/>
    <w:rsid w:val="00C8295C"/>
    <w:rsid w:val="00C84367"/>
    <w:rsid w:val="00C8555D"/>
    <w:rsid w:val="00C87916"/>
    <w:rsid w:val="00C907E1"/>
    <w:rsid w:val="00CA2E76"/>
    <w:rsid w:val="00CA4CD9"/>
    <w:rsid w:val="00CA7373"/>
    <w:rsid w:val="00CB1EC0"/>
    <w:rsid w:val="00CB2229"/>
    <w:rsid w:val="00CB5D54"/>
    <w:rsid w:val="00CB69A9"/>
    <w:rsid w:val="00CC2508"/>
    <w:rsid w:val="00CC42FD"/>
    <w:rsid w:val="00CC45FD"/>
    <w:rsid w:val="00CD2E9C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21A2E"/>
    <w:rsid w:val="00D37FD5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3D69"/>
    <w:rsid w:val="00D94DB0"/>
    <w:rsid w:val="00D9619B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7C86"/>
    <w:rsid w:val="00E12B2E"/>
    <w:rsid w:val="00E136C8"/>
    <w:rsid w:val="00E176EC"/>
    <w:rsid w:val="00E24F4C"/>
    <w:rsid w:val="00E26D2F"/>
    <w:rsid w:val="00E328AA"/>
    <w:rsid w:val="00E4048E"/>
    <w:rsid w:val="00E407C0"/>
    <w:rsid w:val="00E47241"/>
    <w:rsid w:val="00E5078F"/>
    <w:rsid w:val="00E51CBA"/>
    <w:rsid w:val="00E52E60"/>
    <w:rsid w:val="00E6095D"/>
    <w:rsid w:val="00E651AA"/>
    <w:rsid w:val="00E84978"/>
    <w:rsid w:val="00E907AA"/>
    <w:rsid w:val="00EA09C3"/>
    <w:rsid w:val="00EA5E9A"/>
    <w:rsid w:val="00EA7692"/>
    <w:rsid w:val="00EB693E"/>
    <w:rsid w:val="00ED5620"/>
    <w:rsid w:val="00ED7035"/>
    <w:rsid w:val="00EE4EDB"/>
    <w:rsid w:val="00EE53E6"/>
    <w:rsid w:val="00EF3A07"/>
    <w:rsid w:val="00F04B77"/>
    <w:rsid w:val="00F05394"/>
    <w:rsid w:val="00F0623A"/>
    <w:rsid w:val="00F1606C"/>
    <w:rsid w:val="00F30B78"/>
    <w:rsid w:val="00F61744"/>
    <w:rsid w:val="00F62FD4"/>
    <w:rsid w:val="00F63230"/>
    <w:rsid w:val="00F74731"/>
    <w:rsid w:val="00F85C66"/>
    <w:rsid w:val="00F87F55"/>
    <w:rsid w:val="00F97086"/>
    <w:rsid w:val="00FA6962"/>
    <w:rsid w:val="00FA7759"/>
    <w:rsid w:val="00FB1574"/>
    <w:rsid w:val="00FB462D"/>
    <w:rsid w:val="00FB5552"/>
    <w:rsid w:val="00FC2F66"/>
    <w:rsid w:val="00FC489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D74B60-4155-4FD6-95E5-F2F86B884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7D8DA4F9</Template>
  <TotalTime>419</TotalTime>
  <Pages>3</Pages>
  <Words>1114</Words>
  <Characters>6575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7674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197</cp:revision>
  <cp:lastPrinted>2016-12-05T10:20:00Z</cp:lastPrinted>
  <dcterms:created xsi:type="dcterms:W3CDTF">2014-09-18T07:04:00Z</dcterms:created>
  <dcterms:modified xsi:type="dcterms:W3CDTF">2016-12-20T07:47:00Z</dcterms:modified>
</cp:coreProperties>
</file>