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proofErr w:type="spellStart"/>
      <w:r w:rsidR="00E44340">
        <w:rPr>
          <w:rFonts w:ascii="Arial" w:hAnsi="Arial" w:cs="Arial"/>
          <w:i/>
        </w:rPr>
        <w:t>Mikrogranty</w:t>
      </w:r>
      <w:proofErr w:type="spellEnd"/>
      <w:r w:rsidR="00E44340">
        <w:rPr>
          <w:rFonts w:ascii="Arial" w:hAnsi="Arial" w:cs="Arial"/>
          <w:i/>
        </w:rPr>
        <w:t xml:space="preserve"> Plzeňského kraje na podporu a oživení kulturních a uměleckých aktivit pro rok 2017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670583553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670583553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511313313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511313313"/>
      <w:r w:rsidRPr="002E6833">
        <w:rPr>
          <w:rFonts w:ascii="Arial" w:hAnsi="Arial" w:cs="Arial"/>
        </w:rPr>
        <w:t xml:space="preserve">, jakožto </w:t>
      </w:r>
      <w:permStart w:id="686253176" w:edGrp="everyone"/>
      <w:r w:rsidRPr="002E6833">
        <w:rPr>
          <w:rFonts w:ascii="Arial" w:hAnsi="Arial" w:cs="Arial"/>
        </w:rPr>
        <w:t>.................................</w:t>
      </w:r>
      <w:permEnd w:id="686253176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534933318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534933318"/>
      <w:r w:rsidRPr="002E6833">
        <w:rPr>
          <w:rFonts w:ascii="Arial" w:hAnsi="Arial" w:cs="Arial"/>
        </w:rPr>
        <w:t xml:space="preserve"> (název příjemce dotace), se sídlem </w:t>
      </w:r>
      <w:permStart w:id="2117883469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2117883469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453988684" w:edGrp="everyone"/>
      <w:permEnd w:id="1453988684"/>
      <w:r w:rsidRPr="002E6833">
        <w:rPr>
          <w:rFonts w:ascii="Arial" w:hAnsi="Arial" w:cs="Arial"/>
        </w:rPr>
        <w:t>:</w:t>
      </w:r>
      <w:permStart w:id="486408215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486408215"/>
      <w:r w:rsidRPr="002E6833">
        <w:rPr>
          <w:rFonts w:ascii="Arial" w:hAnsi="Arial" w:cs="Arial"/>
        </w:rPr>
        <w:t xml:space="preserve">, prohlašuji, že tento žadatel o dotaci </w:t>
      </w:r>
      <w:permStart w:id="790593422" w:edGrp="everyone"/>
      <w:r w:rsidRPr="002E6833">
        <w:rPr>
          <w:rFonts w:ascii="Arial" w:hAnsi="Arial" w:cs="Arial"/>
        </w:rPr>
        <w:t>byl/nebyl</w:t>
      </w:r>
      <w:permEnd w:id="790593422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201</w:t>
      </w:r>
      <w:r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proofErr w:type="spellStart"/>
      <w:r w:rsidR="00E44340">
        <w:rPr>
          <w:rFonts w:ascii="Arial" w:hAnsi="Arial" w:cs="Arial"/>
          <w:i/>
        </w:rPr>
        <w:t>Mikrogranty</w:t>
      </w:r>
      <w:proofErr w:type="spellEnd"/>
      <w:r w:rsidR="00E44340">
        <w:rPr>
          <w:rFonts w:ascii="Arial" w:hAnsi="Arial" w:cs="Arial"/>
          <w:i/>
        </w:rPr>
        <w:t xml:space="preserve"> Plzeňského kraje na podporu a oživení kulturních a uměleckých aktivit pro rok 2017</w:t>
      </w:r>
      <w:r w:rsidRPr="00E752E9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</w:t>
      </w:r>
      <w:r w:rsidR="009D5CDC">
        <w:rPr>
          <w:rFonts w:ascii="Arial" w:hAnsi="Arial" w:cs="Arial"/>
        </w:rPr>
        <w:t>sením Rady Plzeňského kraje č.</w:t>
      </w:r>
      <w:bookmarkStart w:id="0" w:name="_GoBack"/>
      <w:bookmarkEnd w:id="0"/>
      <w:r w:rsidR="009D5CDC">
        <w:rPr>
          <w:rFonts w:ascii="Arial" w:hAnsi="Arial" w:cs="Arial"/>
        </w:rPr>
        <w:t>100</w:t>
      </w:r>
      <w:r w:rsidRPr="00E752E9">
        <w:rPr>
          <w:rFonts w:ascii="Arial" w:hAnsi="Arial" w:cs="Arial"/>
        </w:rPr>
        <w:t>/16 ze dne 12.12.2016</w:t>
      </w:r>
      <w:r>
        <w:rPr>
          <w:rFonts w:ascii="Arial" w:hAnsi="Arial" w:cs="Arial"/>
        </w:rPr>
        <w:t xml:space="preserve"> a </w:t>
      </w:r>
      <w:r w:rsidRPr="002E6833">
        <w:rPr>
          <w:rFonts w:ascii="Arial" w:hAnsi="Arial" w:cs="Arial"/>
        </w:rPr>
        <w:t xml:space="preserve">v případě poskytnutí dotace budu postupovat podle platného znění </w:t>
      </w:r>
      <w:r>
        <w:rPr>
          <w:rFonts w:ascii="Arial" w:hAnsi="Arial" w:cs="Arial"/>
        </w:rPr>
        <w:t xml:space="preserve">těchto </w:t>
      </w:r>
      <w:r w:rsidRPr="002E6833">
        <w:rPr>
          <w:rFonts w:ascii="Arial" w:hAnsi="Arial" w:cs="Arial"/>
        </w:rPr>
        <w:t>Pravidel</w:t>
      </w:r>
    </w:p>
    <w:p w:rsidR="001C25B0" w:rsidRPr="002E6833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2E6833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2E6833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1C25B0" w:rsidRPr="002E6833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souhlasím se zveřejněním svého jména/n</w:t>
      </w:r>
      <w:r>
        <w:rPr>
          <w:rFonts w:ascii="Arial" w:hAnsi="Arial" w:cs="Arial"/>
        </w:rPr>
        <w:t>ázvu, bydliště/sídla, předmětu poskytnuté dotace,</w:t>
      </w:r>
      <w:r w:rsidRPr="002E6833">
        <w:rPr>
          <w:rFonts w:ascii="Arial" w:hAnsi="Arial" w:cs="Arial"/>
        </w:rPr>
        <w:t xml:space="preserve"> výše poskytnuté dotace</w:t>
      </w:r>
      <w:r>
        <w:rPr>
          <w:rFonts w:ascii="Arial" w:hAnsi="Arial" w:cs="Arial"/>
        </w:rPr>
        <w:t>, smlouvy uzavřené s poskytovatelem a důvodu případného neposkytnutí dotace</w:t>
      </w:r>
      <w:r w:rsidRPr="002E6833">
        <w:rPr>
          <w:rFonts w:ascii="Arial" w:hAnsi="Arial" w:cs="Arial"/>
        </w:rPr>
        <w:t xml:space="preserve"> v dokumentech Plzeňského kraje a na jeho internetových stránkách;</w:t>
      </w:r>
    </w:p>
    <w:p w:rsidR="001C25B0" w:rsidRPr="004E1806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4E1806">
        <w:rPr>
          <w:rFonts w:ascii="Arial" w:hAnsi="Arial" w:cs="Arial"/>
        </w:rPr>
        <w:t>s ohledem na zák. č. 101/2000 Sb., o ochraně osobních údajů, ve znění pozdějších předpisů, souhlasím se zpracováním svých osobních údajů uvedených v této žádosti pro účely dotačního programu (</w:t>
      </w:r>
      <w:r>
        <w:rPr>
          <w:rFonts w:ascii="Arial" w:hAnsi="Arial" w:cs="Arial"/>
        </w:rPr>
        <w:t xml:space="preserve">vztahuje se na oprávněné </w:t>
      </w:r>
      <w:r w:rsidRPr="004E1806">
        <w:rPr>
          <w:rFonts w:ascii="Arial" w:hAnsi="Arial" w:cs="Arial"/>
        </w:rPr>
        <w:t>fyzické osoby</w:t>
      </w:r>
      <w:r>
        <w:rPr>
          <w:rFonts w:ascii="Arial" w:hAnsi="Arial" w:cs="Arial"/>
        </w:rPr>
        <w:t xml:space="preserve"> jednající jménem žadatele</w:t>
      </w:r>
      <w:r w:rsidRPr="004E1806">
        <w:rPr>
          <w:rFonts w:ascii="Arial" w:hAnsi="Arial" w:cs="Arial"/>
        </w:rPr>
        <w:t>);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Pr="001C25B0" w:rsidRDefault="001C25B0" w:rsidP="004E6030">
      <w:pPr>
        <w:numPr>
          <w:ilvl w:val="0"/>
          <w:numId w:val="3"/>
        </w:numPr>
        <w:tabs>
          <w:tab w:val="clear" w:pos="502"/>
        </w:tabs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1C25B0" w:rsidRDefault="001C25B0" w:rsidP="004E6030">
      <w:pPr>
        <w:numPr>
          <w:ilvl w:val="0"/>
          <w:numId w:val="3"/>
        </w:numPr>
        <w:tabs>
          <w:tab w:val="clear" w:pos="502"/>
        </w:tabs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nejsem</w:t>
      </w:r>
      <w:r w:rsidRPr="00B41031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B41031">
        <w:rPr>
          <w:rFonts w:ascii="Arial" w:hAnsi="Arial" w:cs="Arial"/>
        </w:rPr>
        <w:t xml:space="preserve"> v obtížích ve smyslu ustanovení článku 2 odst. 18 Nařízení Komise (EU) č. 651/2014, kterým se v souladu s články 107 a108 Smlouvy prohlašují určité kategorie podpory za slučitelné s vnitřním trhem,</w:t>
      </w:r>
      <w:r w:rsidRPr="00EB6828">
        <w:t xml:space="preserve"> </w:t>
      </w:r>
      <w:r w:rsidRPr="00B41031">
        <w:rPr>
          <w:rFonts w:ascii="Arial" w:hAnsi="Arial" w:cs="Arial"/>
        </w:rPr>
        <w:t>které bylo zveřejněno v</w:t>
      </w:r>
      <w:r>
        <w:rPr>
          <w:rFonts w:ascii="Arial" w:hAnsi="Arial" w:cs="Arial"/>
        </w:rPr>
        <w:t> </w:t>
      </w:r>
      <w:r w:rsidRPr="00B41031">
        <w:rPr>
          <w:rFonts w:ascii="Arial" w:hAnsi="Arial" w:cs="Arial"/>
        </w:rPr>
        <w:t>Úředním věstníku Evropské unie L 187 dne 26. 6. 2014</w:t>
      </w:r>
      <w:r>
        <w:rPr>
          <w:rStyle w:val="Znakapoznpodarou"/>
          <w:rFonts w:ascii="Arial" w:hAnsi="Arial" w:cs="Arial"/>
        </w:rPr>
        <w:footnoteReference w:id="2"/>
      </w:r>
      <w:r w:rsidRPr="00B41031">
        <w:rPr>
          <w:rFonts w:ascii="Arial" w:hAnsi="Arial" w:cs="Arial"/>
        </w:rPr>
        <w:t>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10EDD" w:rsidRDefault="00110EDD" w:rsidP="00110ED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10EDD" w:rsidRPr="00A76D19" w:rsidRDefault="00110EDD" w:rsidP="00110EDD">
      <w:pPr>
        <w:spacing w:after="0"/>
        <w:ind w:left="-567"/>
        <w:jc w:val="both"/>
        <w:rPr>
          <w:rFonts w:ascii="Arial" w:hAnsi="Arial" w:cs="Arial"/>
        </w:rPr>
      </w:pPr>
      <w:r w:rsidRPr="00A76D19">
        <w:rPr>
          <w:rFonts w:ascii="Arial" w:hAnsi="Arial" w:cs="Arial"/>
        </w:rPr>
        <w:t xml:space="preserve">dle zákona č. 250/2000 Sb. ve znění pozdějších předpisů, § 10a odst. (3), písm. f) žadatel uvede identifikaci: </w:t>
      </w:r>
    </w:p>
    <w:p w:rsidR="00507B4B" w:rsidRDefault="00507B4B" w:rsidP="004E6030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</w:p>
    <w:p w:rsidR="00507B4B" w:rsidRDefault="00507B4B" w:rsidP="004E6030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i/>
        </w:rPr>
        <w:t xml:space="preserve"> (tzn. např. příspěvková organizace nezapsaná v OR uvádí jméno ředitele a jmenování do funkce, osoby zapsané ve veřejných rejstřících uvedou jméno statutárního orgánu a odkaz na tento zápis apod.)</w:t>
      </w:r>
    </w:p>
    <w:p w:rsidR="00507B4B" w:rsidRDefault="00507B4B" w:rsidP="004E6030">
      <w:pPr>
        <w:ind w:left="-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  <w:r w:rsidR="00110EDD">
        <w:rPr>
          <w:rFonts w:ascii="Arial" w:hAnsi="Arial" w:cs="Arial"/>
          <w:bCs/>
          <w:sz w:val="24"/>
          <w:szCs w:val="24"/>
        </w:rPr>
        <w:t xml:space="preserve"> </w:t>
      </w:r>
    </w:p>
    <w:p w:rsidR="00507B4B" w:rsidRDefault="00507B4B" w:rsidP="004E6030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2. osob s podílem v této právnické osobě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Jedná se o obchodní podíl dle § 31 z. č. 90/2012 Sb., o obchodních korporacích. Jmenovitě se uvádí pouze společníci právnické osoby (obchodní korporace) zapsaní ve veřejném rejstříku.</w:t>
      </w:r>
    </w:p>
    <w:p w:rsidR="00507B4B" w:rsidRDefault="00507B4B" w:rsidP="004E6030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 w:rsidR="00B32A2A">
        <w:rPr>
          <w:rFonts w:ascii="Arial" w:hAnsi="Arial" w:cs="Arial"/>
          <w:sz w:val="24"/>
          <w:szCs w:val="24"/>
        </w:rPr>
        <w:t xml:space="preserve"> </w:t>
      </w:r>
    </w:p>
    <w:p w:rsidR="00B32A2A" w:rsidRDefault="00507B4B" w:rsidP="00B32A2A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3. osob, v nichž má přímý podíl a o výši tohoto podílu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Příspěvková organizace není vůči svému zřizovateli v tomto vztahu –</w:t>
      </w:r>
      <w:r w:rsidR="00447A6C">
        <w:rPr>
          <w:i/>
        </w:rPr>
        <w:t xml:space="preserve"> </w:t>
      </w:r>
      <w:r>
        <w:rPr>
          <w:i/>
        </w:rPr>
        <w:t>příspěvková organizace neuvádí svého zřizovatele.</w:t>
      </w:r>
      <w:r>
        <w:rPr>
          <w:i/>
        </w:rPr>
        <w:tab/>
      </w:r>
    </w:p>
    <w:p w:rsidR="00507B4B" w:rsidRPr="00B32A2A" w:rsidRDefault="00B32A2A" w:rsidP="00B32A2A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 w:rsidRPr="00B32A2A">
        <w:rPr>
          <w:rFonts w:ascii="Arial" w:hAnsi="Arial" w:cs="Arial"/>
          <w:bCs/>
          <w:sz w:val="24"/>
          <w:szCs w:val="24"/>
        </w:rPr>
        <w:t>.</w:t>
      </w:r>
      <w:r w:rsidRPr="00B32A2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</w:t>
      </w:r>
      <w:r w:rsidR="00507B4B" w:rsidRPr="00B32A2A">
        <w:rPr>
          <w:rFonts w:ascii="Arial" w:hAnsi="Arial" w:cs="Arial"/>
          <w:sz w:val="24"/>
          <w:szCs w:val="24"/>
        </w:rPr>
        <w:tab/>
      </w:r>
    </w:p>
    <w:p w:rsidR="002D7AED" w:rsidRDefault="002D7AED" w:rsidP="002D7AE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B63EA1" w:rsidRPr="00447582" w:rsidRDefault="00B63EA1" w:rsidP="002D7AED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2D7AED">
      <w:pPr>
        <w:spacing w:after="0"/>
        <w:ind w:right="-709" w:hanging="567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984"/>
      </w:tblGrid>
      <w:tr w:rsidR="00B63EA1" w:rsidRPr="00447582" w:rsidTr="00080840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4E6030">
            <w:pPr>
              <w:spacing w:after="0"/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520" w:type="dxa"/>
            <w:gridSpan w:val="4"/>
            <w:noWrap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080840">
        <w:trPr>
          <w:trHeight w:val="566"/>
        </w:trPr>
        <w:tc>
          <w:tcPr>
            <w:tcW w:w="4253" w:type="dxa"/>
            <w:vMerge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4E6030">
            <w:pPr>
              <w:ind w:left="-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4E6030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4E6030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984" w:type="dxa"/>
            <w:vAlign w:val="center"/>
          </w:tcPr>
          <w:p w:rsidR="00B63EA1" w:rsidRPr="00B63EA1" w:rsidRDefault="00B63EA1" w:rsidP="004E6030">
            <w:pPr>
              <w:ind w:left="-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080840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984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080840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984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080840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984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080840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84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080840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B63EA1" w:rsidP="004E6030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 jiných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520" w:type="dxa"/>
            <w:gridSpan w:val="4"/>
            <w:noWrap/>
          </w:tcPr>
          <w:p w:rsidR="00B63EA1" w:rsidRPr="00447582" w:rsidRDefault="00B63EA1" w:rsidP="004E6030">
            <w:pPr>
              <w:spacing w:after="0"/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080840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B63EA1" w:rsidP="004E6030">
            <w:pPr>
              <w:spacing w:after="0"/>
              <w:ind w:left="-108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Zdroj vlastní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520" w:type="dxa"/>
            <w:gridSpan w:val="4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</w:tbl>
    <w:p w:rsidR="00B63EA1" w:rsidRDefault="00B63EA1" w:rsidP="004E6030">
      <w:pPr>
        <w:ind w:left="-284"/>
        <w:jc w:val="both"/>
        <w:rPr>
          <w:rFonts w:ascii="Arial" w:hAnsi="Arial" w:cs="Arial"/>
        </w:rPr>
      </w:pPr>
    </w:p>
    <w:tbl>
      <w:tblPr>
        <w:tblW w:w="55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3"/>
        <w:gridCol w:w="2604"/>
      </w:tblGrid>
      <w:tr w:rsidR="00B63EA1" w:rsidRPr="00447582" w:rsidTr="004D162A">
        <w:trPr>
          <w:trHeight w:val="58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spacing w:after="0"/>
              <w:ind w:left="-108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2017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4D162A">
        <w:trPr>
          <w:trHeight w:val="352"/>
        </w:trPr>
        <w:tc>
          <w:tcPr>
            <w:tcW w:w="3792" w:type="pct"/>
            <w:vAlign w:val="center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4D162A">
        <w:trPr>
          <w:trHeight w:val="265"/>
        </w:trPr>
        <w:tc>
          <w:tcPr>
            <w:tcW w:w="3792" w:type="pct"/>
            <w:vAlign w:val="center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208" w:type="pct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</w:tbl>
    <w:p w:rsidR="00B63EA1" w:rsidRPr="00910487" w:rsidRDefault="002202E7" w:rsidP="004E6030">
      <w:pPr>
        <w:ind w:left="-284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910487" w:rsidRDefault="00B63EA1" w:rsidP="004E6030">
      <w:pPr>
        <w:ind w:left="-284"/>
        <w:jc w:val="both"/>
        <w:rPr>
          <w:rFonts w:cs="Arial"/>
          <w:iCs/>
          <w:sz w:val="16"/>
          <w:szCs w:val="16"/>
        </w:rPr>
      </w:pPr>
    </w:p>
    <w:p w:rsidR="00B63EA1" w:rsidRPr="00447582" w:rsidRDefault="00B63EA1" w:rsidP="00905323">
      <w:pPr>
        <w:spacing w:after="0" w:line="240" w:lineRule="auto"/>
        <w:ind w:left="-283" w:hanging="284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447582">
        <w:rPr>
          <w:rFonts w:ascii="Arial" w:hAnsi="Arial" w:cs="Arial"/>
          <w:b/>
          <w:bCs/>
        </w:rPr>
        <w:t>eDotace</w:t>
      </w:r>
      <w:proofErr w:type="spellEnd"/>
      <w:r w:rsidRPr="00447582">
        <w:rPr>
          <w:rFonts w:ascii="Arial" w:hAnsi="Arial" w:cs="Arial"/>
          <w:b/>
          <w:bCs/>
        </w:rPr>
        <w:t xml:space="preserve"> spolu s tímto formulářem vkládám povinn</w:t>
      </w:r>
      <w:r w:rsidR="009D1558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9D1558">
        <w:rPr>
          <w:rFonts w:ascii="Arial" w:hAnsi="Arial" w:cs="Arial"/>
          <w:b/>
          <w:bCs/>
        </w:rPr>
        <w:t>u</w:t>
      </w:r>
      <w:r w:rsidR="00E36E21">
        <w:rPr>
          <w:rFonts w:ascii="Arial" w:hAnsi="Arial" w:cs="Arial"/>
          <w:b/>
          <w:bCs/>
        </w:rPr>
        <w:t xml:space="preserve"> </w:t>
      </w:r>
      <w:r w:rsidR="009D1558">
        <w:rPr>
          <w:rFonts w:ascii="Arial" w:hAnsi="Arial" w:cs="Arial"/>
          <w:b/>
          <w:bCs/>
          <w:sz w:val="20"/>
          <w:szCs w:val="20"/>
        </w:rPr>
        <w:t>(dokládá</w:t>
      </w:r>
      <w:r w:rsidR="00E36E21" w:rsidRPr="00E36E21">
        <w:rPr>
          <w:rFonts w:ascii="Arial" w:hAnsi="Arial" w:cs="Arial"/>
          <w:b/>
          <w:bCs/>
          <w:sz w:val="20"/>
          <w:szCs w:val="20"/>
        </w:rPr>
        <w:t xml:space="preserve"> se vždy)</w:t>
      </w:r>
      <w:r w:rsidRPr="00447582">
        <w:rPr>
          <w:rFonts w:ascii="Arial" w:hAnsi="Arial" w:cs="Arial"/>
          <w:b/>
          <w:bCs/>
        </w:rPr>
        <w:t xml:space="preserve">: 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745"/>
      </w:tblGrid>
      <w:tr w:rsidR="00B63EA1" w:rsidRPr="00447582" w:rsidTr="00B63EA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(V případě, kdy je žadatelem příspěvková organizace obce, jsou vyžadovány doklady dle tohoto bodu vztahující se k bankovnímu účtu zřizovatele, prostřednictvím kterého má být dotace žadateli poukázána.)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4E6030">
            <w:pPr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66B">
              <w:rPr>
                <w:rFonts w:ascii="Arial" w:hAnsi="Arial" w:cs="Arial"/>
              </w:rPr>
            </w:r>
            <w:r w:rsidR="0075466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BA3674" w:rsidRDefault="001E5E3D" w:rsidP="00BA3674">
      <w:pPr>
        <w:ind w:left="-284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736C8" wp14:editId="251D6B54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559736C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2A2A" w:rsidRPr="00BA3674" w:rsidRDefault="00E36E21" w:rsidP="00905323">
      <w:pPr>
        <w:spacing w:after="0" w:line="240" w:lineRule="auto"/>
        <w:ind w:left="-283" w:hanging="28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 dle typu žadatele</w:t>
      </w:r>
      <w:r w:rsidR="00B63EA1">
        <w:rPr>
          <w:rFonts w:ascii="Arial" w:hAnsi="Arial" w:cs="Arial"/>
          <w:b/>
          <w:bCs/>
        </w:rPr>
        <w:t>:</w:t>
      </w:r>
      <w:r w:rsidR="00B32A2A">
        <w:rPr>
          <w:rFonts w:ascii="Arial" w:hAnsi="Arial" w:cs="Arial"/>
          <w:b/>
          <w:bCs/>
        </w:rPr>
        <w:t xml:space="preserve">                                                                                    </w:t>
      </w:r>
    </w:p>
    <w:p w:rsidR="00B32A2A" w:rsidRPr="00B32A2A" w:rsidRDefault="00B32A2A" w:rsidP="00905323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Ostatní</w:t>
      </w:r>
      <w:r w:rsidRPr="0082420F">
        <w:rPr>
          <w:rFonts w:ascii="Arial" w:hAnsi="Arial" w:cs="Arial"/>
          <w:sz w:val="18"/>
          <w:szCs w:val="18"/>
        </w:rPr>
        <w:t xml:space="preserve"> přílohy se nedokládají v</w:t>
      </w:r>
      <w:r>
        <w:rPr>
          <w:rFonts w:ascii="Arial" w:hAnsi="Arial" w:cs="Arial"/>
          <w:sz w:val="18"/>
          <w:szCs w:val="18"/>
        </w:rPr>
        <w:t> </w:t>
      </w:r>
      <w:r w:rsidRPr="0082420F">
        <w:rPr>
          <w:rFonts w:ascii="Arial" w:hAnsi="Arial" w:cs="Arial"/>
          <w:sz w:val="18"/>
          <w:szCs w:val="18"/>
        </w:rPr>
        <w:t>případě</w:t>
      </w:r>
      <w:r>
        <w:rPr>
          <w:rFonts w:ascii="Arial" w:hAnsi="Arial" w:cs="Arial"/>
          <w:sz w:val="18"/>
          <w:szCs w:val="18"/>
        </w:rPr>
        <w:t>,</w:t>
      </w:r>
      <w:r w:rsidRPr="0082420F">
        <w:rPr>
          <w:rFonts w:ascii="Arial" w:hAnsi="Arial" w:cs="Arial"/>
          <w:sz w:val="18"/>
          <w:szCs w:val="18"/>
        </w:rPr>
        <w:t xml:space="preserve"> že údaj</w:t>
      </w:r>
      <w:r>
        <w:rPr>
          <w:rFonts w:ascii="Arial" w:hAnsi="Arial" w:cs="Arial"/>
          <w:sz w:val="18"/>
          <w:szCs w:val="18"/>
        </w:rPr>
        <w:t>e</w:t>
      </w:r>
      <w:r w:rsidRPr="0082420F">
        <w:rPr>
          <w:rFonts w:ascii="Arial" w:hAnsi="Arial" w:cs="Arial"/>
          <w:sz w:val="18"/>
          <w:szCs w:val="18"/>
        </w:rPr>
        <w:t xml:space="preserve"> lze</w:t>
      </w:r>
      <w:r>
        <w:rPr>
          <w:rFonts w:ascii="Arial" w:hAnsi="Arial" w:cs="Arial"/>
          <w:b/>
          <w:bCs/>
        </w:rPr>
        <w:t xml:space="preserve"> </w:t>
      </w:r>
      <w:r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  <w:r>
        <w:rPr>
          <w:rFonts w:ascii="Arial" w:hAnsi="Arial" w:cs="Arial"/>
          <w:sz w:val="18"/>
          <w:szCs w:val="18"/>
        </w:rPr>
        <w:t>, nebo žadatel níže zaškrtnutým čestným prohlášením potvrdil platnost již jednou doložených dokladů.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745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6F3BCC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66B">
              <w:rPr>
                <w:rFonts w:ascii="Arial" w:hAnsi="Arial" w:cs="Arial"/>
              </w:rPr>
            </w:r>
            <w:r w:rsidR="0075466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(právnické osoby transformované dle § 3045 z. č. 89/</w:t>
            </w:r>
            <w:r w:rsidR="00326F5A">
              <w:rPr>
                <w:rFonts w:ascii="Arial" w:hAnsi="Arial" w:cs="Arial"/>
                <w:sz w:val="18"/>
                <w:szCs w:val="18"/>
              </w:rPr>
              <w:t xml:space="preserve">2012 Sb., občanského zákoníku,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nově založené spolky a příspěvkové organizace zřizované obcemi);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66B">
              <w:rPr>
                <w:rFonts w:ascii="Arial" w:hAnsi="Arial" w:cs="Arial"/>
              </w:rPr>
            </w:r>
            <w:r w:rsidR="0075466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66B">
              <w:rPr>
                <w:rFonts w:ascii="Arial" w:hAnsi="Arial" w:cs="Arial"/>
              </w:rPr>
            </w:r>
            <w:r w:rsidR="0075466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4E6030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878" w:type="dxa"/>
        <w:tblInd w:w="-459" w:type="dxa"/>
        <w:tblLook w:val="04A0" w:firstRow="1" w:lastRow="0" w:firstColumn="1" w:lastColumn="0" w:noHBand="0" w:noVBand="1"/>
      </w:tblPr>
      <w:tblGrid>
        <w:gridCol w:w="10163"/>
        <w:gridCol w:w="715"/>
      </w:tblGrid>
      <w:tr w:rsidR="00FB3CDE" w:rsidTr="00EF03B2">
        <w:trPr>
          <w:trHeight w:val="530"/>
        </w:trPr>
        <w:tc>
          <w:tcPr>
            <w:tcW w:w="10163" w:type="dxa"/>
          </w:tcPr>
          <w:p w:rsidR="00FB3CDE" w:rsidRPr="006302B1" w:rsidRDefault="00326F5A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6F5A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>
              <w:rPr>
                <w:rFonts w:ascii="Arial" w:hAnsi="Arial" w:cs="Arial"/>
              </w:rPr>
              <w:t xml:space="preserve"> </w:t>
            </w:r>
            <w:r w:rsidR="00FB3CDE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FB3CDE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66B">
              <w:rPr>
                <w:rFonts w:ascii="Arial" w:hAnsi="Arial" w:cs="Arial"/>
              </w:rPr>
            </w:r>
            <w:r w:rsidR="0075466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FB3CDE" w:rsidTr="004D162A">
        <w:trPr>
          <w:trHeight w:val="414"/>
        </w:trPr>
        <w:tc>
          <w:tcPr>
            <w:tcW w:w="10163" w:type="dxa"/>
          </w:tcPr>
          <w:p w:rsidR="00FB3CDE" w:rsidRPr="00F014CC" w:rsidRDefault="00324093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4093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B3CDE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FB3CDE" w:rsidRPr="009D1558" w:rsidRDefault="009D1558" w:rsidP="009D1558">
            <w:pPr>
              <w:ind w:left="-108"/>
              <w:jc w:val="both"/>
              <w:rPr>
                <w:rFonts w:ascii="Arial" w:hAnsi="Arial" w:cs="Arial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15" w:type="dxa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5466B">
              <w:rPr>
                <w:rFonts w:ascii="Arial" w:hAnsi="Arial" w:cs="Arial"/>
              </w:rPr>
            </w:r>
            <w:r w:rsidR="0075466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A3674" w:rsidRDefault="00BA3674" w:rsidP="00BA3674">
      <w:pPr>
        <w:spacing w:after="0"/>
        <w:jc w:val="both"/>
        <w:rPr>
          <w:rFonts w:ascii="Arial" w:hAnsi="Arial" w:cs="Arial"/>
          <w:b/>
        </w:rPr>
      </w:pPr>
    </w:p>
    <w:p w:rsidR="00B63EA1" w:rsidRDefault="00B63EA1" w:rsidP="004D162A">
      <w:pPr>
        <w:spacing w:after="0"/>
        <w:ind w:left="-284" w:hanging="283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Zřizovatel …………………….… prohlašuje, že příslušný orgán obce schválil podání žádosti, případné přijetí dotace a její vypořádání v souladu s ustanovením § 27 odst. 5 a § 28 zákona č. 250/2000 Sb. Prohlášení je v souladu s usnesením zřizovatele č. …………… ze dne ………………… 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Případnou dotaci poukažte na účet zřizovatele č.: 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Datum……………………………………………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  <w:t>……………………………………………………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                                                       podpis osoby oprávněné jednat jménem zřizovatele</w:t>
      </w:r>
    </w:p>
    <w:p w:rsidR="001D7079" w:rsidRPr="0082420F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BA3674">
      <w:pPr>
        <w:rPr>
          <w:rFonts w:ascii="Arial" w:hAnsi="Arial" w:cs="Arial"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9D1558" w:rsidRPr="00BA3674" w:rsidRDefault="006302B1" w:rsidP="00BA3674">
      <w:pPr>
        <w:ind w:left="-284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</w:t>
      </w:r>
      <w:r w:rsidR="004D162A">
        <w:rPr>
          <w:rFonts w:ascii="Arial" w:hAnsi="Arial" w:cs="Arial"/>
        </w:rPr>
        <w:t xml:space="preserve">                                </w:t>
      </w:r>
      <w:r w:rsidR="00BB246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podpis osoby </w:t>
      </w:r>
      <w:r w:rsidR="00BA3674">
        <w:rPr>
          <w:rFonts w:ascii="Arial" w:hAnsi="Arial" w:cs="Arial"/>
        </w:rPr>
        <w:t>oprávněné jednat jménem žadatel</w:t>
      </w:r>
    </w:p>
    <w:p w:rsidR="00C9764E" w:rsidRDefault="00C9764E" w:rsidP="00C9764E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C9764E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C9764E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C9764E" w:rsidRDefault="00C9764E" w:rsidP="00C9764E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2202E7" w:rsidRPr="00B63EA1" w:rsidRDefault="002202E7" w:rsidP="004E6030">
      <w:pPr>
        <w:ind w:left="-284"/>
        <w:rPr>
          <w:rFonts w:ascii="Arial" w:hAnsi="Arial" w:cs="Arial"/>
        </w:rPr>
      </w:pPr>
    </w:p>
    <w:sectPr w:rsidR="002202E7" w:rsidRPr="00B63EA1" w:rsidSect="00B32A2A">
      <w:headerReference w:type="default" r:id="rId9"/>
      <w:footerReference w:type="default" r:id="rId10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75466B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fldSimple w:instr=" NUMPAGES   \* MERGEFORMAT ">
              <w:r>
                <w:rPr>
                  <w:noProof/>
                </w:rPr>
                <w:t>3</w:t>
              </w:r>
            </w:fldSimple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  <w:footnote w:id="2">
    <w:p w:rsidR="001C25B0" w:rsidRPr="00507B4B" w:rsidRDefault="001C25B0" w:rsidP="00507B4B">
      <w:pPr>
        <w:pStyle w:val="Textpoznpodarou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znění definice je uvedeno v aplikaci </w:t>
      </w:r>
      <w:proofErr w:type="spellStart"/>
      <w:r w:rsidRPr="00507B4B">
        <w:rPr>
          <w:rFonts w:ascii="Arial" w:hAnsi="Arial" w:cs="Arial"/>
          <w:sz w:val="16"/>
          <w:szCs w:val="16"/>
        </w:rPr>
        <w:t>eDotace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8824D-A400-43FD-B732-6B512D203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13A9DB</Template>
  <TotalTime>95</TotalTime>
  <Pages>3</Pages>
  <Words>1236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Jana Stachová </cp:lastModifiedBy>
  <cp:revision>46</cp:revision>
  <cp:lastPrinted>2016-12-02T12:27:00Z</cp:lastPrinted>
  <dcterms:created xsi:type="dcterms:W3CDTF">2016-12-01T13:46:00Z</dcterms:created>
  <dcterms:modified xsi:type="dcterms:W3CDTF">2016-12-20T06:59:00Z</dcterms:modified>
</cp:coreProperties>
</file>