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6AC4" w:rsidRPr="00271EAF" w:rsidRDefault="006C36E6" w:rsidP="006C36E6">
      <w:pPr>
        <w:spacing w:after="0"/>
        <w:ind w:left="-284" w:right="-567"/>
        <w:jc w:val="center"/>
        <w:rPr>
          <w:rFonts w:ascii="Arial" w:hAnsi="Arial" w:cs="Arial"/>
          <w:b/>
          <w:smallCaps/>
          <w:sz w:val="24"/>
          <w:szCs w:val="24"/>
        </w:rPr>
      </w:pPr>
      <w:r>
        <w:rPr>
          <w:rFonts w:ascii="Arial" w:hAnsi="Arial" w:cs="Arial"/>
          <w:b/>
          <w:smallCaps/>
          <w:sz w:val="24"/>
          <w:szCs w:val="24"/>
        </w:rPr>
        <w:t>POVINNÁ PROHLÁŠENÍ A CELKOVÝ ROZPOČET PROJEKTU</w:t>
      </w:r>
    </w:p>
    <w:p w:rsidR="00996AC4" w:rsidRPr="002E6833" w:rsidRDefault="00996AC4" w:rsidP="006C36E6">
      <w:pPr>
        <w:spacing w:after="0"/>
        <w:ind w:left="-284" w:right="-567"/>
        <w:jc w:val="center"/>
        <w:rPr>
          <w:rFonts w:ascii="Arial" w:hAnsi="Arial" w:cs="Arial"/>
          <w:i/>
        </w:rPr>
      </w:pPr>
      <w:r w:rsidRPr="002E6833">
        <w:rPr>
          <w:rFonts w:ascii="Arial" w:hAnsi="Arial" w:cs="Arial"/>
          <w:i/>
        </w:rPr>
        <w:t xml:space="preserve">Dotační program </w:t>
      </w:r>
      <w:r>
        <w:rPr>
          <w:rFonts w:ascii="Arial" w:hAnsi="Arial" w:cs="Arial"/>
          <w:i/>
        </w:rPr>
        <w:t>„</w:t>
      </w:r>
      <w:proofErr w:type="spellStart"/>
      <w:r w:rsidR="00FB0066">
        <w:rPr>
          <w:rFonts w:ascii="Arial" w:hAnsi="Arial" w:cs="Arial"/>
          <w:i/>
        </w:rPr>
        <w:t>Mikrogranty</w:t>
      </w:r>
      <w:proofErr w:type="spellEnd"/>
      <w:r w:rsidR="00FB0066">
        <w:rPr>
          <w:rFonts w:ascii="Arial" w:hAnsi="Arial" w:cs="Arial"/>
          <w:i/>
        </w:rPr>
        <w:t xml:space="preserve"> Plzeňského kraje na podporu a oživení kulturních a uměleckých aktivit pro rok 2017</w:t>
      </w:r>
      <w:r>
        <w:rPr>
          <w:rFonts w:ascii="Arial" w:hAnsi="Arial" w:cs="Arial"/>
          <w:i/>
        </w:rPr>
        <w:t>“</w:t>
      </w:r>
    </w:p>
    <w:p w:rsidR="00996AC4" w:rsidRDefault="00996AC4" w:rsidP="006C36E6">
      <w:pPr>
        <w:spacing w:after="0"/>
        <w:ind w:left="-284" w:right="-567"/>
        <w:jc w:val="center"/>
        <w:rPr>
          <w:rFonts w:ascii="Arial" w:hAnsi="Arial" w:cs="Arial"/>
          <w:b/>
          <w:smallCaps/>
        </w:rPr>
      </w:pPr>
      <w:r w:rsidRPr="00B778F4">
        <w:rPr>
          <w:rFonts w:ascii="Arial" w:hAnsi="Arial" w:cs="Arial"/>
          <w:b/>
          <w:smallCaps/>
        </w:rPr>
        <w:t>(obec, dobrovolný svazek obcí)</w:t>
      </w:r>
    </w:p>
    <w:p w:rsidR="006C36E6" w:rsidRPr="006C36E6" w:rsidRDefault="006C36E6" w:rsidP="006C36E6">
      <w:pPr>
        <w:ind w:left="-284" w:right="-567"/>
        <w:rPr>
          <w:rFonts w:ascii="Arial" w:hAnsi="Arial" w:cs="Arial"/>
          <w:b/>
          <w:smallCaps/>
          <w:sz w:val="28"/>
          <w:szCs w:val="28"/>
        </w:rPr>
      </w:pPr>
      <w:r w:rsidRPr="006C36E6">
        <w:rPr>
          <w:rFonts w:ascii="Arial" w:hAnsi="Arial" w:cs="Arial"/>
          <w:b/>
          <w:smallCaps/>
          <w:sz w:val="28"/>
          <w:szCs w:val="28"/>
        </w:rPr>
        <w:t>čestné prohlášení</w:t>
      </w:r>
    </w:p>
    <w:p w:rsidR="00996AC4" w:rsidRPr="002E6833" w:rsidRDefault="00996AC4" w:rsidP="006C36E6">
      <w:pPr>
        <w:ind w:left="-284" w:right="-567"/>
        <w:rPr>
          <w:rFonts w:ascii="Arial" w:hAnsi="Arial" w:cs="Arial"/>
        </w:rPr>
      </w:pPr>
      <w:r w:rsidRPr="002E6833">
        <w:rPr>
          <w:rFonts w:ascii="Arial" w:hAnsi="Arial" w:cs="Arial"/>
        </w:rPr>
        <w:t xml:space="preserve">Já, níže </w:t>
      </w:r>
      <w:proofErr w:type="gramStart"/>
      <w:r w:rsidRPr="002E6833">
        <w:rPr>
          <w:rFonts w:ascii="Arial" w:hAnsi="Arial" w:cs="Arial"/>
        </w:rPr>
        <w:t>podepsaný</w:t>
      </w:r>
      <w:r w:rsidR="004063D1">
        <w:rPr>
          <w:rFonts w:ascii="Arial" w:hAnsi="Arial" w:cs="Arial"/>
        </w:rPr>
        <w:t xml:space="preserve"> </w:t>
      </w:r>
      <w:permStart w:id="1317943835" w:edGrp="everyone"/>
      <w:r w:rsidRPr="002E6833">
        <w:rPr>
          <w:rFonts w:ascii="Arial" w:hAnsi="Arial" w:cs="Arial"/>
        </w:rPr>
        <w:t>...........................</w:t>
      </w:r>
      <w:r w:rsidR="004063D1">
        <w:rPr>
          <w:rFonts w:ascii="Arial" w:hAnsi="Arial" w:cs="Arial"/>
        </w:rPr>
        <w:t>..........</w:t>
      </w:r>
      <w:permEnd w:id="1317943835"/>
      <w:r w:rsidRPr="002E6833">
        <w:rPr>
          <w:rFonts w:ascii="Arial" w:hAnsi="Arial" w:cs="Arial"/>
        </w:rPr>
        <w:t xml:space="preserve"> (</w:t>
      </w:r>
      <w:r w:rsidR="00750499">
        <w:rPr>
          <w:rFonts w:ascii="Arial" w:hAnsi="Arial" w:cs="Arial"/>
        </w:rPr>
        <w:t>titul</w:t>
      </w:r>
      <w:proofErr w:type="gramEnd"/>
      <w:r w:rsidR="00750499">
        <w:rPr>
          <w:rFonts w:ascii="Arial" w:hAnsi="Arial" w:cs="Arial"/>
        </w:rPr>
        <w:t xml:space="preserve">, </w:t>
      </w:r>
      <w:r w:rsidRPr="002E6833">
        <w:rPr>
          <w:rFonts w:ascii="Arial" w:hAnsi="Arial" w:cs="Arial"/>
        </w:rPr>
        <w:t>jméno</w:t>
      </w:r>
      <w:r w:rsidR="00750499">
        <w:rPr>
          <w:rFonts w:ascii="Arial" w:hAnsi="Arial" w:cs="Arial"/>
        </w:rPr>
        <w:t xml:space="preserve"> a příjmení</w:t>
      </w:r>
      <w:r w:rsidRPr="002E6833">
        <w:rPr>
          <w:rFonts w:ascii="Arial" w:hAnsi="Arial" w:cs="Arial"/>
        </w:rPr>
        <w:t xml:space="preserve"> starosty, místostarosty, statutárního zástupce), nar.</w:t>
      </w:r>
      <w:r>
        <w:rPr>
          <w:rFonts w:ascii="Arial" w:hAnsi="Arial" w:cs="Arial"/>
        </w:rPr>
        <w:t> </w:t>
      </w:r>
      <w:permStart w:id="1621777452" w:edGrp="everyone"/>
      <w:r w:rsidRPr="002E6833">
        <w:rPr>
          <w:rFonts w:ascii="Arial" w:hAnsi="Arial" w:cs="Arial"/>
        </w:rPr>
        <w:t>........................</w:t>
      </w:r>
      <w:permEnd w:id="1621777452"/>
      <w:r w:rsidRPr="002E6833">
        <w:rPr>
          <w:rFonts w:ascii="Arial" w:hAnsi="Arial" w:cs="Arial"/>
        </w:rPr>
        <w:t xml:space="preserve">, jakožto </w:t>
      </w:r>
      <w:permStart w:id="1931617775" w:edGrp="everyone"/>
      <w:r w:rsidRPr="002E6833">
        <w:rPr>
          <w:rFonts w:ascii="Arial" w:hAnsi="Arial" w:cs="Arial"/>
        </w:rPr>
        <w:t>........................</w:t>
      </w:r>
      <w:permEnd w:id="1931617775"/>
      <w:r w:rsidR="004063D1">
        <w:rPr>
          <w:rFonts w:ascii="Arial" w:hAnsi="Arial" w:cs="Arial"/>
        </w:rPr>
        <w:t xml:space="preserve"> </w:t>
      </w:r>
      <w:r w:rsidRPr="002E6833">
        <w:rPr>
          <w:rFonts w:ascii="Arial" w:hAnsi="Arial" w:cs="Arial"/>
        </w:rPr>
        <w:t xml:space="preserve">(starosta, místostarosta, statutární zástupce) </w:t>
      </w:r>
      <w:permStart w:id="2046306849" w:edGrp="everyone"/>
      <w:r w:rsidRPr="002E6833">
        <w:rPr>
          <w:rFonts w:ascii="Arial" w:hAnsi="Arial" w:cs="Arial"/>
        </w:rPr>
        <w:t>.................................</w:t>
      </w:r>
      <w:permEnd w:id="2046306849"/>
      <w:r w:rsidRPr="002E6833">
        <w:rPr>
          <w:rFonts w:ascii="Arial" w:hAnsi="Arial" w:cs="Arial"/>
        </w:rPr>
        <w:t xml:space="preserve"> (název obce, dobrovolného svazku obcí), se sídlem </w:t>
      </w:r>
      <w:permStart w:id="2106482530" w:edGrp="everyone"/>
      <w:r w:rsidRPr="002E6833">
        <w:rPr>
          <w:rFonts w:ascii="Arial" w:hAnsi="Arial" w:cs="Arial"/>
        </w:rPr>
        <w:t>...............</w:t>
      </w:r>
      <w:r>
        <w:rPr>
          <w:rFonts w:ascii="Arial" w:hAnsi="Arial" w:cs="Arial"/>
        </w:rPr>
        <w:t>.........................</w:t>
      </w:r>
      <w:permEnd w:id="2106482530"/>
      <w:r>
        <w:rPr>
          <w:rFonts w:ascii="Arial" w:hAnsi="Arial" w:cs="Arial"/>
        </w:rPr>
        <w:t>, IČ</w:t>
      </w:r>
      <w:r w:rsidR="00E27732">
        <w:rPr>
          <w:rFonts w:ascii="Arial" w:hAnsi="Arial" w:cs="Arial"/>
        </w:rPr>
        <w:t>O</w:t>
      </w:r>
      <w:permStart w:id="4618364" w:edGrp="everyone"/>
      <w:permEnd w:id="4618364"/>
      <w:r>
        <w:rPr>
          <w:rFonts w:ascii="Arial" w:hAnsi="Arial" w:cs="Arial"/>
        </w:rPr>
        <w:t>:</w:t>
      </w:r>
      <w:r w:rsidR="004063D1">
        <w:rPr>
          <w:rFonts w:ascii="Arial" w:hAnsi="Arial" w:cs="Arial"/>
        </w:rPr>
        <w:t xml:space="preserve"> </w:t>
      </w:r>
      <w:permStart w:id="1627661389" w:edGrp="everyone"/>
      <w:r w:rsidRPr="002E6833">
        <w:rPr>
          <w:rFonts w:ascii="Arial" w:hAnsi="Arial" w:cs="Arial"/>
        </w:rPr>
        <w:t>.......................</w:t>
      </w:r>
      <w:permEnd w:id="1627661389"/>
      <w:r w:rsidRPr="002E6833">
        <w:rPr>
          <w:rFonts w:ascii="Arial" w:hAnsi="Arial" w:cs="Arial"/>
        </w:rPr>
        <w:t xml:space="preserve">, prohlašuji, že tento žadatel o dotaci </w:t>
      </w:r>
      <w:permStart w:id="146740738" w:edGrp="everyone"/>
      <w:r w:rsidRPr="002E6833">
        <w:rPr>
          <w:rFonts w:ascii="Arial" w:hAnsi="Arial" w:cs="Arial"/>
        </w:rPr>
        <w:t>byl/nebyl</w:t>
      </w:r>
      <w:bookmarkStart w:id="0" w:name="_Ref377392338"/>
      <w:permEnd w:id="146740738"/>
      <w:r w:rsidR="00482BAD">
        <w:rPr>
          <w:rStyle w:val="Znakapoznpodarou"/>
          <w:rFonts w:ascii="Arial" w:hAnsi="Arial" w:cs="Arial"/>
        </w:rPr>
        <w:footnoteReference w:id="1"/>
      </w:r>
      <w:bookmarkEnd w:id="0"/>
      <w:r w:rsidR="00482BAD">
        <w:rPr>
          <w:rFonts w:ascii="Arial" w:hAnsi="Arial" w:cs="Arial"/>
        </w:rPr>
        <w:t xml:space="preserve"> </w:t>
      </w:r>
      <w:r w:rsidRPr="002E6833">
        <w:rPr>
          <w:rFonts w:ascii="Arial" w:hAnsi="Arial" w:cs="Arial"/>
        </w:rPr>
        <w:t>příjemcem dotace v roce 201</w:t>
      </w:r>
      <w:r w:rsidR="00F168D3">
        <w:rPr>
          <w:rFonts w:ascii="Arial" w:hAnsi="Arial" w:cs="Arial"/>
        </w:rPr>
        <w:t>6</w:t>
      </w:r>
      <w:r w:rsidRPr="002E6833">
        <w:rPr>
          <w:rFonts w:ascii="Arial" w:hAnsi="Arial" w:cs="Arial"/>
        </w:rPr>
        <w:t xml:space="preserve"> ze státního rozpočtu, státních finančních aktiv nebo Národního fondu a </w:t>
      </w:r>
      <w:permStart w:id="2005545055" w:edGrp="everyone"/>
      <w:r w:rsidRPr="002E6833">
        <w:rPr>
          <w:rFonts w:ascii="Arial" w:hAnsi="Arial" w:cs="Arial"/>
        </w:rPr>
        <w:t>byl/nebyl</w:t>
      </w:r>
      <w:permEnd w:id="2005545055"/>
      <w:r w:rsidR="004048F3" w:rsidRPr="00482BAD">
        <w:rPr>
          <w:rFonts w:ascii="Arial" w:hAnsi="Arial" w:cs="Arial"/>
          <w:vertAlign w:val="superscript"/>
        </w:rPr>
        <w:fldChar w:fldCharType="begin"/>
      </w:r>
      <w:r w:rsidR="00482BAD" w:rsidRPr="00482BAD">
        <w:rPr>
          <w:rFonts w:ascii="Arial" w:hAnsi="Arial" w:cs="Arial"/>
          <w:vertAlign w:val="superscript"/>
        </w:rPr>
        <w:instrText xml:space="preserve"> NOTEREF _Ref377392338 \h </w:instrText>
      </w:r>
      <w:r w:rsidR="00482BAD">
        <w:rPr>
          <w:rFonts w:ascii="Arial" w:hAnsi="Arial" w:cs="Arial"/>
          <w:vertAlign w:val="superscript"/>
        </w:rPr>
        <w:instrText xml:space="preserve"> \* MERGEFORMAT </w:instrText>
      </w:r>
      <w:r w:rsidR="004048F3" w:rsidRPr="00482BAD">
        <w:rPr>
          <w:rFonts w:ascii="Arial" w:hAnsi="Arial" w:cs="Arial"/>
          <w:vertAlign w:val="superscript"/>
        </w:rPr>
      </w:r>
      <w:r w:rsidR="004048F3" w:rsidRPr="00482BAD">
        <w:rPr>
          <w:rFonts w:ascii="Arial" w:hAnsi="Arial" w:cs="Arial"/>
          <w:vertAlign w:val="superscript"/>
        </w:rPr>
        <w:fldChar w:fldCharType="separate"/>
      </w:r>
      <w:r w:rsidR="00776E6E">
        <w:rPr>
          <w:rFonts w:ascii="Arial" w:hAnsi="Arial" w:cs="Arial"/>
          <w:vertAlign w:val="superscript"/>
        </w:rPr>
        <w:t>1</w:t>
      </w:r>
      <w:r w:rsidR="004048F3" w:rsidRPr="00482BAD">
        <w:rPr>
          <w:rFonts w:ascii="Arial" w:hAnsi="Arial" w:cs="Arial"/>
          <w:vertAlign w:val="superscript"/>
        </w:rPr>
        <w:fldChar w:fldCharType="end"/>
      </w:r>
      <w:r w:rsidR="00482BAD" w:rsidRPr="00482BAD">
        <w:rPr>
          <w:rFonts w:ascii="Arial" w:hAnsi="Arial" w:cs="Arial"/>
        </w:rPr>
        <w:t xml:space="preserve"> </w:t>
      </w:r>
      <w:r w:rsidRPr="002E6833">
        <w:rPr>
          <w:rFonts w:ascii="Arial" w:hAnsi="Arial" w:cs="Arial"/>
        </w:rPr>
        <w:t>v roce 201</w:t>
      </w:r>
      <w:r w:rsidR="00F168D3">
        <w:rPr>
          <w:rFonts w:ascii="Arial" w:hAnsi="Arial" w:cs="Arial"/>
        </w:rPr>
        <w:t>6</w:t>
      </w:r>
      <w:r w:rsidRPr="002E6833">
        <w:rPr>
          <w:rFonts w:ascii="Arial" w:hAnsi="Arial" w:cs="Arial"/>
        </w:rPr>
        <w:t xml:space="preserve"> příjemcem dotace z rozpočtu Plzeňského kraje.</w:t>
      </w:r>
    </w:p>
    <w:p w:rsidR="00996AC4" w:rsidRPr="002E6833" w:rsidRDefault="00996AC4" w:rsidP="006C36E6">
      <w:pPr>
        <w:spacing w:after="120"/>
        <w:ind w:left="-284" w:right="-567"/>
        <w:jc w:val="both"/>
        <w:rPr>
          <w:rFonts w:ascii="Arial" w:hAnsi="Arial" w:cs="Arial"/>
        </w:rPr>
      </w:pPr>
      <w:r w:rsidRPr="002E6833">
        <w:rPr>
          <w:rFonts w:ascii="Arial" w:hAnsi="Arial" w:cs="Arial"/>
        </w:rPr>
        <w:t>V případě, že žadatel o dotaci byl příjemcem dotace v roce 201</w:t>
      </w:r>
      <w:r w:rsidR="00F168D3">
        <w:rPr>
          <w:rFonts w:ascii="Arial" w:hAnsi="Arial" w:cs="Arial"/>
        </w:rPr>
        <w:t>6</w:t>
      </w:r>
      <w:r w:rsidRPr="002E6833">
        <w:rPr>
          <w:rFonts w:ascii="Arial" w:hAnsi="Arial" w:cs="Arial"/>
        </w:rPr>
        <w:t xml:space="preserve"> ze státního rozpočtu, státních finančních aktiv nebo Národního fondu, tak prohlašuje, že </w:t>
      </w:r>
      <w:permStart w:id="1484338985" w:edGrp="everyone"/>
      <w:r w:rsidRPr="002E6833">
        <w:rPr>
          <w:rFonts w:ascii="Arial" w:hAnsi="Arial" w:cs="Arial"/>
        </w:rPr>
        <w:t>má/bude mít</w:t>
      </w:r>
      <w:permEnd w:id="1484338985"/>
      <w:r w:rsidR="004048F3">
        <w:rPr>
          <w:rFonts w:ascii="Arial" w:hAnsi="Arial" w:cs="Arial"/>
          <w:vertAlign w:val="superscript"/>
        </w:rPr>
        <w:fldChar w:fldCharType="begin"/>
      </w:r>
      <w:r w:rsidR="00482BAD">
        <w:rPr>
          <w:rFonts w:ascii="Arial" w:hAnsi="Arial" w:cs="Arial"/>
          <w:vertAlign w:val="superscript"/>
        </w:rPr>
        <w:instrText xml:space="preserve"> NOTEREF _Ref377392338 \h </w:instrText>
      </w:r>
      <w:r w:rsidR="006C36E6">
        <w:rPr>
          <w:rFonts w:ascii="Arial" w:hAnsi="Arial" w:cs="Arial"/>
          <w:vertAlign w:val="superscript"/>
        </w:rPr>
        <w:instrText xml:space="preserve"> \* MERGEFORMAT </w:instrText>
      </w:r>
      <w:r w:rsidR="004048F3">
        <w:rPr>
          <w:rFonts w:ascii="Arial" w:hAnsi="Arial" w:cs="Arial"/>
          <w:vertAlign w:val="superscript"/>
        </w:rPr>
      </w:r>
      <w:r w:rsidR="004048F3">
        <w:rPr>
          <w:rFonts w:ascii="Arial" w:hAnsi="Arial" w:cs="Arial"/>
          <w:vertAlign w:val="superscript"/>
        </w:rPr>
        <w:fldChar w:fldCharType="separate"/>
      </w:r>
      <w:r w:rsidR="00776E6E">
        <w:rPr>
          <w:rFonts w:ascii="Arial" w:hAnsi="Arial" w:cs="Arial"/>
          <w:vertAlign w:val="superscript"/>
        </w:rPr>
        <w:t>1</w:t>
      </w:r>
      <w:r w:rsidR="004048F3">
        <w:rPr>
          <w:rFonts w:ascii="Arial" w:hAnsi="Arial" w:cs="Arial"/>
          <w:vertAlign w:val="superscript"/>
        </w:rPr>
        <w:fldChar w:fldCharType="end"/>
      </w:r>
      <w:r w:rsidRPr="002E6833">
        <w:rPr>
          <w:rFonts w:ascii="Arial" w:hAnsi="Arial" w:cs="Arial"/>
        </w:rPr>
        <w:t>v soulad</w:t>
      </w:r>
      <w:r>
        <w:rPr>
          <w:rFonts w:ascii="Arial" w:hAnsi="Arial" w:cs="Arial"/>
        </w:rPr>
        <w:t xml:space="preserve">u s vyhláškou </w:t>
      </w:r>
      <w:r w:rsidR="005B6F4F">
        <w:rPr>
          <w:rFonts w:ascii="Arial" w:hAnsi="Arial" w:cs="Arial"/>
        </w:rPr>
        <w:t>č. </w:t>
      </w:r>
      <w:r w:rsidR="002577FD" w:rsidRPr="002577FD">
        <w:rPr>
          <w:rFonts w:ascii="Arial" w:hAnsi="Arial" w:cs="Arial"/>
        </w:rPr>
        <w:t>367/2015 Sb., o zásadách a lhůtách finančního vypořádání vztahů se státním rozpočtem, státními finančními aktivy a Národním fondem (vyhláška o finančním vypořádání)</w:t>
      </w:r>
      <w:r w:rsidRPr="002E6833">
        <w:rPr>
          <w:rFonts w:ascii="Arial" w:hAnsi="Arial" w:cs="Arial"/>
        </w:rPr>
        <w:t>, řádně a včas finančně vypořádány vztahy se</w:t>
      </w:r>
      <w:r>
        <w:rPr>
          <w:rFonts w:ascii="Arial" w:hAnsi="Arial" w:cs="Arial"/>
        </w:rPr>
        <w:t> </w:t>
      </w:r>
      <w:r w:rsidRPr="002E6833">
        <w:rPr>
          <w:rFonts w:ascii="Arial" w:hAnsi="Arial" w:cs="Arial"/>
        </w:rPr>
        <w:t xml:space="preserve">státním rozpočtem, státními finančními aktivy a Národním fondem. </w:t>
      </w:r>
    </w:p>
    <w:p w:rsidR="00996AC4" w:rsidRPr="002E6833" w:rsidRDefault="00996AC4" w:rsidP="006C36E6">
      <w:pPr>
        <w:spacing w:after="120"/>
        <w:ind w:left="-284" w:right="-567"/>
        <w:jc w:val="both"/>
        <w:rPr>
          <w:rFonts w:ascii="Arial" w:hAnsi="Arial" w:cs="Arial"/>
        </w:rPr>
      </w:pPr>
      <w:r w:rsidRPr="002E6833">
        <w:rPr>
          <w:rFonts w:ascii="Arial" w:hAnsi="Arial" w:cs="Arial"/>
        </w:rPr>
        <w:t>V případě, že žadatel o dotaci byl příjemcem dotace v roce 201</w:t>
      </w:r>
      <w:r w:rsidR="00F168D3">
        <w:rPr>
          <w:rFonts w:ascii="Arial" w:hAnsi="Arial" w:cs="Arial"/>
        </w:rPr>
        <w:t>6</w:t>
      </w:r>
      <w:r w:rsidRPr="002E6833">
        <w:rPr>
          <w:rFonts w:ascii="Arial" w:hAnsi="Arial" w:cs="Arial"/>
        </w:rPr>
        <w:t xml:space="preserve"> z rozpočtu Plzeňského kraje, tak</w:t>
      </w:r>
      <w:r>
        <w:rPr>
          <w:rFonts w:ascii="Arial" w:hAnsi="Arial" w:cs="Arial"/>
        </w:rPr>
        <w:t> </w:t>
      </w:r>
      <w:r w:rsidRPr="002E6833">
        <w:rPr>
          <w:rFonts w:ascii="Arial" w:hAnsi="Arial" w:cs="Arial"/>
        </w:rPr>
        <w:t>prohlašuje, že není v prodlení s plněním svých povinností vyplývajících</w:t>
      </w:r>
      <w:r>
        <w:rPr>
          <w:rFonts w:ascii="Arial" w:hAnsi="Arial" w:cs="Arial"/>
        </w:rPr>
        <w:t xml:space="preserve"> z pravidel</w:t>
      </w:r>
      <w:r w:rsidRPr="002E6833">
        <w:rPr>
          <w:rFonts w:ascii="Arial" w:hAnsi="Arial" w:cs="Arial"/>
        </w:rPr>
        <w:t xml:space="preserve"> pro</w:t>
      </w:r>
      <w:r w:rsidR="00D80A0E">
        <w:rPr>
          <w:rFonts w:ascii="Arial" w:hAnsi="Arial" w:cs="Arial"/>
        </w:rPr>
        <w:t> </w:t>
      </w:r>
      <w:r w:rsidRPr="002E6833">
        <w:rPr>
          <w:rFonts w:ascii="Arial" w:hAnsi="Arial" w:cs="Arial"/>
        </w:rPr>
        <w:t>poskytování dotací jednotlivých dotačních programů a ze všech dotačních smluv uzavřených mezi tímto žadatelem a</w:t>
      </w:r>
      <w:r>
        <w:rPr>
          <w:rFonts w:ascii="Arial" w:hAnsi="Arial" w:cs="Arial"/>
        </w:rPr>
        <w:t> </w:t>
      </w:r>
      <w:r w:rsidRPr="002E6833">
        <w:rPr>
          <w:rFonts w:ascii="Arial" w:hAnsi="Arial" w:cs="Arial"/>
        </w:rPr>
        <w:t>Plzeňským krajem v roce 201</w:t>
      </w:r>
      <w:r w:rsidR="00FA76E0">
        <w:rPr>
          <w:rFonts w:ascii="Arial" w:hAnsi="Arial" w:cs="Arial"/>
        </w:rPr>
        <w:t>6</w:t>
      </w:r>
      <w:r w:rsidRPr="002E6833">
        <w:rPr>
          <w:rFonts w:ascii="Arial" w:hAnsi="Arial" w:cs="Arial"/>
        </w:rPr>
        <w:t>.</w:t>
      </w:r>
    </w:p>
    <w:p w:rsidR="00996AC4" w:rsidRPr="002E6833" w:rsidRDefault="00996AC4" w:rsidP="006C36E6">
      <w:pPr>
        <w:spacing w:after="120"/>
        <w:ind w:left="-284" w:right="-567"/>
        <w:jc w:val="both"/>
        <w:rPr>
          <w:rFonts w:ascii="Arial" w:hAnsi="Arial" w:cs="Arial"/>
        </w:rPr>
      </w:pPr>
      <w:r w:rsidRPr="002E6833">
        <w:rPr>
          <w:rFonts w:ascii="Arial" w:hAnsi="Arial" w:cs="Arial"/>
        </w:rPr>
        <w:t>Dále prohlašuji, že:</w:t>
      </w:r>
    </w:p>
    <w:p w:rsidR="00FA76E0" w:rsidRPr="00E752E9" w:rsidRDefault="00996AC4" w:rsidP="006C36E6">
      <w:pPr>
        <w:numPr>
          <w:ilvl w:val="0"/>
          <w:numId w:val="1"/>
        </w:numPr>
        <w:spacing w:after="0" w:line="240" w:lineRule="auto"/>
        <w:ind w:left="-284" w:right="-567"/>
        <w:jc w:val="both"/>
        <w:rPr>
          <w:rFonts w:ascii="Arial" w:hAnsi="Arial" w:cs="Arial"/>
        </w:rPr>
      </w:pPr>
      <w:r w:rsidRPr="00E752E9">
        <w:rPr>
          <w:rFonts w:ascii="Arial" w:hAnsi="Arial" w:cs="Arial"/>
        </w:rPr>
        <w:t xml:space="preserve">elektronická žádost </w:t>
      </w:r>
      <w:r w:rsidRPr="00E752E9">
        <w:rPr>
          <w:rFonts w:ascii="Arial" w:hAnsi="Arial" w:cs="Arial"/>
          <w:bCs/>
        </w:rPr>
        <w:t>odpovídá Pravidlům pro žadatele a příjemce dotace z dotačního programu „</w:t>
      </w:r>
      <w:proofErr w:type="spellStart"/>
      <w:r w:rsidR="00FB0066">
        <w:rPr>
          <w:rFonts w:ascii="Arial" w:hAnsi="Arial" w:cs="Arial"/>
          <w:bCs/>
        </w:rPr>
        <w:t>Mikrogranty</w:t>
      </w:r>
      <w:proofErr w:type="spellEnd"/>
      <w:r w:rsidR="00FB0066">
        <w:rPr>
          <w:rFonts w:ascii="Arial" w:hAnsi="Arial" w:cs="Arial"/>
          <w:bCs/>
        </w:rPr>
        <w:t xml:space="preserve"> Plzeňského kraje na podporu a oživení kulturních a uměleckých aktivit pro rok 2017</w:t>
      </w:r>
      <w:r w:rsidRPr="00E752E9">
        <w:rPr>
          <w:rFonts w:ascii="Arial" w:hAnsi="Arial" w:cs="Arial"/>
          <w:bCs/>
        </w:rPr>
        <w:t>“</w:t>
      </w:r>
      <w:r w:rsidR="009135C6">
        <w:rPr>
          <w:rFonts w:ascii="Arial" w:hAnsi="Arial" w:cs="Arial"/>
          <w:bCs/>
        </w:rPr>
        <w:t xml:space="preserve"> </w:t>
      </w:r>
      <w:r w:rsidRPr="00E752E9">
        <w:rPr>
          <w:rFonts w:ascii="Arial" w:hAnsi="Arial" w:cs="Arial"/>
        </w:rPr>
        <w:t>schváleným usnesením Rady Plzeňského kraje č.</w:t>
      </w:r>
      <w:r w:rsidR="00F66617" w:rsidRPr="00E752E9">
        <w:rPr>
          <w:rFonts w:ascii="Arial" w:hAnsi="Arial" w:cs="Arial"/>
        </w:rPr>
        <w:t xml:space="preserve"> </w:t>
      </w:r>
      <w:r w:rsidR="005B6F4F" w:rsidRPr="00E752E9">
        <w:rPr>
          <w:rFonts w:ascii="Arial" w:hAnsi="Arial" w:cs="Arial"/>
        </w:rPr>
        <w:t xml:space="preserve"> </w:t>
      </w:r>
      <w:r w:rsidR="00B57BBF">
        <w:rPr>
          <w:rFonts w:ascii="Arial" w:hAnsi="Arial" w:cs="Arial"/>
        </w:rPr>
        <w:t>100</w:t>
      </w:r>
      <w:bookmarkStart w:id="1" w:name="_GoBack"/>
      <w:bookmarkEnd w:id="1"/>
      <w:r w:rsidR="005B6F4F" w:rsidRPr="00E752E9">
        <w:rPr>
          <w:rFonts w:ascii="Arial" w:hAnsi="Arial" w:cs="Arial"/>
        </w:rPr>
        <w:t>/16</w:t>
      </w:r>
      <w:r w:rsidR="00F66617" w:rsidRPr="00E752E9">
        <w:rPr>
          <w:rFonts w:ascii="Arial" w:hAnsi="Arial" w:cs="Arial"/>
        </w:rPr>
        <w:t xml:space="preserve"> </w:t>
      </w:r>
      <w:r w:rsidRPr="00E752E9">
        <w:rPr>
          <w:rFonts w:ascii="Arial" w:hAnsi="Arial" w:cs="Arial"/>
        </w:rPr>
        <w:t>ze dne</w:t>
      </w:r>
      <w:r w:rsidR="00750499" w:rsidRPr="00E752E9">
        <w:rPr>
          <w:rFonts w:ascii="Arial" w:hAnsi="Arial" w:cs="Arial"/>
        </w:rPr>
        <w:t xml:space="preserve"> </w:t>
      </w:r>
      <w:proofErr w:type="gramStart"/>
      <w:r w:rsidR="00F66617" w:rsidRPr="00E752E9">
        <w:rPr>
          <w:rFonts w:ascii="Arial" w:hAnsi="Arial" w:cs="Arial"/>
        </w:rPr>
        <w:t>1</w:t>
      </w:r>
      <w:r w:rsidR="005B6F4F" w:rsidRPr="00E752E9">
        <w:rPr>
          <w:rFonts w:ascii="Arial" w:hAnsi="Arial" w:cs="Arial"/>
        </w:rPr>
        <w:t>2</w:t>
      </w:r>
      <w:r w:rsidR="00F66617" w:rsidRPr="00E752E9">
        <w:rPr>
          <w:rFonts w:ascii="Arial" w:hAnsi="Arial" w:cs="Arial"/>
        </w:rPr>
        <w:t>.12.201</w:t>
      </w:r>
      <w:r w:rsidR="00F168D3" w:rsidRPr="00E752E9">
        <w:rPr>
          <w:rFonts w:ascii="Arial" w:hAnsi="Arial" w:cs="Arial"/>
        </w:rPr>
        <w:t>6</w:t>
      </w:r>
      <w:proofErr w:type="gramEnd"/>
      <w:r w:rsidR="009135C6">
        <w:rPr>
          <w:rFonts w:ascii="Arial" w:hAnsi="Arial" w:cs="Arial"/>
        </w:rPr>
        <w:t xml:space="preserve"> a </w:t>
      </w:r>
      <w:r w:rsidR="009135C6" w:rsidRPr="002E6833">
        <w:rPr>
          <w:rFonts w:ascii="Arial" w:hAnsi="Arial" w:cs="Arial"/>
        </w:rPr>
        <w:t xml:space="preserve">v případě poskytnutí dotace budu postupovat podle platného znění </w:t>
      </w:r>
      <w:r w:rsidR="00290977">
        <w:rPr>
          <w:rFonts w:ascii="Arial" w:hAnsi="Arial" w:cs="Arial"/>
        </w:rPr>
        <w:t xml:space="preserve">těchto </w:t>
      </w:r>
      <w:r w:rsidR="009135C6" w:rsidRPr="002E6833">
        <w:rPr>
          <w:rFonts w:ascii="Arial" w:hAnsi="Arial" w:cs="Arial"/>
        </w:rPr>
        <w:t>Pravidel</w:t>
      </w:r>
    </w:p>
    <w:p w:rsidR="00996AC4" w:rsidRPr="002E6833" w:rsidRDefault="00996AC4" w:rsidP="006C36E6">
      <w:pPr>
        <w:widowControl w:val="0"/>
        <w:numPr>
          <w:ilvl w:val="0"/>
          <w:numId w:val="1"/>
        </w:numPr>
        <w:tabs>
          <w:tab w:val="left" w:leader="dot" w:pos="0"/>
        </w:tabs>
        <w:autoSpaceDE w:val="0"/>
        <w:autoSpaceDN w:val="0"/>
        <w:adjustRightInd w:val="0"/>
        <w:spacing w:after="0" w:line="57" w:lineRule="atLeast"/>
        <w:ind w:left="-284" w:right="-567"/>
        <w:jc w:val="both"/>
        <w:rPr>
          <w:rFonts w:ascii="Arial" w:hAnsi="Arial" w:cs="Arial"/>
        </w:rPr>
      </w:pPr>
      <w:r w:rsidRPr="002E6833">
        <w:rPr>
          <w:rFonts w:ascii="Arial" w:hAnsi="Arial" w:cs="Arial"/>
        </w:rPr>
        <w:t>realizace prací na předmětu žádosti je po stránce formální i finanční zabezpečena;</w:t>
      </w:r>
    </w:p>
    <w:p w:rsidR="00996AC4" w:rsidRPr="002E6833" w:rsidRDefault="00996AC4" w:rsidP="006C36E6">
      <w:pPr>
        <w:widowControl w:val="0"/>
        <w:numPr>
          <w:ilvl w:val="0"/>
          <w:numId w:val="1"/>
        </w:numPr>
        <w:tabs>
          <w:tab w:val="left" w:leader="dot" w:pos="0"/>
        </w:tabs>
        <w:autoSpaceDE w:val="0"/>
        <w:autoSpaceDN w:val="0"/>
        <w:adjustRightInd w:val="0"/>
        <w:spacing w:after="0" w:line="57" w:lineRule="atLeast"/>
        <w:ind w:left="-284" w:right="-567"/>
        <w:jc w:val="both"/>
        <w:rPr>
          <w:rFonts w:ascii="Arial" w:hAnsi="Arial" w:cs="Arial"/>
        </w:rPr>
      </w:pPr>
      <w:r w:rsidRPr="002E6833">
        <w:rPr>
          <w:rFonts w:ascii="Arial" w:hAnsi="Arial" w:cs="Arial"/>
        </w:rPr>
        <w:t>nemám závazky vůči Plzeňskému kraji nebo jinému veřejnoprávnímu subjektu po lhůtě splatnosti;</w:t>
      </w:r>
    </w:p>
    <w:p w:rsidR="00996AC4" w:rsidRPr="002E6833" w:rsidRDefault="00996AC4" w:rsidP="006C36E6">
      <w:pPr>
        <w:widowControl w:val="0"/>
        <w:numPr>
          <w:ilvl w:val="0"/>
          <w:numId w:val="1"/>
        </w:numPr>
        <w:tabs>
          <w:tab w:val="left" w:leader="dot" w:pos="0"/>
        </w:tabs>
        <w:autoSpaceDE w:val="0"/>
        <w:autoSpaceDN w:val="0"/>
        <w:adjustRightInd w:val="0"/>
        <w:spacing w:after="0" w:line="57" w:lineRule="atLeast"/>
        <w:ind w:left="-284" w:right="-567"/>
        <w:jc w:val="both"/>
        <w:rPr>
          <w:rFonts w:ascii="Arial" w:hAnsi="Arial" w:cs="Arial"/>
        </w:rPr>
      </w:pPr>
      <w:r w:rsidRPr="002E6833">
        <w:rPr>
          <w:rFonts w:ascii="Arial" w:hAnsi="Arial" w:cs="Arial"/>
        </w:rPr>
        <w:t>nemám v evidenci daní zachyceny daňové nedoplatky, nedoplatek na pojistném a na penále na</w:t>
      </w:r>
      <w:r>
        <w:rPr>
          <w:rFonts w:ascii="Arial" w:hAnsi="Arial" w:cs="Arial"/>
        </w:rPr>
        <w:t> </w:t>
      </w:r>
      <w:r w:rsidRPr="002E6833">
        <w:rPr>
          <w:rFonts w:ascii="Arial" w:hAnsi="Arial" w:cs="Arial"/>
        </w:rPr>
        <w:t>veřejné zdravotní pojištění, nebo na pojistném a na penále na sociální zabezpečení a příspěvku na</w:t>
      </w:r>
      <w:r>
        <w:rPr>
          <w:rFonts w:ascii="Arial" w:hAnsi="Arial" w:cs="Arial"/>
        </w:rPr>
        <w:t> </w:t>
      </w:r>
      <w:r w:rsidRPr="002E6833">
        <w:rPr>
          <w:rFonts w:ascii="Arial" w:hAnsi="Arial" w:cs="Arial"/>
        </w:rPr>
        <w:t>státní politiku zaměstnanosti, s výjimkou případů, kdy bylo povoleno splácení ve splátkách a</w:t>
      </w:r>
      <w:r>
        <w:rPr>
          <w:rFonts w:ascii="Arial" w:hAnsi="Arial" w:cs="Arial"/>
        </w:rPr>
        <w:t> </w:t>
      </w:r>
      <w:r w:rsidRPr="002E6833">
        <w:rPr>
          <w:rFonts w:ascii="Arial" w:hAnsi="Arial" w:cs="Arial"/>
        </w:rPr>
        <w:t>nejsem v prodlení se splácením splátek;</w:t>
      </w:r>
    </w:p>
    <w:p w:rsidR="00996AC4" w:rsidRPr="002E6833" w:rsidRDefault="00996AC4" w:rsidP="006C36E6">
      <w:pPr>
        <w:widowControl w:val="0"/>
        <w:numPr>
          <w:ilvl w:val="0"/>
          <w:numId w:val="1"/>
        </w:numPr>
        <w:tabs>
          <w:tab w:val="left" w:leader="dot" w:pos="0"/>
        </w:tabs>
        <w:autoSpaceDE w:val="0"/>
        <w:autoSpaceDN w:val="0"/>
        <w:adjustRightInd w:val="0"/>
        <w:spacing w:after="0" w:line="57" w:lineRule="atLeast"/>
        <w:ind w:left="-284" w:right="-567"/>
        <w:jc w:val="both"/>
        <w:rPr>
          <w:rFonts w:ascii="Arial" w:hAnsi="Arial" w:cs="Arial"/>
        </w:rPr>
      </w:pPr>
      <w:r w:rsidRPr="002E6833">
        <w:rPr>
          <w:rFonts w:ascii="Arial" w:hAnsi="Arial" w:cs="Arial"/>
        </w:rPr>
        <w:t>souhlasím se zveřejněním svého jména/názvu, bydliště/sídla, předmětu</w:t>
      </w:r>
      <w:r w:rsidR="00750499">
        <w:rPr>
          <w:rFonts w:ascii="Arial" w:hAnsi="Arial" w:cs="Arial"/>
        </w:rPr>
        <w:t xml:space="preserve"> poskytnuté dotace</w:t>
      </w:r>
      <w:r w:rsidR="00A93182">
        <w:rPr>
          <w:rFonts w:ascii="Arial" w:hAnsi="Arial" w:cs="Arial"/>
        </w:rPr>
        <w:t>,</w:t>
      </w:r>
      <w:r w:rsidRPr="002E6833">
        <w:rPr>
          <w:rFonts w:ascii="Arial" w:hAnsi="Arial" w:cs="Arial"/>
        </w:rPr>
        <w:t xml:space="preserve"> výše poskytnuté dotace</w:t>
      </w:r>
      <w:r w:rsidR="00A93182">
        <w:rPr>
          <w:rFonts w:ascii="Arial" w:hAnsi="Arial" w:cs="Arial"/>
        </w:rPr>
        <w:t>, smlouvy uzavřené s poskytovatelem a důvodu případného neposkytnutí dotace</w:t>
      </w:r>
      <w:r w:rsidRPr="002E6833">
        <w:rPr>
          <w:rFonts w:ascii="Arial" w:hAnsi="Arial" w:cs="Arial"/>
        </w:rPr>
        <w:t xml:space="preserve"> v dokumentech Plzeňského kraje a na jeho internetových stránkách;</w:t>
      </w:r>
    </w:p>
    <w:p w:rsidR="00996AC4" w:rsidRPr="002E6833" w:rsidRDefault="00996AC4" w:rsidP="006C36E6">
      <w:pPr>
        <w:widowControl w:val="0"/>
        <w:numPr>
          <w:ilvl w:val="0"/>
          <w:numId w:val="1"/>
        </w:numPr>
        <w:tabs>
          <w:tab w:val="left" w:leader="dot" w:pos="0"/>
        </w:tabs>
        <w:autoSpaceDE w:val="0"/>
        <w:autoSpaceDN w:val="0"/>
        <w:adjustRightInd w:val="0"/>
        <w:spacing w:after="0" w:line="240" w:lineRule="auto"/>
        <w:ind w:left="-284" w:right="-567"/>
        <w:jc w:val="both"/>
        <w:rPr>
          <w:rFonts w:ascii="Arial" w:hAnsi="Arial" w:cs="Arial"/>
        </w:rPr>
      </w:pPr>
      <w:r w:rsidRPr="002E6833">
        <w:rPr>
          <w:rFonts w:ascii="Arial" w:hAnsi="Arial" w:cs="Arial"/>
        </w:rPr>
        <w:t>s ohledem na zák. č. 101/2000 Sb., o ochraně osobních údajů, ve znění pozdějších předpisů, souhlasím se zpracováním svých osobních údajů uvedených v této žádosti pro účely dotačního programu (</w:t>
      </w:r>
      <w:r w:rsidR="00EB2F74">
        <w:rPr>
          <w:rFonts w:ascii="Arial" w:hAnsi="Arial" w:cs="Arial"/>
        </w:rPr>
        <w:t xml:space="preserve">vztahuje se na </w:t>
      </w:r>
      <w:r w:rsidRPr="002E6833">
        <w:rPr>
          <w:rFonts w:ascii="Arial" w:hAnsi="Arial" w:cs="Arial"/>
        </w:rPr>
        <w:t>fyzické osoby</w:t>
      </w:r>
      <w:r w:rsidR="00EB2F74" w:rsidRPr="00EB2F74">
        <w:rPr>
          <w:rFonts w:ascii="Arial" w:hAnsi="Arial" w:cs="Arial"/>
        </w:rPr>
        <w:t xml:space="preserve"> </w:t>
      </w:r>
      <w:r w:rsidR="00EB2F74">
        <w:rPr>
          <w:rFonts w:ascii="Arial" w:hAnsi="Arial" w:cs="Arial"/>
        </w:rPr>
        <w:t>jednající jménem žadatele</w:t>
      </w:r>
      <w:r w:rsidRPr="002E6833">
        <w:rPr>
          <w:rFonts w:ascii="Arial" w:hAnsi="Arial" w:cs="Arial"/>
        </w:rPr>
        <w:t>);</w:t>
      </w:r>
    </w:p>
    <w:p w:rsidR="00996AC4" w:rsidRDefault="00996AC4" w:rsidP="006C36E6">
      <w:pPr>
        <w:numPr>
          <w:ilvl w:val="0"/>
          <w:numId w:val="1"/>
        </w:numPr>
        <w:spacing w:after="0" w:line="240" w:lineRule="auto"/>
        <w:ind w:left="-284" w:right="-567"/>
        <w:jc w:val="both"/>
        <w:rPr>
          <w:rFonts w:ascii="Arial" w:hAnsi="Arial" w:cs="Arial"/>
        </w:rPr>
      </w:pPr>
      <w:r w:rsidRPr="002E6833">
        <w:rPr>
          <w:rFonts w:ascii="Arial" w:hAnsi="Arial" w:cs="Arial"/>
        </w:rPr>
        <w:t>v případě bude-li předmět žádosti dílo, které podléhá zákonu č. 121/2000 Sb., v platném znění (autorský zákon), že žádné ustanovení toh</w:t>
      </w:r>
      <w:r>
        <w:rPr>
          <w:rFonts w:ascii="Arial" w:hAnsi="Arial" w:cs="Arial"/>
        </w:rPr>
        <w:t>oto právního předpisu neporuším;</w:t>
      </w:r>
    </w:p>
    <w:p w:rsidR="0033710D" w:rsidRDefault="00996AC4" w:rsidP="006C36E6">
      <w:pPr>
        <w:numPr>
          <w:ilvl w:val="0"/>
          <w:numId w:val="1"/>
        </w:numPr>
        <w:spacing w:after="0" w:line="240" w:lineRule="auto"/>
        <w:ind w:left="-284" w:right="-567"/>
        <w:jc w:val="both"/>
        <w:rPr>
          <w:rFonts w:ascii="Arial" w:hAnsi="Arial" w:cs="Arial"/>
        </w:rPr>
      </w:pPr>
      <w:r w:rsidRPr="00DE567A">
        <w:rPr>
          <w:rFonts w:ascii="Arial" w:hAnsi="Arial" w:cs="Arial"/>
          <w:bCs/>
          <w:iCs/>
        </w:rPr>
        <w:t>zajistím, že při přípravě, realizaci a propagaci projektu nebudou využívány protiprávní způsoby, jednání proti dobrým mravům nebo nerespektující autorská či vlastnická práva třetích osob. V případě porušení autorských práv žadatel odpovídá z</w:t>
      </w:r>
      <w:r>
        <w:rPr>
          <w:rFonts w:ascii="Arial" w:hAnsi="Arial" w:cs="Arial"/>
          <w:bCs/>
          <w:iCs/>
        </w:rPr>
        <w:t>a způsobenou škodu</w:t>
      </w:r>
      <w:r w:rsidR="00A93182">
        <w:rPr>
          <w:rFonts w:ascii="Arial" w:hAnsi="Arial" w:cs="Arial"/>
        </w:rPr>
        <w:t>;</w:t>
      </w:r>
    </w:p>
    <w:p w:rsidR="00EE2B48" w:rsidRDefault="00EE2B48" w:rsidP="006C36E6">
      <w:pPr>
        <w:numPr>
          <w:ilvl w:val="0"/>
          <w:numId w:val="1"/>
        </w:numPr>
        <w:spacing w:after="0" w:line="240" w:lineRule="auto"/>
        <w:ind w:left="-284" w:right="-567"/>
        <w:jc w:val="both"/>
        <w:rPr>
          <w:rFonts w:ascii="Arial" w:hAnsi="Arial" w:cs="Arial"/>
        </w:rPr>
      </w:pPr>
      <w:r>
        <w:rPr>
          <w:rFonts w:ascii="Arial" w:hAnsi="Arial" w:cs="Arial"/>
        </w:rPr>
        <w:t>nejsem</w:t>
      </w:r>
      <w:r w:rsidRPr="0017011D">
        <w:rPr>
          <w:rFonts w:ascii="Arial" w:hAnsi="Arial" w:cs="Arial"/>
        </w:rPr>
        <w:t xml:space="preserve"> podnik</w:t>
      </w:r>
      <w:r>
        <w:rPr>
          <w:rFonts w:ascii="Arial" w:hAnsi="Arial" w:cs="Arial"/>
        </w:rPr>
        <w:t>em</w:t>
      </w:r>
      <w:r w:rsidRPr="0017011D">
        <w:rPr>
          <w:rFonts w:ascii="Arial" w:hAnsi="Arial" w:cs="Arial"/>
        </w:rPr>
        <w:t>, vůči němuž byl v návaznosti na</w:t>
      </w:r>
      <w:r>
        <w:rPr>
          <w:rFonts w:ascii="Arial" w:hAnsi="Arial" w:cs="Arial"/>
        </w:rPr>
        <w:t> </w:t>
      </w:r>
      <w:r w:rsidRPr="0017011D">
        <w:rPr>
          <w:rFonts w:ascii="Arial" w:hAnsi="Arial" w:cs="Arial"/>
        </w:rPr>
        <w:t>rozhodnutí Komise (EU), jímž je podpora prohlášena za protiprávní a neslučitelnou s vnitřním trhem, vystaven inkasní příkaz</w:t>
      </w:r>
      <w:r>
        <w:rPr>
          <w:rFonts w:ascii="Arial" w:hAnsi="Arial" w:cs="Arial"/>
        </w:rPr>
        <w:t>;</w:t>
      </w:r>
    </w:p>
    <w:p w:rsidR="00EE2B48" w:rsidRDefault="00EE2B48" w:rsidP="006C36E6">
      <w:pPr>
        <w:numPr>
          <w:ilvl w:val="0"/>
          <w:numId w:val="1"/>
        </w:numPr>
        <w:spacing w:after="0" w:line="240" w:lineRule="auto"/>
        <w:ind w:left="-284" w:right="-567"/>
        <w:jc w:val="both"/>
        <w:rPr>
          <w:rFonts w:ascii="Arial" w:hAnsi="Arial" w:cs="Arial"/>
        </w:rPr>
      </w:pPr>
      <w:r>
        <w:rPr>
          <w:rFonts w:ascii="Arial" w:hAnsi="Arial" w:cs="Arial"/>
        </w:rPr>
        <w:t>nejsem</w:t>
      </w:r>
      <w:r w:rsidRPr="0017011D">
        <w:rPr>
          <w:rFonts w:ascii="Arial" w:hAnsi="Arial" w:cs="Arial"/>
        </w:rPr>
        <w:t xml:space="preserve"> podnik</w:t>
      </w:r>
      <w:r>
        <w:rPr>
          <w:rFonts w:ascii="Arial" w:hAnsi="Arial" w:cs="Arial"/>
        </w:rPr>
        <w:t>em</w:t>
      </w:r>
      <w:r w:rsidRPr="0017011D">
        <w:rPr>
          <w:rFonts w:ascii="Arial" w:hAnsi="Arial" w:cs="Arial"/>
        </w:rPr>
        <w:t xml:space="preserve"> v obtížích ve smyslu ustanovení článku 2 odst. 18 Nařízení Komise (EU) č. 651/2014, kterým se v souladu s články 107 a108 Smlouvy prohlašují určité kategorie podpory za slučitelné s vnitřním trhem,</w:t>
      </w:r>
      <w:r w:rsidRPr="00EB6828">
        <w:t xml:space="preserve"> </w:t>
      </w:r>
      <w:r w:rsidRPr="0017011D">
        <w:rPr>
          <w:rFonts w:ascii="Arial" w:hAnsi="Arial" w:cs="Arial"/>
        </w:rPr>
        <w:t>které bylo zveřejněno v Úředním věstníku Evropské unie L 187 dne 26. 6. 2014</w:t>
      </w:r>
      <w:r>
        <w:rPr>
          <w:rStyle w:val="Znakapoznpodarou"/>
          <w:rFonts w:ascii="Arial" w:hAnsi="Arial" w:cs="Arial"/>
        </w:rPr>
        <w:footnoteReference w:id="2"/>
      </w:r>
      <w:r>
        <w:rPr>
          <w:rFonts w:ascii="Arial" w:hAnsi="Arial" w:cs="Arial"/>
        </w:rPr>
        <w:t>.</w:t>
      </w:r>
      <w:r w:rsidRPr="0017011D">
        <w:rPr>
          <w:rFonts w:ascii="Arial" w:hAnsi="Arial" w:cs="Arial"/>
        </w:rPr>
        <w:t xml:space="preserve">  </w:t>
      </w:r>
    </w:p>
    <w:p w:rsidR="00996AC4" w:rsidRDefault="00996AC4" w:rsidP="00E27732">
      <w:pPr>
        <w:spacing w:after="0" w:line="240" w:lineRule="auto"/>
        <w:ind w:right="-284"/>
        <w:jc w:val="both"/>
        <w:rPr>
          <w:rFonts w:ascii="Arial" w:hAnsi="Arial" w:cs="Arial"/>
        </w:rPr>
      </w:pPr>
    </w:p>
    <w:p w:rsidR="00825448" w:rsidRDefault="004A2CD9" w:rsidP="00825448">
      <w:pPr>
        <w:spacing w:after="0"/>
        <w:ind w:left="-567"/>
        <w:jc w:val="both"/>
        <w:rPr>
          <w:rFonts w:ascii="Arial" w:hAnsi="Arial" w:cs="Arial"/>
          <w:b/>
          <w:sz w:val="24"/>
          <w:szCs w:val="24"/>
        </w:rPr>
      </w:pPr>
      <w:r w:rsidRPr="002E0108">
        <w:rPr>
          <w:rFonts w:ascii="Arial" w:hAnsi="Arial" w:cs="Arial"/>
          <w:b/>
          <w:sz w:val="24"/>
          <w:szCs w:val="24"/>
        </w:rPr>
        <w:t>P</w:t>
      </w:r>
      <w:r w:rsidR="00825448">
        <w:rPr>
          <w:rFonts w:ascii="Arial" w:hAnsi="Arial" w:cs="Arial"/>
          <w:b/>
          <w:sz w:val="24"/>
          <w:szCs w:val="24"/>
        </w:rPr>
        <w:t>ŘEHLED MAJETKOVÝCH VZTAHŮ</w:t>
      </w:r>
    </w:p>
    <w:p w:rsidR="004A2CD9" w:rsidRPr="00A76D19" w:rsidRDefault="00825448" w:rsidP="00825448">
      <w:pPr>
        <w:spacing w:after="0"/>
        <w:ind w:left="-567"/>
        <w:jc w:val="both"/>
        <w:rPr>
          <w:rFonts w:ascii="Arial" w:hAnsi="Arial" w:cs="Arial"/>
        </w:rPr>
      </w:pPr>
      <w:r w:rsidRPr="00A76D19">
        <w:rPr>
          <w:rFonts w:ascii="Arial" w:hAnsi="Arial" w:cs="Arial"/>
        </w:rPr>
        <w:t xml:space="preserve">dle zákona č. 250/2000 Sb. ve znění pozdějších předpisů, § 10a odst. (3), písm. f) žadatel uvede identifikaci: </w:t>
      </w:r>
    </w:p>
    <w:p w:rsidR="00825448" w:rsidRPr="002E0108" w:rsidRDefault="00825448" w:rsidP="00825448">
      <w:pPr>
        <w:spacing w:after="0"/>
        <w:ind w:left="-567"/>
        <w:jc w:val="both"/>
        <w:rPr>
          <w:rFonts w:ascii="Arial" w:hAnsi="Arial" w:cs="Arial"/>
          <w:sz w:val="24"/>
          <w:szCs w:val="24"/>
        </w:rPr>
      </w:pPr>
    </w:p>
    <w:p w:rsidR="004A2CD9" w:rsidRPr="00825448" w:rsidRDefault="004A2CD9" w:rsidP="00825448">
      <w:pPr>
        <w:overflowPunct w:val="0"/>
        <w:autoSpaceDE w:val="0"/>
        <w:autoSpaceDN w:val="0"/>
        <w:adjustRightInd w:val="0"/>
        <w:spacing w:line="288" w:lineRule="auto"/>
        <w:ind w:left="-567"/>
        <w:jc w:val="both"/>
        <w:textAlignment w:val="baseline"/>
        <w:rPr>
          <w:i/>
        </w:rPr>
      </w:pPr>
      <w:r w:rsidRPr="00596EDE">
        <w:rPr>
          <w:rFonts w:ascii="Arial" w:hAnsi="Arial" w:cs="Arial"/>
          <w:b/>
          <w:bCs/>
          <w:sz w:val="24"/>
          <w:szCs w:val="24"/>
        </w:rPr>
        <w:t>1. osob zastupujících právnickou osobu s uvedením právního důvodu zastoupení</w:t>
      </w:r>
      <w:r w:rsidR="00825448" w:rsidRPr="00A76D19">
        <w:rPr>
          <w:rFonts w:ascii="Arial" w:hAnsi="Arial" w:cs="Arial"/>
          <w:bCs/>
          <w:sz w:val="24"/>
          <w:szCs w:val="24"/>
        </w:rPr>
        <w:t xml:space="preserve"> </w:t>
      </w:r>
      <w:r w:rsidR="00825448" w:rsidRPr="00825448">
        <w:rPr>
          <w:i/>
        </w:rPr>
        <w:t xml:space="preserve"> </w:t>
      </w:r>
      <w:r w:rsidR="00825448">
        <w:rPr>
          <w:i/>
        </w:rPr>
        <w:t>(</w:t>
      </w:r>
      <w:proofErr w:type="gramStart"/>
      <w:r w:rsidR="00825448">
        <w:rPr>
          <w:i/>
        </w:rPr>
        <w:t>tzn.</w:t>
      </w:r>
      <w:proofErr w:type="gramEnd"/>
      <w:r w:rsidR="00825448">
        <w:rPr>
          <w:i/>
        </w:rPr>
        <w:t xml:space="preserve"> např. </w:t>
      </w:r>
      <w:r w:rsidR="00825448" w:rsidRPr="001F25AB">
        <w:rPr>
          <w:i/>
        </w:rPr>
        <w:t xml:space="preserve">obce </w:t>
      </w:r>
      <w:proofErr w:type="gramStart"/>
      <w:r w:rsidR="00825448" w:rsidRPr="001F25AB">
        <w:rPr>
          <w:i/>
        </w:rPr>
        <w:t>uvedou</w:t>
      </w:r>
      <w:proofErr w:type="gramEnd"/>
      <w:r w:rsidR="00825448" w:rsidRPr="001F25AB">
        <w:rPr>
          <w:i/>
        </w:rPr>
        <w:t xml:space="preserve"> jméno starosty a usnesení ZO o jeho zvolení, </w:t>
      </w:r>
      <w:r w:rsidR="00825448">
        <w:rPr>
          <w:i/>
        </w:rPr>
        <w:t xml:space="preserve">osoby zapsané ve veřejných rejstřících uvedou </w:t>
      </w:r>
      <w:r w:rsidR="0064709C">
        <w:rPr>
          <w:i/>
        </w:rPr>
        <w:t>jméno statutárního orgánu a o</w:t>
      </w:r>
      <w:r w:rsidR="00825448">
        <w:rPr>
          <w:i/>
        </w:rPr>
        <w:t>dkaz na tento zápis apod.)</w:t>
      </w:r>
    </w:p>
    <w:p w:rsidR="004A2CD9" w:rsidRDefault="0064709C" w:rsidP="00825448">
      <w:pPr>
        <w:ind w:left="-567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…………………………………………………………………………………………………………</w:t>
      </w:r>
    </w:p>
    <w:p w:rsidR="008D281C" w:rsidRPr="00596EDE" w:rsidRDefault="004A2CD9" w:rsidP="00A76D19">
      <w:pPr>
        <w:overflowPunct w:val="0"/>
        <w:autoSpaceDE w:val="0"/>
        <w:autoSpaceDN w:val="0"/>
        <w:adjustRightInd w:val="0"/>
        <w:spacing w:line="288" w:lineRule="auto"/>
        <w:ind w:left="-567"/>
        <w:jc w:val="both"/>
        <w:textAlignment w:val="baseline"/>
        <w:rPr>
          <w:rFonts w:ascii="Arial" w:hAnsi="Arial" w:cs="Arial"/>
          <w:b/>
          <w:bCs/>
          <w:sz w:val="24"/>
          <w:szCs w:val="24"/>
        </w:rPr>
      </w:pPr>
      <w:r w:rsidRPr="00596EDE">
        <w:rPr>
          <w:rFonts w:ascii="Arial" w:hAnsi="Arial" w:cs="Arial"/>
          <w:b/>
          <w:bCs/>
          <w:sz w:val="24"/>
          <w:szCs w:val="24"/>
        </w:rPr>
        <w:t>2. osob s podílem v této právnické osobě</w:t>
      </w:r>
    </w:p>
    <w:p w:rsidR="004A2CD9" w:rsidRPr="002E0108" w:rsidRDefault="0064709C" w:rsidP="00825448">
      <w:pPr>
        <w:ind w:left="-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</w:t>
      </w:r>
    </w:p>
    <w:p w:rsidR="00825448" w:rsidRPr="00825448" w:rsidRDefault="004A2CD9" w:rsidP="00825448">
      <w:pPr>
        <w:overflowPunct w:val="0"/>
        <w:autoSpaceDE w:val="0"/>
        <w:autoSpaceDN w:val="0"/>
        <w:adjustRightInd w:val="0"/>
        <w:spacing w:line="288" w:lineRule="auto"/>
        <w:ind w:left="-567"/>
        <w:jc w:val="both"/>
        <w:textAlignment w:val="baseline"/>
        <w:rPr>
          <w:i/>
          <w:sz w:val="24"/>
          <w:szCs w:val="24"/>
        </w:rPr>
      </w:pPr>
      <w:r w:rsidRPr="00596EDE">
        <w:rPr>
          <w:rFonts w:ascii="Arial" w:hAnsi="Arial" w:cs="Arial"/>
          <w:b/>
          <w:bCs/>
          <w:sz w:val="24"/>
          <w:szCs w:val="24"/>
        </w:rPr>
        <w:t>3. osob, v nichž má přímý podíl a o výši tohoto podílu</w:t>
      </w:r>
      <w:r w:rsidR="00825448">
        <w:rPr>
          <w:rFonts w:ascii="Arial" w:hAnsi="Arial" w:cs="Arial"/>
          <w:bCs/>
          <w:sz w:val="24"/>
          <w:szCs w:val="24"/>
        </w:rPr>
        <w:t xml:space="preserve"> - </w:t>
      </w:r>
      <w:r w:rsidR="00825448" w:rsidRPr="001F25AB">
        <w:rPr>
          <w:i/>
        </w:rPr>
        <w:t>Příspěvková organizace není vůči svému zřizovateli v tomto vztahu – obec neuvádí svou příspěvkovou organizace a příspěvková organizace neuvádí svého zřizovatele.</w:t>
      </w:r>
      <w:r w:rsidR="00825448" w:rsidRPr="001F25AB">
        <w:rPr>
          <w:i/>
        </w:rPr>
        <w:tab/>
      </w:r>
      <w:r w:rsidR="00825448" w:rsidRPr="001F25AB">
        <w:rPr>
          <w:i/>
        </w:rPr>
        <w:tab/>
      </w:r>
      <w:r w:rsidR="00825448" w:rsidRPr="001F25AB">
        <w:rPr>
          <w:i/>
        </w:rPr>
        <w:tab/>
      </w:r>
      <w:r w:rsidR="00825448" w:rsidRPr="00040720">
        <w:rPr>
          <w:i/>
          <w:sz w:val="24"/>
          <w:szCs w:val="24"/>
        </w:rPr>
        <w:tab/>
      </w:r>
    </w:p>
    <w:p w:rsidR="00825448" w:rsidRDefault="0064709C" w:rsidP="00A76D19">
      <w:pPr>
        <w:ind w:left="-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</w:t>
      </w:r>
    </w:p>
    <w:p w:rsidR="00A76D19" w:rsidRDefault="00A76D19" w:rsidP="006C36E6">
      <w:pPr>
        <w:spacing w:after="0"/>
        <w:ind w:left="-567"/>
        <w:jc w:val="both"/>
        <w:rPr>
          <w:rFonts w:ascii="Arial" w:hAnsi="Arial" w:cs="Arial"/>
          <w:b/>
          <w:sz w:val="24"/>
          <w:szCs w:val="24"/>
        </w:rPr>
      </w:pPr>
    </w:p>
    <w:p w:rsidR="00B63EA1" w:rsidRPr="00447582" w:rsidRDefault="00B63EA1" w:rsidP="006C36E6">
      <w:pPr>
        <w:spacing w:after="0"/>
        <w:ind w:left="-567"/>
        <w:jc w:val="both"/>
        <w:rPr>
          <w:rFonts w:ascii="Arial" w:hAnsi="Arial" w:cs="Arial"/>
          <w:sz w:val="24"/>
          <w:szCs w:val="24"/>
        </w:rPr>
      </w:pPr>
      <w:r w:rsidRPr="008B6094">
        <w:rPr>
          <w:rFonts w:ascii="Arial" w:hAnsi="Arial" w:cs="Arial"/>
          <w:b/>
          <w:sz w:val="24"/>
          <w:szCs w:val="24"/>
        </w:rPr>
        <w:t>CELKOVÝ ROZPOČET PROJEKTU</w:t>
      </w:r>
      <w:r w:rsidRPr="00447582">
        <w:rPr>
          <w:rFonts w:ascii="Arial" w:hAnsi="Arial" w:cs="Arial"/>
          <w:sz w:val="24"/>
          <w:szCs w:val="24"/>
        </w:rPr>
        <w:t xml:space="preserve"> </w:t>
      </w:r>
    </w:p>
    <w:p w:rsidR="00B63EA1" w:rsidRPr="006C36E6" w:rsidRDefault="00B63EA1" w:rsidP="006C36E6">
      <w:pPr>
        <w:spacing w:after="0"/>
        <w:ind w:left="-567" w:right="-709"/>
        <w:jc w:val="both"/>
        <w:rPr>
          <w:rFonts w:ascii="Arial" w:hAnsi="Arial" w:cs="Arial"/>
          <w:iCs/>
          <w:sz w:val="20"/>
          <w:szCs w:val="20"/>
        </w:rPr>
      </w:pPr>
      <w:r w:rsidRPr="006C36E6">
        <w:rPr>
          <w:rFonts w:ascii="Arial" w:hAnsi="Arial" w:cs="Arial"/>
          <w:sz w:val="20"/>
          <w:szCs w:val="20"/>
        </w:rPr>
        <w:t>(předpokládaný</w:t>
      </w:r>
      <w:r w:rsidRPr="006C36E6">
        <w:rPr>
          <w:rFonts w:ascii="Arial" w:hAnsi="Arial" w:cs="Arial"/>
          <w:iCs/>
          <w:sz w:val="20"/>
          <w:szCs w:val="20"/>
        </w:rPr>
        <w:t xml:space="preserve"> celkový položkový rozpočet projektu a přehled zamýšlených zdrojů financování projektu):</w:t>
      </w:r>
    </w:p>
    <w:tbl>
      <w:tblPr>
        <w:tblW w:w="1063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3"/>
        <w:gridCol w:w="1417"/>
        <w:gridCol w:w="1560"/>
        <w:gridCol w:w="1559"/>
        <w:gridCol w:w="1843"/>
      </w:tblGrid>
      <w:tr w:rsidR="00B63EA1" w:rsidRPr="00447582" w:rsidTr="00112334">
        <w:trPr>
          <w:trHeight w:val="322"/>
        </w:trPr>
        <w:tc>
          <w:tcPr>
            <w:tcW w:w="4253" w:type="dxa"/>
            <w:vMerge w:val="restart"/>
            <w:vAlign w:val="center"/>
          </w:tcPr>
          <w:p w:rsidR="00B63EA1" w:rsidRPr="00447582" w:rsidRDefault="00B63EA1" w:rsidP="00B63EA1">
            <w:pPr>
              <w:spacing w:after="0"/>
              <w:ind w:left="-108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 xml:space="preserve">Položka: </w:t>
            </w:r>
            <w:r w:rsidRPr="00447582">
              <w:rPr>
                <w:rFonts w:ascii="Arial" w:hAnsi="Arial" w:cs="Arial"/>
                <w:sz w:val="18"/>
                <w:szCs w:val="18"/>
              </w:rPr>
              <w:t>(rozpočet rozdělte do jednotlivých položek např. pronájmy, technické zabezpečení, doprava, honoráře za umělecká vystoupení apod.)</w:t>
            </w:r>
            <w:r w:rsidR="008D281C">
              <w:rPr>
                <w:rFonts w:ascii="Arial" w:hAnsi="Arial" w:cs="Arial"/>
                <w:b/>
                <w:vertAlign w:val="superscript"/>
              </w:rPr>
              <w:t>3</w:t>
            </w:r>
            <w:r w:rsidRPr="00447582">
              <w:rPr>
                <w:rFonts w:ascii="Arial" w:hAnsi="Arial" w:cs="Arial"/>
                <w:b/>
                <w:vertAlign w:val="superscript"/>
              </w:rPr>
              <w:t>)</w:t>
            </w:r>
          </w:p>
        </w:tc>
        <w:tc>
          <w:tcPr>
            <w:tcW w:w="6379" w:type="dxa"/>
            <w:gridSpan w:val="4"/>
            <w:noWrap/>
          </w:tcPr>
          <w:p w:rsidR="00B63EA1" w:rsidRPr="00447582" w:rsidRDefault="00B63EA1" w:rsidP="00B63EA1">
            <w:pPr>
              <w:spacing w:after="0"/>
              <w:ind w:left="-567"/>
              <w:jc w:val="center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 xml:space="preserve"> Kč</w:t>
            </w:r>
          </w:p>
        </w:tc>
      </w:tr>
      <w:tr w:rsidR="00B63EA1" w:rsidRPr="00447582" w:rsidTr="00112334">
        <w:trPr>
          <w:trHeight w:val="554"/>
        </w:trPr>
        <w:tc>
          <w:tcPr>
            <w:tcW w:w="4253" w:type="dxa"/>
            <w:vMerge/>
          </w:tcPr>
          <w:p w:rsidR="00B63EA1" w:rsidRPr="00447582" w:rsidRDefault="00B63EA1" w:rsidP="00B63EA1">
            <w:pPr>
              <w:ind w:left="-108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17" w:type="dxa"/>
            <w:vAlign w:val="center"/>
          </w:tcPr>
          <w:p w:rsidR="00B63EA1" w:rsidRPr="00B63EA1" w:rsidRDefault="00B63EA1" w:rsidP="00B63EA1">
            <w:pPr>
              <w:ind w:left="-279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3EA1">
              <w:rPr>
                <w:rFonts w:ascii="Arial" w:hAnsi="Arial" w:cs="Arial"/>
                <w:b/>
                <w:bCs/>
                <w:sz w:val="20"/>
                <w:szCs w:val="20"/>
              </w:rPr>
              <w:t>Žádáno z Programu</w:t>
            </w:r>
          </w:p>
        </w:tc>
        <w:tc>
          <w:tcPr>
            <w:tcW w:w="1560" w:type="dxa"/>
            <w:vAlign w:val="center"/>
          </w:tcPr>
          <w:p w:rsidR="00B63EA1" w:rsidRPr="00B63EA1" w:rsidRDefault="00B63EA1" w:rsidP="00B63EA1">
            <w:pPr>
              <w:ind w:left="-108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3EA1">
              <w:rPr>
                <w:rFonts w:ascii="Arial" w:hAnsi="Arial" w:cs="Arial"/>
                <w:b/>
                <w:bCs/>
                <w:sz w:val="20"/>
                <w:szCs w:val="20"/>
              </w:rPr>
              <w:t>Žádáno z jiných zdrojů</w:t>
            </w:r>
          </w:p>
        </w:tc>
        <w:tc>
          <w:tcPr>
            <w:tcW w:w="1559" w:type="dxa"/>
            <w:vAlign w:val="center"/>
          </w:tcPr>
          <w:p w:rsidR="00B63EA1" w:rsidRPr="00B63EA1" w:rsidRDefault="00B63EA1" w:rsidP="00B63EA1">
            <w:pPr>
              <w:ind w:left="-25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3EA1">
              <w:rPr>
                <w:rFonts w:ascii="Arial" w:hAnsi="Arial" w:cs="Arial"/>
                <w:b/>
                <w:bCs/>
                <w:sz w:val="20"/>
                <w:szCs w:val="20"/>
              </w:rPr>
              <w:t>Zdroj vlastní</w:t>
            </w:r>
          </w:p>
        </w:tc>
        <w:tc>
          <w:tcPr>
            <w:tcW w:w="1843" w:type="dxa"/>
            <w:vAlign w:val="center"/>
          </w:tcPr>
          <w:p w:rsidR="00B63EA1" w:rsidRPr="00B63EA1" w:rsidRDefault="00B63EA1" w:rsidP="00B63EA1">
            <w:pPr>
              <w:ind w:left="-567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3EA1">
              <w:rPr>
                <w:rFonts w:ascii="Arial" w:hAnsi="Arial" w:cs="Arial"/>
                <w:b/>
                <w:bCs/>
                <w:sz w:val="20"/>
                <w:szCs w:val="20"/>
              </w:rPr>
              <w:t>Celkem</w:t>
            </w:r>
          </w:p>
        </w:tc>
      </w:tr>
      <w:tr w:rsidR="00B63EA1" w:rsidRPr="00447582" w:rsidTr="00112334">
        <w:trPr>
          <w:trHeight w:val="360"/>
        </w:trPr>
        <w:tc>
          <w:tcPr>
            <w:tcW w:w="4253" w:type="dxa"/>
            <w:noWrap/>
          </w:tcPr>
          <w:p w:rsidR="00B63EA1" w:rsidRPr="00447582" w:rsidRDefault="00B63EA1" w:rsidP="00B63EA1">
            <w:pPr>
              <w:ind w:left="-108"/>
              <w:rPr>
                <w:rFonts w:ascii="Arial" w:hAnsi="Arial" w:cs="Arial"/>
              </w:rPr>
            </w:pPr>
          </w:p>
        </w:tc>
        <w:tc>
          <w:tcPr>
            <w:tcW w:w="1417" w:type="dxa"/>
            <w:noWrap/>
          </w:tcPr>
          <w:p w:rsidR="00B63EA1" w:rsidRPr="00447582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560" w:type="dxa"/>
            <w:noWrap/>
          </w:tcPr>
          <w:p w:rsidR="00B63EA1" w:rsidRPr="00447582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B63EA1" w:rsidRPr="00447582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843" w:type="dxa"/>
            <w:noWrap/>
          </w:tcPr>
          <w:p w:rsidR="00B63EA1" w:rsidRPr="00447582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</w:tr>
      <w:tr w:rsidR="00B63EA1" w:rsidRPr="00447582" w:rsidTr="00112334">
        <w:trPr>
          <w:trHeight w:val="360"/>
        </w:trPr>
        <w:tc>
          <w:tcPr>
            <w:tcW w:w="4253" w:type="dxa"/>
            <w:noWrap/>
          </w:tcPr>
          <w:p w:rsidR="00B63EA1" w:rsidRPr="00447582" w:rsidRDefault="00B63EA1" w:rsidP="00B63EA1">
            <w:pPr>
              <w:ind w:left="-108"/>
              <w:rPr>
                <w:rFonts w:ascii="Arial" w:hAnsi="Arial" w:cs="Arial"/>
              </w:rPr>
            </w:pPr>
          </w:p>
        </w:tc>
        <w:tc>
          <w:tcPr>
            <w:tcW w:w="1417" w:type="dxa"/>
            <w:noWrap/>
          </w:tcPr>
          <w:p w:rsidR="00B63EA1" w:rsidRPr="00447582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560" w:type="dxa"/>
            <w:noWrap/>
          </w:tcPr>
          <w:p w:rsidR="00B63EA1" w:rsidRPr="00447582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B63EA1" w:rsidRPr="00447582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843" w:type="dxa"/>
            <w:noWrap/>
          </w:tcPr>
          <w:p w:rsidR="00B63EA1" w:rsidRPr="00447582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</w:tr>
      <w:tr w:rsidR="00B63EA1" w:rsidRPr="00447582" w:rsidTr="00112334">
        <w:trPr>
          <w:trHeight w:val="350"/>
        </w:trPr>
        <w:tc>
          <w:tcPr>
            <w:tcW w:w="4253" w:type="dxa"/>
            <w:noWrap/>
          </w:tcPr>
          <w:p w:rsidR="00B63EA1" w:rsidRPr="00447582" w:rsidRDefault="00B63EA1" w:rsidP="00B63EA1">
            <w:pPr>
              <w:ind w:left="-108"/>
              <w:rPr>
                <w:rFonts w:ascii="Arial" w:hAnsi="Arial" w:cs="Arial"/>
              </w:rPr>
            </w:pPr>
          </w:p>
        </w:tc>
        <w:tc>
          <w:tcPr>
            <w:tcW w:w="1417" w:type="dxa"/>
            <w:noWrap/>
          </w:tcPr>
          <w:p w:rsidR="00B63EA1" w:rsidRPr="00447582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560" w:type="dxa"/>
            <w:noWrap/>
          </w:tcPr>
          <w:p w:rsidR="00B63EA1" w:rsidRPr="00447582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B63EA1" w:rsidRPr="00447582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843" w:type="dxa"/>
            <w:noWrap/>
          </w:tcPr>
          <w:p w:rsidR="00B63EA1" w:rsidRPr="00447582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</w:tr>
      <w:tr w:rsidR="00B63EA1" w:rsidRPr="00447582" w:rsidTr="00112334">
        <w:trPr>
          <w:trHeight w:val="372"/>
        </w:trPr>
        <w:tc>
          <w:tcPr>
            <w:tcW w:w="4253" w:type="dxa"/>
            <w:noWrap/>
            <w:vAlign w:val="center"/>
          </w:tcPr>
          <w:p w:rsidR="00B63EA1" w:rsidRPr="00447582" w:rsidRDefault="00B63EA1" w:rsidP="00B63EA1">
            <w:pPr>
              <w:ind w:left="-108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CELKEM</w:t>
            </w:r>
          </w:p>
        </w:tc>
        <w:tc>
          <w:tcPr>
            <w:tcW w:w="1417" w:type="dxa"/>
            <w:noWrap/>
          </w:tcPr>
          <w:p w:rsidR="00B63EA1" w:rsidRPr="00447582" w:rsidRDefault="00B63EA1" w:rsidP="00B63EA1">
            <w:pPr>
              <w:ind w:left="-567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560" w:type="dxa"/>
            <w:noWrap/>
          </w:tcPr>
          <w:p w:rsidR="00B63EA1" w:rsidRPr="00447582" w:rsidRDefault="00B63EA1" w:rsidP="00B63EA1">
            <w:pPr>
              <w:ind w:left="-567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559" w:type="dxa"/>
            <w:noWrap/>
          </w:tcPr>
          <w:p w:rsidR="00B63EA1" w:rsidRPr="00447582" w:rsidRDefault="00B63EA1" w:rsidP="00B63EA1">
            <w:pPr>
              <w:ind w:left="-567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843" w:type="dxa"/>
            <w:noWrap/>
          </w:tcPr>
          <w:p w:rsidR="00B63EA1" w:rsidRPr="00447582" w:rsidRDefault="00B63EA1" w:rsidP="00B63EA1">
            <w:pPr>
              <w:ind w:left="-567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 </w:t>
            </w:r>
          </w:p>
        </w:tc>
      </w:tr>
      <w:tr w:rsidR="00B63EA1" w:rsidRPr="00447582" w:rsidTr="00112334">
        <w:trPr>
          <w:trHeight w:val="599"/>
        </w:trPr>
        <w:tc>
          <w:tcPr>
            <w:tcW w:w="4253" w:type="dxa"/>
            <w:vAlign w:val="center"/>
          </w:tcPr>
          <w:p w:rsidR="00B63EA1" w:rsidRPr="00B63EA1" w:rsidRDefault="00B63EA1" w:rsidP="00B63EA1">
            <w:pPr>
              <w:spacing w:after="0"/>
              <w:ind w:left="-108"/>
              <w:rPr>
                <w:rFonts w:ascii="Arial" w:hAnsi="Arial" w:cs="Arial"/>
                <w:sz w:val="18"/>
                <w:szCs w:val="18"/>
              </w:rPr>
            </w:pPr>
            <w:r w:rsidRPr="00447582">
              <w:rPr>
                <w:rFonts w:ascii="Arial" w:hAnsi="Arial" w:cs="Arial"/>
                <w:b/>
              </w:rPr>
              <w:t>Žádáno z jiných zdrojů</w:t>
            </w:r>
            <w:r w:rsidRPr="00447582">
              <w:rPr>
                <w:rFonts w:ascii="Arial" w:hAnsi="Arial" w:cs="Arial"/>
              </w:rPr>
              <w:t xml:space="preserve"> </w:t>
            </w:r>
            <w:r w:rsidRPr="00447582">
              <w:rPr>
                <w:rFonts w:ascii="Arial" w:hAnsi="Arial" w:cs="Arial"/>
                <w:sz w:val="18"/>
                <w:szCs w:val="18"/>
              </w:rPr>
              <w:t xml:space="preserve">(vypište jmenovitě: např. dotace, dary </w:t>
            </w:r>
            <w:proofErr w:type="gramStart"/>
            <w:r w:rsidRPr="00447582">
              <w:rPr>
                <w:rFonts w:ascii="Arial" w:hAnsi="Arial" w:cs="Arial"/>
                <w:sz w:val="18"/>
                <w:szCs w:val="18"/>
              </w:rPr>
              <w:t>apod.+ požadovaná</w:t>
            </w:r>
            <w:proofErr w:type="gramEnd"/>
            <w:r w:rsidRPr="00447582">
              <w:rPr>
                <w:rFonts w:ascii="Arial" w:hAnsi="Arial" w:cs="Arial"/>
                <w:sz w:val="18"/>
                <w:szCs w:val="18"/>
              </w:rPr>
              <w:t xml:space="preserve"> částka)</w:t>
            </w:r>
          </w:p>
        </w:tc>
        <w:tc>
          <w:tcPr>
            <w:tcW w:w="6379" w:type="dxa"/>
            <w:gridSpan w:val="4"/>
            <w:noWrap/>
          </w:tcPr>
          <w:p w:rsidR="00B63EA1" w:rsidRPr="00447582" w:rsidRDefault="00B63EA1" w:rsidP="00B63EA1">
            <w:pPr>
              <w:spacing w:after="0"/>
              <w:ind w:left="-567"/>
              <w:rPr>
                <w:rFonts w:ascii="Arial" w:hAnsi="Arial" w:cs="Arial"/>
              </w:rPr>
            </w:pPr>
          </w:p>
        </w:tc>
      </w:tr>
      <w:tr w:rsidR="00B63EA1" w:rsidRPr="00447582" w:rsidTr="00112334">
        <w:trPr>
          <w:trHeight w:val="693"/>
        </w:trPr>
        <w:tc>
          <w:tcPr>
            <w:tcW w:w="4253" w:type="dxa"/>
            <w:vAlign w:val="center"/>
          </w:tcPr>
          <w:p w:rsidR="00B63EA1" w:rsidRPr="00447582" w:rsidRDefault="00B63EA1" w:rsidP="00B63EA1">
            <w:pPr>
              <w:spacing w:after="0"/>
              <w:ind w:left="-108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  <w:b/>
              </w:rPr>
              <w:t>Zdroj vlastní</w:t>
            </w:r>
            <w:r w:rsidRPr="00447582">
              <w:rPr>
                <w:rFonts w:ascii="Arial" w:hAnsi="Arial" w:cs="Arial"/>
              </w:rPr>
              <w:t xml:space="preserve"> </w:t>
            </w:r>
            <w:r w:rsidRPr="00447582">
              <w:rPr>
                <w:rFonts w:ascii="Arial" w:hAnsi="Arial" w:cs="Arial"/>
                <w:sz w:val="18"/>
                <w:szCs w:val="18"/>
              </w:rPr>
              <w:t xml:space="preserve">(konkrétně – vstupné, účastnický poplatek </w:t>
            </w:r>
            <w:proofErr w:type="gramStart"/>
            <w:r w:rsidRPr="00447582">
              <w:rPr>
                <w:rFonts w:ascii="Arial" w:hAnsi="Arial" w:cs="Arial"/>
                <w:sz w:val="18"/>
                <w:szCs w:val="18"/>
              </w:rPr>
              <w:t>apod.+ předpokládaná</w:t>
            </w:r>
            <w:proofErr w:type="gramEnd"/>
            <w:r w:rsidRPr="00447582">
              <w:rPr>
                <w:rFonts w:ascii="Arial" w:hAnsi="Arial" w:cs="Arial"/>
                <w:sz w:val="18"/>
                <w:szCs w:val="18"/>
              </w:rPr>
              <w:t xml:space="preserve"> částka)</w:t>
            </w:r>
          </w:p>
        </w:tc>
        <w:tc>
          <w:tcPr>
            <w:tcW w:w="6379" w:type="dxa"/>
            <w:gridSpan w:val="4"/>
          </w:tcPr>
          <w:p w:rsidR="00B63EA1" w:rsidRPr="00447582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</w:tr>
    </w:tbl>
    <w:p w:rsidR="00B63EA1" w:rsidRPr="00447582" w:rsidRDefault="00B63EA1" w:rsidP="00A76D19">
      <w:pPr>
        <w:jc w:val="both"/>
        <w:rPr>
          <w:rFonts w:ascii="Arial" w:hAnsi="Arial" w:cs="Arial"/>
        </w:rPr>
      </w:pPr>
    </w:p>
    <w:tbl>
      <w:tblPr>
        <w:tblW w:w="5571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39"/>
        <w:gridCol w:w="2561"/>
      </w:tblGrid>
      <w:tr w:rsidR="00B63EA1" w:rsidRPr="00447582" w:rsidTr="00B63EA1">
        <w:trPr>
          <w:trHeight w:val="595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EA1" w:rsidRPr="00447582" w:rsidRDefault="00B63EA1" w:rsidP="00B63EA1">
            <w:pPr>
              <w:spacing w:after="0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  <w:b/>
              </w:rPr>
              <w:t>Seznam dalších žádostí plánovaných nebo podaných do jiných dotačních progr</w:t>
            </w:r>
            <w:r>
              <w:rPr>
                <w:rFonts w:ascii="Arial" w:hAnsi="Arial" w:cs="Arial"/>
                <w:b/>
              </w:rPr>
              <w:t>amů Plzeňského kraje v roce 2017</w:t>
            </w:r>
            <w:r w:rsidRPr="00447582">
              <w:rPr>
                <w:rFonts w:ascii="Arial" w:hAnsi="Arial" w:cs="Arial"/>
                <w:b/>
              </w:rPr>
              <w:t xml:space="preserve"> </w:t>
            </w:r>
            <w:r w:rsidRPr="00447582">
              <w:rPr>
                <w:rFonts w:ascii="Arial" w:hAnsi="Arial" w:cs="Arial"/>
              </w:rPr>
              <w:t>(vypište jmenovitě program, název projektu a požadovanou částku):</w:t>
            </w:r>
            <w:r w:rsidR="008D281C">
              <w:rPr>
                <w:rFonts w:ascii="Arial" w:hAnsi="Arial" w:cs="Arial"/>
                <w:b/>
                <w:vertAlign w:val="superscript"/>
              </w:rPr>
              <w:t xml:space="preserve"> 3</w:t>
            </w:r>
            <w:r w:rsidRPr="00447582">
              <w:rPr>
                <w:rFonts w:ascii="Arial" w:hAnsi="Arial" w:cs="Arial"/>
                <w:b/>
                <w:vertAlign w:val="superscript"/>
              </w:rPr>
              <w:t>)</w:t>
            </w:r>
          </w:p>
        </w:tc>
      </w:tr>
      <w:tr w:rsidR="00B63EA1" w:rsidRPr="00447582" w:rsidTr="00B63EA1">
        <w:trPr>
          <w:trHeight w:val="355"/>
        </w:trPr>
        <w:tc>
          <w:tcPr>
            <w:tcW w:w="3792" w:type="pct"/>
            <w:vAlign w:val="center"/>
          </w:tcPr>
          <w:p w:rsidR="00B63EA1" w:rsidRPr="00447582" w:rsidRDefault="00B63EA1" w:rsidP="00B63EA1">
            <w:pPr>
              <w:ind w:left="-567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08" w:type="pct"/>
            <w:noWrap/>
          </w:tcPr>
          <w:p w:rsidR="00B63EA1" w:rsidRPr="00447582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</w:tr>
      <w:tr w:rsidR="00B63EA1" w:rsidRPr="00447582" w:rsidTr="00B63EA1">
        <w:trPr>
          <w:trHeight w:val="268"/>
        </w:trPr>
        <w:tc>
          <w:tcPr>
            <w:tcW w:w="3792" w:type="pct"/>
            <w:vAlign w:val="center"/>
          </w:tcPr>
          <w:p w:rsidR="00B63EA1" w:rsidRPr="00447582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208" w:type="pct"/>
          </w:tcPr>
          <w:p w:rsidR="00B63EA1" w:rsidRPr="00447582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</w:tr>
    </w:tbl>
    <w:p w:rsidR="00B63EA1" w:rsidRPr="00910487" w:rsidRDefault="008D281C" w:rsidP="00B63EA1">
      <w:pPr>
        <w:ind w:left="-567"/>
        <w:jc w:val="both"/>
        <w:rPr>
          <w:rFonts w:cs="Arial"/>
          <w:iCs/>
          <w:sz w:val="16"/>
          <w:szCs w:val="16"/>
        </w:rPr>
      </w:pPr>
      <w:r>
        <w:rPr>
          <w:rFonts w:cs="Arial"/>
          <w:iCs/>
          <w:sz w:val="16"/>
          <w:szCs w:val="16"/>
        </w:rPr>
        <w:t>3</w:t>
      </w:r>
      <w:r w:rsidR="00B63EA1" w:rsidRPr="00910487">
        <w:rPr>
          <w:rFonts w:cs="Arial"/>
          <w:iCs/>
          <w:sz w:val="16"/>
          <w:szCs w:val="16"/>
        </w:rPr>
        <w:t>)</w:t>
      </w:r>
      <w:r w:rsidR="00B63EA1">
        <w:rPr>
          <w:rFonts w:cs="Arial"/>
          <w:iCs/>
          <w:sz w:val="16"/>
          <w:szCs w:val="16"/>
        </w:rPr>
        <w:tab/>
      </w:r>
      <w:r w:rsidR="00B63EA1" w:rsidRPr="00910487">
        <w:rPr>
          <w:rFonts w:cs="Arial"/>
          <w:iCs/>
          <w:sz w:val="16"/>
          <w:szCs w:val="16"/>
        </w:rPr>
        <w:t>v případě potřeby doplňte další řádky</w:t>
      </w:r>
    </w:p>
    <w:p w:rsidR="00B63EA1" w:rsidRPr="00910487" w:rsidRDefault="00B63EA1" w:rsidP="00B63EA1">
      <w:pPr>
        <w:ind w:left="-567"/>
        <w:jc w:val="both"/>
        <w:rPr>
          <w:rFonts w:cs="Arial"/>
          <w:iCs/>
          <w:sz w:val="16"/>
          <w:szCs w:val="16"/>
        </w:rPr>
      </w:pPr>
    </w:p>
    <w:p w:rsidR="007D152A" w:rsidRPr="001808F7" w:rsidRDefault="00B63EA1" w:rsidP="009D20A9">
      <w:pPr>
        <w:spacing w:after="0"/>
        <w:ind w:left="-142" w:right="-908" w:hanging="425"/>
        <w:jc w:val="both"/>
        <w:rPr>
          <w:rFonts w:ascii="Arial" w:hAnsi="Arial" w:cs="Arial"/>
          <w:bCs/>
        </w:rPr>
      </w:pPr>
      <w:r w:rsidRPr="001808F7">
        <w:rPr>
          <w:rFonts w:ascii="Arial" w:hAnsi="Arial" w:cs="Arial"/>
          <w:b/>
          <w:bCs/>
        </w:rPr>
        <w:lastRenderedPageBreak/>
        <w:t xml:space="preserve">Do aplikace </w:t>
      </w:r>
      <w:proofErr w:type="spellStart"/>
      <w:r w:rsidRPr="001808F7">
        <w:rPr>
          <w:rFonts w:ascii="Arial" w:hAnsi="Arial" w:cs="Arial"/>
          <w:b/>
          <w:bCs/>
        </w:rPr>
        <w:t>eDotace</w:t>
      </w:r>
      <w:proofErr w:type="spellEnd"/>
      <w:r w:rsidRPr="001808F7">
        <w:rPr>
          <w:rFonts w:ascii="Arial" w:hAnsi="Arial" w:cs="Arial"/>
          <w:b/>
          <w:bCs/>
        </w:rPr>
        <w:t xml:space="preserve"> spolu s tímto formulářem vkládám povinn</w:t>
      </w:r>
      <w:r w:rsidR="001808F7" w:rsidRPr="001808F7">
        <w:rPr>
          <w:rFonts w:ascii="Arial" w:hAnsi="Arial" w:cs="Arial"/>
          <w:b/>
          <w:bCs/>
        </w:rPr>
        <w:t>ou</w:t>
      </w:r>
      <w:r w:rsidRPr="001808F7">
        <w:rPr>
          <w:rFonts w:ascii="Arial" w:hAnsi="Arial" w:cs="Arial"/>
          <w:b/>
          <w:bCs/>
        </w:rPr>
        <w:t xml:space="preserve"> příloh</w:t>
      </w:r>
      <w:r w:rsidR="001808F7" w:rsidRPr="001808F7">
        <w:rPr>
          <w:rFonts w:ascii="Arial" w:hAnsi="Arial" w:cs="Arial"/>
          <w:b/>
          <w:bCs/>
        </w:rPr>
        <w:t>u</w:t>
      </w:r>
      <w:r w:rsidR="001808F7">
        <w:rPr>
          <w:rFonts w:ascii="Arial" w:hAnsi="Arial" w:cs="Arial"/>
          <w:b/>
          <w:bCs/>
        </w:rPr>
        <w:t xml:space="preserve"> </w:t>
      </w:r>
      <w:r w:rsidR="001808F7" w:rsidRPr="001808F7">
        <w:rPr>
          <w:rFonts w:ascii="Arial" w:hAnsi="Arial" w:cs="Arial"/>
          <w:bCs/>
        </w:rPr>
        <w:t>(dokládá se vždy)</w:t>
      </w:r>
      <w:r w:rsidR="007D152A" w:rsidRPr="007D152A">
        <w:rPr>
          <w:rFonts w:ascii="Arial" w:hAnsi="Arial" w:cs="Arial"/>
          <w:b/>
          <w:bCs/>
        </w:rPr>
        <w:t>:</w:t>
      </w:r>
    </w:p>
    <w:tbl>
      <w:tblPr>
        <w:tblW w:w="5571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73"/>
        <w:gridCol w:w="727"/>
      </w:tblGrid>
      <w:tr w:rsidR="00B63EA1" w:rsidRPr="00447582" w:rsidTr="00B63EA1">
        <w:trPr>
          <w:trHeight w:val="296"/>
        </w:trPr>
        <w:tc>
          <w:tcPr>
            <w:tcW w:w="4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EA1" w:rsidRPr="00447582" w:rsidRDefault="00B63EA1" w:rsidP="00F93D5E">
            <w:pPr>
              <w:pStyle w:val="Odstavecseseznamem"/>
              <w:spacing w:line="276" w:lineRule="auto"/>
              <w:ind w:left="-108"/>
              <w:jc w:val="both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sz w:val="22"/>
                <w:szCs w:val="22"/>
              </w:rPr>
              <w:t>výpis z účtu</w:t>
            </w:r>
            <w:r w:rsidRPr="0044758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47582">
              <w:rPr>
                <w:rFonts w:ascii="Arial" w:hAnsi="Arial" w:cs="Arial"/>
                <w:sz w:val="18"/>
                <w:szCs w:val="18"/>
              </w:rPr>
              <w:t xml:space="preserve">(popř. potvrzení banky o vedení účtu, na který bude poskytovatelem v případě přidělení poskytnuta dotace). Žadatel, který má k účtu jen dispoziční právo (není majitel), musí toto právo prokazatelně doložit (nejlépe potvrzením od peněžního ústavu), jakýkoliv doklad dle tohoto bodu </w:t>
            </w:r>
            <w:r w:rsidRPr="00447582">
              <w:rPr>
                <w:rFonts w:ascii="Arial" w:hAnsi="Arial" w:cs="Arial"/>
                <w:b/>
                <w:sz w:val="18"/>
                <w:szCs w:val="18"/>
              </w:rPr>
              <w:t>nesmí být ke dni podání žádosti starší 3 měsíců.</w:t>
            </w:r>
            <w:r w:rsidRPr="00447582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3EA1" w:rsidRPr="00447582" w:rsidRDefault="00B63EA1" w:rsidP="00B63EA1">
            <w:pPr>
              <w:ind w:left="-108"/>
              <w:jc w:val="center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Zaškrtávací12"/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B57BBF">
              <w:rPr>
                <w:rFonts w:ascii="Arial" w:hAnsi="Arial" w:cs="Arial"/>
              </w:rPr>
            </w:r>
            <w:r w:rsidR="00B57BBF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  <w:bookmarkEnd w:id="2"/>
          </w:p>
        </w:tc>
      </w:tr>
    </w:tbl>
    <w:p w:rsidR="00B63EA1" w:rsidRPr="00447582" w:rsidRDefault="004A2CD9" w:rsidP="00B63EA1">
      <w:pPr>
        <w:ind w:left="-567"/>
        <w:jc w:val="both"/>
        <w:rPr>
          <w:rFonts w:ascii="Arial" w:hAnsi="Arial" w:cs="Arial"/>
          <w:b/>
          <w:i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-90170</wp:posOffset>
                </wp:positionH>
                <wp:positionV relativeFrom="paragraph">
                  <wp:posOffset>2540</wp:posOffset>
                </wp:positionV>
                <wp:extent cx="5930265" cy="66675"/>
                <wp:effectExtent l="0" t="0" r="0" b="9525"/>
                <wp:wrapNone/>
                <wp:docPr id="4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0265" cy="66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EA1" w:rsidRPr="004D08D9" w:rsidRDefault="00B63EA1" w:rsidP="00B63EA1">
                            <w:pPr>
                              <w:ind w:left="708" w:hanging="708"/>
                              <w:rPr>
                                <w:rFonts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2" o:spid="_x0000_s1026" type="#_x0000_t202" style="position:absolute;left:0;text-align:left;margin-left:-7.1pt;margin-top:.2pt;width:466.95pt;height:5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" filled="f" stroked="f">
                <v:textbox>
                  <w:txbxContent>
                    <w:p w:rsidR="00B63EA1" w:rsidRPr="004D08D9" w:rsidRDefault="00B63EA1" w:rsidP="00B63EA1">
                      <w:pPr>
                        <w:ind w:left="708" w:hanging="708"/>
                        <w:rPr>
                          <w:rFonts w:cs="Arial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D152A" w:rsidRDefault="00B41158" w:rsidP="009D20A9">
      <w:pPr>
        <w:spacing w:after="0"/>
        <w:ind w:left="-284" w:hanging="283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</w:t>
      </w:r>
      <w:r w:rsidR="00687499">
        <w:rPr>
          <w:rFonts w:ascii="Arial" w:hAnsi="Arial" w:cs="Arial"/>
          <w:b/>
          <w:bCs/>
        </w:rPr>
        <w:t xml:space="preserve">statní </w:t>
      </w:r>
      <w:r w:rsidR="00B63EA1" w:rsidRPr="0082420F">
        <w:rPr>
          <w:rFonts w:ascii="Arial" w:hAnsi="Arial" w:cs="Arial"/>
          <w:b/>
          <w:bCs/>
        </w:rPr>
        <w:t>přílohy</w:t>
      </w:r>
      <w:r w:rsidR="00687499">
        <w:rPr>
          <w:rFonts w:ascii="Arial" w:hAnsi="Arial" w:cs="Arial"/>
          <w:b/>
          <w:bCs/>
        </w:rPr>
        <w:t xml:space="preserve"> </w:t>
      </w:r>
      <w:r w:rsidR="00B63EA1" w:rsidRPr="0082420F">
        <w:rPr>
          <w:rFonts w:ascii="Arial" w:hAnsi="Arial" w:cs="Arial"/>
          <w:b/>
          <w:bCs/>
        </w:rPr>
        <w:t>dle typu žadatele</w:t>
      </w:r>
      <w:r w:rsidR="00B63EA1">
        <w:rPr>
          <w:rFonts w:ascii="Arial" w:hAnsi="Arial" w:cs="Arial"/>
          <w:b/>
          <w:bCs/>
        </w:rPr>
        <w:t>:</w:t>
      </w:r>
    </w:p>
    <w:p w:rsidR="0032398A" w:rsidRPr="00053485" w:rsidRDefault="0032398A" w:rsidP="0032398A">
      <w:pPr>
        <w:spacing w:after="0"/>
        <w:ind w:left="-567"/>
        <w:jc w:val="both"/>
        <w:rPr>
          <w:rFonts w:ascii="Arial" w:hAnsi="Arial" w:cs="Arial"/>
          <w:sz w:val="20"/>
          <w:szCs w:val="20"/>
        </w:rPr>
      </w:pPr>
      <w:r w:rsidRPr="00053485">
        <w:rPr>
          <w:rFonts w:ascii="Arial" w:hAnsi="Arial" w:cs="Arial"/>
          <w:sz w:val="20"/>
          <w:szCs w:val="20"/>
        </w:rPr>
        <w:t>Ostatní přílohy se nedokládají v případě, že údaje lze</w:t>
      </w:r>
      <w:r w:rsidRPr="00053485">
        <w:rPr>
          <w:rFonts w:ascii="Arial" w:hAnsi="Arial" w:cs="Arial"/>
          <w:b/>
          <w:bCs/>
          <w:sz w:val="20"/>
          <w:szCs w:val="20"/>
        </w:rPr>
        <w:t xml:space="preserve"> </w:t>
      </w:r>
      <w:r w:rsidRPr="00053485">
        <w:rPr>
          <w:rFonts w:ascii="Arial" w:hAnsi="Arial" w:cs="Arial"/>
          <w:sz w:val="20"/>
          <w:szCs w:val="20"/>
        </w:rPr>
        <w:t>ověřit ve veřejně přístupných rejstřících na internetu, nebo žadatel níže zaškrtnutým čestným prohlášením potvrdil platnost již jednou doložených dokladů.</w:t>
      </w:r>
    </w:p>
    <w:p w:rsidR="0032398A" w:rsidRDefault="0032398A" w:rsidP="009D20A9">
      <w:pPr>
        <w:spacing w:after="0"/>
        <w:ind w:left="-284" w:hanging="283"/>
        <w:jc w:val="both"/>
        <w:rPr>
          <w:rFonts w:ascii="Arial" w:hAnsi="Arial" w:cs="Arial"/>
          <w:b/>
          <w:bCs/>
        </w:rPr>
      </w:pPr>
    </w:p>
    <w:tbl>
      <w:tblPr>
        <w:tblW w:w="5571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73"/>
        <w:gridCol w:w="727"/>
      </w:tblGrid>
      <w:tr w:rsidR="00B63EA1" w:rsidRPr="00447582" w:rsidTr="006302B1">
        <w:trPr>
          <w:trHeight w:val="296"/>
        </w:trPr>
        <w:tc>
          <w:tcPr>
            <w:tcW w:w="4657" w:type="pct"/>
            <w:vAlign w:val="center"/>
          </w:tcPr>
          <w:p w:rsidR="00B63EA1" w:rsidRPr="00447582" w:rsidRDefault="00B63EA1" w:rsidP="000E0CE1">
            <w:pPr>
              <w:spacing w:after="0"/>
              <w:ind w:left="-108"/>
              <w:jc w:val="both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  <w:b/>
              </w:rPr>
              <w:t xml:space="preserve">doklad o statutárním orgánu právnické osoby a způsobu jeho jednání </w:t>
            </w:r>
            <w:r w:rsidRPr="00447582">
              <w:rPr>
                <w:rFonts w:ascii="Arial" w:hAnsi="Arial" w:cs="Arial"/>
                <w:sz w:val="18"/>
                <w:szCs w:val="18"/>
              </w:rPr>
              <w:t xml:space="preserve">– např.: jmenovací dekret, zápis z valné hromady, pověření, zápis z jednání správní rady, usnesení zastupitelstva obce; </w:t>
            </w:r>
          </w:p>
        </w:tc>
        <w:tc>
          <w:tcPr>
            <w:tcW w:w="343" w:type="pct"/>
            <w:vAlign w:val="center"/>
          </w:tcPr>
          <w:p w:rsidR="00B63EA1" w:rsidRPr="00447582" w:rsidRDefault="00B63EA1" w:rsidP="001808F7">
            <w:pPr>
              <w:spacing w:after="0"/>
              <w:jc w:val="center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B57BBF">
              <w:rPr>
                <w:rFonts w:ascii="Arial" w:hAnsi="Arial" w:cs="Arial"/>
              </w:rPr>
            </w:r>
            <w:r w:rsidR="00B57BBF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  <w:tr w:rsidR="00B63EA1" w:rsidRPr="001F6D48" w:rsidTr="006302B1">
        <w:trPr>
          <w:trHeight w:val="296"/>
        </w:trPr>
        <w:tc>
          <w:tcPr>
            <w:tcW w:w="4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EA1" w:rsidRPr="001F6D48" w:rsidRDefault="00B63EA1" w:rsidP="00930398">
            <w:pPr>
              <w:spacing w:after="0"/>
              <w:ind w:left="-108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47582">
              <w:rPr>
                <w:rFonts w:ascii="Arial" w:hAnsi="Arial" w:cs="Arial"/>
                <w:b/>
              </w:rPr>
              <w:t xml:space="preserve">zakladatelské dokumenty v aktuálním znění </w:t>
            </w:r>
            <w:r w:rsidRPr="00447582">
              <w:rPr>
                <w:rFonts w:ascii="Arial" w:hAnsi="Arial" w:cs="Arial"/>
                <w:sz w:val="18"/>
                <w:szCs w:val="18"/>
              </w:rPr>
              <w:t>(</w:t>
            </w:r>
            <w:r w:rsidR="00930398">
              <w:rPr>
                <w:rFonts w:ascii="Arial" w:hAnsi="Arial" w:cs="Arial"/>
                <w:sz w:val="18"/>
                <w:szCs w:val="18"/>
              </w:rPr>
              <w:t>dokládají pouze dobrovolné svazky obcí</w:t>
            </w:r>
            <w:r w:rsidRPr="00447582">
              <w:rPr>
                <w:rFonts w:ascii="Arial" w:hAnsi="Arial" w:cs="Arial"/>
                <w:sz w:val="18"/>
                <w:szCs w:val="18"/>
              </w:rPr>
              <w:t xml:space="preserve">); 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EA1" w:rsidRPr="001F6D48" w:rsidRDefault="00B63EA1" w:rsidP="006302B1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B57BBF">
              <w:rPr>
                <w:rFonts w:ascii="Arial" w:hAnsi="Arial" w:cs="Arial"/>
              </w:rPr>
            </w:r>
            <w:r w:rsidR="00B57BBF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  <w:tr w:rsidR="00B63EA1" w:rsidRPr="00447582" w:rsidTr="006302B1">
        <w:trPr>
          <w:trHeight w:val="296"/>
        </w:trPr>
        <w:tc>
          <w:tcPr>
            <w:tcW w:w="4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2B1" w:rsidRPr="00447582" w:rsidRDefault="00B63EA1" w:rsidP="000E0CE1">
            <w:pPr>
              <w:pStyle w:val="Odstavecseseznamem"/>
              <w:spacing w:line="276" w:lineRule="auto"/>
              <w:ind w:left="-108"/>
              <w:jc w:val="both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sz w:val="22"/>
                <w:szCs w:val="22"/>
              </w:rPr>
              <w:t>plná moc -</w:t>
            </w:r>
            <w:r w:rsidRPr="0044758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47582">
              <w:rPr>
                <w:rFonts w:ascii="Arial" w:hAnsi="Arial" w:cs="Arial"/>
                <w:sz w:val="18"/>
                <w:szCs w:val="18"/>
              </w:rPr>
              <w:t xml:space="preserve">v případě, kdy za žadatele jedná jiná osoba na základě jím uděleného oprávnění, je povinnou přílohou žádosti elektronická kopie plné moci udělené žadatelem s přesným uvedením rozsahu zmocnění k jednání a </w:t>
            </w:r>
            <w:r w:rsidRPr="00447582">
              <w:rPr>
                <w:rFonts w:ascii="Arial" w:hAnsi="Arial" w:cs="Arial"/>
                <w:b/>
                <w:sz w:val="18"/>
                <w:szCs w:val="18"/>
              </w:rPr>
              <w:t xml:space="preserve">úředně ověřeným podpisem </w:t>
            </w:r>
            <w:r w:rsidRPr="00447582">
              <w:rPr>
                <w:rFonts w:ascii="Arial" w:hAnsi="Arial" w:cs="Arial"/>
                <w:sz w:val="18"/>
                <w:szCs w:val="18"/>
              </w:rPr>
              <w:t>žadatele.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EA1" w:rsidRPr="00447582" w:rsidRDefault="00B63EA1" w:rsidP="006302B1">
            <w:pPr>
              <w:pStyle w:val="Odstavecseseznamem"/>
              <w:spacing w:line="276" w:lineRule="auto"/>
              <w:ind w:left="0"/>
              <w:jc w:val="center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B57BBF">
              <w:rPr>
                <w:rFonts w:ascii="Arial" w:hAnsi="Arial" w:cs="Arial"/>
              </w:rPr>
            </w:r>
            <w:r w:rsidR="00B57BBF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</w:tbl>
    <w:p w:rsidR="006C36E6" w:rsidRPr="0082420F" w:rsidRDefault="006C36E6" w:rsidP="00C77497">
      <w:pPr>
        <w:spacing w:after="0"/>
        <w:jc w:val="both"/>
        <w:rPr>
          <w:rFonts w:ascii="Arial" w:hAnsi="Arial" w:cs="Arial"/>
          <w:b/>
          <w:bCs/>
        </w:rPr>
      </w:pPr>
    </w:p>
    <w:tbl>
      <w:tblPr>
        <w:tblStyle w:val="Mkatabulky"/>
        <w:tblW w:w="10632" w:type="dxa"/>
        <w:tblInd w:w="-459" w:type="dxa"/>
        <w:tblLook w:val="04A0" w:firstRow="1" w:lastRow="0" w:firstColumn="1" w:lastColumn="0" w:noHBand="0" w:noVBand="1"/>
      </w:tblPr>
      <w:tblGrid>
        <w:gridCol w:w="9923"/>
        <w:gridCol w:w="709"/>
      </w:tblGrid>
      <w:tr w:rsidR="006302B1" w:rsidTr="009E641F">
        <w:tc>
          <w:tcPr>
            <w:tcW w:w="9923" w:type="dxa"/>
          </w:tcPr>
          <w:p w:rsidR="006302B1" w:rsidRPr="006302B1" w:rsidRDefault="00D75FF0" w:rsidP="006302B1">
            <w:pPr>
              <w:ind w:left="-10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75FF0">
              <w:rPr>
                <w:rFonts w:ascii="Arial" w:hAnsi="Arial" w:cs="Arial"/>
                <w:b/>
                <w:sz w:val="22"/>
                <w:szCs w:val="22"/>
              </w:rPr>
              <w:t>Čestné prohlášení pro subjekty, které opakovaně žádají o dotaci z tohoto Programu:</w:t>
            </w:r>
            <w:r w:rsidRPr="00D75FF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302B1" w:rsidRPr="006302B1">
              <w:rPr>
                <w:rFonts w:ascii="Arial" w:hAnsi="Arial" w:cs="Arial"/>
              </w:rPr>
              <w:t>Prohlašuji, že u subjektu nedošlo od poslední žádosti o dotaci k žádné změně. Dokumentace a uvedené údaje přiložené k naposledy podané žádosti souhlasí s aktuální skutečností.</w:t>
            </w:r>
            <w:r w:rsidR="006302B1" w:rsidRPr="006302B1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6302B1" w:rsidRPr="00447582" w:rsidRDefault="006302B1" w:rsidP="0063547B">
            <w:pPr>
              <w:pStyle w:val="Odstavecseseznamem"/>
              <w:spacing w:line="276" w:lineRule="auto"/>
              <w:ind w:left="0"/>
              <w:jc w:val="center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B57BBF">
              <w:rPr>
                <w:rFonts w:ascii="Arial" w:hAnsi="Arial" w:cs="Arial"/>
              </w:rPr>
            </w:r>
            <w:r w:rsidR="00B57BBF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  <w:tr w:rsidR="00AC3D23" w:rsidTr="009E641F">
        <w:tc>
          <w:tcPr>
            <w:tcW w:w="9923" w:type="dxa"/>
          </w:tcPr>
          <w:p w:rsidR="00AC3D23" w:rsidRPr="00F014CC" w:rsidRDefault="00490626" w:rsidP="00AC3D23">
            <w:pPr>
              <w:ind w:left="-108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Š</w:t>
            </w:r>
            <w:r w:rsidR="00AC3D23">
              <w:rPr>
                <w:rFonts w:ascii="Arial" w:hAnsi="Arial" w:cs="Arial"/>
                <w:b/>
                <w:sz w:val="22"/>
                <w:szCs w:val="22"/>
              </w:rPr>
              <w:t>irší popis projektu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z hlediska kritérií pro hodnocení</w:t>
            </w:r>
            <w:r w:rsidR="00AC3D23">
              <w:rPr>
                <w:rFonts w:ascii="Arial" w:hAnsi="Arial" w:cs="Arial"/>
                <w:b/>
                <w:sz w:val="22"/>
                <w:szCs w:val="22"/>
              </w:rPr>
              <w:t xml:space="preserve"> (nepovinné)</w:t>
            </w:r>
          </w:p>
          <w:p w:rsidR="00AC3D23" w:rsidRPr="006302B1" w:rsidRDefault="00053485" w:rsidP="003013D7">
            <w:pPr>
              <w:ind w:left="-10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Dokládá se jako libovolná samostatná příloha</w:t>
            </w:r>
          </w:p>
        </w:tc>
        <w:tc>
          <w:tcPr>
            <w:tcW w:w="709" w:type="dxa"/>
          </w:tcPr>
          <w:p w:rsidR="00AC3D23" w:rsidRPr="00447582" w:rsidRDefault="00AC3D23" w:rsidP="003013D7">
            <w:pPr>
              <w:pStyle w:val="Odstavecseseznamem"/>
              <w:spacing w:line="276" w:lineRule="auto"/>
              <w:ind w:left="0"/>
              <w:jc w:val="center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B57BBF">
              <w:rPr>
                <w:rFonts w:ascii="Arial" w:hAnsi="Arial" w:cs="Arial"/>
              </w:rPr>
            </w:r>
            <w:r w:rsidR="00B57BBF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</w:tbl>
    <w:p w:rsidR="001808F7" w:rsidRDefault="001808F7" w:rsidP="001808F7">
      <w:pPr>
        <w:spacing w:after="0"/>
        <w:ind w:left="-567"/>
        <w:jc w:val="both"/>
        <w:rPr>
          <w:rFonts w:ascii="Arial" w:hAnsi="Arial" w:cs="Arial"/>
          <w:b/>
        </w:rPr>
      </w:pPr>
    </w:p>
    <w:p w:rsidR="006302B1" w:rsidRPr="00FB1861" w:rsidRDefault="006302B1" w:rsidP="001808F7">
      <w:pPr>
        <w:ind w:left="-567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Níže uvedeným podpisem p</w:t>
      </w:r>
      <w:r w:rsidRPr="00447582">
        <w:rPr>
          <w:rFonts w:ascii="Arial" w:hAnsi="Arial" w:cs="Arial"/>
          <w:b/>
        </w:rPr>
        <w:t xml:space="preserve">otvrzuji, že uvedené </w:t>
      </w:r>
      <w:r w:rsidR="00287DF6" w:rsidRPr="00447582">
        <w:rPr>
          <w:rFonts w:ascii="Arial" w:hAnsi="Arial" w:cs="Arial"/>
          <w:b/>
        </w:rPr>
        <w:t xml:space="preserve">údaje </w:t>
      </w:r>
      <w:r w:rsidRPr="00447582">
        <w:rPr>
          <w:rFonts w:ascii="Arial" w:hAnsi="Arial" w:cs="Arial"/>
          <w:b/>
        </w:rPr>
        <w:t>jsou správné, pravdivé a úplné</w:t>
      </w:r>
      <w:r>
        <w:rPr>
          <w:rFonts w:ascii="Arial" w:hAnsi="Arial" w:cs="Arial"/>
          <w:b/>
        </w:rPr>
        <w:t xml:space="preserve"> a </w:t>
      </w:r>
      <w:r w:rsidRPr="00FB1861">
        <w:rPr>
          <w:rFonts w:ascii="Arial" w:hAnsi="Arial" w:cs="Arial"/>
          <w:b/>
        </w:rPr>
        <w:t>dotace bude použita pouze na určený ú</w:t>
      </w:r>
      <w:r>
        <w:rPr>
          <w:rFonts w:ascii="Arial" w:hAnsi="Arial" w:cs="Arial"/>
          <w:b/>
        </w:rPr>
        <w:t>čel, který je uvedený v žádosti.</w:t>
      </w:r>
    </w:p>
    <w:p w:rsidR="006302B1" w:rsidRDefault="001808F7" w:rsidP="00F014CC">
      <w:pPr>
        <w:spacing w:after="0"/>
        <w:ind w:left="-567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BEZ PODPISU OPRÁVNĚNÉ OSOBY JE TATO PŘÍLOHA NEPLATNÁ!</w:t>
      </w:r>
    </w:p>
    <w:p w:rsidR="00F014CC" w:rsidRDefault="00F014CC" w:rsidP="00F014CC">
      <w:pPr>
        <w:spacing w:after="0"/>
        <w:ind w:left="-567"/>
        <w:jc w:val="center"/>
        <w:rPr>
          <w:rFonts w:ascii="Arial" w:hAnsi="Arial" w:cs="Arial"/>
          <w:b/>
        </w:rPr>
      </w:pPr>
    </w:p>
    <w:p w:rsidR="00517E95" w:rsidRPr="00447582" w:rsidRDefault="00517E95" w:rsidP="00F014CC">
      <w:pPr>
        <w:spacing w:after="0"/>
        <w:ind w:left="-567"/>
        <w:jc w:val="center"/>
        <w:rPr>
          <w:rFonts w:ascii="Arial" w:hAnsi="Arial" w:cs="Arial"/>
          <w:b/>
        </w:rPr>
      </w:pPr>
    </w:p>
    <w:p w:rsidR="006302B1" w:rsidRDefault="00F014CC" w:rsidP="00F014CC">
      <w:pPr>
        <w:spacing w:after="0"/>
        <w:ind w:left="-567"/>
        <w:rPr>
          <w:rFonts w:ascii="Arial" w:hAnsi="Arial" w:cs="Arial"/>
        </w:rPr>
      </w:pPr>
      <w:r>
        <w:rPr>
          <w:rFonts w:ascii="Arial" w:hAnsi="Arial" w:cs="Arial"/>
        </w:rPr>
        <w:t>V…………………</w:t>
      </w:r>
      <w:r w:rsidR="006302B1">
        <w:rPr>
          <w:rFonts w:ascii="Arial" w:hAnsi="Arial" w:cs="Arial"/>
        </w:rPr>
        <w:t xml:space="preserve">dne………………… </w:t>
      </w:r>
      <w:r w:rsidR="006302B1">
        <w:rPr>
          <w:rFonts w:ascii="Arial" w:hAnsi="Arial" w:cs="Arial"/>
        </w:rPr>
        <w:tab/>
      </w:r>
      <w:r w:rsidR="006302B1">
        <w:rPr>
          <w:rFonts w:ascii="Arial" w:hAnsi="Arial" w:cs="Arial"/>
        </w:rPr>
        <w:tab/>
      </w:r>
      <w:r w:rsidR="006302B1">
        <w:rPr>
          <w:rFonts w:ascii="Arial" w:hAnsi="Arial" w:cs="Arial"/>
        </w:rPr>
        <w:tab/>
      </w:r>
      <w:r w:rsidR="006302B1">
        <w:rPr>
          <w:rFonts w:ascii="Arial" w:hAnsi="Arial" w:cs="Arial"/>
        </w:rPr>
        <w:tab/>
      </w:r>
      <w:r w:rsidR="006302B1">
        <w:rPr>
          <w:rFonts w:ascii="Arial" w:hAnsi="Arial" w:cs="Arial"/>
        </w:rPr>
        <w:tab/>
      </w:r>
      <w:r w:rsidR="006302B1">
        <w:rPr>
          <w:rFonts w:ascii="Arial" w:hAnsi="Arial" w:cs="Arial"/>
        </w:rPr>
        <w:tab/>
      </w:r>
      <w:r w:rsidR="006302B1">
        <w:rPr>
          <w:rFonts w:ascii="Arial" w:hAnsi="Arial" w:cs="Arial"/>
        </w:rPr>
        <w:tab/>
      </w:r>
      <w:r w:rsidR="006302B1">
        <w:rPr>
          <w:rFonts w:ascii="Arial" w:hAnsi="Arial" w:cs="Arial"/>
        </w:rPr>
        <w:tab/>
      </w:r>
      <w:r w:rsidR="006302B1">
        <w:rPr>
          <w:rFonts w:ascii="Arial" w:hAnsi="Arial" w:cs="Arial"/>
        </w:rPr>
        <w:tab/>
      </w:r>
      <w:r w:rsidR="006302B1">
        <w:rPr>
          <w:rFonts w:ascii="Arial" w:hAnsi="Arial" w:cs="Arial"/>
        </w:rPr>
        <w:tab/>
        <w:t xml:space="preserve">                       </w:t>
      </w:r>
      <w:r>
        <w:rPr>
          <w:rFonts w:ascii="Arial" w:hAnsi="Arial" w:cs="Arial"/>
        </w:rPr>
        <w:t xml:space="preserve">                                     </w:t>
      </w:r>
      <w:r w:rsidR="006302B1">
        <w:rPr>
          <w:rFonts w:ascii="Arial" w:hAnsi="Arial" w:cs="Arial"/>
        </w:rPr>
        <w:t>……………………………………………………</w:t>
      </w:r>
    </w:p>
    <w:p w:rsidR="006302B1" w:rsidRDefault="006302B1" w:rsidP="00F014CC">
      <w:pPr>
        <w:spacing w:after="0"/>
        <w:ind w:left="3544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F014CC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>podpis osoby oprávněné jednat jménem žadatele</w:t>
      </w:r>
    </w:p>
    <w:p w:rsidR="001808F7" w:rsidRDefault="001808F7" w:rsidP="00F014CC">
      <w:pPr>
        <w:spacing w:after="0"/>
        <w:ind w:left="3544"/>
        <w:rPr>
          <w:rFonts w:ascii="Arial" w:hAnsi="Arial" w:cs="Arial"/>
        </w:rPr>
      </w:pPr>
    </w:p>
    <w:p w:rsidR="00A76D19" w:rsidRDefault="00A76D19" w:rsidP="00F014CC">
      <w:pPr>
        <w:spacing w:after="0"/>
        <w:ind w:left="3544"/>
        <w:rPr>
          <w:rFonts w:ascii="Arial" w:hAnsi="Arial" w:cs="Arial"/>
        </w:rPr>
      </w:pPr>
    </w:p>
    <w:p w:rsidR="00A76D19" w:rsidRDefault="00A76D19" w:rsidP="00F014CC">
      <w:pPr>
        <w:spacing w:after="0"/>
        <w:ind w:left="3544"/>
        <w:rPr>
          <w:rFonts w:ascii="Arial" w:hAnsi="Arial" w:cs="Arial"/>
        </w:rPr>
      </w:pPr>
    </w:p>
    <w:p w:rsidR="00A76D19" w:rsidRDefault="00A76D19" w:rsidP="00F014CC">
      <w:pPr>
        <w:spacing w:after="0"/>
        <w:ind w:left="3544"/>
        <w:rPr>
          <w:rFonts w:ascii="Arial" w:hAnsi="Arial" w:cs="Arial"/>
        </w:rPr>
      </w:pPr>
    </w:p>
    <w:p w:rsidR="00053485" w:rsidRDefault="00053485" w:rsidP="002C7911">
      <w:pPr>
        <w:spacing w:after="0"/>
        <w:ind w:left="-567"/>
        <w:rPr>
          <w:rFonts w:ascii="Arial" w:hAnsi="Arial" w:cs="Arial"/>
        </w:rPr>
      </w:pPr>
    </w:p>
    <w:p w:rsidR="00795FFC" w:rsidRDefault="00795FFC" w:rsidP="00795FFC">
      <w:pPr>
        <w:spacing w:after="0"/>
        <w:ind w:left="-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Doplňující informace k žádosti: </w:t>
      </w:r>
    </w:p>
    <w:p w:rsidR="00795FFC" w:rsidRDefault="00795FFC" w:rsidP="00795FFC">
      <w:pPr>
        <w:spacing w:after="0"/>
        <w:ind w:left="-567"/>
      </w:pPr>
      <w:r>
        <w:rPr>
          <w:b/>
        </w:rPr>
        <w:t>Kontakt na vyřizující osobu</w:t>
      </w:r>
      <w:r>
        <w:t xml:space="preserve"> (v případě uvedení bude při administraci kontaktována zároveň se statutárním </w:t>
      </w:r>
      <w:proofErr w:type="gramStart"/>
      <w:r>
        <w:t>zástupcem):   …</w:t>
      </w:r>
      <w:proofErr w:type="gramEnd"/>
      <w:r>
        <w:t>…………………………………………………………………………………………………………(</w:t>
      </w:r>
      <w:r>
        <w:rPr>
          <w:i/>
        </w:rPr>
        <w:t>jméno, telefon, e-mail)</w:t>
      </w:r>
    </w:p>
    <w:p w:rsidR="00795FFC" w:rsidRDefault="00795FFC" w:rsidP="00795FFC">
      <w:pPr>
        <w:spacing w:after="0"/>
        <w:ind w:left="-567"/>
      </w:pPr>
      <w:r>
        <w:rPr>
          <w:b/>
        </w:rPr>
        <w:t>Doručovací adresa</w:t>
      </w:r>
      <w:r>
        <w:t xml:space="preserve"> (v případě, že se liší od oficiální adresy):</w:t>
      </w:r>
    </w:p>
    <w:p w:rsidR="00795FFC" w:rsidRDefault="00795FFC" w:rsidP="00795FFC">
      <w:pPr>
        <w:spacing w:after="0"/>
        <w:ind w:left="-567"/>
      </w:pPr>
      <w:r>
        <w:rPr>
          <w:b/>
        </w:rPr>
        <w:t>………………………………………………………………………………………………………………………………………………</w:t>
      </w:r>
    </w:p>
    <w:p w:rsidR="00795FFC" w:rsidRDefault="00795FFC" w:rsidP="00795FFC">
      <w:pPr>
        <w:ind w:left="-567"/>
        <w:rPr>
          <w:rFonts w:ascii="Arial" w:hAnsi="Arial" w:cs="Arial"/>
        </w:rPr>
      </w:pPr>
    </w:p>
    <w:p w:rsidR="006302B1" w:rsidRPr="00FB0066" w:rsidRDefault="006302B1" w:rsidP="00795FFC">
      <w:pPr>
        <w:spacing w:after="0"/>
        <w:ind w:left="-567"/>
      </w:pPr>
    </w:p>
    <w:sectPr w:rsidR="006302B1" w:rsidRPr="00FB0066" w:rsidSect="006C36E6">
      <w:headerReference w:type="default" r:id="rId9"/>
      <w:footerReference w:type="default" r:id="rId10"/>
      <w:pgSz w:w="11906" w:h="16838"/>
      <w:pgMar w:top="1247" w:right="1247" w:bottom="1361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011D" w:rsidRDefault="0017011D" w:rsidP="00996AC4">
      <w:pPr>
        <w:spacing w:after="0" w:line="240" w:lineRule="auto"/>
      </w:pPr>
      <w:r>
        <w:separator/>
      </w:r>
    </w:p>
  </w:endnote>
  <w:endnote w:type="continuationSeparator" w:id="0">
    <w:p w:rsidR="0017011D" w:rsidRDefault="0017011D" w:rsidP="00996A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88015742"/>
      <w:docPartObj>
        <w:docPartGallery w:val="Page Numbers (Bottom of Page)"/>
        <w:docPartUnique/>
      </w:docPartObj>
    </w:sdtPr>
    <w:sdtEndPr/>
    <w:sdtContent>
      <w:p w:rsidR="004A2CD9" w:rsidRDefault="00AC3D23">
        <w:pPr>
          <w:pStyle w:val="Zpat"/>
          <w:jc w:val="center"/>
        </w:pPr>
        <w:r>
          <w:t xml:space="preserve">strana </w:t>
        </w:r>
        <w:r w:rsidR="004A2CD9">
          <w:fldChar w:fldCharType="begin"/>
        </w:r>
        <w:r w:rsidR="004A2CD9">
          <w:instrText>PAGE   \* MERGEFORMAT</w:instrText>
        </w:r>
        <w:r w:rsidR="004A2CD9">
          <w:fldChar w:fldCharType="separate"/>
        </w:r>
        <w:r w:rsidR="00B57BBF">
          <w:rPr>
            <w:noProof/>
          </w:rPr>
          <w:t>1</w:t>
        </w:r>
        <w:r w:rsidR="004A2CD9">
          <w:fldChar w:fldCharType="end"/>
        </w:r>
        <w:r>
          <w:t xml:space="preserve"> z </w:t>
        </w:r>
        <w:r w:rsidR="00B57BBF">
          <w:fldChar w:fldCharType="begin"/>
        </w:r>
        <w:r w:rsidR="00B57BBF">
          <w:instrText xml:space="preserve"> NUMPAGES   \* MERGEFORMAT </w:instrText>
        </w:r>
        <w:r w:rsidR="00B57BBF">
          <w:fldChar w:fldCharType="separate"/>
        </w:r>
        <w:r w:rsidR="00B57BBF">
          <w:rPr>
            <w:noProof/>
          </w:rPr>
          <w:t>3</w:t>
        </w:r>
        <w:r w:rsidR="00B57BBF">
          <w:rPr>
            <w:noProof/>
          </w:rPr>
          <w:fldChar w:fldCharType="end"/>
        </w:r>
        <w:r>
          <w:t xml:space="preserve"> celkem</w:t>
        </w:r>
      </w:p>
    </w:sdtContent>
  </w:sdt>
  <w:p w:rsidR="004A2CD9" w:rsidRDefault="00D768CF" w:rsidP="00D768CF">
    <w:pPr>
      <w:pStyle w:val="Zpat"/>
      <w:tabs>
        <w:tab w:val="clear" w:pos="4536"/>
        <w:tab w:val="clear" w:pos="9072"/>
        <w:tab w:val="left" w:pos="6675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011D" w:rsidRDefault="0017011D" w:rsidP="00996AC4">
      <w:pPr>
        <w:spacing w:after="0" w:line="240" w:lineRule="auto"/>
      </w:pPr>
      <w:r>
        <w:separator/>
      </w:r>
    </w:p>
  </w:footnote>
  <w:footnote w:type="continuationSeparator" w:id="0">
    <w:p w:rsidR="0017011D" w:rsidRDefault="0017011D" w:rsidP="00996AC4">
      <w:pPr>
        <w:spacing w:after="0" w:line="240" w:lineRule="auto"/>
      </w:pPr>
      <w:r>
        <w:continuationSeparator/>
      </w:r>
    </w:p>
  </w:footnote>
  <w:footnote w:id="1">
    <w:p w:rsidR="0017011D" w:rsidRPr="001808F7" w:rsidRDefault="0017011D">
      <w:pPr>
        <w:pStyle w:val="Textpoznpodarou"/>
        <w:rPr>
          <w:rFonts w:ascii="Arial" w:hAnsi="Arial" w:cs="Arial"/>
          <w:sz w:val="16"/>
          <w:szCs w:val="16"/>
        </w:rPr>
      </w:pPr>
      <w:r w:rsidRPr="001808F7">
        <w:rPr>
          <w:rStyle w:val="Znakapoznpodarou"/>
          <w:sz w:val="16"/>
          <w:szCs w:val="16"/>
        </w:rPr>
        <w:footnoteRef/>
      </w:r>
      <w:r w:rsidRPr="001808F7">
        <w:rPr>
          <w:sz w:val="16"/>
          <w:szCs w:val="16"/>
        </w:rPr>
        <w:t xml:space="preserve"> </w:t>
      </w:r>
      <w:r w:rsidRPr="001808F7">
        <w:rPr>
          <w:rFonts w:ascii="Arial" w:hAnsi="Arial" w:cs="Arial"/>
          <w:sz w:val="16"/>
          <w:szCs w:val="16"/>
        </w:rPr>
        <w:t>nehodící se škrtněte nebo smažte</w:t>
      </w:r>
    </w:p>
  </w:footnote>
  <w:footnote w:id="2">
    <w:p w:rsidR="00EE2B48" w:rsidRPr="001808F7" w:rsidRDefault="00EE2B48" w:rsidP="00EE2B48">
      <w:pPr>
        <w:pStyle w:val="Textpoznpodarou"/>
        <w:rPr>
          <w:sz w:val="16"/>
          <w:szCs w:val="16"/>
        </w:rPr>
      </w:pPr>
      <w:r w:rsidRPr="001808F7">
        <w:rPr>
          <w:rStyle w:val="Znakapoznpodarou"/>
          <w:rFonts w:ascii="Arial" w:hAnsi="Arial" w:cs="Arial"/>
          <w:sz w:val="16"/>
          <w:szCs w:val="16"/>
        </w:rPr>
        <w:footnoteRef/>
      </w:r>
      <w:r w:rsidRPr="001808F7">
        <w:rPr>
          <w:rFonts w:ascii="Arial" w:hAnsi="Arial" w:cs="Arial"/>
          <w:sz w:val="16"/>
          <w:szCs w:val="16"/>
        </w:rPr>
        <w:t xml:space="preserve"> znění definice je uvedeno v aplikaci </w:t>
      </w:r>
      <w:proofErr w:type="spellStart"/>
      <w:r w:rsidRPr="001808F7">
        <w:rPr>
          <w:rFonts w:ascii="Arial" w:hAnsi="Arial" w:cs="Arial"/>
          <w:sz w:val="16"/>
          <w:szCs w:val="16"/>
        </w:rPr>
        <w:t>eDotace</w:t>
      </w:r>
      <w:proofErr w:type="spellEnd"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011D" w:rsidRPr="00996AC4" w:rsidRDefault="0017011D" w:rsidP="00996AC4">
    <w:pPr>
      <w:pStyle w:val="Zhlav"/>
      <w:jc w:val="right"/>
    </w:pPr>
    <w:r>
      <w:t xml:space="preserve">Příloha č. </w:t>
    </w:r>
    <w:r w:rsidR="006C36E6">
      <w:t>1</w:t>
    </w:r>
    <w:r>
      <w:t xml:space="preserve">a) </w:t>
    </w:r>
    <w:r w:rsidRPr="00996AC4">
      <w:t>Pravidel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1B5CB8"/>
    <w:multiLevelType w:val="hybridMultilevel"/>
    <w:tmpl w:val="9A262F2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9A409A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4B4A15B9"/>
    <w:multiLevelType w:val="hybridMultilevel"/>
    <w:tmpl w:val="5EFC438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0"/>
  <w:defaultTabStop w:val="708"/>
  <w:hyphenationZone w:val="425"/>
  <w:characterSpacingControl w:val="doNotCompress"/>
  <w:hdrShapeDefaults>
    <o:shapedefaults v:ext="edit" spidmax="1024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AC4"/>
    <w:rsid w:val="000002D2"/>
    <w:rsid w:val="0000052E"/>
    <w:rsid w:val="00000761"/>
    <w:rsid w:val="000032B7"/>
    <w:rsid w:val="00004793"/>
    <w:rsid w:val="00007514"/>
    <w:rsid w:val="000075BE"/>
    <w:rsid w:val="0000787F"/>
    <w:rsid w:val="00007977"/>
    <w:rsid w:val="00007B63"/>
    <w:rsid w:val="00007F27"/>
    <w:rsid w:val="00010395"/>
    <w:rsid w:val="000103DA"/>
    <w:rsid w:val="0001044C"/>
    <w:rsid w:val="00011056"/>
    <w:rsid w:val="00012658"/>
    <w:rsid w:val="00013FE1"/>
    <w:rsid w:val="00014012"/>
    <w:rsid w:val="0001582E"/>
    <w:rsid w:val="000158BA"/>
    <w:rsid w:val="00016052"/>
    <w:rsid w:val="000167EF"/>
    <w:rsid w:val="00016D3D"/>
    <w:rsid w:val="00017211"/>
    <w:rsid w:val="00017F88"/>
    <w:rsid w:val="00022B6E"/>
    <w:rsid w:val="00022FBD"/>
    <w:rsid w:val="000230A4"/>
    <w:rsid w:val="0002357D"/>
    <w:rsid w:val="0002375C"/>
    <w:rsid w:val="00023A0A"/>
    <w:rsid w:val="00023AC7"/>
    <w:rsid w:val="00024774"/>
    <w:rsid w:val="00024A1F"/>
    <w:rsid w:val="00030D35"/>
    <w:rsid w:val="00032AF1"/>
    <w:rsid w:val="00035065"/>
    <w:rsid w:val="00035AA9"/>
    <w:rsid w:val="00035C9D"/>
    <w:rsid w:val="00036C5A"/>
    <w:rsid w:val="00036CBD"/>
    <w:rsid w:val="00036EA1"/>
    <w:rsid w:val="00036F85"/>
    <w:rsid w:val="00037760"/>
    <w:rsid w:val="00042F76"/>
    <w:rsid w:val="000448D0"/>
    <w:rsid w:val="0004545A"/>
    <w:rsid w:val="0004574A"/>
    <w:rsid w:val="00045A48"/>
    <w:rsid w:val="0004688C"/>
    <w:rsid w:val="00047890"/>
    <w:rsid w:val="00052267"/>
    <w:rsid w:val="00053485"/>
    <w:rsid w:val="00054279"/>
    <w:rsid w:val="0005516C"/>
    <w:rsid w:val="00055B3F"/>
    <w:rsid w:val="00055E68"/>
    <w:rsid w:val="00060123"/>
    <w:rsid w:val="000609F1"/>
    <w:rsid w:val="00061222"/>
    <w:rsid w:val="00061299"/>
    <w:rsid w:val="000627BC"/>
    <w:rsid w:val="00062F30"/>
    <w:rsid w:val="00063734"/>
    <w:rsid w:val="00063E24"/>
    <w:rsid w:val="00065A1C"/>
    <w:rsid w:val="00065D4B"/>
    <w:rsid w:val="000666B3"/>
    <w:rsid w:val="00066814"/>
    <w:rsid w:val="00067BF1"/>
    <w:rsid w:val="000707A5"/>
    <w:rsid w:val="0007085C"/>
    <w:rsid w:val="00072DB0"/>
    <w:rsid w:val="00073361"/>
    <w:rsid w:val="000737D4"/>
    <w:rsid w:val="00075BD0"/>
    <w:rsid w:val="00076BDD"/>
    <w:rsid w:val="00077237"/>
    <w:rsid w:val="00077B1A"/>
    <w:rsid w:val="0008120C"/>
    <w:rsid w:val="00081846"/>
    <w:rsid w:val="000824D8"/>
    <w:rsid w:val="00084309"/>
    <w:rsid w:val="00084341"/>
    <w:rsid w:val="000850C5"/>
    <w:rsid w:val="00086105"/>
    <w:rsid w:val="000874A1"/>
    <w:rsid w:val="00087503"/>
    <w:rsid w:val="00087A3A"/>
    <w:rsid w:val="00087F16"/>
    <w:rsid w:val="00092893"/>
    <w:rsid w:val="00093311"/>
    <w:rsid w:val="00093A4A"/>
    <w:rsid w:val="00095573"/>
    <w:rsid w:val="00095965"/>
    <w:rsid w:val="00096132"/>
    <w:rsid w:val="00096976"/>
    <w:rsid w:val="000971F2"/>
    <w:rsid w:val="0009763D"/>
    <w:rsid w:val="00097A10"/>
    <w:rsid w:val="000A0CE8"/>
    <w:rsid w:val="000A1E26"/>
    <w:rsid w:val="000A27CC"/>
    <w:rsid w:val="000A3E21"/>
    <w:rsid w:val="000A60FA"/>
    <w:rsid w:val="000A66CA"/>
    <w:rsid w:val="000B1414"/>
    <w:rsid w:val="000B19F1"/>
    <w:rsid w:val="000B249D"/>
    <w:rsid w:val="000B3DA3"/>
    <w:rsid w:val="000B3DA9"/>
    <w:rsid w:val="000B3E2C"/>
    <w:rsid w:val="000B3F83"/>
    <w:rsid w:val="000B4054"/>
    <w:rsid w:val="000B47A6"/>
    <w:rsid w:val="000B5648"/>
    <w:rsid w:val="000B6212"/>
    <w:rsid w:val="000B6CA8"/>
    <w:rsid w:val="000B6D02"/>
    <w:rsid w:val="000B7157"/>
    <w:rsid w:val="000B7E96"/>
    <w:rsid w:val="000C008E"/>
    <w:rsid w:val="000C0792"/>
    <w:rsid w:val="000C1B11"/>
    <w:rsid w:val="000C21B9"/>
    <w:rsid w:val="000C335D"/>
    <w:rsid w:val="000C33D3"/>
    <w:rsid w:val="000C3F98"/>
    <w:rsid w:val="000C4D17"/>
    <w:rsid w:val="000C5522"/>
    <w:rsid w:val="000C6171"/>
    <w:rsid w:val="000C6764"/>
    <w:rsid w:val="000C6F03"/>
    <w:rsid w:val="000C6F92"/>
    <w:rsid w:val="000D098B"/>
    <w:rsid w:val="000D0A8A"/>
    <w:rsid w:val="000D0AF7"/>
    <w:rsid w:val="000D1401"/>
    <w:rsid w:val="000D19AC"/>
    <w:rsid w:val="000D1B8B"/>
    <w:rsid w:val="000D1DD0"/>
    <w:rsid w:val="000D2464"/>
    <w:rsid w:val="000D2EFA"/>
    <w:rsid w:val="000D7C4B"/>
    <w:rsid w:val="000E0B86"/>
    <w:rsid w:val="000E0BBB"/>
    <w:rsid w:val="000E0CE1"/>
    <w:rsid w:val="000E18DE"/>
    <w:rsid w:val="000E2890"/>
    <w:rsid w:val="000E58E2"/>
    <w:rsid w:val="000E5F55"/>
    <w:rsid w:val="000E65D5"/>
    <w:rsid w:val="000F0C45"/>
    <w:rsid w:val="000F1B56"/>
    <w:rsid w:val="000F1BFF"/>
    <w:rsid w:val="000F300F"/>
    <w:rsid w:val="000F3569"/>
    <w:rsid w:val="000F3E37"/>
    <w:rsid w:val="000F42FA"/>
    <w:rsid w:val="000F4C1C"/>
    <w:rsid w:val="000F57BC"/>
    <w:rsid w:val="000F595D"/>
    <w:rsid w:val="000F5C85"/>
    <w:rsid w:val="000F650B"/>
    <w:rsid w:val="000F71A0"/>
    <w:rsid w:val="000F7BD3"/>
    <w:rsid w:val="000F7C0F"/>
    <w:rsid w:val="00100DAD"/>
    <w:rsid w:val="0010341B"/>
    <w:rsid w:val="0010456C"/>
    <w:rsid w:val="00104E27"/>
    <w:rsid w:val="001057E7"/>
    <w:rsid w:val="00105C22"/>
    <w:rsid w:val="00106980"/>
    <w:rsid w:val="00110210"/>
    <w:rsid w:val="001108E4"/>
    <w:rsid w:val="00110E13"/>
    <w:rsid w:val="00112334"/>
    <w:rsid w:val="001133D7"/>
    <w:rsid w:val="00113644"/>
    <w:rsid w:val="00114259"/>
    <w:rsid w:val="001155EF"/>
    <w:rsid w:val="001163C6"/>
    <w:rsid w:val="001164AF"/>
    <w:rsid w:val="0011676A"/>
    <w:rsid w:val="001174A9"/>
    <w:rsid w:val="00117848"/>
    <w:rsid w:val="00120077"/>
    <w:rsid w:val="001217B5"/>
    <w:rsid w:val="00121A64"/>
    <w:rsid w:val="0012211F"/>
    <w:rsid w:val="0012387E"/>
    <w:rsid w:val="00123B98"/>
    <w:rsid w:val="00123C5E"/>
    <w:rsid w:val="001246FC"/>
    <w:rsid w:val="00124735"/>
    <w:rsid w:val="00125D5D"/>
    <w:rsid w:val="0012600D"/>
    <w:rsid w:val="001262DE"/>
    <w:rsid w:val="0012651E"/>
    <w:rsid w:val="001273FD"/>
    <w:rsid w:val="00127F7E"/>
    <w:rsid w:val="001300B2"/>
    <w:rsid w:val="00130859"/>
    <w:rsid w:val="0013097A"/>
    <w:rsid w:val="001314E2"/>
    <w:rsid w:val="00131C4E"/>
    <w:rsid w:val="00131E49"/>
    <w:rsid w:val="00132B6C"/>
    <w:rsid w:val="00134035"/>
    <w:rsid w:val="00136547"/>
    <w:rsid w:val="0013768A"/>
    <w:rsid w:val="0014048C"/>
    <w:rsid w:val="001406BF"/>
    <w:rsid w:val="001411CC"/>
    <w:rsid w:val="001414E5"/>
    <w:rsid w:val="0014235E"/>
    <w:rsid w:val="001445CF"/>
    <w:rsid w:val="0014491F"/>
    <w:rsid w:val="0014523F"/>
    <w:rsid w:val="00145353"/>
    <w:rsid w:val="00145919"/>
    <w:rsid w:val="0014700D"/>
    <w:rsid w:val="001504BC"/>
    <w:rsid w:val="0015066E"/>
    <w:rsid w:val="001515F8"/>
    <w:rsid w:val="00151819"/>
    <w:rsid w:val="00151EA5"/>
    <w:rsid w:val="001523A6"/>
    <w:rsid w:val="00152716"/>
    <w:rsid w:val="001536CC"/>
    <w:rsid w:val="001537BB"/>
    <w:rsid w:val="00155C0F"/>
    <w:rsid w:val="00156484"/>
    <w:rsid w:val="00157127"/>
    <w:rsid w:val="00157E71"/>
    <w:rsid w:val="00160354"/>
    <w:rsid w:val="00161346"/>
    <w:rsid w:val="001613C3"/>
    <w:rsid w:val="001616FA"/>
    <w:rsid w:val="00161BC2"/>
    <w:rsid w:val="00163074"/>
    <w:rsid w:val="0016352F"/>
    <w:rsid w:val="00164ACF"/>
    <w:rsid w:val="00165D6A"/>
    <w:rsid w:val="001660D8"/>
    <w:rsid w:val="00166659"/>
    <w:rsid w:val="00167D5E"/>
    <w:rsid w:val="0017011D"/>
    <w:rsid w:val="00170D85"/>
    <w:rsid w:val="001710D4"/>
    <w:rsid w:val="00172559"/>
    <w:rsid w:val="00173831"/>
    <w:rsid w:val="001742DA"/>
    <w:rsid w:val="001744CD"/>
    <w:rsid w:val="00174737"/>
    <w:rsid w:val="00175340"/>
    <w:rsid w:val="00175CAC"/>
    <w:rsid w:val="00175DE5"/>
    <w:rsid w:val="00176179"/>
    <w:rsid w:val="001770D3"/>
    <w:rsid w:val="001803DF"/>
    <w:rsid w:val="0018079B"/>
    <w:rsid w:val="001808F7"/>
    <w:rsid w:val="00180C3B"/>
    <w:rsid w:val="00180C88"/>
    <w:rsid w:val="00181A73"/>
    <w:rsid w:val="00181D08"/>
    <w:rsid w:val="0018223B"/>
    <w:rsid w:val="00182CE7"/>
    <w:rsid w:val="001830D8"/>
    <w:rsid w:val="00184226"/>
    <w:rsid w:val="001848AC"/>
    <w:rsid w:val="00184E87"/>
    <w:rsid w:val="00185032"/>
    <w:rsid w:val="00185823"/>
    <w:rsid w:val="001860E1"/>
    <w:rsid w:val="00190248"/>
    <w:rsid w:val="001928C1"/>
    <w:rsid w:val="001934A0"/>
    <w:rsid w:val="0019375D"/>
    <w:rsid w:val="001938CC"/>
    <w:rsid w:val="00195763"/>
    <w:rsid w:val="001968C3"/>
    <w:rsid w:val="00196A3B"/>
    <w:rsid w:val="00196CC9"/>
    <w:rsid w:val="00197082"/>
    <w:rsid w:val="0019747D"/>
    <w:rsid w:val="00197B1D"/>
    <w:rsid w:val="001A0DD2"/>
    <w:rsid w:val="001A0F4D"/>
    <w:rsid w:val="001A11C2"/>
    <w:rsid w:val="001A2732"/>
    <w:rsid w:val="001A2FEC"/>
    <w:rsid w:val="001A5748"/>
    <w:rsid w:val="001B0025"/>
    <w:rsid w:val="001B0475"/>
    <w:rsid w:val="001B0493"/>
    <w:rsid w:val="001B1B0F"/>
    <w:rsid w:val="001B25B0"/>
    <w:rsid w:val="001B2BF2"/>
    <w:rsid w:val="001B312C"/>
    <w:rsid w:val="001B3A58"/>
    <w:rsid w:val="001B3D12"/>
    <w:rsid w:val="001B46B2"/>
    <w:rsid w:val="001B60D5"/>
    <w:rsid w:val="001B6541"/>
    <w:rsid w:val="001B6552"/>
    <w:rsid w:val="001B6650"/>
    <w:rsid w:val="001B7B6B"/>
    <w:rsid w:val="001C159F"/>
    <w:rsid w:val="001C1A1F"/>
    <w:rsid w:val="001C1A43"/>
    <w:rsid w:val="001C28F8"/>
    <w:rsid w:val="001C2C18"/>
    <w:rsid w:val="001C360D"/>
    <w:rsid w:val="001C3B07"/>
    <w:rsid w:val="001C4919"/>
    <w:rsid w:val="001C4CD8"/>
    <w:rsid w:val="001C4F90"/>
    <w:rsid w:val="001C5092"/>
    <w:rsid w:val="001C69B6"/>
    <w:rsid w:val="001C7709"/>
    <w:rsid w:val="001C789D"/>
    <w:rsid w:val="001D33F1"/>
    <w:rsid w:val="001D374F"/>
    <w:rsid w:val="001D3B20"/>
    <w:rsid w:val="001D3CF2"/>
    <w:rsid w:val="001D4642"/>
    <w:rsid w:val="001D4C46"/>
    <w:rsid w:val="001D5128"/>
    <w:rsid w:val="001D5402"/>
    <w:rsid w:val="001D54C0"/>
    <w:rsid w:val="001D6ECF"/>
    <w:rsid w:val="001D7355"/>
    <w:rsid w:val="001D75A8"/>
    <w:rsid w:val="001D77A5"/>
    <w:rsid w:val="001D78D2"/>
    <w:rsid w:val="001D7E35"/>
    <w:rsid w:val="001E18D0"/>
    <w:rsid w:val="001E2569"/>
    <w:rsid w:val="001E2D45"/>
    <w:rsid w:val="001E3698"/>
    <w:rsid w:val="001E3E2D"/>
    <w:rsid w:val="001E41A1"/>
    <w:rsid w:val="001E4CE7"/>
    <w:rsid w:val="001E5627"/>
    <w:rsid w:val="001E5EB0"/>
    <w:rsid w:val="001E61D5"/>
    <w:rsid w:val="001E63BC"/>
    <w:rsid w:val="001E6F83"/>
    <w:rsid w:val="001E72C8"/>
    <w:rsid w:val="001F071B"/>
    <w:rsid w:val="001F0FAF"/>
    <w:rsid w:val="001F15FA"/>
    <w:rsid w:val="001F1EE2"/>
    <w:rsid w:val="001F2FF3"/>
    <w:rsid w:val="001F394C"/>
    <w:rsid w:val="001F4554"/>
    <w:rsid w:val="001F49A4"/>
    <w:rsid w:val="001F7C29"/>
    <w:rsid w:val="00200D3A"/>
    <w:rsid w:val="002017C2"/>
    <w:rsid w:val="002031FE"/>
    <w:rsid w:val="00203520"/>
    <w:rsid w:val="00204899"/>
    <w:rsid w:val="0020625E"/>
    <w:rsid w:val="002062E0"/>
    <w:rsid w:val="00206A91"/>
    <w:rsid w:val="00206D34"/>
    <w:rsid w:val="002104C4"/>
    <w:rsid w:val="00210FEC"/>
    <w:rsid w:val="00213247"/>
    <w:rsid w:val="00213796"/>
    <w:rsid w:val="00213AB5"/>
    <w:rsid w:val="00213E2C"/>
    <w:rsid w:val="00214665"/>
    <w:rsid w:val="00214677"/>
    <w:rsid w:val="00215432"/>
    <w:rsid w:val="00215F63"/>
    <w:rsid w:val="0021793B"/>
    <w:rsid w:val="00220B7E"/>
    <w:rsid w:val="00220BA8"/>
    <w:rsid w:val="00221297"/>
    <w:rsid w:val="00221439"/>
    <w:rsid w:val="00221FDC"/>
    <w:rsid w:val="00222432"/>
    <w:rsid w:val="0022535E"/>
    <w:rsid w:val="00225EA4"/>
    <w:rsid w:val="0022624F"/>
    <w:rsid w:val="00226E27"/>
    <w:rsid w:val="002271DA"/>
    <w:rsid w:val="002276AB"/>
    <w:rsid w:val="00227BEB"/>
    <w:rsid w:val="0023213E"/>
    <w:rsid w:val="00232A8A"/>
    <w:rsid w:val="00232F04"/>
    <w:rsid w:val="00233319"/>
    <w:rsid w:val="002335CB"/>
    <w:rsid w:val="00233BBD"/>
    <w:rsid w:val="00234ACB"/>
    <w:rsid w:val="0023516E"/>
    <w:rsid w:val="00240048"/>
    <w:rsid w:val="00240F5B"/>
    <w:rsid w:val="002422E1"/>
    <w:rsid w:val="002439A4"/>
    <w:rsid w:val="002441B0"/>
    <w:rsid w:val="00246137"/>
    <w:rsid w:val="00247782"/>
    <w:rsid w:val="00247864"/>
    <w:rsid w:val="00250029"/>
    <w:rsid w:val="002502F5"/>
    <w:rsid w:val="00250EF1"/>
    <w:rsid w:val="00250F1C"/>
    <w:rsid w:val="00251942"/>
    <w:rsid w:val="00252A1B"/>
    <w:rsid w:val="00252E82"/>
    <w:rsid w:val="0025478F"/>
    <w:rsid w:val="00256E95"/>
    <w:rsid w:val="002577FD"/>
    <w:rsid w:val="002600A1"/>
    <w:rsid w:val="00260540"/>
    <w:rsid w:val="002605BB"/>
    <w:rsid w:val="00260729"/>
    <w:rsid w:val="00260CD3"/>
    <w:rsid w:val="00261550"/>
    <w:rsid w:val="002617F4"/>
    <w:rsid w:val="00262699"/>
    <w:rsid w:val="0026272E"/>
    <w:rsid w:val="00262E00"/>
    <w:rsid w:val="00263A5D"/>
    <w:rsid w:val="00263BA9"/>
    <w:rsid w:val="00263E71"/>
    <w:rsid w:val="002646B0"/>
    <w:rsid w:val="00265911"/>
    <w:rsid w:val="0026749B"/>
    <w:rsid w:val="00267F07"/>
    <w:rsid w:val="002700F0"/>
    <w:rsid w:val="0027033B"/>
    <w:rsid w:val="00270BB0"/>
    <w:rsid w:val="00272624"/>
    <w:rsid w:val="002738CF"/>
    <w:rsid w:val="00274CCC"/>
    <w:rsid w:val="0027586A"/>
    <w:rsid w:val="002765F2"/>
    <w:rsid w:val="00276F22"/>
    <w:rsid w:val="0028012D"/>
    <w:rsid w:val="00280A96"/>
    <w:rsid w:val="00280AC1"/>
    <w:rsid w:val="00281A56"/>
    <w:rsid w:val="00281C00"/>
    <w:rsid w:val="00281DBB"/>
    <w:rsid w:val="00282102"/>
    <w:rsid w:val="002821C3"/>
    <w:rsid w:val="00282F1B"/>
    <w:rsid w:val="00284356"/>
    <w:rsid w:val="002845CB"/>
    <w:rsid w:val="00284EEC"/>
    <w:rsid w:val="002855CF"/>
    <w:rsid w:val="00285BFB"/>
    <w:rsid w:val="00286D5D"/>
    <w:rsid w:val="00287182"/>
    <w:rsid w:val="00287DF6"/>
    <w:rsid w:val="00290977"/>
    <w:rsid w:val="00291377"/>
    <w:rsid w:val="00291AFC"/>
    <w:rsid w:val="00293B89"/>
    <w:rsid w:val="00294333"/>
    <w:rsid w:val="00294C08"/>
    <w:rsid w:val="002953E7"/>
    <w:rsid w:val="00295CAC"/>
    <w:rsid w:val="002967C0"/>
    <w:rsid w:val="00297229"/>
    <w:rsid w:val="002973C8"/>
    <w:rsid w:val="00297FBF"/>
    <w:rsid w:val="002A1E07"/>
    <w:rsid w:val="002A26C5"/>
    <w:rsid w:val="002A2E9D"/>
    <w:rsid w:val="002A42DF"/>
    <w:rsid w:val="002A511D"/>
    <w:rsid w:val="002A5887"/>
    <w:rsid w:val="002A64B0"/>
    <w:rsid w:val="002A75AE"/>
    <w:rsid w:val="002B40E7"/>
    <w:rsid w:val="002B5C5C"/>
    <w:rsid w:val="002B6B9C"/>
    <w:rsid w:val="002B7507"/>
    <w:rsid w:val="002B78A4"/>
    <w:rsid w:val="002C1282"/>
    <w:rsid w:val="002C1AFD"/>
    <w:rsid w:val="002C1CB7"/>
    <w:rsid w:val="002C2060"/>
    <w:rsid w:val="002C2678"/>
    <w:rsid w:val="002C30E5"/>
    <w:rsid w:val="002C3CA9"/>
    <w:rsid w:val="002C41A0"/>
    <w:rsid w:val="002C4B1B"/>
    <w:rsid w:val="002C557A"/>
    <w:rsid w:val="002C5646"/>
    <w:rsid w:val="002C5B1D"/>
    <w:rsid w:val="002C714A"/>
    <w:rsid w:val="002C75E9"/>
    <w:rsid w:val="002C7911"/>
    <w:rsid w:val="002C7B07"/>
    <w:rsid w:val="002D116B"/>
    <w:rsid w:val="002D5182"/>
    <w:rsid w:val="002D68C8"/>
    <w:rsid w:val="002E01DF"/>
    <w:rsid w:val="002E109B"/>
    <w:rsid w:val="002E1D94"/>
    <w:rsid w:val="002E2343"/>
    <w:rsid w:val="002E284B"/>
    <w:rsid w:val="002E36BE"/>
    <w:rsid w:val="002E3825"/>
    <w:rsid w:val="002E4152"/>
    <w:rsid w:val="002E461F"/>
    <w:rsid w:val="002E5996"/>
    <w:rsid w:val="002E5B17"/>
    <w:rsid w:val="002F057B"/>
    <w:rsid w:val="002F3FFE"/>
    <w:rsid w:val="002F409C"/>
    <w:rsid w:val="002F4296"/>
    <w:rsid w:val="002F47B7"/>
    <w:rsid w:val="002F49D5"/>
    <w:rsid w:val="002F5724"/>
    <w:rsid w:val="002F5CF8"/>
    <w:rsid w:val="002F6739"/>
    <w:rsid w:val="003011D7"/>
    <w:rsid w:val="00302F04"/>
    <w:rsid w:val="003063BE"/>
    <w:rsid w:val="00307894"/>
    <w:rsid w:val="003116A6"/>
    <w:rsid w:val="00311B9C"/>
    <w:rsid w:val="003132B1"/>
    <w:rsid w:val="0031393E"/>
    <w:rsid w:val="00313BD0"/>
    <w:rsid w:val="00314A13"/>
    <w:rsid w:val="003151D6"/>
    <w:rsid w:val="00315725"/>
    <w:rsid w:val="003164F2"/>
    <w:rsid w:val="003166C6"/>
    <w:rsid w:val="0031773A"/>
    <w:rsid w:val="003212A0"/>
    <w:rsid w:val="00322CBC"/>
    <w:rsid w:val="0032398A"/>
    <w:rsid w:val="003256E5"/>
    <w:rsid w:val="0032625A"/>
    <w:rsid w:val="0032662D"/>
    <w:rsid w:val="00326808"/>
    <w:rsid w:val="00327921"/>
    <w:rsid w:val="003301C4"/>
    <w:rsid w:val="003307F7"/>
    <w:rsid w:val="00331606"/>
    <w:rsid w:val="00331DB5"/>
    <w:rsid w:val="0033212E"/>
    <w:rsid w:val="00332602"/>
    <w:rsid w:val="00333A46"/>
    <w:rsid w:val="0033470F"/>
    <w:rsid w:val="0033494F"/>
    <w:rsid w:val="00334A24"/>
    <w:rsid w:val="00336E57"/>
    <w:rsid w:val="0033710D"/>
    <w:rsid w:val="00337495"/>
    <w:rsid w:val="00337847"/>
    <w:rsid w:val="0034021D"/>
    <w:rsid w:val="003409A3"/>
    <w:rsid w:val="00342331"/>
    <w:rsid w:val="003425FD"/>
    <w:rsid w:val="003428A9"/>
    <w:rsid w:val="00342C98"/>
    <w:rsid w:val="00343FE7"/>
    <w:rsid w:val="003459B9"/>
    <w:rsid w:val="0034646E"/>
    <w:rsid w:val="00347DC5"/>
    <w:rsid w:val="0035019A"/>
    <w:rsid w:val="00350758"/>
    <w:rsid w:val="00351153"/>
    <w:rsid w:val="0035162B"/>
    <w:rsid w:val="003520EB"/>
    <w:rsid w:val="00352457"/>
    <w:rsid w:val="003536EA"/>
    <w:rsid w:val="00353EE5"/>
    <w:rsid w:val="00354BAD"/>
    <w:rsid w:val="00355BB8"/>
    <w:rsid w:val="00356153"/>
    <w:rsid w:val="00357320"/>
    <w:rsid w:val="00357B3F"/>
    <w:rsid w:val="00357BDA"/>
    <w:rsid w:val="003601AB"/>
    <w:rsid w:val="0036073A"/>
    <w:rsid w:val="00360878"/>
    <w:rsid w:val="00360D47"/>
    <w:rsid w:val="00361830"/>
    <w:rsid w:val="00362937"/>
    <w:rsid w:val="003635B7"/>
    <w:rsid w:val="003642ED"/>
    <w:rsid w:val="003662F0"/>
    <w:rsid w:val="00366507"/>
    <w:rsid w:val="00366E60"/>
    <w:rsid w:val="0037020F"/>
    <w:rsid w:val="00370357"/>
    <w:rsid w:val="003707A6"/>
    <w:rsid w:val="003709BD"/>
    <w:rsid w:val="00371239"/>
    <w:rsid w:val="00371BE8"/>
    <w:rsid w:val="0037413B"/>
    <w:rsid w:val="0037449D"/>
    <w:rsid w:val="00374864"/>
    <w:rsid w:val="0037526B"/>
    <w:rsid w:val="00376262"/>
    <w:rsid w:val="00376B7C"/>
    <w:rsid w:val="00376C5A"/>
    <w:rsid w:val="003772CB"/>
    <w:rsid w:val="00377442"/>
    <w:rsid w:val="00377962"/>
    <w:rsid w:val="003800C0"/>
    <w:rsid w:val="00380765"/>
    <w:rsid w:val="003815F3"/>
    <w:rsid w:val="003818B5"/>
    <w:rsid w:val="00381C35"/>
    <w:rsid w:val="00382E69"/>
    <w:rsid w:val="0038376D"/>
    <w:rsid w:val="00385B3C"/>
    <w:rsid w:val="00387257"/>
    <w:rsid w:val="00387808"/>
    <w:rsid w:val="00387CAD"/>
    <w:rsid w:val="00390428"/>
    <w:rsid w:val="00391034"/>
    <w:rsid w:val="00391EC7"/>
    <w:rsid w:val="00392554"/>
    <w:rsid w:val="00393443"/>
    <w:rsid w:val="0039422C"/>
    <w:rsid w:val="00394F80"/>
    <w:rsid w:val="00395B89"/>
    <w:rsid w:val="00395D4D"/>
    <w:rsid w:val="00396879"/>
    <w:rsid w:val="00396BE6"/>
    <w:rsid w:val="00397773"/>
    <w:rsid w:val="003A04E2"/>
    <w:rsid w:val="003A08D0"/>
    <w:rsid w:val="003A0CCA"/>
    <w:rsid w:val="003A2246"/>
    <w:rsid w:val="003A2ED4"/>
    <w:rsid w:val="003A3099"/>
    <w:rsid w:val="003A36DD"/>
    <w:rsid w:val="003A39A1"/>
    <w:rsid w:val="003A3C3D"/>
    <w:rsid w:val="003A5587"/>
    <w:rsid w:val="003A5D20"/>
    <w:rsid w:val="003A5DF1"/>
    <w:rsid w:val="003A68A5"/>
    <w:rsid w:val="003A69FD"/>
    <w:rsid w:val="003A78AF"/>
    <w:rsid w:val="003B0BD7"/>
    <w:rsid w:val="003B0BEE"/>
    <w:rsid w:val="003B12C0"/>
    <w:rsid w:val="003B19C1"/>
    <w:rsid w:val="003B1ACE"/>
    <w:rsid w:val="003B312A"/>
    <w:rsid w:val="003B47DE"/>
    <w:rsid w:val="003B4825"/>
    <w:rsid w:val="003B49FD"/>
    <w:rsid w:val="003B5812"/>
    <w:rsid w:val="003B62E2"/>
    <w:rsid w:val="003B791C"/>
    <w:rsid w:val="003C0515"/>
    <w:rsid w:val="003C0C1D"/>
    <w:rsid w:val="003C0D9D"/>
    <w:rsid w:val="003C13DD"/>
    <w:rsid w:val="003C18FC"/>
    <w:rsid w:val="003C195A"/>
    <w:rsid w:val="003C287C"/>
    <w:rsid w:val="003C2DAC"/>
    <w:rsid w:val="003C3164"/>
    <w:rsid w:val="003C3B11"/>
    <w:rsid w:val="003C40EE"/>
    <w:rsid w:val="003C5DFE"/>
    <w:rsid w:val="003C7A13"/>
    <w:rsid w:val="003C7DC8"/>
    <w:rsid w:val="003D00CE"/>
    <w:rsid w:val="003D0AF5"/>
    <w:rsid w:val="003D138D"/>
    <w:rsid w:val="003D3288"/>
    <w:rsid w:val="003D351F"/>
    <w:rsid w:val="003D3670"/>
    <w:rsid w:val="003D3935"/>
    <w:rsid w:val="003D3CA2"/>
    <w:rsid w:val="003D432A"/>
    <w:rsid w:val="003D4435"/>
    <w:rsid w:val="003D4930"/>
    <w:rsid w:val="003D5214"/>
    <w:rsid w:val="003D76D6"/>
    <w:rsid w:val="003E107F"/>
    <w:rsid w:val="003E2663"/>
    <w:rsid w:val="003E37B2"/>
    <w:rsid w:val="003E39D8"/>
    <w:rsid w:val="003E3A4E"/>
    <w:rsid w:val="003E4912"/>
    <w:rsid w:val="003E5F0A"/>
    <w:rsid w:val="003E6486"/>
    <w:rsid w:val="003E67FE"/>
    <w:rsid w:val="003F1048"/>
    <w:rsid w:val="003F295D"/>
    <w:rsid w:val="003F3F5D"/>
    <w:rsid w:val="003F4634"/>
    <w:rsid w:val="003F4E72"/>
    <w:rsid w:val="003F7493"/>
    <w:rsid w:val="003F754B"/>
    <w:rsid w:val="00401255"/>
    <w:rsid w:val="00401E9D"/>
    <w:rsid w:val="00402F04"/>
    <w:rsid w:val="004041C4"/>
    <w:rsid w:val="0040462C"/>
    <w:rsid w:val="004048F3"/>
    <w:rsid w:val="00404917"/>
    <w:rsid w:val="00404B11"/>
    <w:rsid w:val="004058EA"/>
    <w:rsid w:val="004063D1"/>
    <w:rsid w:val="00406C22"/>
    <w:rsid w:val="004070B3"/>
    <w:rsid w:val="0040784F"/>
    <w:rsid w:val="00412F44"/>
    <w:rsid w:val="00415870"/>
    <w:rsid w:val="00415A4D"/>
    <w:rsid w:val="00415B4A"/>
    <w:rsid w:val="00415C66"/>
    <w:rsid w:val="00415D0C"/>
    <w:rsid w:val="00416439"/>
    <w:rsid w:val="004166C1"/>
    <w:rsid w:val="004174AF"/>
    <w:rsid w:val="00417993"/>
    <w:rsid w:val="004179E8"/>
    <w:rsid w:val="00417DBE"/>
    <w:rsid w:val="00420628"/>
    <w:rsid w:val="004209C0"/>
    <w:rsid w:val="00420A31"/>
    <w:rsid w:val="004215E4"/>
    <w:rsid w:val="00422801"/>
    <w:rsid w:val="0042318C"/>
    <w:rsid w:val="0042395B"/>
    <w:rsid w:val="0042396A"/>
    <w:rsid w:val="00424114"/>
    <w:rsid w:val="004252E7"/>
    <w:rsid w:val="004253AA"/>
    <w:rsid w:val="00426CDB"/>
    <w:rsid w:val="00427649"/>
    <w:rsid w:val="00427741"/>
    <w:rsid w:val="00427CE1"/>
    <w:rsid w:val="00430178"/>
    <w:rsid w:val="00431FDB"/>
    <w:rsid w:val="00433B7B"/>
    <w:rsid w:val="0043560D"/>
    <w:rsid w:val="0043765D"/>
    <w:rsid w:val="00440F2B"/>
    <w:rsid w:val="00441B25"/>
    <w:rsid w:val="00442530"/>
    <w:rsid w:val="004428D9"/>
    <w:rsid w:val="00442DAE"/>
    <w:rsid w:val="004445A1"/>
    <w:rsid w:val="00444C14"/>
    <w:rsid w:val="00445B18"/>
    <w:rsid w:val="0044600D"/>
    <w:rsid w:val="004470F3"/>
    <w:rsid w:val="00447929"/>
    <w:rsid w:val="0045035C"/>
    <w:rsid w:val="004503C1"/>
    <w:rsid w:val="00451151"/>
    <w:rsid w:val="00451C2E"/>
    <w:rsid w:val="00452601"/>
    <w:rsid w:val="00452D14"/>
    <w:rsid w:val="004531D7"/>
    <w:rsid w:val="00453D94"/>
    <w:rsid w:val="00454612"/>
    <w:rsid w:val="004546B2"/>
    <w:rsid w:val="00455315"/>
    <w:rsid w:val="0045552B"/>
    <w:rsid w:val="00456DA2"/>
    <w:rsid w:val="00461364"/>
    <w:rsid w:val="00461DEA"/>
    <w:rsid w:val="00462D47"/>
    <w:rsid w:val="00462D73"/>
    <w:rsid w:val="00463DC5"/>
    <w:rsid w:val="00464D7B"/>
    <w:rsid w:val="00464F5B"/>
    <w:rsid w:val="00465D64"/>
    <w:rsid w:val="004670B5"/>
    <w:rsid w:val="004673E9"/>
    <w:rsid w:val="0046741D"/>
    <w:rsid w:val="004710A4"/>
    <w:rsid w:val="004714F9"/>
    <w:rsid w:val="00471B42"/>
    <w:rsid w:val="004721DF"/>
    <w:rsid w:val="00472D94"/>
    <w:rsid w:val="00474EBD"/>
    <w:rsid w:val="00476091"/>
    <w:rsid w:val="004768AC"/>
    <w:rsid w:val="00476C30"/>
    <w:rsid w:val="00480536"/>
    <w:rsid w:val="004805F8"/>
    <w:rsid w:val="0048278C"/>
    <w:rsid w:val="0048286A"/>
    <w:rsid w:val="00482BAD"/>
    <w:rsid w:val="00483DFD"/>
    <w:rsid w:val="0048426E"/>
    <w:rsid w:val="004845B4"/>
    <w:rsid w:val="004859F3"/>
    <w:rsid w:val="00485F31"/>
    <w:rsid w:val="00486F9D"/>
    <w:rsid w:val="0048787C"/>
    <w:rsid w:val="00490626"/>
    <w:rsid w:val="004919EF"/>
    <w:rsid w:val="00491D22"/>
    <w:rsid w:val="00492CF4"/>
    <w:rsid w:val="00493197"/>
    <w:rsid w:val="004947E6"/>
    <w:rsid w:val="00495550"/>
    <w:rsid w:val="004A0248"/>
    <w:rsid w:val="004A2237"/>
    <w:rsid w:val="004A23DA"/>
    <w:rsid w:val="004A2CD9"/>
    <w:rsid w:val="004A3424"/>
    <w:rsid w:val="004A3818"/>
    <w:rsid w:val="004A3A64"/>
    <w:rsid w:val="004A42A6"/>
    <w:rsid w:val="004A47A0"/>
    <w:rsid w:val="004A546B"/>
    <w:rsid w:val="004A571E"/>
    <w:rsid w:val="004A5E32"/>
    <w:rsid w:val="004A6515"/>
    <w:rsid w:val="004A7AA5"/>
    <w:rsid w:val="004B06BC"/>
    <w:rsid w:val="004B0CA2"/>
    <w:rsid w:val="004B2ABA"/>
    <w:rsid w:val="004B3A76"/>
    <w:rsid w:val="004B3B35"/>
    <w:rsid w:val="004B5048"/>
    <w:rsid w:val="004B5573"/>
    <w:rsid w:val="004B59DE"/>
    <w:rsid w:val="004B6486"/>
    <w:rsid w:val="004B67D2"/>
    <w:rsid w:val="004B7BAA"/>
    <w:rsid w:val="004B7F87"/>
    <w:rsid w:val="004C0509"/>
    <w:rsid w:val="004C0702"/>
    <w:rsid w:val="004C0CFA"/>
    <w:rsid w:val="004C2BC2"/>
    <w:rsid w:val="004C34C5"/>
    <w:rsid w:val="004C3B51"/>
    <w:rsid w:val="004C4EE1"/>
    <w:rsid w:val="004C5710"/>
    <w:rsid w:val="004C5C41"/>
    <w:rsid w:val="004C63DB"/>
    <w:rsid w:val="004C701E"/>
    <w:rsid w:val="004D01C2"/>
    <w:rsid w:val="004D3AC6"/>
    <w:rsid w:val="004D43A3"/>
    <w:rsid w:val="004D460B"/>
    <w:rsid w:val="004D48DF"/>
    <w:rsid w:val="004D4E5D"/>
    <w:rsid w:val="004D5039"/>
    <w:rsid w:val="004D51AE"/>
    <w:rsid w:val="004D57C7"/>
    <w:rsid w:val="004D7E86"/>
    <w:rsid w:val="004E053F"/>
    <w:rsid w:val="004E0696"/>
    <w:rsid w:val="004E0795"/>
    <w:rsid w:val="004E08E9"/>
    <w:rsid w:val="004E1641"/>
    <w:rsid w:val="004E2592"/>
    <w:rsid w:val="004E273D"/>
    <w:rsid w:val="004E285E"/>
    <w:rsid w:val="004E2A44"/>
    <w:rsid w:val="004E4D6A"/>
    <w:rsid w:val="004E5178"/>
    <w:rsid w:val="004E6119"/>
    <w:rsid w:val="004E649C"/>
    <w:rsid w:val="004F00D4"/>
    <w:rsid w:val="004F05E4"/>
    <w:rsid w:val="004F0A2F"/>
    <w:rsid w:val="004F1AE3"/>
    <w:rsid w:val="004F1C8D"/>
    <w:rsid w:val="004F1DE0"/>
    <w:rsid w:val="004F23F4"/>
    <w:rsid w:val="004F28CB"/>
    <w:rsid w:val="004F2AE6"/>
    <w:rsid w:val="004F2AEF"/>
    <w:rsid w:val="004F3E57"/>
    <w:rsid w:val="004F3EF8"/>
    <w:rsid w:val="004F444D"/>
    <w:rsid w:val="004F506E"/>
    <w:rsid w:val="004F5855"/>
    <w:rsid w:val="00500249"/>
    <w:rsid w:val="005007D4"/>
    <w:rsid w:val="00501011"/>
    <w:rsid w:val="0050231D"/>
    <w:rsid w:val="00503D7A"/>
    <w:rsid w:val="00504173"/>
    <w:rsid w:val="00505015"/>
    <w:rsid w:val="005050DB"/>
    <w:rsid w:val="00507997"/>
    <w:rsid w:val="00512758"/>
    <w:rsid w:val="005137D4"/>
    <w:rsid w:val="00514AD6"/>
    <w:rsid w:val="00514C65"/>
    <w:rsid w:val="00514F36"/>
    <w:rsid w:val="005151EA"/>
    <w:rsid w:val="005157C4"/>
    <w:rsid w:val="005162CD"/>
    <w:rsid w:val="0051657A"/>
    <w:rsid w:val="00516688"/>
    <w:rsid w:val="005172B6"/>
    <w:rsid w:val="00517768"/>
    <w:rsid w:val="00517E95"/>
    <w:rsid w:val="00522DF3"/>
    <w:rsid w:val="00523EFC"/>
    <w:rsid w:val="00524E5E"/>
    <w:rsid w:val="00525846"/>
    <w:rsid w:val="005260EA"/>
    <w:rsid w:val="00526AAD"/>
    <w:rsid w:val="00527718"/>
    <w:rsid w:val="0053055C"/>
    <w:rsid w:val="00530D6E"/>
    <w:rsid w:val="00531136"/>
    <w:rsid w:val="00531850"/>
    <w:rsid w:val="00531FD8"/>
    <w:rsid w:val="0053253D"/>
    <w:rsid w:val="0053273C"/>
    <w:rsid w:val="005340FD"/>
    <w:rsid w:val="005341D7"/>
    <w:rsid w:val="00534430"/>
    <w:rsid w:val="00534B5D"/>
    <w:rsid w:val="00534FF1"/>
    <w:rsid w:val="0053518A"/>
    <w:rsid w:val="00535571"/>
    <w:rsid w:val="0053596E"/>
    <w:rsid w:val="00536061"/>
    <w:rsid w:val="00536BC8"/>
    <w:rsid w:val="00537C7D"/>
    <w:rsid w:val="0054053E"/>
    <w:rsid w:val="00540A8B"/>
    <w:rsid w:val="005417A5"/>
    <w:rsid w:val="00541D87"/>
    <w:rsid w:val="005425BA"/>
    <w:rsid w:val="0054287F"/>
    <w:rsid w:val="00543462"/>
    <w:rsid w:val="0054379E"/>
    <w:rsid w:val="0054469D"/>
    <w:rsid w:val="005447D1"/>
    <w:rsid w:val="00546387"/>
    <w:rsid w:val="00546A1F"/>
    <w:rsid w:val="00550567"/>
    <w:rsid w:val="005512BC"/>
    <w:rsid w:val="00551BB1"/>
    <w:rsid w:val="005532E0"/>
    <w:rsid w:val="0055389A"/>
    <w:rsid w:val="00554ADF"/>
    <w:rsid w:val="00555116"/>
    <w:rsid w:val="005570C5"/>
    <w:rsid w:val="0055748F"/>
    <w:rsid w:val="00560ABC"/>
    <w:rsid w:val="00561A4B"/>
    <w:rsid w:val="0056316C"/>
    <w:rsid w:val="00563170"/>
    <w:rsid w:val="005634EE"/>
    <w:rsid w:val="00563E94"/>
    <w:rsid w:val="0056461E"/>
    <w:rsid w:val="005655FF"/>
    <w:rsid w:val="00566780"/>
    <w:rsid w:val="00567BDF"/>
    <w:rsid w:val="00567F38"/>
    <w:rsid w:val="00567FA8"/>
    <w:rsid w:val="00567FAC"/>
    <w:rsid w:val="005712CF"/>
    <w:rsid w:val="00571BB7"/>
    <w:rsid w:val="00571DF4"/>
    <w:rsid w:val="00572A8D"/>
    <w:rsid w:val="00572E2F"/>
    <w:rsid w:val="00573008"/>
    <w:rsid w:val="00573FF2"/>
    <w:rsid w:val="00574481"/>
    <w:rsid w:val="00575CC1"/>
    <w:rsid w:val="00575EB0"/>
    <w:rsid w:val="005761F0"/>
    <w:rsid w:val="005775AA"/>
    <w:rsid w:val="00577D59"/>
    <w:rsid w:val="00580CEF"/>
    <w:rsid w:val="00580FCD"/>
    <w:rsid w:val="0058132A"/>
    <w:rsid w:val="0058280A"/>
    <w:rsid w:val="00582C06"/>
    <w:rsid w:val="00583869"/>
    <w:rsid w:val="005838B5"/>
    <w:rsid w:val="00583C29"/>
    <w:rsid w:val="00583C7E"/>
    <w:rsid w:val="00585370"/>
    <w:rsid w:val="0058687A"/>
    <w:rsid w:val="00586A62"/>
    <w:rsid w:val="0059097A"/>
    <w:rsid w:val="00590DB9"/>
    <w:rsid w:val="00592225"/>
    <w:rsid w:val="00592434"/>
    <w:rsid w:val="00592877"/>
    <w:rsid w:val="00592DBB"/>
    <w:rsid w:val="00592EE8"/>
    <w:rsid w:val="00593743"/>
    <w:rsid w:val="00593EDC"/>
    <w:rsid w:val="005941DE"/>
    <w:rsid w:val="00594DE8"/>
    <w:rsid w:val="00595445"/>
    <w:rsid w:val="005954DB"/>
    <w:rsid w:val="005961EF"/>
    <w:rsid w:val="00596EDE"/>
    <w:rsid w:val="005977AD"/>
    <w:rsid w:val="00597BB1"/>
    <w:rsid w:val="005A052C"/>
    <w:rsid w:val="005A06CD"/>
    <w:rsid w:val="005A0AF7"/>
    <w:rsid w:val="005A0CE4"/>
    <w:rsid w:val="005A1EF4"/>
    <w:rsid w:val="005A6126"/>
    <w:rsid w:val="005A65D4"/>
    <w:rsid w:val="005A7785"/>
    <w:rsid w:val="005A77F2"/>
    <w:rsid w:val="005A7B33"/>
    <w:rsid w:val="005B0BB7"/>
    <w:rsid w:val="005B2456"/>
    <w:rsid w:val="005B3AD8"/>
    <w:rsid w:val="005B4AF8"/>
    <w:rsid w:val="005B63D5"/>
    <w:rsid w:val="005B6BF5"/>
    <w:rsid w:val="005B6E61"/>
    <w:rsid w:val="005B6F4F"/>
    <w:rsid w:val="005B7364"/>
    <w:rsid w:val="005C0503"/>
    <w:rsid w:val="005C0DD9"/>
    <w:rsid w:val="005C122F"/>
    <w:rsid w:val="005C1D21"/>
    <w:rsid w:val="005C2B67"/>
    <w:rsid w:val="005C305D"/>
    <w:rsid w:val="005C503D"/>
    <w:rsid w:val="005C630C"/>
    <w:rsid w:val="005C6544"/>
    <w:rsid w:val="005C77FE"/>
    <w:rsid w:val="005D0989"/>
    <w:rsid w:val="005D0B2A"/>
    <w:rsid w:val="005D0E8D"/>
    <w:rsid w:val="005D11A0"/>
    <w:rsid w:val="005D162A"/>
    <w:rsid w:val="005D1A3A"/>
    <w:rsid w:val="005D1DA7"/>
    <w:rsid w:val="005D21F3"/>
    <w:rsid w:val="005D262F"/>
    <w:rsid w:val="005D423E"/>
    <w:rsid w:val="005D5799"/>
    <w:rsid w:val="005D73EC"/>
    <w:rsid w:val="005D74D5"/>
    <w:rsid w:val="005D79D1"/>
    <w:rsid w:val="005D7E16"/>
    <w:rsid w:val="005E128A"/>
    <w:rsid w:val="005E151B"/>
    <w:rsid w:val="005E1AF9"/>
    <w:rsid w:val="005E1C69"/>
    <w:rsid w:val="005E1C81"/>
    <w:rsid w:val="005E21D2"/>
    <w:rsid w:val="005E224B"/>
    <w:rsid w:val="005E2571"/>
    <w:rsid w:val="005E26C4"/>
    <w:rsid w:val="005E2879"/>
    <w:rsid w:val="005E2ED1"/>
    <w:rsid w:val="005E3F59"/>
    <w:rsid w:val="005E4A51"/>
    <w:rsid w:val="005E6613"/>
    <w:rsid w:val="005E6712"/>
    <w:rsid w:val="005E6C77"/>
    <w:rsid w:val="005E7C9D"/>
    <w:rsid w:val="005F01BE"/>
    <w:rsid w:val="005F0616"/>
    <w:rsid w:val="005F10A7"/>
    <w:rsid w:val="005F1769"/>
    <w:rsid w:val="005F17E6"/>
    <w:rsid w:val="005F19BA"/>
    <w:rsid w:val="005F1A32"/>
    <w:rsid w:val="005F326C"/>
    <w:rsid w:val="005F4E0F"/>
    <w:rsid w:val="005F5026"/>
    <w:rsid w:val="005F5CD0"/>
    <w:rsid w:val="005F61EA"/>
    <w:rsid w:val="005F6818"/>
    <w:rsid w:val="005F6E38"/>
    <w:rsid w:val="005F6FB6"/>
    <w:rsid w:val="005F7127"/>
    <w:rsid w:val="005F7A8F"/>
    <w:rsid w:val="00600099"/>
    <w:rsid w:val="0060066C"/>
    <w:rsid w:val="00601225"/>
    <w:rsid w:val="00601B3F"/>
    <w:rsid w:val="00601C5B"/>
    <w:rsid w:val="00601E77"/>
    <w:rsid w:val="00601FC2"/>
    <w:rsid w:val="00602CE7"/>
    <w:rsid w:val="00602CE8"/>
    <w:rsid w:val="00602F81"/>
    <w:rsid w:val="00605029"/>
    <w:rsid w:val="0060526B"/>
    <w:rsid w:val="006056E8"/>
    <w:rsid w:val="0060724D"/>
    <w:rsid w:val="0060795E"/>
    <w:rsid w:val="0061003E"/>
    <w:rsid w:val="006114B2"/>
    <w:rsid w:val="00611A01"/>
    <w:rsid w:val="00613A83"/>
    <w:rsid w:val="00613CE9"/>
    <w:rsid w:val="00614ACD"/>
    <w:rsid w:val="00615572"/>
    <w:rsid w:val="00615E17"/>
    <w:rsid w:val="006177D4"/>
    <w:rsid w:val="006179E0"/>
    <w:rsid w:val="00622844"/>
    <w:rsid w:val="00622848"/>
    <w:rsid w:val="00623E8B"/>
    <w:rsid w:val="006240BD"/>
    <w:rsid w:val="00624B4D"/>
    <w:rsid w:val="00626B9E"/>
    <w:rsid w:val="006302B1"/>
    <w:rsid w:val="00630699"/>
    <w:rsid w:val="0063078F"/>
    <w:rsid w:val="00630AFC"/>
    <w:rsid w:val="00630F96"/>
    <w:rsid w:val="00630FB4"/>
    <w:rsid w:val="00631238"/>
    <w:rsid w:val="006317EB"/>
    <w:rsid w:val="00632958"/>
    <w:rsid w:val="0063326F"/>
    <w:rsid w:val="00633796"/>
    <w:rsid w:val="00633975"/>
    <w:rsid w:val="00636EEA"/>
    <w:rsid w:val="00637001"/>
    <w:rsid w:val="006370DF"/>
    <w:rsid w:val="00637924"/>
    <w:rsid w:val="00637A22"/>
    <w:rsid w:val="00637B8E"/>
    <w:rsid w:val="00637D72"/>
    <w:rsid w:val="00637FDD"/>
    <w:rsid w:val="00641F00"/>
    <w:rsid w:val="006420EE"/>
    <w:rsid w:val="006430AE"/>
    <w:rsid w:val="00644CCD"/>
    <w:rsid w:val="00646806"/>
    <w:rsid w:val="0064709C"/>
    <w:rsid w:val="00650019"/>
    <w:rsid w:val="0065038A"/>
    <w:rsid w:val="006503CF"/>
    <w:rsid w:val="0065231D"/>
    <w:rsid w:val="0065295B"/>
    <w:rsid w:val="00652F33"/>
    <w:rsid w:val="00653B71"/>
    <w:rsid w:val="00654002"/>
    <w:rsid w:val="0065602F"/>
    <w:rsid w:val="00656116"/>
    <w:rsid w:val="006567CB"/>
    <w:rsid w:val="0065681B"/>
    <w:rsid w:val="0065779A"/>
    <w:rsid w:val="00657EC3"/>
    <w:rsid w:val="00657EE1"/>
    <w:rsid w:val="00661623"/>
    <w:rsid w:val="00661958"/>
    <w:rsid w:val="00661D90"/>
    <w:rsid w:val="00662964"/>
    <w:rsid w:val="0066308E"/>
    <w:rsid w:val="00663645"/>
    <w:rsid w:val="00663CD8"/>
    <w:rsid w:val="00663CEB"/>
    <w:rsid w:val="0066417A"/>
    <w:rsid w:val="00666320"/>
    <w:rsid w:val="00666696"/>
    <w:rsid w:val="00666720"/>
    <w:rsid w:val="00667FE7"/>
    <w:rsid w:val="00671357"/>
    <w:rsid w:val="006737A0"/>
    <w:rsid w:val="00673FDD"/>
    <w:rsid w:val="006742B7"/>
    <w:rsid w:val="00676223"/>
    <w:rsid w:val="00676B5A"/>
    <w:rsid w:val="00676E45"/>
    <w:rsid w:val="00680904"/>
    <w:rsid w:val="00681C9D"/>
    <w:rsid w:val="006820B0"/>
    <w:rsid w:val="00682B08"/>
    <w:rsid w:val="00683079"/>
    <w:rsid w:val="00683113"/>
    <w:rsid w:val="006842D1"/>
    <w:rsid w:val="00686F29"/>
    <w:rsid w:val="0068718E"/>
    <w:rsid w:val="00687221"/>
    <w:rsid w:val="00687499"/>
    <w:rsid w:val="00690D02"/>
    <w:rsid w:val="00691499"/>
    <w:rsid w:val="006924E6"/>
    <w:rsid w:val="0069376A"/>
    <w:rsid w:val="00694B4C"/>
    <w:rsid w:val="006964DE"/>
    <w:rsid w:val="0069651E"/>
    <w:rsid w:val="006970D1"/>
    <w:rsid w:val="006972F8"/>
    <w:rsid w:val="006A19DD"/>
    <w:rsid w:val="006A3A23"/>
    <w:rsid w:val="006A3DF9"/>
    <w:rsid w:val="006A4BF8"/>
    <w:rsid w:val="006A4EA5"/>
    <w:rsid w:val="006A7F16"/>
    <w:rsid w:val="006B1A27"/>
    <w:rsid w:val="006B2137"/>
    <w:rsid w:val="006B25FC"/>
    <w:rsid w:val="006B261E"/>
    <w:rsid w:val="006B4083"/>
    <w:rsid w:val="006B44C8"/>
    <w:rsid w:val="006B4F77"/>
    <w:rsid w:val="006B6D2C"/>
    <w:rsid w:val="006B78B5"/>
    <w:rsid w:val="006C005E"/>
    <w:rsid w:val="006C0BFA"/>
    <w:rsid w:val="006C0C4F"/>
    <w:rsid w:val="006C138B"/>
    <w:rsid w:val="006C178C"/>
    <w:rsid w:val="006C3677"/>
    <w:rsid w:val="006C36E6"/>
    <w:rsid w:val="006C4016"/>
    <w:rsid w:val="006C496F"/>
    <w:rsid w:val="006C5997"/>
    <w:rsid w:val="006C698A"/>
    <w:rsid w:val="006C6EC1"/>
    <w:rsid w:val="006C7971"/>
    <w:rsid w:val="006D060B"/>
    <w:rsid w:val="006D0B63"/>
    <w:rsid w:val="006D389B"/>
    <w:rsid w:val="006D3B29"/>
    <w:rsid w:val="006D4ABA"/>
    <w:rsid w:val="006D5BE8"/>
    <w:rsid w:val="006E0200"/>
    <w:rsid w:val="006E0BC3"/>
    <w:rsid w:val="006E20C7"/>
    <w:rsid w:val="006E2C12"/>
    <w:rsid w:val="006E358E"/>
    <w:rsid w:val="006E5057"/>
    <w:rsid w:val="006E571A"/>
    <w:rsid w:val="006E652C"/>
    <w:rsid w:val="006E7DE8"/>
    <w:rsid w:val="006F01BE"/>
    <w:rsid w:val="006F06E4"/>
    <w:rsid w:val="006F195C"/>
    <w:rsid w:val="006F252D"/>
    <w:rsid w:val="006F29AD"/>
    <w:rsid w:val="006F2ACD"/>
    <w:rsid w:val="006F3D9A"/>
    <w:rsid w:val="006F468A"/>
    <w:rsid w:val="006F48B7"/>
    <w:rsid w:val="006F698A"/>
    <w:rsid w:val="00701B7F"/>
    <w:rsid w:val="007027ED"/>
    <w:rsid w:val="0070360D"/>
    <w:rsid w:val="00703F5B"/>
    <w:rsid w:val="00705C9C"/>
    <w:rsid w:val="00706216"/>
    <w:rsid w:val="007063E3"/>
    <w:rsid w:val="007065F0"/>
    <w:rsid w:val="00706CC3"/>
    <w:rsid w:val="00707E1A"/>
    <w:rsid w:val="0071049C"/>
    <w:rsid w:val="00712C21"/>
    <w:rsid w:val="007133AC"/>
    <w:rsid w:val="00715C6E"/>
    <w:rsid w:val="0071788F"/>
    <w:rsid w:val="00717EB4"/>
    <w:rsid w:val="00720CEA"/>
    <w:rsid w:val="0072186E"/>
    <w:rsid w:val="00721CB1"/>
    <w:rsid w:val="007224B5"/>
    <w:rsid w:val="00722EBC"/>
    <w:rsid w:val="0072302A"/>
    <w:rsid w:val="007241F5"/>
    <w:rsid w:val="007244BB"/>
    <w:rsid w:val="00725448"/>
    <w:rsid w:val="007256D6"/>
    <w:rsid w:val="00725FC8"/>
    <w:rsid w:val="007267CB"/>
    <w:rsid w:val="0072699A"/>
    <w:rsid w:val="00727EC9"/>
    <w:rsid w:val="0073248E"/>
    <w:rsid w:val="00732C99"/>
    <w:rsid w:val="0073536C"/>
    <w:rsid w:val="007373B4"/>
    <w:rsid w:val="0074159B"/>
    <w:rsid w:val="0074251A"/>
    <w:rsid w:val="00742ACE"/>
    <w:rsid w:val="007433AA"/>
    <w:rsid w:val="00743B2F"/>
    <w:rsid w:val="007452C5"/>
    <w:rsid w:val="007456FC"/>
    <w:rsid w:val="00746D1A"/>
    <w:rsid w:val="00750499"/>
    <w:rsid w:val="00750A0C"/>
    <w:rsid w:val="00751489"/>
    <w:rsid w:val="00751CD7"/>
    <w:rsid w:val="0075235F"/>
    <w:rsid w:val="00753302"/>
    <w:rsid w:val="00755D63"/>
    <w:rsid w:val="00755DFD"/>
    <w:rsid w:val="007569E5"/>
    <w:rsid w:val="007573E6"/>
    <w:rsid w:val="00757B15"/>
    <w:rsid w:val="00757C89"/>
    <w:rsid w:val="0076064D"/>
    <w:rsid w:val="00761B21"/>
    <w:rsid w:val="00763A4B"/>
    <w:rsid w:val="00763C9A"/>
    <w:rsid w:val="0076475D"/>
    <w:rsid w:val="00764FCF"/>
    <w:rsid w:val="0076555E"/>
    <w:rsid w:val="007658A9"/>
    <w:rsid w:val="00766395"/>
    <w:rsid w:val="00766DC3"/>
    <w:rsid w:val="00767020"/>
    <w:rsid w:val="007675FE"/>
    <w:rsid w:val="00770158"/>
    <w:rsid w:val="007701C4"/>
    <w:rsid w:val="007704C1"/>
    <w:rsid w:val="00771638"/>
    <w:rsid w:val="00772617"/>
    <w:rsid w:val="0077306C"/>
    <w:rsid w:val="00773154"/>
    <w:rsid w:val="0077328D"/>
    <w:rsid w:val="00775D6B"/>
    <w:rsid w:val="00775F4E"/>
    <w:rsid w:val="00776E6E"/>
    <w:rsid w:val="00780B99"/>
    <w:rsid w:val="00780EEF"/>
    <w:rsid w:val="00782A59"/>
    <w:rsid w:val="00782B30"/>
    <w:rsid w:val="00783607"/>
    <w:rsid w:val="00783BB9"/>
    <w:rsid w:val="0078512A"/>
    <w:rsid w:val="0078514B"/>
    <w:rsid w:val="0078562A"/>
    <w:rsid w:val="007857BC"/>
    <w:rsid w:val="007873CE"/>
    <w:rsid w:val="00787AF0"/>
    <w:rsid w:val="00791938"/>
    <w:rsid w:val="00793CDB"/>
    <w:rsid w:val="00794710"/>
    <w:rsid w:val="00795F29"/>
    <w:rsid w:val="00795FFC"/>
    <w:rsid w:val="00796681"/>
    <w:rsid w:val="00796CF6"/>
    <w:rsid w:val="00797095"/>
    <w:rsid w:val="00797911"/>
    <w:rsid w:val="00797CD4"/>
    <w:rsid w:val="007A07DD"/>
    <w:rsid w:val="007A1B50"/>
    <w:rsid w:val="007A2D0C"/>
    <w:rsid w:val="007A3520"/>
    <w:rsid w:val="007A3D15"/>
    <w:rsid w:val="007A5180"/>
    <w:rsid w:val="007A58DC"/>
    <w:rsid w:val="007A59C7"/>
    <w:rsid w:val="007A643A"/>
    <w:rsid w:val="007B237C"/>
    <w:rsid w:val="007B2DE9"/>
    <w:rsid w:val="007B3305"/>
    <w:rsid w:val="007B4139"/>
    <w:rsid w:val="007B42FF"/>
    <w:rsid w:val="007B4EF3"/>
    <w:rsid w:val="007B542F"/>
    <w:rsid w:val="007B61F4"/>
    <w:rsid w:val="007B62F1"/>
    <w:rsid w:val="007B7725"/>
    <w:rsid w:val="007B79FD"/>
    <w:rsid w:val="007C1072"/>
    <w:rsid w:val="007C111E"/>
    <w:rsid w:val="007C1627"/>
    <w:rsid w:val="007C25BC"/>
    <w:rsid w:val="007C29AD"/>
    <w:rsid w:val="007C4E78"/>
    <w:rsid w:val="007C50CA"/>
    <w:rsid w:val="007C6165"/>
    <w:rsid w:val="007D0940"/>
    <w:rsid w:val="007D152A"/>
    <w:rsid w:val="007D1C45"/>
    <w:rsid w:val="007D1FEC"/>
    <w:rsid w:val="007D2C29"/>
    <w:rsid w:val="007D30E1"/>
    <w:rsid w:val="007D3A45"/>
    <w:rsid w:val="007D3B37"/>
    <w:rsid w:val="007D3C3A"/>
    <w:rsid w:val="007D48BC"/>
    <w:rsid w:val="007D68FE"/>
    <w:rsid w:val="007D6BB6"/>
    <w:rsid w:val="007D6DF0"/>
    <w:rsid w:val="007D7295"/>
    <w:rsid w:val="007D7954"/>
    <w:rsid w:val="007D7DDF"/>
    <w:rsid w:val="007E001A"/>
    <w:rsid w:val="007E0CEC"/>
    <w:rsid w:val="007E16EC"/>
    <w:rsid w:val="007E1A2C"/>
    <w:rsid w:val="007E1ACC"/>
    <w:rsid w:val="007E1F8F"/>
    <w:rsid w:val="007E2185"/>
    <w:rsid w:val="007E49B6"/>
    <w:rsid w:val="007E5C22"/>
    <w:rsid w:val="007E6AA4"/>
    <w:rsid w:val="007E6F18"/>
    <w:rsid w:val="007E7EDB"/>
    <w:rsid w:val="007F0963"/>
    <w:rsid w:val="007F1B8A"/>
    <w:rsid w:val="007F24F5"/>
    <w:rsid w:val="007F36D0"/>
    <w:rsid w:val="007F3FD5"/>
    <w:rsid w:val="007F5357"/>
    <w:rsid w:val="007F7D83"/>
    <w:rsid w:val="00800458"/>
    <w:rsid w:val="00800B86"/>
    <w:rsid w:val="0080164B"/>
    <w:rsid w:val="008019F8"/>
    <w:rsid w:val="00802DE4"/>
    <w:rsid w:val="00803642"/>
    <w:rsid w:val="00804462"/>
    <w:rsid w:val="008048C7"/>
    <w:rsid w:val="00804D66"/>
    <w:rsid w:val="00805772"/>
    <w:rsid w:val="00805B2E"/>
    <w:rsid w:val="00805B47"/>
    <w:rsid w:val="0080673A"/>
    <w:rsid w:val="008078A1"/>
    <w:rsid w:val="008079EB"/>
    <w:rsid w:val="00810A43"/>
    <w:rsid w:val="0081199C"/>
    <w:rsid w:val="00812C18"/>
    <w:rsid w:val="00812D50"/>
    <w:rsid w:val="00813C0C"/>
    <w:rsid w:val="00814902"/>
    <w:rsid w:val="0081706D"/>
    <w:rsid w:val="00817518"/>
    <w:rsid w:val="0081777D"/>
    <w:rsid w:val="00820130"/>
    <w:rsid w:val="008211E0"/>
    <w:rsid w:val="00822DF7"/>
    <w:rsid w:val="008244BB"/>
    <w:rsid w:val="008244EB"/>
    <w:rsid w:val="00824EF7"/>
    <w:rsid w:val="00825040"/>
    <w:rsid w:val="00825388"/>
    <w:rsid w:val="00825448"/>
    <w:rsid w:val="008270EC"/>
    <w:rsid w:val="008309EF"/>
    <w:rsid w:val="00830ABB"/>
    <w:rsid w:val="00830C0C"/>
    <w:rsid w:val="008312DC"/>
    <w:rsid w:val="00831DF3"/>
    <w:rsid w:val="0083262F"/>
    <w:rsid w:val="00832A09"/>
    <w:rsid w:val="00832E06"/>
    <w:rsid w:val="00832E2F"/>
    <w:rsid w:val="008343B0"/>
    <w:rsid w:val="0083454B"/>
    <w:rsid w:val="00835739"/>
    <w:rsid w:val="008375BB"/>
    <w:rsid w:val="00837A7A"/>
    <w:rsid w:val="00837C19"/>
    <w:rsid w:val="0084067B"/>
    <w:rsid w:val="0084151A"/>
    <w:rsid w:val="00841715"/>
    <w:rsid w:val="008419D3"/>
    <w:rsid w:val="00841B11"/>
    <w:rsid w:val="0084586E"/>
    <w:rsid w:val="00845DDA"/>
    <w:rsid w:val="00846825"/>
    <w:rsid w:val="008473DB"/>
    <w:rsid w:val="00850911"/>
    <w:rsid w:val="00851151"/>
    <w:rsid w:val="00851C99"/>
    <w:rsid w:val="008522B6"/>
    <w:rsid w:val="008522E2"/>
    <w:rsid w:val="008535B4"/>
    <w:rsid w:val="0085462A"/>
    <w:rsid w:val="0085521D"/>
    <w:rsid w:val="00856889"/>
    <w:rsid w:val="00856B75"/>
    <w:rsid w:val="00857F77"/>
    <w:rsid w:val="00860935"/>
    <w:rsid w:val="00861267"/>
    <w:rsid w:val="00861D95"/>
    <w:rsid w:val="00862E36"/>
    <w:rsid w:val="0086313A"/>
    <w:rsid w:val="0086378E"/>
    <w:rsid w:val="00863CC4"/>
    <w:rsid w:val="00863D19"/>
    <w:rsid w:val="0086415D"/>
    <w:rsid w:val="00864FB6"/>
    <w:rsid w:val="00865339"/>
    <w:rsid w:val="008666B0"/>
    <w:rsid w:val="00867461"/>
    <w:rsid w:val="00870649"/>
    <w:rsid w:val="00871CCE"/>
    <w:rsid w:val="00872135"/>
    <w:rsid w:val="00872651"/>
    <w:rsid w:val="0087351C"/>
    <w:rsid w:val="008751D9"/>
    <w:rsid w:val="00876044"/>
    <w:rsid w:val="00877A35"/>
    <w:rsid w:val="00880D56"/>
    <w:rsid w:val="0088158B"/>
    <w:rsid w:val="0088191B"/>
    <w:rsid w:val="00882364"/>
    <w:rsid w:val="0088288B"/>
    <w:rsid w:val="00887348"/>
    <w:rsid w:val="00887C0A"/>
    <w:rsid w:val="00887DBD"/>
    <w:rsid w:val="00891CF7"/>
    <w:rsid w:val="008932B4"/>
    <w:rsid w:val="00893C62"/>
    <w:rsid w:val="008972BE"/>
    <w:rsid w:val="00897661"/>
    <w:rsid w:val="00897756"/>
    <w:rsid w:val="008A0550"/>
    <w:rsid w:val="008A08A2"/>
    <w:rsid w:val="008A0D91"/>
    <w:rsid w:val="008A1C1F"/>
    <w:rsid w:val="008A28DC"/>
    <w:rsid w:val="008A2A67"/>
    <w:rsid w:val="008A72C3"/>
    <w:rsid w:val="008B00A1"/>
    <w:rsid w:val="008B097A"/>
    <w:rsid w:val="008B190B"/>
    <w:rsid w:val="008B2C90"/>
    <w:rsid w:val="008B2FF4"/>
    <w:rsid w:val="008B3095"/>
    <w:rsid w:val="008B3FC9"/>
    <w:rsid w:val="008B447E"/>
    <w:rsid w:val="008B58AA"/>
    <w:rsid w:val="008B5C8B"/>
    <w:rsid w:val="008B5EC2"/>
    <w:rsid w:val="008B678B"/>
    <w:rsid w:val="008B743F"/>
    <w:rsid w:val="008B753B"/>
    <w:rsid w:val="008C0C65"/>
    <w:rsid w:val="008C0D71"/>
    <w:rsid w:val="008C10B2"/>
    <w:rsid w:val="008C1F6F"/>
    <w:rsid w:val="008C25B2"/>
    <w:rsid w:val="008C280B"/>
    <w:rsid w:val="008C2DCF"/>
    <w:rsid w:val="008C4420"/>
    <w:rsid w:val="008C5A24"/>
    <w:rsid w:val="008C5D0A"/>
    <w:rsid w:val="008C6BDB"/>
    <w:rsid w:val="008C6DC6"/>
    <w:rsid w:val="008C7662"/>
    <w:rsid w:val="008C77D6"/>
    <w:rsid w:val="008D0378"/>
    <w:rsid w:val="008D0A05"/>
    <w:rsid w:val="008D0ED0"/>
    <w:rsid w:val="008D199D"/>
    <w:rsid w:val="008D281C"/>
    <w:rsid w:val="008D3FC4"/>
    <w:rsid w:val="008D4B27"/>
    <w:rsid w:val="008D6E02"/>
    <w:rsid w:val="008D713B"/>
    <w:rsid w:val="008E17F6"/>
    <w:rsid w:val="008E1AAD"/>
    <w:rsid w:val="008E1BBC"/>
    <w:rsid w:val="008E30ED"/>
    <w:rsid w:val="008E4C97"/>
    <w:rsid w:val="008E5182"/>
    <w:rsid w:val="008E5D60"/>
    <w:rsid w:val="008E5D89"/>
    <w:rsid w:val="008E6499"/>
    <w:rsid w:val="008E6F27"/>
    <w:rsid w:val="008E7C22"/>
    <w:rsid w:val="008F0D13"/>
    <w:rsid w:val="008F118B"/>
    <w:rsid w:val="008F13AD"/>
    <w:rsid w:val="008F1C15"/>
    <w:rsid w:val="008F1ED2"/>
    <w:rsid w:val="008F28F7"/>
    <w:rsid w:val="008F2E74"/>
    <w:rsid w:val="008F3C70"/>
    <w:rsid w:val="008F3D58"/>
    <w:rsid w:val="008F4095"/>
    <w:rsid w:val="008F42F4"/>
    <w:rsid w:val="008F45C8"/>
    <w:rsid w:val="008F543C"/>
    <w:rsid w:val="008F6788"/>
    <w:rsid w:val="008F67CB"/>
    <w:rsid w:val="008F73B0"/>
    <w:rsid w:val="008F7AB1"/>
    <w:rsid w:val="0090015D"/>
    <w:rsid w:val="00902536"/>
    <w:rsid w:val="00903239"/>
    <w:rsid w:val="00903502"/>
    <w:rsid w:val="00903748"/>
    <w:rsid w:val="0090456C"/>
    <w:rsid w:val="00905284"/>
    <w:rsid w:val="00905CB3"/>
    <w:rsid w:val="009063B5"/>
    <w:rsid w:val="009067E5"/>
    <w:rsid w:val="009069AF"/>
    <w:rsid w:val="0090712E"/>
    <w:rsid w:val="00907785"/>
    <w:rsid w:val="00907CCF"/>
    <w:rsid w:val="00910A59"/>
    <w:rsid w:val="00911A5B"/>
    <w:rsid w:val="009130D1"/>
    <w:rsid w:val="009131E2"/>
    <w:rsid w:val="009134DA"/>
    <w:rsid w:val="009135C6"/>
    <w:rsid w:val="00913CB3"/>
    <w:rsid w:val="00916375"/>
    <w:rsid w:val="00916A1F"/>
    <w:rsid w:val="009174BE"/>
    <w:rsid w:val="00920E94"/>
    <w:rsid w:val="009211F7"/>
    <w:rsid w:val="00921414"/>
    <w:rsid w:val="009224E4"/>
    <w:rsid w:val="009225B8"/>
    <w:rsid w:val="00923288"/>
    <w:rsid w:val="00926520"/>
    <w:rsid w:val="009267F5"/>
    <w:rsid w:val="00926D47"/>
    <w:rsid w:val="00927A89"/>
    <w:rsid w:val="00927F80"/>
    <w:rsid w:val="00930398"/>
    <w:rsid w:val="00930A39"/>
    <w:rsid w:val="00930E60"/>
    <w:rsid w:val="00931982"/>
    <w:rsid w:val="00931B3E"/>
    <w:rsid w:val="009321FD"/>
    <w:rsid w:val="00932D8F"/>
    <w:rsid w:val="00933D5F"/>
    <w:rsid w:val="00935771"/>
    <w:rsid w:val="009359D4"/>
    <w:rsid w:val="00935C16"/>
    <w:rsid w:val="0093648F"/>
    <w:rsid w:val="00937239"/>
    <w:rsid w:val="00941461"/>
    <w:rsid w:val="0094489C"/>
    <w:rsid w:val="00944F25"/>
    <w:rsid w:val="009457A6"/>
    <w:rsid w:val="00945898"/>
    <w:rsid w:val="009465C8"/>
    <w:rsid w:val="00946607"/>
    <w:rsid w:val="00946F3F"/>
    <w:rsid w:val="00954D4F"/>
    <w:rsid w:val="00954FBE"/>
    <w:rsid w:val="00955D53"/>
    <w:rsid w:val="00955F11"/>
    <w:rsid w:val="00956E0A"/>
    <w:rsid w:val="00956FF1"/>
    <w:rsid w:val="00957F3C"/>
    <w:rsid w:val="00961692"/>
    <w:rsid w:val="0096404E"/>
    <w:rsid w:val="00964461"/>
    <w:rsid w:val="00964726"/>
    <w:rsid w:val="00965C73"/>
    <w:rsid w:val="00966522"/>
    <w:rsid w:val="009668B6"/>
    <w:rsid w:val="00967C14"/>
    <w:rsid w:val="0097192B"/>
    <w:rsid w:val="009733B2"/>
    <w:rsid w:val="009733EC"/>
    <w:rsid w:val="009753AE"/>
    <w:rsid w:val="00977656"/>
    <w:rsid w:val="009813B9"/>
    <w:rsid w:val="00981E1F"/>
    <w:rsid w:val="009832A4"/>
    <w:rsid w:val="009844AC"/>
    <w:rsid w:val="009850EC"/>
    <w:rsid w:val="00985A54"/>
    <w:rsid w:val="00985B48"/>
    <w:rsid w:val="0098709A"/>
    <w:rsid w:val="00987C20"/>
    <w:rsid w:val="009900DD"/>
    <w:rsid w:val="00990F63"/>
    <w:rsid w:val="00991450"/>
    <w:rsid w:val="009925B3"/>
    <w:rsid w:val="009934D1"/>
    <w:rsid w:val="00994898"/>
    <w:rsid w:val="009956F5"/>
    <w:rsid w:val="00995B27"/>
    <w:rsid w:val="00996654"/>
    <w:rsid w:val="009967C4"/>
    <w:rsid w:val="00996AC4"/>
    <w:rsid w:val="009973EC"/>
    <w:rsid w:val="009977A0"/>
    <w:rsid w:val="009A0A2C"/>
    <w:rsid w:val="009A11A9"/>
    <w:rsid w:val="009A1A61"/>
    <w:rsid w:val="009A1A72"/>
    <w:rsid w:val="009A3596"/>
    <w:rsid w:val="009A35FD"/>
    <w:rsid w:val="009A3A8C"/>
    <w:rsid w:val="009A47A3"/>
    <w:rsid w:val="009B01F7"/>
    <w:rsid w:val="009B0D38"/>
    <w:rsid w:val="009B3919"/>
    <w:rsid w:val="009B4348"/>
    <w:rsid w:val="009B4B77"/>
    <w:rsid w:val="009B51AF"/>
    <w:rsid w:val="009B5D52"/>
    <w:rsid w:val="009B5E81"/>
    <w:rsid w:val="009B5F40"/>
    <w:rsid w:val="009B64DC"/>
    <w:rsid w:val="009B66F5"/>
    <w:rsid w:val="009C0859"/>
    <w:rsid w:val="009C0CA9"/>
    <w:rsid w:val="009C129F"/>
    <w:rsid w:val="009C137B"/>
    <w:rsid w:val="009C13B9"/>
    <w:rsid w:val="009C182A"/>
    <w:rsid w:val="009C3155"/>
    <w:rsid w:val="009C4187"/>
    <w:rsid w:val="009C7AFA"/>
    <w:rsid w:val="009D0691"/>
    <w:rsid w:val="009D20A9"/>
    <w:rsid w:val="009D2F7D"/>
    <w:rsid w:val="009D54DD"/>
    <w:rsid w:val="009D55EA"/>
    <w:rsid w:val="009D686C"/>
    <w:rsid w:val="009D6D09"/>
    <w:rsid w:val="009D6E19"/>
    <w:rsid w:val="009D78D9"/>
    <w:rsid w:val="009E0477"/>
    <w:rsid w:val="009E076F"/>
    <w:rsid w:val="009E36B5"/>
    <w:rsid w:val="009E45C6"/>
    <w:rsid w:val="009E4601"/>
    <w:rsid w:val="009E4978"/>
    <w:rsid w:val="009E52A7"/>
    <w:rsid w:val="009E5C26"/>
    <w:rsid w:val="009E5D0B"/>
    <w:rsid w:val="009E6198"/>
    <w:rsid w:val="009E641F"/>
    <w:rsid w:val="009E67B7"/>
    <w:rsid w:val="009E7C41"/>
    <w:rsid w:val="009E7F6C"/>
    <w:rsid w:val="009F08AF"/>
    <w:rsid w:val="009F13BD"/>
    <w:rsid w:val="009F167F"/>
    <w:rsid w:val="009F193D"/>
    <w:rsid w:val="009F1AD5"/>
    <w:rsid w:val="009F3835"/>
    <w:rsid w:val="009F388B"/>
    <w:rsid w:val="009F3A05"/>
    <w:rsid w:val="009F6344"/>
    <w:rsid w:val="009F6583"/>
    <w:rsid w:val="009F7DD3"/>
    <w:rsid w:val="00A00149"/>
    <w:rsid w:val="00A0069E"/>
    <w:rsid w:val="00A0160E"/>
    <w:rsid w:val="00A01EEA"/>
    <w:rsid w:val="00A02787"/>
    <w:rsid w:val="00A04F57"/>
    <w:rsid w:val="00A0646F"/>
    <w:rsid w:val="00A070BD"/>
    <w:rsid w:val="00A07602"/>
    <w:rsid w:val="00A07D4E"/>
    <w:rsid w:val="00A1045C"/>
    <w:rsid w:val="00A10A5B"/>
    <w:rsid w:val="00A11B78"/>
    <w:rsid w:val="00A12FB3"/>
    <w:rsid w:val="00A13584"/>
    <w:rsid w:val="00A13D40"/>
    <w:rsid w:val="00A143DA"/>
    <w:rsid w:val="00A150C5"/>
    <w:rsid w:val="00A155A0"/>
    <w:rsid w:val="00A2059F"/>
    <w:rsid w:val="00A20B9B"/>
    <w:rsid w:val="00A20DBF"/>
    <w:rsid w:val="00A21886"/>
    <w:rsid w:val="00A23BC3"/>
    <w:rsid w:val="00A26041"/>
    <w:rsid w:val="00A26FA1"/>
    <w:rsid w:val="00A270F4"/>
    <w:rsid w:val="00A2751E"/>
    <w:rsid w:val="00A300EB"/>
    <w:rsid w:val="00A31505"/>
    <w:rsid w:val="00A31625"/>
    <w:rsid w:val="00A347EA"/>
    <w:rsid w:val="00A3558C"/>
    <w:rsid w:val="00A365E3"/>
    <w:rsid w:val="00A36B4F"/>
    <w:rsid w:val="00A3717D"/>
    <w:rsid w:val="00A379FA"/>
    <w:rsid w:val="00A407D3"/>
    <w:rsid w:val="00A419FB"/>
    <w:rsid w:val="00A42622"/>
    <w:rsid w:val="00A42E22"/>
    <w:rsid w:val="00A431EB"/>
    <w:rsid w:val="00A44187"/>
    <w:rsid w:val="00A44FE8"/>
    <w:rsid w:val="00A4610C"/>
    <w:rsid w:val="00A4694C"/>
    <w:rsid w:val="00A46BB1"/>
    <w:rsid w:val="00A46C09"/>
    <w:rsid w:val="00A46E0E"/>
    <w:rsid w:val="00A46EA9"/>
    <w:rsid w:val="00A47B8B"/>
    <w:rsid w:val="00A47D49"/>
    <w:rsid w:val="00A50ACF"/>
    <w:rsid w:val="00A51211"/>
    <w:rsid w:val="00A514DA"/>
    <w:rsid w:val="00A52278"/>
    <w:rsid w:val="00A524E2"/>
    <w:rsid w:val="00A52B78"/>
    <w:rsid w:val="00A52D2C"/>
    <w:rsid w:val="00A5366A"/>
    <w:rsid w:val="00A53698"/>
    <w:rsid w:val="00A53860"/>
    <w:rsid w:val="00A538A2"/>
    <w:rsid w:val="00A548BB"/>
    <w:rsid w:val="00A54B5D"/>
    <w:rsid w:val="00A55392"/>
    <w:rsid w:val="00A57CF8"/>
    <w:rsid w:val="00A60B31"/>
    <w:rsid w:val="00A6162F"/>
    <w:rsid w:val="00A62716"/>
    <w:rsid w:val="00A64C59"/>
    <w:rsid w:val="00A65165"/>
    <w:rsid w:val="00A65706"/>
    <w:rsid w:val="00A65EBC"/>
    <w:rsid w:val="00A66241"/>
    <w:rsid w:val="00A663E2"/>
    <w:rsid w:val="00A6693B"/>
    <w:rsid w:val="00A66F06"/>
    <w:rsid w:val="00A6702B"/>
    <w:rsid w:val="00A670E4"/>
    <w:rsid w:val="00A7030C"/>
    <w:rsid w:val="00A71592"/>
    <w:rsid w:val="00A71D3B"/>
    <w:rsid w:val="00A724FF"/>
    <w:rsid w:val="00A727B8"/>
    <w:rsid w:val="00A73367"/>
    <w:rsid w:val="00A735A0"/>
    <w:rsid w:val="00A74E9B"/>
    <w:rsid w:val="00A75E47"/>
    <w:rsid w:val="00A76368"/>
    <w:rsid w:val="00A76A07"/>
    <w:rsid w:val="00A76D19"/>
    <w:rsid w:val="00A77CB7"/>
    <w:rsid w:val="00A77FB7"/>
    <w:rsid w:val="00A803BA"/>
    <w:rsid w:val="00A812E8"/>
    <w:rsid w:val="00A81C57"/>
    <w:rsid w:val="00A81C65"/>
    <w:rsid w:val="00A82D74"/>
    <w:rsid w:val="00A83465"/>
    <w:rsid w:val="00A8376B"/>
    <w:rsid w:val="00A83B59"/>
    <w:rsid w:val="00A83F05"/>
    <w:rsid w:val="00A841A7"/>
    <w:rsid w:val="00A845D7"/>
    <w:rsid w:val="00A854EC"/>
    <w:rsid w:val="00A85741"/>
    <w:rsid w:val="00A85A97"/>
    <w:rsid w:val="00A860B1"/>
    <w:rsid w:val="00A86E97"/>
    <w:rsid w:val="00A87097"/>
    <w:rsid w:val="00A9027E"/>
    <w:rsid w:val="00A902ED"/>
    <w:rsid w:val="00A90544"/>
    <w:rsid w:val="00A90550"/>
    <w:rsid w:val="00A90C0F"/>
    <w:rsid w:val="00A918E5"/>
    <w:rsid w:val="00A91916"/>
    <w:rsid w:val="00A91CF2"/>
    <w:rsid w:val="00A92F04"/>
    <w:rsid w:val="00A93128"/>
    <w:rsid w:val="00A93182"/>
    <w:rsid w:val="00A9321D"/>
    <w:rsid w:val="00A934FE"/>
    <w:rsid w:val="00A938BF"/>
    <w:rsid w:val="00A9533E"/>
    <w:rsid w:val="00A9571D"/>
    <w:rsid w:val="00A95DA6"/>
    <w:rsid w:val="00A97AF8"/>
    <w:rsid w:val="00AA0382"/>
    <w:rsid w:val="00AA0523"/>
    <w:rsid w:val="00AA0A2A"/>
    <w:rsid w:val="00AA0FED"/>
    <w:rsid w:val="00AA1E0C"/>
    <w:rsid w:val="00AA2086"/>
    <w:rsid w:val="00AA226E"/>
    <w:rsid w:val="00AA50A8"/>
    <w:rsid w:val="00AA5C1A"/>
    <w:rsid w:val="00AA6192"/>
    <w:rsid w:val="00AA6CDF"/>
    <w:rsid w:val="00AB21A5"/>
    <w:rsid w:val="00AB3650"/>
    <w:rsid w:val="00AB3896"/>
    <w:rsid w:val="00AB3EC7"/>
    <w:rsid w:val="00AB4F52"/>
    <w:rsid w:val="00AB5B2D"/>
    <w:rsid w:val="00AB72BF"/>
    <w:rsid w:val="00AC206F"/>
    <w:rsid w:val="00AC2A0C"/>
    <w:rsid w:val="00AC3CBB"/>
    <w:rsid w:val="00AC3D23"/>
    <w:rsid w:val="00AC3D44"/>
    <w:rsid w:val="00AC5AFF"/>
    <w:rsid w:val="00AC5CCC"/>
    <w:rsid w:val="00AC7747"/>
    <w:rsid w:val="00AC78C8"/>
    <w:rsid w:val="00AD0BE8"/>
    <w:rsid w:val="00AD0E12"/>
    <w:rsid w:val="00AD1876"/>
    <w:rsid w:val="00AD1C30"/>
    <w:rsid w:val="00AD2791"/>
    <w:rsid w:val="00AD2FB5"/>
    <w:rsid w:val="00AD3309"/>
    <w:rsid w:val="00AD4967"/>
    <w:rsid w:val="00AD5951"/>
    <w:rsid w:val="00AD5B86"/>
    <w:rsid w:val="00AD6133"/>
    <w:rsid w:val="00AD63DA"/>
    <w:rsid w:val="00AD6C11"/>
    <w:rsid w:val="00AD79D8"/>
    <w:rsid w:val="00AE0EB3"/>
    <w:rsid w:val="00AE1794"/>
    <w:rsid w:val="00AE199A"/>
    <w:rsid w:val="00AE25B2"/>
    <w:rsid w:val="00AE3924"/>
    <w:rsid w:val="00AE4D6C"/>
    <w:rsid w:val="00AE6A92"/>
    <w:rsid w:val="00AE6BA6"/>
    <w:rsid w:val="00AE7AC6"/>
    <w:rsid w:val="00AE7B55"/>
    <w:rsid w:val="00AF09FA"/>
    <w:rsid w:val="00AF3604"/>
    <w:rsid w:val="00AF5201"/>
    <w:rsid w:val="00AF7BD4"/>
    <w:rsid w:val="00B02168"/>
    <w:rsid w:val="00B02B4E"/>
    <w:rsid w:val="00B02DD9"/>
    <w:rsid w:val="00B04086"/>
    <w:rsid w:val="00B04869"/>
    <w:rsid w:val="00B058E7"/>
    <w:rsid w:val="00B05CE8"/>
    <w:rsid w:val="00B06511"/>
    <w:rsid w:val="00B07088"/>
    <w:rsid w:val="00B10F04"/>
    <w:rsid w:val="00B11223"/>
    <w:rsid w:val="00B1181C"/>
    <w:rsid w:val="00B1225D"/>
    <w:rsid w:val="00B12939"/>
    <w:rsid w:val="00B14875"/>
    <w:rsid w:val="00B14FE5"/>
    <w:rsid w:val="00B157C9"/>
    <w:rsid w:val="00B1593C"/>
    <w:rsid w:val="00B169D8"/>
    <w:rsid w:val="00B17653"/>
    <w:rsid w:val="00B2067E"/>
    <w:rsid w:val="00B2173F"/>
    <w:rsid w:val="00B242FB"/>
    <w:rsid w:val="00B24478"/>
    <w:rsid w:val="00B2609D"/>
    <w:rsid w:val="00B266AC"/>
    <w:rsid w:val="00B2687A"/>
    <w:rsid w:val="00B27800"/>
    <w:rsid w:val="00B27819"/>
    <w:rsid w:val="00B3062C"/>
    <w:rsid w:val="00B320A6"/>
    <w:rsid w:val="00B326F2"/>
    <w:rsid w:val="00B33947"/>
    <w:rsid w:val="00B33972"/>
    <w:rsid w:val="00B33B28"/>
    <w:rsid w:val="00B33BB4"/>
    <w:rsid w:val="00B34E50"/>
    <w:rsid w:val="00B37280"/>
    <w:rsid w:val="00B37984"/>
    <w:rsid w:val="00B37C67"/>
    <w:rsid w:val="00B409DF"/>
    <w:rsid w:val="00B41158"/>
    <w:rsid w:val="00B418CF"/>
    <w:rsid w:val="00B41FA7"/>
    <w:rsid w:val="00B421B9"/>
    <w:rsid w:val="00B43389"/>
    <w:rsid w:val="00B44093"/>
    <w:rsid w:val="00B4468D"/>
    <w:rsid w:val="00B45016"/>
    <w:rsid w:val="00B46102"/>
    <w:rsid w:val="00B464DD"/>
    <w:rsid w:val="00B46D41"/>
    <w:rsid w:val="00B46D47"/>
    <w:rsid w:val="00B470A2"/>
    <w:rsid w:val="00B509E9"/>
    <w:rsid w:val="00B50BDA"/>
    <w:rsid w:val="00B5118D"/>
    <w:rsid w:val="00B522C5"/>
    <w:rsid w:val="00B52B0F"/>
    <w:rsid w:val="00B54405"/>
    <w:rsid w:val="00B559AF"/>
    <w:rsid w:val="00B55C27"/>
    <w:rsid w:val="00B57B8E"/>
    <w:rsid w:val="00B57BBF"/>
    <w:rsid w:val="00B608A4"/>
    <w:rsid w:val="00B615ED"/>
    <w:rsid w:val="00B63CBD"/>
    <w:rsid w:val="00B63EA1"/>
    <w:rsid w:val="00B640F4"/>
    <w:rsid w:val="00B64CF2"/>
    <w:rsid w:val="00B65266"/>
    <w:rsid w:val="00B65818"/>
    <w:rsid w:val="00B664BD"/>
    <w:rsid w:val="00B67047"/>
    <w:rsid w:val="00B67CB1"/>
    <w:rsid w:val="00B7075C"/>
    <w:rsid w:val="00B70CA5"/>
    <w:rsid w:val="00B7104C"/>
    <w:rsid w:val="00B713F0"/>
    <w:rsid w:val="00B71975"/>
    <w:rsid w:val="00B720B5"/>
    <w:rsid w:val="00B72896"/>
    <w:rsid w:val="00B74451"/>
    <w:rsid w:val="00B753CC"/>
    <w:rsid w:val="00B7586F"/>
    <w:rsid w:val="00B761CD"/>
    <w:rsid w:val="00B7650B"/>
    <w:rsid w:val="00B76781"/>
    <w:rsid w:val="00B767C3"/>
    <w:rsid w:val="00B77084"/>
    <w:rsid w:val="00B770E5"/>
    <w:rsid w:val="00B77632"/>
    <w:rsid w:val="00B77658"/>
    <w:rsid w:val="00B77ECF"/>
    <w:rsid w:val="00B803C1"/>
    <w:rsid w:val="00B80D09"/>
    <w:rsid w:val="00B81A27"/>
    <w:rsid w:val="00B81D82"/>
    <w:rsid w:val="00B82170"/>
    <w:rsid w:val="00B83CB9"/>
    <w:rsid w:val="00B8422B"/>
    <w:rsid w:val="00B844F7"/>
    <w:rsid w:val="00B84B3F"/>
    <w:rsid w:val="00B852BC"/>
    <w:rsid w:val="00B86B06"/>
    <w:rsid w:val="00B87404"/>
    <w:rsid w:val="00B905D9"/>
    <w:rsid w:val="00B9085D"/>
    <w:rsid w:val="00B916F4"/>
    <w:rsid w:val="00B92627"/>
    <w:rsid w:val="00B9311B"/>
    <w:rsid w:val="00B962F3"/>
    <w:rsid w:val="00B9634A"/>
    <w:rsid w:val="00B96EBB"/>
    <w:rsid w:val="00BA0AA5"/>
    <w:rsid w:val="00BA18FC"/>
    <w:rsid w:val="00BA1F03"/>
    <w:rsid w:val="00BA2025"/>
    <w:rsid w:val="00BA2E75"/>
    <w:rsid w:val="00BA3C4F"/>
    <w:rsid w:val="00BA4798"/>
    <w:rsid w:val="00BA4BA4"/>
    <w:rsid w:val="00BA5178"/>
    <w:rsid w:val="00BA5874"/>
    <w:rsid w:val="00BA5D5B"/>
    <w:rsid w:val="00BA6225"/>
    <w:rsid w:val="00BA687E"/>
    <w:rsid w:val="00BA7060"/>
    <w:rsid w:val="00BA716F"/>
    <w:rsid w:val="00BA7B41"/>
    <w:rsid w:val="00BA7B49"/>
    <w:rsid w:val="00BB0131"/>
    <w:rsid w:val="00BB03F5"/>
    <w:rsid w:val="00BB0FB2"/>
    <w:rsid w:val="00BB127B"/>
    <w:rsid w:val="00BB1C24"/>
    <w:rsid w:val="00BB2375"/>
    <w:rsid w:val="00BB23E0"/>
    <w:rsid w:val="00BB28BA"/>
    <w:rsid w:val="00BB4027"/>
    <w:rsid w:val="00BB4738"/>
    <w:rsid w:val="00BB5091"/>
    <w:rsid w:val="00BB5559"/>
    <w:rsid w:val="00BB6180"/>
    <w:rsid w:val="00BB6463"/>
    <w:rsid w:val="00BB67BF"/>
    <w:rsid w:val="00BB69BD"/>
    <w:rsid w:val="00BB69D9"/>
    <w:rsid w:val="00BB6F7F"/>
    <w:rsid w:val="00BC06C0"/>
    <w:rsid w:val="00BC0795"/>
    <w:rsid w:val="00BC07C9"/>
    <w:rsid w:val="00BC3899"/>
    <w:rsid w:val="00BC4147"/>
    <w:rsid w:val="00BC489D"/>
    <w:rsid w:val="00BC4C2D"/>
    <w:rsid w:val="00BC53AD"/>
    <w:rsid w:val="00BC56DF"/>
    <w:rsid w:val="00BC6C15"/>
    <w:rsid w:val="00BC6E83"/>
    <w:rsid w:val="00BC7194"/>
    <w:rsid w:val="00BD047C"/>
    <w:rsid w:val="00BD0C19"/>
    <w:rsid w:val="00BD19B1"/>
    <w:rsid w:val="00BD2AAB"/>
    <w:rsid w:val="00BD388E"/>
    <w:rsid w:val="00BD4042"/>
    <w:rsid w:val="00BD4251"/>
    <w:rsid w:val="00BD4378"/>
    <w:rsid w:val="00BD4B92"/>
    <w:rsid w:val="00BD5E88"/>
    <w:rsid w:val="00BD71E4"/>
    <w:rsid w:val="00BD7541"/>
    <w:rsid w:val="00BD7DEA"/>
    <w:rsid w:val="00BE01AE"/>
    <w:rsid w:val="00BE0704"/>
    <w:rsid w:val="00BE0910"/>
    <w:rsid w:val="00BE137E"/>
    <w:rsid w:val="00BE21EF"/>
    <w:rsid w:val="00BE279A"/>
    <w:rsid w:val="00BE2BC9"/>
    <w:rsid w:val="00BE415E"/>
    <w:rsid w:val="00BE58D1"/>
    <w:rsid w:val="00BE5D65"/>
    <w:rsid w:val="00BE6070"/>
    <w:rsid w:val="00BE6113"/>
    <w:rsid w:val="00BE6601"/>
    <w:rsid w:val="00BE6BC5"/>
    <w:rsid w:val="00BF0C8E"/>
    <w:rsid w:val="00BF1302"/>
    <w:rsid w:val="00BF1898"/>
    <w:rsid w:val="00BF1A03"/>
    <w:rsid w:val="00BF1ACB"/>
    <w:rsid w:val="00BF2F03"/>
    <w:rsid w:val="00BF441F"/>
    <w:rsid w:val="00BF483D"/>
    <w:rsid w:val="00BF4FA1"/>
    <w:rsid w:val="00BF52E1"/>
    <w:rsid w:val="00BF6239"/>
    <w:rsid w:val="00BF6B72"/>
    <w:rsid w:val="00C00A06"/>
    <w:rsid w:val="00C01F32"/>
    <w:rsid w:val="00C02085"/>
    <w:rsid w:val="00C040FD"/>
    <w:rsid w:val="00C05BCF"/>
    <w:rsid w:val="00C061D2"/>
    <w:rsid w:val="00C07170"/>
    <w:rsid w:val="00C07F03"/>
    <w:rsid w:val="00C10318"/>
    <w:rsid w:val="00C105FE"/>
    <w:rsid w:val="00C117F4"/>
    <w:rsid w:val="00C11C6C"/>
    <w:rsid w:val="00C129A6"/>
    <w:rsid w:val="00C12B61"/>
    <w:rsid w:val="00C12B8B"/>
    <w:rsid w:val="00C14AAD"/>
    <w:rsid w:val="00C157B0"/>
    <w:rsid w:val="00C16187"/>
    <w:rsid w:val="00C2159E"/>
    <w:rsid w:val="00C21B44"/>
    <w:rsid w:val="00C220F2"/>
    <w:rsid w:val="00C2216C"/>
    <w:rsid w:val="00C22F4D"/>
    <w:rsid w:val="00C242ED"/>
    <w:rsid w:val="00C24A83"/>
    <w:rsid w:val="00C24B93"/>
    <w:rsid w:val="00C26FB7"/>
    <w:rsid w:val="00C27127"/>
    <w:rsid w:val="00C3000E"/>
    <w:rsid w:val="00C30C71"/>
    <w:rsid w:val="00C3149B"/>
    <w:rsid w:val="00C320A0"/>
    <w:rsid w:val="00C32178"/>
    <w:rsid w:val="00C324C6"/>
    <w:rsid w:val="00C32F93"/>
    <w:rsid w:val="00C3325A"/>
    <w:rsid w:val="00C338CD"/>
    <w:rsid w:val="00C35262"/>
    <w:rsid w:val="00C35456"/>
    <w:rsid w:val="00C363B0"/>
    <w:rsid w:val="00C3757C"/>
    <w:rsid w:val="00C40946"/>
    <w:rsid w:val="00C41208"/>
    <w:rsid w:val="00C416F2"/>
    <w:rsid w:val="00C4309D"/>
    <w:rsid w:val="00C43323"/>
    <w:rsid w:val="00C43926"/>
    <w:rsid w:val="00C44B38"/>
    <w:rsid w:val="00C46C67"/>
    <w:rsid w:val="00C46CFA"/>
    <w:rsid w:val="00C4717D"/>
    <w:rsid w:val="00C50E3A"/>
    <w:rsid w:val="00C511AD"/>
    <w:rsid w:val="00C524C6"/>
    <w:rsid w:val="00C5300E"/>
    <w:rsid w:val="00C53EEC"/>
    <w:rsid w:val="00C544A3"/>
    <w:rsid w:val="00C56C7A"/>
    <w:rsid w:val="00C577F6"/>
    <w:rsid w:val="00C57C48"/>
    <w:rsid w:val="00C57E11"/>
    <w:rsid w:val="00C606BD"/>
    <w:rsid w:val="00C60EA2"/>
    <w:rsid w:val="00C61653"/>
    <w:rsid w:val="00C630D2"/>
    <w:rsid w:val="00C64D71"/>
    <w:rsid w:val="00C658BC"/>
    <w:rsid w:val="00C659D5"/>
    <w:rsid w:val="00C66929"/>
    <w:rsid w:val="00C671C6"/>
    <w:rsid w:val="00C67809"/>
    <w:rsid w:val="00C7004B"/>
    <w:rsid w:val="00C706FD"/>
    <w:rsid w:val="00C707B1"/>
    <w:rsid w:val="00C70B73"/>
    <w:rsid w:val="00C7145D"/>
    <w:rsid w:val="00C731EC"/>
    <w:rsid w:val="00C7328E"/>
    <w:rsid w:val="00C73E51"/>
    <w:rsid w:val="00C74F06"/>
    <w:rsid w:val="00C76D55"/>
    <w:rsid w:val="00C76DD2"/>
    <w:rsid w:val="00C76FE9"/>
    <w:rsid w:val="00C77188"/>
    <w:rsid w:val="00C77497"/>
    <w:rsid w:val="00C808E8"/>
    <w:rsid w:val="00C8248E"/>
    <w:rsid w:val="00C82915"/>
    <w:rsid w:val="00C831AF"/>
    <w:rsid w:val="00C853B2"/>
    <w:rsid w:val="00C865A9"/>
    <w:rsid w:val="00C86872"/>
    <w:rsid w:val="00C86DAE"/>
    <w:rsid w:val="00C90019"/>
    <w:rsid w:val="00C91601"/>
    <w:rsid w:val="00C91AD2"/>
    <w:rsid w:val="00C92012"/>
    <w:rsid w:val="00C93350"/>
    <w:rsid w:val="00C93351"/>
    <w:rsid w:val="00C93CCB"/>
    <w:rsid w:val="00C93EA6"/>
    <w:rsid w:val="00C945EB"/>
    <w:rsid w:val="00C949B4"/>
    <w:rsid w:val="00C94CB4"/>
    <w:rsid w:val="00C96EEE"/>
    <w:rsid w:val="00CA04FF"/>
    <w:rsid w:val="00CA1669"/>
    <w:rsid w:val="00CA1E63"/>
    <w:rsid w:val="00CA31A0"/>
    <w:rsid w:val="00CA3210"/>
    <w:rsid w:val="00CA32D5"/>
    <w:rsid w:val="00CA3675"/>
    <w:rsid w:val="00CA3C6A"/>
    <w:rsid w:val="00CA3EE5"/>
    <w:rsid w:val="00CA4169"/>
    <w:rsid w:val="00CA417C"/>
    <w:rsid w:val="00CA50B7"/>
    <w:rsid w:val="00CA5767"/>
    <w:rsid w:val="00CA5B50"/>
    <w:rsid w:val="00CA6850"/>
    <w:rsid w:val="00CA6A97"/>
    <w:rsid w:val="00CB3864"/>
    <w:rsid w:val="00CB40B6"/>
    <w:rsid w:val="00CB442F"/>
    <w:rsid w:val="00CB456D"/>
    <w:rsid w:val="00CB4C4C"/>
    <w:rsid w:val="00CB4D11"/>
    <w:rsid w:val="00CB6408"/>
    <w:rsid w:val="00CB64BE"/>
    <w:rsid w:val="00CB7169"/>
    <w:rsid w:val="00CB7F29"/>
    <w:rsid w:val="00CC0570"/>
    <w:rsid w:val="00CC0BA1"/>
    <w:rsid w:val="00CC0C92"/>
    <w:rsid w:val="00CC3797"/>
    <w:rsid w:val="00CC38E1"/>
    <w:rsid w:val="00CC45E2"/>
    <w:rsid w:val="00CC484F"/>
    <w:rsid w:val="00CC561F"/>
    <w:rsid w:val="00CC5670"/>
    <w:rsid w:val="00CC5994"/>
    <w:rsid w:val="00CC69C8"/>
    <w:rsid w:val="00CC7F96"/>
    <w:rsid w:val="00CD07E6"/>
    <w:rsid w:val="00CD0E34"/>
    <w:rsid w:val="00CD1212"/>
    <w:rsid w:val="00CD12B5"/>
    <w:rsid w:val="00CD177D"/>
    <w:rsid w:val="00CD2CB8"/>
    <w:rsid w:val="00CD2F79"/>
    <w:rsid w:val="00CD4B6E"/>
    <w:rsid w:val="00CD7FB9"/>
    <w:rsid w:val="00CE0E84"/>
    <w:rsid w:val="00CE1088"/>
    <w:rsid w:val="00CE1333"/>
    <w:rsid w:val="00CE2C76"/>
    <w:rsid w:val="00CE2D16"/>
    <w:rsid w:val="00CE3403"/>
    <w:rsid w:val="00CE385F"/>
    <w:rsid w:val="00CE4632"/>
    <w:rsid w:val="00CE5B25"/>
    <w:rsid w:val="00CE5C83"/>
    <w:rsid w:val="00CE61B1"/>
    <w:rsid w:val="00CF0091"/>
    <w:rsid w:val="00CF0BC9"/>
    <w:rsid w:val="00CF13DC"/>
    <w:rsid w:val="00CF1706"/>
    <w:rsid w:val="00CF216B"/>
    <w:rsid w:val="00CF333F"/>
    <w:rsid w:val="00CF3B69"/>
    <w:rsid w:val="00CF4561"/>
    <w:rsid w:val="00CF5316"/>
    <w:rsid w:val="00CF5402"/>
    <w:rsid w:val="00CF587F"/>
    <w:rsid w:val="00CF7EED"/>
    <w:rsid w:val="00D002B9"/>
    <w:rsid w:val="00D00BC4"/>
    <w:rsid w:val="00D015A7"/>
    <w:rsid w:val="00D01A38"/>
    <w:rsid w:val="00D02E41"/>
    <w:rsid w:val="00D033AD"/>
    <w:rsid w:val="00D040F9"/>
    <w:rsid w:val="00D05171"/>
    <w:rsid w:val="00D05EB8"/>
    <w:rsid w:val="00D064A4"/>
    <w:rsid w:val="00D0782C"/>
    <w:rsid w:val="00D106CB"/>
    <w:rsid w:val="00D10A48"/>
    <w:rsid w:val="00D1257F"/>
    <w:rsid w:val="00D143D0"/>
    <w:rsid w:val="00D15090"/>
    <w:rsid w:val="00D151D5"/>
    <w:rsid w:val="00D152DD"/>
    <w:rsid w:val="00D15962"/>
    <w:rsid w:val="00D15BC9"/>
    <w:rsid w:val="00D170EE"/>
    <w:rsid w:val="00D20CA8"/>
    <w:rsid w:val="00D2176D"/>
    <w:rsid w:val="00D22A75"/>
    <w:rsid w:val="00D22C61"/>
    <w:rsid w:val="00D25AEF"/>
    <w:rsid w:val="00D27FC7"/>
    <w:rsid w:val="00D30D31"/>
    <w:rsid w:val="00D32757"/>
    <w:rsid w:val="00D33F45"/>
    <w:rsid w:val="00D36213"/>
    <w:rsid w:val="00D36601"/>
    <w:rsid w:val="00D37387"/>
    <w:rsid w:val="00D378EB"/>
    <w:rsid w:val="00D4046C"/>
    <w:rsid w:val="00D44AC8"/>
    <w:rsid w:val="00D46699"/>
    <w:rsid w:val="00D47461"/>
    <w:rsid w:val="00D47846"/>
    <w:rsid w:val="00D47F02"/>
    <w:rsid w:val="00D5032B"/>
    <w:rsid w:val="00D53609"/>
    <w:rsid w:val="00D53A29"/>
    <w:rsid w:val="00D53D55"/>
    <w:rsid w:val="00D545A2"/>
    <w:rsid w:val="00D55825"/>
    <w:rsid w:val="00D55B87"/>
    <w:rsid w:val="00D55E2B"/>
    <w:rsid w:val="00D575AC"/>
    <w:rsid w:val="00D60F4B"/>
    <w:rsid w:val="00D611F5"/>
    <w:rsid w:val="00D61F9F"/>
    <w:rsid w:val="00D62301"/>
    <w:rsid w:val="00D62B1B"/>
    <w:rsid w:val="00D6329E"/>
    <w:rsid w:val="00D63605"/>
    <w:rsid w:val="00D637AF"/>
    <w:rsid w:val="00D6522D"/>
    <w:rsid w:val="00D65793"/>
    <w:rsid w:val="00D67882"/>
    <w:rsid w:val="00D719E1"/>
    <w:rsid w:val="00D71F58"/>
    <w:rsid w:val="00D72B2E"/>
    <w:rsid w:val="00D72FE7"/>
    <w:rsid w:val="00D73B42"/>
    <w:rsid w:val="00D73F3B"/>
    <w:rsid w:val="00D75FF0"/>
    <w:rsid w:val="00D76325"/>
    <w:rsid w:val="00D768CF"/>
    <w:rsid w:val="00D76E19"/>
    <w:rsid w:val="00D77002"/>
    <w:rsid w:val="00D7742D"/>
    <w:rsid w:val="00D777E6"/>
    <w:rsid w:val="00D80A0E"/>
    <w:rsid w:val="00D812E8"/>
    <w:rsid w:val="00D8136D"/>
    <w:rsid w:val="00D8267B"/>
    <w:rsid w:val="00D82AC4"/>
    <w:rsid w:val="00D848F6"/>
    <w:rsid w:val="00D84D94"/>
    <w:rsid w:val="00D87CF7"/>
    <w:rsid w:val="00D90183"/>
    <w:rsid w:val="00D90F14"/>
    <w:rsid w:val="00D91C6C"/>
    <w:rsid w:val="00D9297C"/>
    <w:rsid w:val="00D929E0"/>
    <w:rsid w:val="00D92BC5"/>
    <w:rsid w:val="00D933A2"/>
    <w:rsid w:val="00D93605"/>
    <w:rsid w:val="00D93E9A"/>
    <w:rsid w:val="00D947B5"/>
    <w:rsid w:val="00D953FA"/>
    <w:rsid w:val="00D9566B"/>
    <w:rsid w:val="00D9624D"/>
    <w:rsid w:val="00D96A7E"/>
    <w:rsid w:val="00D96DC6"/>
    <w:rsid w:val="00D970CA"/>
    <w:rsid w:val="00D97AE1"/>
    <w:rsid w:val="00D97C90"/>
    <w:rsid w:val="00DA00A3"/>
    <w:rsid w:val="00DA071E"/>
    <w:rsid w:val="00DA16D4"/>
    <w:rsid w:val="00DA225C"/>
    <w:rsid w:val="00DA40A3"/>
    <w:rsid w:val="00DA43DC"/>
    <w:rsid w:val="00DA6587"/>
    <w:rsid w:val="00DA6778"/>
    <w:rsid w:val="00DA7A4B"/>
    <w:rsid w:val="00DB0752"/>
    <w:rsid w:val="00DB1590"/>
    <w:rsid w:val="00DB2A7C"/>
    <w:rsid w:val="00DB3902"/>
    <w:rsid w:val="00DB5049"/>
    <w:rsid w:val="00DB68A2"/>
    <w:rsid w:val="00DB6EDE"/>
    <w:rsid w:val="00DB75C3"/>
    <w:rsid w:val="00DB7605"/>
    <w:rsid w:val="00DB7DF5"/>
    <w:rsid w:val="00DC26A7"/>
    <w:rsid w:val="00DC30C2"/>
    <w:rsid w:val="00DC3327"/>
    <w:rsid w:val="00DC3C71"/>
    <w:rsid w:val="00DC46CB"/>
    <w:rsid w:val="00DC48E8"/>
    <w:rsid w:val="00DC55CB"/>
    <w:rsid w:val="00DD1892"/>
    <w:rsid w:val="00DD1CA6"/>
    <w:rsid w:val="00DD3FAF"/>
    <w:rsid w:val="00DD408C"/>
    <w:rsid w:val="00DD4E2B"/>
    <w:rsid w:val="00DD57AC"/>
    <w:rsid w:val="00DD584E"/>
    <w:rsid w:val="00DD6A0A"/>
    <w:rsid w:val="00DE28CD"/>
    <w:rsid w:val="00DE29D5"/>
    <w:rsid w:val="00DE2A36"/>
    <w:rsid w:val="00DE2E5E"/>
    <w:rsid w:val="00DE32D2"/>
    <w:rsid w:val="00DE3307"/>
    <w:rsid w:val="00DE4244"/>
    <w:rsid w:val="00DE4442"/>
    <w:rsid w:val="00DE717B"/>
    <w:rsid w:val="00DE7777"/>
    <w:rsid w:val="00DE7AD7"/>
    <w:rsid w:val="00DE7E83"/>
    <w:rsid w:val="00DF2742"/>
    <w:rsid w:val="00DF3502"/>
    <w:rsid w:val="00DF361A"/>
    <w:rsid w:val="00DF3B4C"/>
    <w:rsid w:val="00DF3C43"/>
    <w:rsid w:val="00DF4BDF"/>
    <w:rsid w:val="00DF70C6"/>
    <w:rsid w:val="00DF7308"/>
    <w:rsid w:val="00E00B75"/>
    <w:rsid w:val="00E00C48"/>
    <w:rsid w:val="00E017F3"/>
    <w:rsid w:val="00E01ECF"/>
    <w:rsid w:val="00E02CE5"/>
    <w:rsid w:val="00E02FA0"/>
    <w:rsid w:val="00E0527A"/>
    <w:rsid w:val="00E05B00"/>
    <w:rsid w:val="00E05BB7"/>
    <w:rsid w:val="00E06676"/>
    <w:rsid w:val="00E0740E"/>
    <w:rsid w:val="00E076A9"/>
    <w:rsid w:val="00E1076D"/>
    <w:rsid w:val="00E10D47"/>
    <w:rsid w:val="00E12033"/>
    <w:rsid w:val="00E14254"/>
    <w:rsid w:val="00E145B9"/>
    <w:rsid w:val="00E1472F"/>
    <w:rsid w:val="00E1611C"/>
    <w:rsid w:val="00E16462"/>
    <w:rsid w:val="00E16BBC"/>
    <w:rsid w:val="00E17704"/>
    <w:rsid w:val="00E21BCA"/>
    <w:rsid w:val="00E22654"/>
    <w:rsid w:val="00E226E1"/>
    <w:rsid w:val="00E22899"/>
    <w:rsid w:val="00E23297"/>
    <w:rsid w:val="00E23C40"/>
    <w:rsid w:val="00E241C6"/>
    <w:rsid w:val="00E2452C"/>
    <w:rsid w:val="00E25999"/>
    <w:rsid w:val="00E2611D"/>
    <w:rsid w:val="00E26C27"/>
    <w:rsid w:val="00E274C0"/>
    <w:rsid w:val="00E27732"/>
    <w:rsid w:val="00E27C6F"/>
    <w:rsid w:val="00E309BD"/>
    <w:rsid w:val="00E31259"/>
    <w:rsid w:val="00E3336F"/>
    <w:rsid w:val="00E34488"/>
    <w:rsid w:val="00E34534"/>
    <w:rsid w:val="00E34581"/>
    <w:rsid w:val="00E361C4"/>
    <w:rsid w:val="00E367E5"/>
    <w:rsid w:val="00E41EBD"/>
    <w:rsid w:val="00E4267D"/>
    <w:rsid w:val="00E42890"/>
    <w:rsid w:val="00E42AAD"/>
    <w:rsid w:val="00E434FF"/>
    <w:rsid w:val="00E448C5"/>
    <w:rsid w:val="00E44ED9"/>
    <w:rsid w:val="00E46C8C"/>
    <w:rsid w:val="00E471AD"/>
    <w:rsid w:val="00E50722"/>
    <w:rsid w:val="00E5118B"/>
    <w:rsid w:val="00E52091"/>
    <w:rsid w:val="00E52DF9"/>
    <w:rsid w:val="00E55292"/>
    <w:rsid w:val="00E55362"/>
    <w:rsid w:val="00E5560E"/>
    <w:rsid w:val="00E556F6"/>
    <w:rsid w:val="00E57DB5"/>
    <w:rsid w:val="00E60B3D"/>
    <w:rsid w:val="00E6249B"/>
    <w:rsid w:val="00E62BB9"/>
    <w:rsid w:val="00E62DDA"/>
    <w:rsid w:val="00E634E7"/>
    <w:rsid w:val="00E63CF5"/>
    <w:rsid w:val="00E6462B"/>
    <w:rsid w:val="00E64809"/>
    <w:rsid w:val="00E65D4C"/>
    <w:rsid w:val="00E661CB"/>
    <w:rsid w:val="00E66372"/>
    <w:rsid w:val="00E67C5B"/>
    <w:rsid w:val="00E70321"/>
    <w:rsid w:val="00E70645"/>
    <w:rsid w:val="00E70BD3"/>
    <w:rsid w:val="00E70D11"/>
    <w:rsid w:val="00E711DE"/>
    <w:rsid w:val="00E71A8D"/>
    <w:rsid w:val="00E7242C"/>
    <w:rsid w:val="00E736B8"/>
    <w:rsid w:val="00E752E9"/>
    <w:rsid w:val="00E7582F"/>
    <w:rsid w:val="00E776C6"/>
    <w:rsid w:val="00E77C79"/>
    <w:rsid w:val="00E80E94"/>
    <w:rsid w:val="00E83D2C"/>
    <w:rsid w:val="00E84232"/>
    <w:rsid w:val="00E849ED"/>
    <w:rsid w:val="00E8707C"/>
    <w:rsid w:val="00E921DE"/>
    <w:rsid w:val="00E92A35"/>
    <w:rsid w:val="00E94B09"/>
    <w:rsid w:val="00E95E4F"/>
    <w:rsid w:val="00E96DD8"/>
    <w:rsid w:val="00E9731D"/>
    <w:rsid w:val="00E97F1B"/>
    <w:rsid w:val="00EA08F4"/>
    <w:rsid w:val="00EA0B21"/>
    <w:rsid w:val="00EA1204"/>
    <w:rsid w:val="00EA15CB"/>
    <w:rsid w:val="00EA200F"/>
    <w:rsid w:val="00EA26F9"/>
    <w:rsid w:val="00EA2838"/>
    <w:rsid w:val="00EA2ADA"/>
    <w:rsid w:val="00EA3421"/>
    <w:rsid w:val="00EA36C3"/>
    <w:rsid w:val="00EA4843"/>
    <w:rsid w:val="00EA4C34"/>
    <w:rsid w:val="00EA5140"/>
    <w:rsid w:val="00EA5636"/>
    <w:rsid w:val="00EA5ECC"/>
    <w:rsid w:val="00EA6F5B"/>
    <w:rsid w:val="00EA780D"/>
    <w:rsid w:val="00EB07A6"/>
    <w:rsid w:val="00EB0F5E"/>
    <w:rsid w:val="00EB108F"/>
    <w:rsid w:val="00EB146C"/>
    <w:rsid w:val="00EB1B08"/>
    <w:rsid w:val="00EB2028"/>
    <w:rsid w:val="00EB2D8C"/>
    <w:rsid w:val="00EB2F74"/>
    <w:rsid w:val="00EB4F13"/>
    <w:rsid w:val="00EB5B93"/>
    <w:rsid w:val="00EB5F7A"/>
    <w:rsid w:val="00EB6B77"/>
    <w:rsid w:val="00EB6F7C"/>
    <w:rsid w:val="00EC1127"/>
    <w:rsid w:val="00EC2709"/>
    <w:rsid w:val="00EC2B5C"/>
    <w:rsid w:val="00EC31A6"/>
    <w:rsid w:val="00EC3C00"/>
    <w:rsid w:val="00EC545F"/>
    <w:rsid w:val="00EC57D4"/>
    <w:rsid w:val="00EC726F"/>
    <w:rsid w:val="00ED00EA"/>
    <w:rsid w:val="00ED02D3"/>
    <w:rsid w:val="00ED03FC"/>
    <w:rsid w:val="00ED117E"/>
    <w:rsid w:val="00ED20BF"/>
    <w:rsid w:val="00ED37C7"/>
    <w:rsid w:val="00ED37D8"/>
    <w:rsid w:val="00ED3C4B"/>
    <w:rsid w:val="00ED5D57"/>
    <w:rsid w:val="00ED6909"/>
    <w:rsid w:val="00ED71BA"/>
    <w:rsid w:val="00EE0970"/>
    <w:rsid w:val="00EE1FAB"/>
    <w:rsid w:val="00EE22E2"/>
    <w:rsid w:val="00EE2319"/>
    <w:rsid w:val="00EE2B48"/>
    <w:rsid w:val="00EE43ED"/>
    <w:rsid w:val="00EE5628"/>
    <w:rsid w:val="00EE639B"/>
    <w:rsid w:val="00EE6453"/>
    <w:rsid w:val="00EF14A1"/>
    <w:rsid w:val="00EF185B"/>
    <w:rsid w:val="00EF1FB7"/>
    <w:rsid w:val="00EF3C41"/>
    <w:rsid w:val="00EF42D4"/>
    <w:rsid w:val="00EF48FE"/>
    <w:rsid w:val="00EF4C6F"/>
    <w:rsid w:val="00EF51B4"/>
    <w:rsid w:val="00EF625E"/>
    <w:rsid w:val="00EF6C37"/>
    <w:rsid w:val="00F00614"/>
    <w:rsid w:val="00F00CC8"/>
    <w:rsid w:val="00F014CC"/>
    <w:rsid w:val="00F02242"/>
    <w:rsid w:val="00F0278C"/>
    <w:rsid w:val="00F03E9F"/>
    <w:rsid w:val="00F03F5B"/>
    <w:rsid w:val="00F055B4"/>
    <w:rsid w:val="00F05A72"/>
    <w:rsid w:val="00F05AAA"/>
    <w:rsid w:val="00F05AAE"/>
    <w:rsid w:val="00F05F3F"/>
    <w:rsid w:val="00F067C7"/>
    <w:rsid w:val="00F0700C"/>
    <w:rsid w:val="00F072F1"/>
    <w:rsid w:val="00F07673"/>
    <w:rsid w:val="00F07B8A"/>
    <w:rsid w:val="00F11702"/>
    <w:rsid w:val="00F128BF"/>
    <w:rsid w:val="00F13712"/>
    <w:rsid w:val="00F1484D"/>
    <w:rsid w:val="00F15894"/>
    <w:rsid w:val="00F16866"/>
    <w:rsid w:val="00F168D3"/>
    <w:rsid w:val="00F16B98"/>
    <w:rsid w:val="00F17023"/>
    <w:rsid w:val="00F17F48"/>
    <w:rsid w:val="00F215FB"/>
    <w:rsid w:val="00F216D6"/>
    <w:rsid w:val="00F220F3"/>
    <w:rsid w:val="00F2242D"/>
    <w:rsid w:val="00F22D18"/>
    <w:rsid w:val="00F231EF"/>
    <w:rsid w:val="00F23D99"/>
    <w:rsid w:val="00F24668"/>
    <w:rsid w:val="00F247A0"/>
    <w:rsid w:val="00F30A2E"/>
    <w:rsid w:val="00F30D4B"/>
    <w:rsid w:val="00F31AF5"/>
    <w:rsid w:val="00F31D5E"/>
    <w:rsid w:val="00F32A3C"/>
    <w:rsid w:val="00F331B9"/>
    <w:rsid w:val="00F3455E"/>
    <w:rsid w:val="00F35737"/>
    <w:rsid w:val="00F364D7"/>
    <w:rsid w:val="00F3675D"/>
    <w:rsid w:val="00F37715"/>
    <w:rsid w:val="00F37E1A"/>
    <w:rsid w:val="00F431DB"/>
    <w:rsid w:val="00F47262"/>
    <w:rsid w:val="00F479A7"/>
    <w:rsid w:val="00F5174C"/>
    <w:rsid w:val="00F51CFE"/>
    <w:rsid w:val="00F52CCD"/>
    <w:rsid w:val="00F55EDB"/>
    <w:rsid w:val="00F560B2"/>
    <w:rsid w:val="00F570D7"/>
    <w:rsid w:val="00F57522"/>
    <w:rsid w:val="00F57A73"/>
    <w:rsid w:val="00F60061"/>
    <w:rsid w:val="00F60F94"/>
    <w:rsid w:val="00F61F96"/>
    <w:rsid w:val="00F62A45"/>
    <w:rsid w:val="00F6342B"/>
    <w:rsid w:val="00F641A6"/>
    <w:rsid w:val="00F646A5"/>
    <w:rsid w:val="00F64FA5"/>
    <w:rsid w:val="00F65360"/>
    <w:rsid w:val="00F65A8A"/>
    <w:rsid w:val="00F660E0"/>
    <w:rsid w:val="00F66444"/>
    <w:rsid w:val="00F66617"/>
    <w:rsid w:val="00F6722E"/>
    <w:rsid w:val="00F67B0B"/>
    <w:rsid w:val="00F712E4"/>
    <w:rsid w:val="00F72B29"/>
    <w:rsid w:val="00F72C19"/>
    <w:rsid w:val="00F72C7C"/>
    <w:rsid w:val="00F7464D"/>
    <w:rsid w:val="00F74B02"/>
    <w:rsid w:val="00F74D2F"/>
    <w:rsid w:val="00F74DE2"/>
    <w:rsid w:val="00F75B57"/>
    <w:rsid w:val="00F806D0"/>
    <w:rsid w:val="00F813B4"/>
    <w:rsid w:val="00F81B6C"/>
    <w:rsid w:val="00F81D6A"/>
    <w:rsid w:val="00F82923"/>
    <w:rsid w:val="00F83EFD"/>
    <w:rsid w:val="00F84B26"/>
    <w:rsid w:val="00F86378"/>
    <w:rsid w:val="00F867AC"/>
    <w:rsid w:val="00F868CA"/>
    <w:rsid w:val="00F86C9C"/>
    <w:rsid w:val="00F87246"/>
    <w:rsid w:val="00F903F6"/>
    <w:rsid w:val="00F91A97"/>
    <w:rsid w:val="00F930B7"/>
    <w:rsid w:val="00F93973"/>
    <w:rsid w:val="00F93D5E"/>
    <w:rsid w:val="00F9600D"/>
    <w:rsid w:val="00F96FC7"/>
    <w:rsid w:val="00F97459"/>
    <w:rsid w:val="00F975D5"/>
    <w:rsid w:val="00F97D2A"/>
    <w:rsid w:val="00FA05B1"/>
    <w:rsid w:val="00FA2A2E"/>
    <w:rsid w:val="00FA3798"/>
    <w:rsid w:val="00FA4416"/>
    <w:rsid w:val="00FA49F0"/>
    <w:rsid w:val="00FA65B7"/>
    <w:rsid w:val="00FA6DA4"/>
    <w:rsid w:val="00FA76E0"/>
    <w:rsid w:val="00FA77D1"/>
    <w:rsid w:val="00FB0066"/>
    <w:rsid w:val="00FB14A4"/>
    <w:rsid w:val="00FB2495"/>
    <w:rsid w:val="00FB35CA"/>
    <w:rsid w:val="00FB39B2"/>
    <w:rsid w:val="00FB4369"/>
    <w:rsid w:val="00FB4C45"/>
    <w:rsid w:val="00FB50E2"/>
    <w:rsid w:val="00FB522B"/>
    <w:rsid w:val="00FB5ED6"/>
    <w:rsid w:val="00FB6525"/>
    <w:rsid w:val="00FB6AE1"/>
    <w:rsid w:val="00FC1BF8"/>
    <w:rsid w:val="00FC2A81"/>
    <w:rsid w:val="00FC3174"/>
    <w:rsid w:val="00FC353B"/>
    <w:rsid w:val="00FC4518"/>
    <w:rsid w:val="00FC53F4"/>
    <w:rsid w:val="00FC5E5B"/>
    <w:rsid w:val="00FC7BF4"/>
    <w:rsid w:val="00FD10FF"/>
    <w:rsid w:val="00FD1AAD"/>
    <w:rsid w:val="00FD2AE6"/>
    <w:rsid w:val="00FD2B1E"/>
    <w:rsid w:val="00FD30DB"/>
    <w:rsid w:val="00FD382A"/>
    <w:rsid w:val="00FD5121"/>
    <w:rsid w:val="00FD5B27"/>
    <w:rsid w:val="00FD60B3"/>
    <w:rsid w:val="00FD6313"/>
    <w:rsid w:val="00FD6F1C"/>
    <w:rsid w:val="00FE0088"/>
    <w:rsid w:val="00FE0693"/>
    <w:rsid w:val="00FE1AF1"/>
    <w:rsid w:val="00FE216A"/>
    <w:rsid w:val="00FE22F7"/>
    <w:rsid w:val="00FE3B18"/>
    <w:rsid w:val="00FE4D96"/>
    <w:rsid w:val="00FE5C86"/>
    <w:rsid w:val="00FE6479"/>
    <w:rsid w:val="00FE69EF"/>
    <w:rsid w:val="00FF18E0"/>
    <w:rsid w:val="00FF2D4E"/>
    <w:rsid w:val="00FF32C9"/>
    <w:rsid w:val="00FF3B68"/>
    <w:rsid w:val="00FF3C76"/>
    <w:rsid w:val="00FF3CF0"/>
    <w:rsid w:val="00FF4191"/>
    <w:rsid w:val="00FF534B"/>
    <w:rsid w:val="00FF5DF4"/>
    <w:rsid w:val="00FF6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96AC4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96AC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96AC4"/>
    <w:rPr>
      <w:rFonts w:ascii="Calibri" w:eastAsia="Calibri" w:hAnsi="Calibri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996AC4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996A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96AC4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996A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96AC4"/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701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7011D"/>
    <w:rPr>
      <w:rFonts w:ascii="Tahoma" w:eastAsia="Calibri" w:hAnsi="Tahoma" w:cs="Tahoma"/>
      <w:sz w:val="16"/>
      <w:szCs w:val="16"/>
    </w:rPr>
  </w:style>
  <w:style w:type="paragraph" w:customStyle="1" w:styleId="Default">
    <w:name w:val="Default"/>
    <w:rsid w:val="00FA76E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9135C6"/>
    <w:pPr>
      <w:spacing w:after="0" w:line="240" w:lineRule="auto"/>
    </w:pPr>
    <w:rPr>
      <w:rFonts w:ascii="Calibri" w:eastAsia="Calibri" w:hAnsi="Calibri" w:cs="Times New Roman"/>
    </w:rPr>
  </w:style>
  <w:style w:type="paragraph" w:styleId="Odstavecseseznamem">
    <w:name w:val="List Paragraph"/>
    <w:basedOn w:val="Normln"/>
    <w:uiPriority w:val="34"/>
    <w:qFormat/>
    <w:rsid w:val="00B63EA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cs-CZ"/>
    </w:rPr>
  </w:style>
  <w:style w:type="table" w:styleId="Mkatabulky">
    <w:name w:val="Table Grid"/>
    <w:basedOn w:val="Normlntabulka"/>
    <w:uiPriority w:val="59"/>
    <w:rsid w:val="00B63E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96AC4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96AC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96AC4"/>
    <w:rPr>
      <w:rFonts w:ascii="Calibri" w:eastAsia="Calibri" w:hAnsi="Calibri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996AC4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996A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96AC4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996A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96AC4"/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701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7011D"/>
    <w:rPr>
      <w:rFonts w:ascii="Tahoma" w:eastAsia="Calibri" w:hAnsi="Tahoma" w:cs="Tahoma"/>
      <w:sz w:val="16"/>
      <w:szCs w:val="16"/>
    </w:rPr>
  </w:style>
  <w:style w:type="paragraph" w:customStyle="1" w:styleId="Default">
    <w:name w:val="Default"/>
    <w:rsid w:val="00FA76E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9135C6"/>
    <w:pPr>
      <w:spacing w:after="0" w:line="240" w:lineRule="auto"/>
    </w:pPr>
    <w:rPr>
      <w:rFonts w:ascii="Calibri" w:eastAsia="Calibri" w:hAnsi="Calibri" w:cs="Times New Roman"/>
    </w:rPr>
  </w:style>
  <w:style w:type="paragraph" w:styleId="Odstavecseseznamem">
    <w:name w:val="List Paragraph"/>
    <w:basedOn w:val="Normln"/>
    <w:uiPriority w:val="34"/>
    <w:qFormat/>
    <w:rsid w:val="00B63EA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cs-CZ"/>
    </w:rPr>
  </w:style>
  <w:style w:type="table" w:styleId="Mkatabulky">
    <w:name w:val="Table Grid"/>
    <w:basedOn w:val="Normlntabulka"/>
    <w:uiPriority w:val="59"/>
    <w:rsid w:val="00B63E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05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2E61FE-861F-48D3-8EEE-C94F1BF0EF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13A9DB</Template>
  <TotalTime>85</TotalTime>
  <Pages>3</Pages>
  <Words>1150</Words>
  <Characters>6786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Valenta Zdeněk</dc:creator>
  <cp:lastModifiedBy>Jana Stachová </cp:lastModifiedBy>
  <cp:revision>34</cp:revision>
  <cp:lastPrinted>2016-12-02T12:25:00Z</cp:lastPrinted>
  <dcterms:created xsi:type="dcterms:W3CDTF">2016-12-02T08:06:00Z</dcterms:created>
  <dcterms:modified xsi:type="dcterms:W3CDTF">2016-12-20T06:58:00Z</dcterms:modified>
</cp:coreProperties>
</file>