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AC4" w:rsidRPr="00271EAF" w:rsidRDefault="006C36E6" w:rsidP="006C36E6">
      <w:pPr>
        <w:spacing w:after="0"/>
        <w:ind w:left="-284" w:right="-567"/>
        <w:jc w:val="center"/>
        <w:rPr>
          <w:rFonts w:ascii="Arial" w:hAnsi="Arial" w:cs="Arial"/>
          <w:b/>
          <w:smallCaps/>
          <w:sz w:val="24"/>
          <w:szCs w:val="24"/>
        </w:rPr>
      </w:pPr>
      <w:r>
        <w:rPr>
          <w:rFonts w:ascii="Arial" w:hAnsi="Arial" w:cs="Arial"/>
          <w:b/>
          <w:smallCaps/>
          <w:sz w:val="24"/>
          <w:szCs w:val="24"/>
        </w:rPr>
        <w:t>POVINNÁ PROHLÁŠENÍ A CELKOVÝ ROZPOČET PROJEKTU</w:t>
      </w:r>
    </w:p>
    <w:p w:rsidR="00996AC4" w:rsidRPr="002E6833" w:rsidRDefault="00996AC4" w:rsidP="006C36E6">
      <w:pPr>
        <w:spacing w:after="0"/>
        <w:ind w:left="-284" w:right="-567"/>
        <w:jc w:val="center"/>
        <w:rPr>
          <w:rFonts w:ascii="Arial" w:hAnsi="Arial" w:cs="Arial"/>
          <w:i/>
        </w:rPr>
      </w:pPr>
      <w:r w:rsidRPr="002E6833">
        <w:rPr>
          <w:rFonts w:ascii="Arial" w:hAnsi="Arial" w:cs="Arial"/>
          <w:i/>
        </w:rPr>
        <w:t xml:space="preserve">Dotační program </w:t>
      </w:r>
      <w:r>
        <w:rPr>
          <w:rFonts w:ascii="Arial" w:hAnsi="Arial" w:cs="Arial"/>
          <w:i/>
        </w:rPr>
        <w:t>„</w:t>
      </w:r>
      <w:proofErr w:type="spellStart"/>
      <w:r w:rsidR="009A0CEA">
        <w:rPr>
          <w:rFonts w:ascii="Arial" w:hAnsi="Arial" w:cs="Arial"/>
          <w:i/>
        </w:rPr>
        <w:t>Mikrogranty</w:t>
      </w:r>
      <w:proofErr w:type="spellEnd"/>
      <w:r w:rsidR="009A0CEA">
        <w:rPr>
          <w:rFonts w:ascii="Arial" w:hAnsi="Arial" w:cs="Arial"/>
          <w:i/>
        </w:rPr>
        <w:t xml:space="preserve"> Plzeňského kraje na podporu a oživení kulturních a uměleckých aktivit pro rok 2017</w:t>
      </w:r>
      <w:r>
        <w:rPr>
          <w:rFonts w:ascii="Arial" w:hAnsi="Arial" w:cs="Arial"/>
          <w:i/>
        </w:rPr>
        <w:t>“</w:t>
      </w:r>
    </w:p>
    <w:p w:rsidR="00B570D3" w:rsidRDefault="00B570D3" w:rsidP="00B570D3">
      <w:pPr>
        <w:spacing w:after="0"/>
        <w:ind w:left="-142" w:right="-142"/>
        <w:jc w:val="center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(fyzická osoba podnikající)</w:t>
      </w:r>
    </w:p>
    <w:p w:rsidR="001C25B0" w:rsidRPr="002E6833" w:rsidRDefault="006C36E6" w:rsidP="001C25B0">
      <w:pPr>
        <w:ind w:left="-284" w:right="-567"/>
        <w:rPr>
          <w:rFonts w:ascii="Arial" w:hAnsi="Arial" w:cs="Arial"/>
          <w:b/>
          <w:smallCaps/>
        </w:rPr>
      </w:pPr>
      <w:r w:rsidRPr="006C36E6">
        <w:rPr>
          <w:rFonts w:ascii="Arial" w:hAnsi="Arial" w:cs="Arial"/>
          <w:b/>
          <w:smallCaps/>
          <w:sz w:val="28"/>
          <w:szCs w:val="28"/>
        </w:rPr>
        <w:t>čestné prohlášení</w:t>
      </w:r>
    </w:p>
    <w:p w:rsidR="00B570D3" w:rsidRDefault="00B570D3" w:rsidP="00B570D3">
      <w:pPr>
        <w:spacing w:after="0"/>
        <w:ind w:left="-142" w:right="-142"/>
        <w:jc w:val="center"/>
        <w:rPr>
          <w:rFonts w:ascii="Arial" w:hAnsi="Arial" w:cs="Arial"/>
          <w:b/>
          <w:smallCaps/>
        </w:rPr>
      </w:pPr>
    </w:p>
    <w:p w:rsidR="00B570D3" w:rsidRDefault="00B570D3" w:rsidP="0077481C">
      <w:pPr>
        <w:spacing w:line="240" w:lineRule="auto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Já, níže </w:t>
      </w:r>
      <w:proofErr w:type="gramStart"/>
      <w:r>
        <w:rPr>
          <w:rFonts w:ascii="Arial" w:hAnsi="Arial" w:cs="Arial"/>
        </w:rPr>
        <w:t xml:space="preserve">podepsaný </w:t>
      </w:r>
      <w:permStart w:id="329804210" w:edGrp="everyone"/>
      <w:r>
        <w:rPr>
          <w:rFonts w:ascii="Arial" w:hAnsi="Arial" w:cs="Arial"/>
        </w:rPr>
        <w:t>....................................</w:t>
      </w:r>
      <w:permEnd w:id="329804210"/>
      <w:r>
        <w:rPr>
          <w:rFonts w:ascii="Arial" w:hAnsi="Arial" w:cs="Arial"/>
        </w:rPr>
        <w:t xml:space="preserve"> (jméno</w:t>
      </w:r>
      <w:proofErr w:type="gramEnd"/>
      <w:r>
        <w:rPr>
          <w:rFonts w:ascii="Arial" w:hAnsi="Arial" w:cs="Arial"/>
        </w:rPr>
        <w:t xml:space="preserve"> příjemce dotace), nar. </w:t>
      </w:r>
      <w:permStart w:id="47274643" w:edGrp="everyone"/>
      <w:r>
        <w:rPr>
          <w:rFonts w:ascii="Arial" w:hAnsi="Arial" w:cs="Arial"/>
        </w:rPr>
        <w:t>............................</w:t>
      </w:r>
      <w:permEnd w:id="47274643"/>
      <w:r>
        <w:rPr>
          <w:rFonts w:ascii="Arial" w:hAnsi="Arial" w:cs="Arial"/>
        </w:rPr>
        <w:t xml:space="preserve">, s bydlištěm  </w:t>
      </w:r>
      <w:permStart w:id="1370442308" w:edGrp="everyone"/>
      <w:r>
        <w:rPr>
          <w:rFonts w:ascii="Arial" w:hAnsi="Arial" w:cs="Arial"/>
        </w:rPr>
        <w:t>....................................</w:t>
      </w:r>
      <w:permEnd w:id="1370442308"/>
      <w:r>
        <w:rPr>
          <w:rFonts w:ascii="Arial" w:hAnsi="Arial" w:cs="Arial"/>
        </w:rPr>
        <w:t xml:space="preserve">, IČO: </w:t>
      </w:r>
      <w:permStart w:id="1950113180" w:edGrp="everyone"/>
      <w:r>
        <w:rPr>
          <w:rFonts w:ascii="Arial" w:hAnsi="Arial" w:cs="Arial"/>
        </w:rPr>
        <w:t>....................................</w:t>
      </w:r>
      <w:permEnd w:id="1950113180"/>
      <w:r>
        <w:rPr>
          <w:rFonts w:ascii="Arial" w:hAnsi="Arial" w:cs="Arial"/>
        </w:rPr>
        <w:t xml:space="preserve">, prohlašuji, že jsem </w:t>
      </w:r>
      <w:permStart w:id="581135020" w:edGrp="everyone"/>
      <w:r>
        <w:rPr>
          <w:rFonts w:ascii="Arial" w:hAnsi="Arial" w:cs="Arial"/>
        </w:rPr>
        <w:t>byl/nebyl</w:t>
      </w:r>
      <w:permEnd w:id="581135020"/>
      <w:r>
        <w:rPr>
          <w:rStyle w:val="Znakapoznpodarou"/>
          <w:rFonts w:ascii="Arial" w:hAnsi="Arial" w:cs="Arial"/>
        </w:rPr>
        <w:footnoteReference w:id="1"/>
      </w:r>
      <w:r>
        <w:rPr>
          <w:rFonts w:ascii="Arial" w:hAnsi="Arial" w:cs="Arial"/>
        </w:rPr>
        <w:t xml:space="preserve"> v roce 2016 příjemcem dotace z rozpočtu Plzeňského kraje. </w:t>
      </w:r>
    </w:p>
    <w:p w:rsidR="00B570D3" w:rsidRDefault="00B570D3" w:rsidP="0077481C">
      <w:pPr>
        <w:spacing w:line="240" w:lineRule="auto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V případě, že žadatel o dotaci byl příjemcem dotace v roce 2016 z rozpočtu Plzeňského kraje, tak prohlašuje, že není v prodlení s plněním svých povinností vyplývajících z pravidel pro poskytování dotací jednotlivých dotačních programů a ze všech dotačních smluv uzavřených mezi tímto žadatelem a Plzeňským krajem v roce 2016.</w:t>
      </w:r>
    </w:p>
    <w:p w:rsidR="00B570D3" w:rsidRDefault="00B570D3" w:rsidP="00B570D3">
      <w:pPr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Dále prohlašuji, že:</w:t>
      </w:r>
    </w:p>
    <w:p w:rsidR="00B570D3" w:rsidRDefault="00B570D3" w:rsidP="00B570D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57" w:lineRule="atLeast"/>
        <w:ind w:left="-142" w:right="-142"/>
        <w:jc w:val="both"/>
        <w:rPr>
          <w:rFonts w:ascii="Arial" w:hAnsi="Arial" w:cs="Arial"/>
        </w:rPr>
      </w:pPr>
      <w:r w:rsidRPr="00B570D3">
        <w:rPr>
          <w:rFonts w:ascii="Arial" w:hAnsi="Arial" w:cs="Arial"/>
        </w:rPr>
        <w:t xml:space="preserve">elektronická žádost </w:t>
      </w:r>
      <w:r w:rsidRPr="00B570D3">
        <w:rPr>
          <w:rFonts w:ascii="Arial" w:hAnsi="Arial" w:cs="Arial"/>
          <w:bCs/>
        </w:rPr>
        <w:t>odpovídá Pravidlům pro žadatele a příjemce dotace z dotačního programu „</w:t>
      </w:r>
      <w:proofErr w:type="spellStart"/>
      <w:r w:rsidR="009A0CEA">
        <w:rPr>
          <w:rFonts w:ascii="Arial" w:hAnsi="Arial" w:cs="Arial"/>
          <w:i/>
        </w:rPr>
        <w:t>Mikrogranty</w:t>
      </w:r>
      <w:proofErr w:type="spellEnd"/>
      <w:r w:rsidR="009A0CEA">
        <w:rPr>
          <w:rFonts w:ascii="Arial" w:hAnsi="Arial" w:cs="Arial"/>
          <w:i/>
        </w:rPr>
        <w:t xml:space="preserve"> Plzeňského kraje na podporu a oživení kulturních a uměleckých aktivit pro rok 2017</w:t>
      </w:r>
      <w:r w:rsidRPr="00B570D3">
        <w:rPr>
          <w:rFonts w:ascii="Arial" w:hAnsi="Arial" w:cs="Arial"/>
          <w:bCs/>
        </w:rPr>
        <w:t xml:space="preserve">“ </w:t>
      </w:r>
      <w:r w:rsidRPr="00B570D3">
        <w:rPr>
          <w:rFonts w:ascii="Arial" w:hAnsi="Arial" w:cs="Arial"/>
        </w:rPr>
        <w:t>schváleným usne</w:t>
      </w:r>
      <w:r w:rsidR="00295759">
        <w:rPr>
          <w:rFonts w:ascii="Arial" w:hAnsi="Arial" w:cs="Arial"/>
        </w:rPr>
        <w:t xml:space="preserve">sením Rady Plzeňského kraje č. </w:t>
      </w:r>
      <w:bookmarkStart w:id="0" w:name="_GoBack"/>
      <w:bookmarkEnd w:id="0"/>
      <w:r w:rsidR="00295759">
        <w:rPr>
          <w:rFonts w:ascii="Arial" w:hAnsi="Arial" w:cs="Arial"/>
        </w:rPr>
        <w:t>100</w:t>
      </w:r>
      <w:r w:rsidRPr="00B570D3">
        <w:rPr>
          <w:rFonts w:ascii="Arial" w:hAnsi="Arial" w:cs="Arial"/>
        </w:rPr>
        <w:t xml:space="preserve">/16 ze dne </w:t>
      </w:r>
      <w:proofErr w:type="gramStart"/>
      <w:r w:rsidRPr="00B570D3">
        <w:rPr>
          <w:rFonts w:ascii="Arial" w:hAnsi="Arial" w:cs="Arial"/>
        </w:rPr>
        <w:t>12.12.2016</w:t>
      </w:r>
      <w:proofErr w:type="gramEnd"/>
      <w:r w:rsidRPr="00B570D3">
        <w:rPr>
          <w:rFonts w:ascii="Arial" w:hAnsi="Arial" w:cs="Arial"/>
        </w:rPr>
        <w:t xml:space="preserve"> a v případě poskytnutí dotace budu postupovat podle platného znění těchto Pravidel</w:t>
      </w:r>
    </w:p>
    <w:p w:rsidR="00B570D3" w:rsidRPr="00B570D3" w:rsidRDefault="00B570D3" w:rsidP="00B570D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57" w:lineRule="atLeast"/>
        <w:ind w:left="-142" w:right="-142"/>
        <w:jc w:val="both"/>
        <w:rPr>
          <w:rFonts w:ascii="Arial" w:hAnsi="Arial" w:cs="Arial"/>
        </w:rPr>
      </w:pPr>
      <w:r w:rsidRPr="00B570D3">
        <w:rPr>
          <w:rFonts w:ascii="Arial" w:hAnsi="Arial" w:cs="Arial"/>
        </w:rPr>
        <w:t>realizace prací na předmětu žádosti je po stránce formální i finanční zabezpečena;</w:t>
      </w:r>
    </w:p>
    <w:p w:rsidR="00B570D3" w:rsidRDefault="00B570D3" w:rsidP="00B570D3">
      <w:pPr>
        <w:widowControl w:val="0"/>
        <w:numPr>
          <w:ilvl w:val="0"/>
          <w:numId w:val="4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nemám závazky vůči Plzeňskému kraji nebo jinému veřejnoprávnímu subjektu po lhůtě splatnosti;</w:t>
      </w:r>
    </w:p>
    <w:p w:rsidR="00B570D3" w:rsidRDefault="00B570D3" w:rsidP="00B570D3">
      <w:pPr>
        <w:widowControl w:val="0"/>
        <w:numPr>
          <w:ilvl w:val="0"/>
          <w:numId w:val="4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nemám v evidenci daní zachyceny daňové nedoplatky, nedoplatek na pojistném a na penále na veřejné zdravotní pojištění, nebo na pojistném a na penále na sociální zabezpečení a příspěvku na státní politiku zaměstnanosti, s výjimkou případů, kdy bylo povoleno splácení ve splátkách a nejsem v prodlení se splácením splátek;</w:t>
      </w:r>
    </w:p>
    <w:p w:rsidR="00B570D3" w:rsidRDefault="00B570D3" w:rsidP="00B570D3">
      <w:pPr>
        <w:widowControl w:val="0"/>
        <w:numPr>
          <w:ilvl w:val="0"/>
          <w:numId w:val="4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souhlasím se zveřejněním svého jména, bydliště/místa podnikání, předmětu poskytnuté dotace, výše poskytnuté dotace, smlouvy uzavřené s poskytovatelem a důvodu případného neposkytnutí dotace v dokumentech Plzeňského kraje a na jeho internetových stránkách;</w:t>
      </w:r>
    </w:p>
    <w:p w:rsidR="00B570D3" w:rsidRDefault="00B570D3" w:rsidP="00B570D3">
      <w:pPr>
        <w:widowControl w:val="0"/>
        <w:numPr>
          <w:ilvl w:val="0"/>
          <w:numId w:val="4"/>
        </w:numPr>
        <w:tabs>
          <w:tab w:val="left" w:leader="dot" w:pos="0"/>
        </w:tabs>
        <w:autoSpaceDE w:val="0"/>
        <w:autoSpaceDN w:val="0"/>
        <w:adjustRightInd w:val="0"/>
        <w:spacing w:after="0" w:line="240" w:lineRule="auto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s ohledem na zák. č. 101/2000 Sb., o ochraně osobních údajů, ve znění pozdějších předpisů, souhlasím se zpracováním svých osobních údajů uvedených v této žádosti pro účely dotačního programu;</w:t>
      </w:r>
    </w:p>
    <w:p w:rsidR="00B570D3" w:rsidRDefault="00B570D3" w:rsidP="00B570D3">
      <w:pPr>
        <w:numPr>
          <w:ilvl w:val="0"/>
          <w:numId w:val="4"/>
        </w:numPr>
        <w:spacing w:after="0" w:line="240" w:lineRule="auto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v případě bude-li předmět žádosti dílo, které podléhá zákonu č. 121/2000 Sb., v platném znění (autorský zákon), že žádné ustanovení tohoto právního předpisu neporuším;</w:t>
      </w:r>
    </w:p>
    <w:p w:rsidR="00B570D3" w:rsidRDefault="00B570D3" w:rsidP="00B570D3">
      <w:pPr>
        <w:numPr>
          <w:ilvl w:val="0"/>
          <w:numId w:val="4"/>
        </w:numPr>
        <w:spacing w:after="0" w:line="240" w:lineRule="auto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  <w:bCs/>
          <w:iCs/>
          <w:color w:val="000000" w:themeColor="text1"/>
        </w:rPr>
        <w:t>zajistím, že při přípravě, realizaci a propagaci projektu nebudou využívány protiprávní způsoby, jednání proti dobrým mravům nebo nerespektující autorská či vlastnická práva třetích osob. V případě porušení autorských práv žadatel odpovídá za způsobenou škodu.</w:t>
      </w:r>
    </w:p>
    <w:p w:rsidR="00B570D3" w:rsidRPr="00B570D3" w:rsidRDefault="00B570D3" w:rsidP="00B570D3">
      <w:pPr>
        <w:numPr>
          <w:ilvl w:val="0"/>
          <w:numId w:val="4"/>
        </w:numPr>
        <w:spacing w:after="0" w:line="240" w:lineRule="auto"/>
        <w:ind w:left="-142" w:right="-142"/>
        <w:jc w:val="both"/>
        <w:rPr>
          <w:rFonts w:ascii="Arial" w:hAnsi="Arial" w:cs="Arial"/>
        </w:rPr>
      </w:pPr>
      <w:r w:rsidRPr="00B570D3">
        <w:rPr>
          <w:rFonts w:ascii="Arial" w:hAnsi="Arial" w:cs="Arial"/>
        </w:rPr>
        <w:t>nejsem podnikem, vůči němuž byl v návaznosti na rozhodnutí Komise (EU), jímž je podpora prohlášena za protiprávní a neslučitelnou s vnitřním trhem, vystaven inkasní příkaz;</w:t>
      </w:r>
    </w:p>
    <w:p w:rsidR="00B570D3" w:rsidRDefault="00B570D3" w:rsidP="00B570D3">
      <w:pPr>
        <w:numPr>
          <w:ilvl w:val="0"/>
          <w:numId w:val="4"/>
        </w:numPr>
        <w:spacing w:after="0" w:line="240" w:lineRule="auto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nejsem podnikem v obtížích ve smyslu ustanovení článku 2 o</w:t>
      </w:r>
      <w:r w:rsidR="008D700B">
        <w:rPr>
          <w:rFonts w:ascii="Arial" w:hAnsi="Arial" w:cs="Arial"/>
        </w:rPr>
        <w:t>dst. 18 Nařízení Komise (EU) č. </w:t>
      </w:r>
      <w:r>
        <w:rPr>
          <w:rFonts w:ascii="Arial" w:hAnsi="Arial" w:cs="Arial"/>
        </w:rPr>
        <w:t>651/2014, kterým se v souladu s články 107 a108 Smlouvy prohlašují určité kategorie podpory za slučitelné s vnitřním trhem,</w:t>
      </w:r>
      <w:r>
        <w:t xml:space="preserve"> </w:t>
      </w:r>
      <w:r>
        <w:rPr>
          <w:rFonts w:ascii="Arial" w:hAnsi="Arial" w:cs="Arial"/>
        </w:rPr>
        <w:t>které bylo zveřejněno v Úředním věstníku Evropské unie L 187 dne 26. 6. 2014</w:t>
      </w:r>
      <w:r w:rsidR="00C87CF5"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>.</w:t>
      </w:r>
    </w:p>
    <w:p w:rsidR="001C25B0" w:rsidRDefault="001C25B0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1C25B0" w:rsidRDefault="001C25B0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1C25B0" w:rsidRDefault="001C25B0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1C25B0" w:rsidRDefault="001C25B0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B570D3" w:rsidRDefault="00B570D3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44261F" w:rsidRDefault="0044261F" w:rsidP="009A0CEA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B63EA1" w:rsidRPr="00447582" w:rsidRDefault="00B63EA1" w:rsidP="006C36E6">
      <w:pPr>
        <w:spacing w:after="0"/>
        <w:ind w:left="-567"/>
        <w:jc w:val="both"/>
        <w:rPr>
          <w:rFonts w:ascii="Arial" w:hAnsi="Arial" w:cs="Arial"/>
          <w:sz w:val="24"/>
          <w:szCs w:val="24"/>
        </w:rPr>
      </w:pPr>
      <w:r w:rsidRPr="008B6094">
        <w:rPr>
          <w:rFonts w:ascii="Arial" w:hAnsi="Arial" w:cs="Arial"/>
          <w:b/>
          <w:sz w:val="24"/>
          <w:szCs w:val="24"/>
        </w:rPr>
        <w:lastRenderedPageBreak/>
        <w:t>CELKOVÝ ROZPOČET PROJEKTU</w:t>
      </w:r>
      <w:r w:rsidRPr="00447582">
        <w:rPr>
          <w:rFonts w:ascii="Arial" w:hAnsi="Arial" w:cs="Arial"/>
          <w:sz w:val="24"/>
          <w:szCs w:val="24"/>
        </w:rPr>
        <w:t xml:space="preserve"> </w:t>
      </w:r>
    </w:p>
    <w:p w:rsidR="00B63EA1" w:rsidRPr="006C36E6" w:rsidRDefault="00B63EA1" w:rsidP="006C36E6">
      <w:pPr>
        <w:spacing w:after="0"/>
        <w:ind w:left="-567" w:right="-709"/>
        <w:jc w:val="both"/>
        <w:rPr>
          <w:rFonts w:ascii="Arial" w:hAnsi="Arial" w:cs="Arial"/>
          <w:iCs/>
          <w:sz w:val="20"/>
          <w:szCs w:val="20"/>
        </w:rPr>
      </w:pPr>
      <w:r w:rsidRPr="006C36E6">
        <w:rPr>
          <w:rFonts w:ascii="Arial" w:hAnsi="Arial" w:cs="Arial"/>
          <w:sz w:val="20"/>
          <w:szCs w:val="20"/>
        </w:rPr>
        <w:t>(předpokládaný</w:t>
      </w:r>
      <w:r w:rsidRPr="006C36E6">
        <w:rPr>
          <w:rFonts w:ascii="Arial" w:hAnsi="Arial" w:cs="Arial"/>
          <w:iCs/>
          <w:sz w:val="20"/>
          <w:szCs w:val="20"/>
        </w:rPr>
        <w:t xml:space="preserve"> celkový položkový rozpočet projektu a přehled zamýšlených zdrojů financování projektu):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1417"/>
        <w:gridCol w:w="1560"/>
        <w:gridCol w:w="1559"/>
        <w:gridCol w:w="1559"/>
      </w:tblGrid>
      <w:tr w:rsidR="00B63EA1" w:rsidRPr="00447582" w:rsidTr="00B63EA1">
        <w:trPr>
          <w:trHeight w:val="322"/>
        </w:trPr>
        <w:tc>
          <w:tcPr>
            <w:tcW w:w="4253" w:type="dxa"/>
            <w:vMerge w:val="restart"/>
            <w:vAlign w:val="center"/>
          </w:tcPr>
          <w:p w:rsidR="00B63EA1" w:rsidRPr="00447582" w:rsidRDefault="00B63EA1" w:rsidP="00B63EA1">
            <w:pPr>
              <w:spacing w:after="0"/>
              <w:ind w:left="-108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 xml:space="preserve">Položka: </w:t>
            </w:r>
            <w:r w:rsidRPr="00447582">
              <w:rPr>
                <w:rFonts w:ascii="Arial" w:hAnsi="Arial" w:cs="Arial"/>
                <w:sz w:val="18"/>
                <w:szCs w:val="18"/>
              </w:rPr>
              <w:t>(rozpočet rozdělte do jednotlivých položek např. pronájmy, technické zabezpečení, doprava, honoráře za umělecká vystoupení apod.)</w:t>
            </w:r>
            <w:r w:rsidR="00870A29">
              <w:rPr>
                <w:rFonts w:ascii="Arial" w:hAnsi="Arial" w:cs="Arial"/>
                <w:b/>
                <w:vertAlign w:val="superscript"/>
              </w:rPr>
              <w:t>3</w:t>
            </w:r>
            <w:r w:rsidRPr="00447582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  <w:tc>
          <w:tcPr>
            <w:tcW w:w="6095" w:type="dxa"/>
            <w:gridSpan w:val="4"/>
            <w:noWrap/>
          </w:tcPr>
          <w:p w:rsidR="00B63EA1" w:rsidRPr="00447582" w:rsidRDefault="00B63EA1" w:rsidP="00B63EA1">
            <w:pPr>
              <w:spacing w:after="0"/>
              <w:ind w:left="-567"/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 xml:space="preserve"> Kč</w:t>
            </w:r>
          </w:p>
        </w:tc>
      </w:tr>
      <w:tr w:rsidR="00B63EA1" w:rsidRPr="00447582" w:rsidTr="00B63EA1">
        <w:trPr>
          <w:trHeight w:val="554"/>
        </w:trPr>
        <w:tc>
          <w:tcPr>
            <w:tcW w:w="4253" w:type="dxa"/>
            <w:vMerge/>
          </w:tcPr>
          <w:p w:rsidR="00B63EA1" w:rsidRPr="00447582" w:rsidRDefault="00B63EA1" w:rsidP="00B63EA1">
            <w:pPr>
              <w:ind w:left="-108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7" w:type="dxa"/>
            <w:vAlign w:val="center"/>
          </w:tcPr>
          <w:p w:rsidR="00B63EA1" w:rsidRPr="00B63EA1" w:rsidRDefault="00B63EA1" w:rsidP="00B63EA1">
            <w:pPr>
              <w:ind w:left="-279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Žádáno z Programu</w:t>
            </w:r>
          </w:p>
        </w:tc>
        <w:tc>
          <w:tcPr>
            <w:tcW w:w="1560" w:type="dxa"/>
            <w:vAlign w:val="center"/>
          </w:tcPr>
          <w:p w:rsidR="00B63EA1" w:rsidRPr="00B63EA1" w:rsidRDefault="00B63EA1" w:rsidP="00B63EA1">
            <w:pPr>
              <w:ind w:lef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Žádáno z jiných zdrojů</w:t>
            </w:r>
          </w:p>
        </w:tc>
        <w:tc>
          <w:tcPr>
            <w:tcW w:w="1559" w:type="dxa"/>
            <w:vAlign w:val="center"/>
          </w:tcPr>
          <w:p w:rsidR="00B63EA1" w:rsidRPr="00B63EA1" w:rsidRDefault="00B63EA1" w:rsidP="00B63EA1">
            <w:pPr>
              <w:ind w:left="-25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Zdroj vlastní</w:t>
            </w:r>
          </w:p>
        </w:tc>
        <w:tc>
          <w:tcPr>
            <w:tcW w:w="1559" w:type="dxa"/>
            <w:vAlign w:val="center"/>
          </w:tcPr>
          <w:p w:rsidR="00B63EA1" w:rsidRPr="00B63EA1" w:rsidRDefault="00B63EA1" w:rsidP="00B63EA1">
            <w:pPr>
              <w:ind w:left="-56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Celkem</w:t>
            </w:r>
          </w:p>
        </w:tc>
      </w:tr>
      <w:tr w:rsidR="00B63EA1" w:rsidRPr="00447582" w:rsidTr="00B63EA1">
        <w:trPr>
          <w:trHeight w:val="360"/>
        </w:trPr>
        <w:tc>
          <w:tcPr>
            <w:tcW w:w="4253" w:type="dxa"/>
            <w:noWrap/>
          </w:tcPr>
          <w:p w:rsidR="00B63EA1" w:rsidRPr="00447582" w:rsidRDefault="00B63EA1" w:rsidP="00B63EA1">
            <w:pPr>
              <w:ind w:left="-108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</w:tr>
      <w:tr w:rsidR="00B63EA1" w:rsidRPr="00447582" w:rsidTr="00B63EA1">
        <w:trPr>
          <w:trHeight w:val="360"/>
        </w:trPr>
        <w:tc>
          <w:tcPr>
            <w:tcW w:w="4253" w:type="dxa"/>
            <w:noWrap/>
          </w:tcPr>
          <w:p w:rsidR="00B63EA1" w:rsidRPr="00447582" w:rsidRDefault="00B63EA1" w:rsidP="00B63EA1">
            <w:pPr>
              <w:ind w:left="-108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</w:tr>
      <w:tr w:rsidR="00B63EA1" w:rsidRPr="00447582" w:rsidTr="00B63EA1">
        <w:trPr>
          <w:trHeight w:val="350"/>
        </w:trPr>
        <w:tc>
          <w:tcPr>
            <w:tcW w:w="4253" w:type="dxa"/>
            <w:noWrap/>
          </w:tcPr>
          <w:p w:rsidR="00B63EA1" w:rsidRPr="00447582" w:rsidRDefault="00B63EA1" w:rsidP="00B63EA1">
            <w:pPr>
              <w:ind w:left="-108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</w:tr>
      <w:tr w:rsidR="00B63EA1" w:rsidRPr="00447582" w:rsidTr="00B63EA1">
        <w:trPr>
          <w:trHeight w:val="372"/>
        </w:trPr>
        <w:tc>
          <w:tcPr>
            <w:tcW w:w="4253" w:type="dxa"/>
            <w:noWrap/>
            <w:vAlign w:val="center"/>
          </w:tcPr>
          <w:p w:rsidR="00B63EA1" w:rsidRPr="00447582" w:rsidRDefault="00B63EA1" w:rsidP="00B63EA1">
            <w:pPr>
              <w:ind w:left="-108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CELKEM</w:t>
            </w:r>
          </w:p>
        </w:tc>
        <w:tc>
          <w:tcPr>
            <w:tcW w:w="1417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60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59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59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B63EA1" w:rsidRPr="00447582" w:rsidTr="006C36E6">
        <w:trPr>
          <w:trHeight w:val="599"/>
        </w:trPr>
        <w:tc>
          <w:tcPr>
            <w:tcW w:w="4253" w:type="dxa"/>
            <w:vAlign w:val="center"/>
          </w:tcPr>
          <w:p w:rsidR="00B63EA1" w:rsidRPr="00B63EA1" w:rsidRDefault="00B63EA1" w:rsidP="00B63EA1">
            <w:pPr>
              <w:spacing w:after="0"/>
              <w:ind w:left="-108"/>
              <w:rPr>
                <w:rFonts w:ascii="Arial" w:hAnsi="Arial" w:cs="Arial"/>
                <w:sz w:val="18"/>
                <w:szCs w:val="18"/>
              </w:rPr>
            </w:pPr>
            <w:r w:rsidRPr="00447582">
              <w:rPr>
                <w:rFonts w:ascii="Arial" w:hAnsi="Arial" w:cs="Arial"/>
                <w:b/>
              </w:rPr>
              <w:t>Žádáno z jiných zdrojů</w:t>
            </w:r>
            <w:r w:rsidRPr="00447582">
              <w:rPr>
                <w:rFonts w:ascii="Arial" w:hAnsi="Arial" w:cs="Arial"/>
              </w:rPr>
              <w:t xml:space="preserve"> 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(vypište jmenovitě: např. dotace, dary </w:t>
            </w:r>
            <w:proofErr w:type="gramStart"/>
            <w:r w:rsidRPr="00447582">
              <w:rPr>
                <w:rFonts w:ascii="Arial" w:hAnsi="Arial" w:cs="Arial"/>
                <w:sz w:val="18"/>
                <w:szCs w:val="18"/>
              </w:rPr>
              <w:t>apod.+ požadovaná</w:t>
            </w:r>
            <w:proofErr w:type="gramEnd"/>
            <w:r w:rsidRPr="00447582">
              <w:rPr>
                <w:rFonts w:ascii="Arial" w:hAnsi="Arial" w:cs="Arial"/>
                <w:sz w:val="18"/>
                <w:szCs w:val="18"/>
              </w:rPr>
              <w:t xml:space="preserve"> částka)</w:t>
            </w:r>
          </w:p>
        </w:tc>
        <w:tc>
          <w:tcPr>
            <w:tcW w:w="6095" w:type="dxa"/>
            <w:gridSpan w:val="4"/>
            <w:noWrap/>
          </w:tcPr>
          <w:p w:rsidR="00B63EA1" w:rsidRPr="00447582" w:rsidRDefault="00B63EA1" w:rsidP="00B63EA1">
            <w:pPr>
              <w:spacing w:after="0"/>
              <w:ind w:left="-567"/>
              <w:rPr>
                <w:rFonts w:ascii="Arial" w:hAnsi="Arial" w:cs="Arial"/>
              </w:rPr>
            </w:pPr>
          </w:p>
        </w:tc>
      </w:tr>
      <w:tr w:rsidR="00B63EA1" w:rsidRPr="00447582" w:rsidTr="006C36E6">
        <w:trPr>
          <w:trHeight w:val="693"/>
        </w:trPr>
        <w:tc>
          <w:tcPr>
            <w:tcW w:w="4253" w:type="dxa"/>
            <w:vAlign w:val="center"/>
          </w:tcPr>
          <w:p w:rsidR="00B63EA1" w:rsidRPr="00447582" w:rsidRDefault="00B63EA1" w:rsidP="00B63EA1">
            <w:pPr>
              <w:spacing w:after="0"/>
              <w:ind w:left="-108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  <w:b/>
              </w:rPr>
              <w:t>Zdroj vlastní</w:t>
            </w:r>
            <w:r w:rsidRPr="00447582">
              <w:rPr>
                <w:rFonts w:ascii="Arial" w:hAnsi="Arial" w:cs="Arial"/>
              </w:rPr>
              <w:t xml:space="preserve"> 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(konkrétně – vstupné, účastnický poplatek </w:t>
            </w:r>
            <w:proofErr w:type="gramStart"/>
            <w:r w:rsidRPr="00447582">
              <w:rPr>
                <w:rFonts w:ascii="Arial" w:hAnsi="Arial" w:cs="Arial"/>
                <w:sz w:val="18"/>
                <w:szCs w:val="18"/>
              </w:rPr>
              <w:t>apod.+ předpokládaná</w:t>
            </w:r>
            <w:proofErr w:type="gramEnd"/>
            <w:r w:rsidRPr="00447582">
              <w:rPr>
                <w:rFonts w:ascii="Arial" w:hAnsi="Arial" w:cs="Arial"/>
                <w:sz w:val="18"/>
                <w:szCs w:val="18"/>
              </w:rPr>
              <w:t xml:space="preserve"> částka)</w:t>
            </w:r>
          </w:p>
        </w:tc>
        <w:tc>
          <w:tcPr>
            <w:tcW w:w="6095" w:type="dxa"/>
            <w:gridSpan w:val="4"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</w:tr>
    </w:tbl>
    <w:p w:rsidR="00B63EA1" w:rsidRDefault="00B63EA1" w:rsidP="00B63EA1">
      <w:pPr>
        <w:ind w:left="-567"/>
        <w:jc w:val="both"/>
        <w:rPr>
          <w:rFonts w:ascii="Arial" w:hAnsi="Arial" w:cs="Arial"/>
        </w:rPr>
      </w:pPr>
    </w:p>
    <w:tbl>
      <w:tblPr>
        <w:tblW w:w="5374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36"/>
        <w:gridCol w:w="2212"/>
      </w:tblGrid>
      <w:tr w:rsidR="00B63EA1" w:rsidRPr="00447582" w:rsidTr="008D700B">
        <w:trPr>
          <w:trHeight w:val="59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A1" w:rsidRPr="00447582" w:rsidRDefault="00B63EA1" w:rsidP="008D700B">
            <w:pPr>
              <w:spacing w:after="0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  <w:b/>
              </w:rPr>
              <w:t>Seznam dalších žádostí plánovaných nebo podaných do jiných dotačních progr</w:t>
            </w:r>
            <w:r>
              <w:rPr>
                <w:rFonts w:ascii="Arial" w:hAnsi="Arial" w:cs="Arial"/>
                <w:b/>
              </w:rPr>
              <w:t>amů Plzeňského kraje v roce 2017</w:t>
            </w:r>
            <w:r w:rsidRPr="00447582">
              <w:rPr>
                <w:rFonts w:ascii="Arial" w:hAnsi="Arial" w:cs="Arial"/>
                <w:b/>
              </w:rPr>
              <w:t xml:space="preserve"> </w:t>
            </w:r>
            <w:r w:rsidRPr="00447582">
              <w:rPr>
                <w:rFonts w:ascii="Arial" w:hAnsi="Arial" w:cs="Arial"/>
              </w:rPr>
              <w:t>(vypište jmenovitě program, název projektu a požadovanou částku):</w:t>
            </w:r>
            <w:r>
              <w:rPr>
                <w:rFonts w:ascii="Arial" w:hAnsi="Arial" w:cs="Arial"/>
                <w:b/>
                <w:vertAlign w:val="superscript"/>
              </w:rPr>
              <w:t xml:space="preserve"> </w:t>
            </w:r>
            <w:r w:rsidR="008D700B">
              <w:rPr>
                <w:rFonts w:ascii="Arial" w:hAnsi="Arial" w:cs="Arial"/>
                <w:b/>
                <w:vertAlign w:val="superscript"/>
              </w:rPr>
              <w:t>3</w:t>
            </w:r>
            <w:r w:rsidRPr="00447582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</w:tr>
      <w:tr w:rsidR="00B63EA1" w:rsidRPr="00447582" w:rsidTr="008D700B">
        <w:trPr>
          <w:trHeight w:val="300"/>
        </w:trPr>
        <w:tc>
          <w:tcPr>
            <w:tcW w:w="3931" w:type="pct"/>
            <w:vAlign w:val="center"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69" w:type="pct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</w:tr>
      <w:tr w:rsidR="00B63EA1" w:rsidRPr="00447582" w:rsidTr="008D700B">
        <w:trPr>
          <w:trHeight w:val="268"/>
        </w:trPr>
        <w:tc>
          <w:tcPr>
            <w:tcW w:w="3931" w:type="pct"/>
            <w:vAlign w:val="center"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069" w:type="pct"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</w:tr>
    </w:tbl>
    <w:p w:rsidR="00B63EA1" w:rsidRPr="00910487" w:rsidRDefault="008D700B" w:rsidP="00B63EA1">
      <w:pPr>
        <w:ind w:left="-567"/>
        <w:jc w:val="both"/>
        <w:rPr>
          <w:rFonts w:cs="Arial"/>
          <w:iCs/>
          <w:sz w:val="16"/>
          <w:szCs w:val="16"/>
        </w:rPr>
      </w:pPr>
      <w:r>
        <w:rPr>
          <w:rFonts w:cs="Arial"/>
          <w:iCs/>
          <w:sz w:val="16"/>
          <w:szCs w:val="16"/>
        </w:rPr>
        <w:t>3</w:t>
      </w:r>
      <w:r w:rsidR="00B63EA1" w:rsidRPr="00910487">
        <w:rPr>
          <w:rFonts w:cs="Arial"/>
          <w:iCs/>
          <w:sz w:val="16"/>
          <w:szCs w:val="16"/>
        </w:rPr>
        <w:t>)</w:t>
      </w:r>
      <w:r w:rsidR="00B63EA1">
        <w:rPr>
          <w:rFonts w:cs="Arial"/>
          <w:iCs/>
          <w:sz w:val="16"/>
          <w:szCs w:val="16"/>
        </w:rPr>
        <w:tab/>
      </w:r>
      <w:r w:rsidR="00B63EA1" w:rsidRPr="00910487">
        <w:rPr>
          <w:rFonts w:cs="Arial"/>
          <w:iCs/>
          <w:sz w:val="16"/>
          <w:szCs w:val="16"/>
        </w:rPr>
        <w:t>v případě potřeby doplňte další řádky</w:t>
      </w:r>
    </w:p>
    <w:p w:rsidR="001A25E9" w:rsidRPr="00447582" w:rsidRDefault="00B63EA1" w:rsidP="001A25E9">
      <w:pPr>
        <w:spacing w:after="0"/>
        <w:ind w:left="-142" w:hanging="425"/>
        <w:jc w:val="both"/>
        <w:rPr>
          <w:rFonts w:ascii="Arial" w:hAnsi="Arial" w:cs="Arial"/>
          <w:b/>
          <w:bCs/>
        </w:rPr>
      </w:pPr>
      <w:r w:rsidRPr="00447582">
        <w:rPr>
          <w:rFonts w:ascii="Arial" w:hAnsi="Arial" w:cs="Arial"/>
          <w:b/>
          <w:bCs/>
        </w:rPr>
        <w:t xml:space="preserve">Do aplikace </w:t>
      </w:r>
      <w:proofErr w:type="spellStart"/>
      <w:r w:rsidRPr="00447582">
        <w:rPr>
          <w:rFonts w:ascii="Arial" w:hAnsi="Arial" w:cs="Arial"/>
          <w:b/>
          <w:bCs/>
        </w:rPr>
        <w:t>eDotace</w:t>
      </w:r>
      <w:proofErr w:type="spellEnd"/>
      <w:r w:rsidRPr="00447582">
        <w:rPr>
          <w:rFonts w:ascii="Arial" w:hAnsi="Arial" w:cs="Arial"/>
          <w:b/>
          <w:bCs/>
        </w:rPr>
        <w:t xml:space="preserve"> spo</w:t>
      </w:r>
      <w:r w:rsidR="008D700B">
        <w:rPr>
          <w:rFonts w:ascii="Arial" w:hAnsi="Arial" w:cs="Arial"/>
          <w:b/>
          <w:bCs/>
        </w:rPr>
        <w:t xml:space="preserve">lu s tímto formulářem vkládám </w:t>
      </w:r>
      <w:r w:rsidRPr="00447582">
        <w:rPr>
          <w:rFonts w:ascii="Arial" w:hAnsi="Arial" w:cs="Arial"/>
          <w:b/>
          <w:bCs/>
        </w:rPr>
        <w:t>povinn</w:t>
      </w:r>
      <w:r w:rsidR="008D700B">
        <w:rPr>
          <w:rFonts w:ascii="Arial" w:hAnsi="Arial" w:cs="Arial"/>
          <w:b/>
          <w:bCs/>
        </w:rPr>
        <w:t>ou</w:t>
      </w:r>
      <w:r w:rsidRPr="00447582">
        <w:rPr>
          <w:rFonts w:ascii="Arial" w:hAnsi="Arial" w:cs="Arial"/>
          <w:b/>
          <w:bCs/>
        </w:rPr>
        <w:t xml:space="preserve"> příloh</w:t>
      </w:r>
      <w:r w:rsidR="008D700B">
        <w:rPr>
          <w:rFonts w:ascii="Arial" w:hAnsi="Arial" w:cs="Arial"/>
          <w:b/>
          <w:bCs/>
        </w:rPr>
        <w:t xml:space="preserve">u </w:t>
      </w:r>
      <w:r w:rsidR="008D700B" w:rsidRPr="001808F7">
        <w:rPr>
          <w:rFonts w:ascii="Arial" w:hAnsi="Arial" w:cs="Arial"/>
          <w:bCs/>
        </w:rPr>
        <w:t>(dokládá se vždy)</w:t>
      </w:r>
      <w:r w:rsidR="001A25E9" w:rsidRPr="001A25E9">
        <w:rPr>
          <w:rFonts w:ascii="Arial" w:hAnsi="Arial" w:cs="Arial"/>
          <w:b/>
          <w:bCs/>
        </w:rPr>
        <w:t>:</w:t>
      </w:r>
    </w:p>
    <w:tbl>
      <w:tblPr>
        <w:tblW w:w="5377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40"/>
        <w:gridCol w:w="714"/>
      </w:tblGrid>
      <w:tr w:rsidR="00B63EA1" w:rsidRPr="00447582" w:rsidTr="008D700B">
        <w:trPr>
          <w:trHeight w:val="296"/>
        </w:trPr>
        <w:tc>
          <w:tcPr>
            <w:tcW w:w="4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A1" w:rsidRPr="00447582" w:rsidRDefault="00B63EA1" w:rsidP="000B4A8C">
            <w:pPr>
              <w:pStyle w:val="Odstavecseseznamem"/>
              <w:spacing w:line="276" w:lineRule="auto"/>
              <w:ind w:left="-108"/>
              <w:jc w:val="both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sz w:val="22"/>
                <w:szCs w:val="22"/>
              </w:rPr>
              <w:t>výpis z účtu</w:t>
            </w:r>
            <w:r w:rsidRPr="0044758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(popř. potvrzení banky o vedení účtu, na který bude poskytovatelem v případě přidělení poskytnuta dotace). Žadatel, který má k účtu jen dispoziční právo (není majitel), musí toto právo prokazatelně doložit (nejlépe potvrzením od peněžního ústavu), jakýkoliv doklad dle tohoto bodu </w:t>
            </w:r>
            <w:r w:rsidRPr="00447582">
              <w:rPr>
                <w:rFonts w:ascii="Arial" w:hAnsi="Arial" w:cs="Arial"/>
                <w:b/>
                <w:sz w:val="18"/>
                <w:szCs w:val="18"/>
              </w:rPr>
              <w:t>nesmí být ke dni podání žádosti starší 3 měsíců.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3EA1" w:rsidRPr="00447582" w:rsidRDefault="00B63EA1" w:rsidP="008D700B">
            <w:pPr>
              <w:spacing w:after="0"/>
              <w:ind w:left="-108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Zaškrtávací12"/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295759">
              <w:rPr>
                <w:rFonts w:ascii="Arial" w:hAnsi="Arial" w:cs="Arial"/>
              </w:rPr>
            </w:r>
            <w:r w:rsidR="00295759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  <w:bookmarkEnd w:id="1"/>
          </w:p>
        </w:tc>
      </w:tr>
    </w:tbl>
    <w:p w:rsidR="00B63EA1" w:rsidRPr="00447582" w:rsidRDefault="001E5E3D" w:rsidP="0044261F">
      <w:pPr>
        <w:spacing w:after="0"/>
        <w:ind w:left="-567"/>
        <w:jc w:val="both"/>
        <w:rPr>
          <w:rFonts w:ascii="Arial" w:hAnsi="Arial" w:cs="Arial"/>
          <w:b/>
          <w:i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ABC89D" wp14:editId="1F3C2F51">
                <wp:simplePos x="0" y="0"/>
                <wp:positionH relativeFrom="column">
                  <wp:posOffset>-90170</wp:posOffset>
                </wp:positionH>
                <wp:positionV relativeFrom="paragraph">
                  <wp:posOffset>2540</wp:posOffset>
                </wp:positionV>
                <wp:extent cx="5930265" cy="66675"/>
                <wp:effectExtent l="0" t="0" r="0" b="9525"/>
                <wp:wrapNone/>
                <wp:docPr id="4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026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EA1" w:rsidRPr="004D08D9" w:rsidRDefault="00B63EA1" w:rsidP="00B63EA1">
                            <w:pPr>
                              <w:ind w:left="708" w:hanging="708"/>
                              <w:rPr>
                                <w:rFonts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type w14:anchorId="7D61CE76"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left:0;text-align:left;margin-left:-7.1pt;margin-top:.2pt;width:466.95pt;height: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wANtQIAALk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" filled="f" stroked="f">
                <v:textbox>
                  <w:txbxContent>
                    <w:p w:rsidR="00B63EA1" w:rsidRPr="004D08D9" w:rsidRDefault="00B63EA1" w:rsidP="00B63EA1">
                      <w:pPr>
                        <w:ind w:left="708" w:hanging="708"/>
                        <w:rPr>
                          <w:rFonts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A25E9" w:rsidRDefault="00402F02" w:rsidP="001A25E9">
      <w:pPr>
        <w:spacing w:after="0"/>
        <w:ind w:left="-142" w:hanging="425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</w:t>
      </w:r>
      <w:r w:rsidR="00687499">
        <w:rPr>
          <w:rFonts w:ascii="Arial" w:hAnsi="Arial" w:cs="Arial"/>
          <w:b/>
          <w:bCs/>
        </w:rPr>
        <w:t xml:space="preserve">statní </w:t>
      </w:r>
      <w:r w:rsidR="00B63EA1" w:rsidRPr="0082420F">
        <w:rPr>
          <w:rFonts w:ascii="Arial" w:hAnsi="Arial" w:cs="Arial"/>
          <w:b/>
          <w:bCs/>
        </w:rPr>
        <w:t>přílohy</w:t>
      </w:r>
      <w:r w:rsidR="00687499">
        <w:rPr>
          <w:rFonts w:ascii="Arial" w:hAnsi="Arial" w:cs="Arial"/>
          <w:b/>
          <w:bCs/>
        </w:rPr>
        <w:t xml:space="preserve"> </w:t>
      </w:r>
      <w:r w:rsidR="00B63EA1" w:rsidRPr="0082420F">
        <w:rPr>
          <w:rFonts w:ascii="Arial" w:hAnsi="Arial" w:cs="Arial"/>
          <w:b/>
          <w:bCs/>
        </w:rPr>
        <w:t>dle typu žadatele</w:t>
      </w:r>
      <w:r w:rsidR="001A25E9">
        <w:rPr>
          <w:rFonts w:ascii="Arial" w:hAnsi="Arial" w:cs="Arial"/>
          <w:b/>
          <w:bCs/>
        </w:rPr>
        <w:t>:</w:t>
      </w:r>
    </w:p>
    <w:tbl>
      <w:tblPr>
        <w:tblW w:w="5374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8"/>
        <w:gridCol w:w="710"/>
      </w:tblGrid>
      <w:tr w:rsidR="00B63EA1" w:rsidRPr="00447582" w:rsidTr="008D700B">
        <w:trPr>
          <w:trHeight w:val="296"/>
        </w:trPr>
        <w:tc>
          <w:tcPr>
            <w:tcW w:w="4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2B1" w:rsidRPr="00447582" w:rsidRDefault="00B63EA1" w:rsidP="0044261F">
            <w:pPr>
              <w:pStyle w:val="Odstavecseseznamem"/>
              <w:spacing w:line="276" w:lineRule="auto"/>
              <w:ind w:left="-108"/>
              <w:jc w:val="both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sz w:val="22"/>
                <w:szCs w:val="22"/>
              </w:rPr>
              <w:t>plná moc -</w:t>
            </w:r>
            <w:r w:rsidRPr="0044758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v případě, kdy za žadatele jedná jiná osoba na základě jím uděleného oprávnění, je povinnou přílohou žádosti elektronická kopie plné moci udělené žadatelem s přesným uvedením rozsahu zmocnění k jednání a </w:t>
            </w:r>
            <w:r w:rsidRPr="00447582">
              <w:rPr>
                <w:rFonts w:ascii="Arial" w:hAnsi="Arial" w:cs="Arial"/>
                <w:b/>
                <w:sz w:val="18"/>
                <w:szCs w:val="18"/>
              </w:rPr>
              <w:t xml:space="preserve">úředně ověřeným podpisem </w:t>
            </w:r>
            <w:r w:rsidRPr="00447582">
              <w:rPr>
                <w:rFonts w:ascii="Arial" w:hAnsi="Arial" w:cs="Arial"/>
                <w:sz w:val="18"/>
                <w:szCs w:val="18"/>
              </w:rPr>
              <w:t>žadatele.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A1" w:rsidRPr="00447582" w:rsidRDefault="00B63EA1" w:rsidP="0044261F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295759">
              <w:rPr>
                <w:rFonts w:ascii="Arial" w:hAnsi="Arial" w:cs="Arial"/>
              </w:rPr>
            </w:r>
            <w:r w:rsidR="00295759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</w:tbl>
    <w:p w:rsidR="00B63EA1" w:rsidRDefault="00B63EA1" w:rsidP="006302B1">
      <w:pPr>
        <w:spacing w:after="0"/>
        <w:ind w:left="-567"/>
        <w:jc w:val="both"/>
        <w:rPr>
          <w:rFonts w:ascii="Arial" w:hAnsi="Arial" w:cs="Arial"/>
          <w:b/>
          <w:bCs/>
        </w:rPr>
      </w:pPr>
    </w:p>
    <w:tbl>
      <w:tblPr>
        <w:tblStyle w:val="Mkatabulky"/>
        <w:tblW w:w="10348" w:type="dxa"/>
        <w:tblInd w:w="-459" w:type="dxa"/>
        <w:tblLook w:val="04A0" w:firstRow="1" w:lastRow="0" w:firstColumn="1" w:lastColumn="0" w:noHBand="0" w:noVBand="1"/>
      </w:tblPr>
      <w:tblGrid>
        <w:gridCol w:w="9639"/>
        <w:gridCol w:w="709"/>
      </w:tblGrid>
      <w:tr w:rsidR="00402F02" w:rsidTr="003013D7">
        <w:tc>
          <w:tcPr>
            <w:tcW w:w="9639" w:type="dxa"/>
          </w:tcPr>
          <w:p w:rsidR="00402F02" w:rsidRPr="00F014CC" w:rsidRDefault="00A2490D" w:rsidP="003013D7">
            <w:pPr>
              <w:ind w:left="-10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A2490D">
              <w:rPr>
                <w:rFonts w:ascii="Arial" w:hAnsi="Arial" w:cs="Arial"/>
                <w:b/>
                <w:sz w:val="22"/>
                <w:szCs w:val="22"/>
              </w:rPr>
              <w:t>Širší popis projektu z hlediska kritérií pro hodnocení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402F02">
              <w:rPr>
                <w:rFonts w:ascii="Arial" w:hAnsi="Arial" w:cs="Arial"/>
                <w:b/>
                <w:sz w:val="22"/>
                <w:szCs w:val="22"/>
              </w:rPr>
              <w:t>(nepovinné)</w:t>
            </w:r>
          </w:p>
          <w:p w:rsidR="00402F02" w:rsidRPr="006302B1" w:rsidRDefault="0044261F" w:rsidP="003013D7">
            <w:pPr>
              <w:ind w:left="-10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D1558">
              <w:rPr>
                <w:rFonts w:ascii="Arial" w:hAnsi="Arial" w:cs="Arial"/>
              </w:rPr>
              <w:t>Dokládá se jako libovolná samostatná příloha</w:t>
            </w:r>
          </w:p>
        </w:tc>
        <w:tc>
          <w:tcPr>
            <w:tcW w:w="709" w:type="dxa"/>
          </w:tcPr>
          <w:p w:rsidR="00402F02" w:rsidRPr="00447582" w:rsidRDefault="00402F02" w:rsidP="003013D7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295759">
              <w:rPr>
                <w:rFonts w:ascii="Arial" w:hAnsi="Arial" w:cs="Arial"/>
              </w:rPr>
            </w:r>
            <w:r w:rsidR="00295759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</w:tbl>
    <w:p w:rsidR="00402F02" w:rsidRDefault="00402F02" w:rsidP="006302B1">
      <w:pPr>
        <w:spacing w:after="0"/>
        <w:ind w:left="-567"/>
        <w:jc w:val="both"/>
        <w:rPr>
          <w:rFonts w:ascii="Arial" w:hAnsi="Arial" w:cs="Arial"/>
          <w:b/>
          <w:bCs/>
        </w:rPr>
      </w:pPr>
    </w:p>
    <w:p w:rsidR="006302B1" w:rsidRDefault="006302B1" w:rsidP="008D700B">
      <w:pPr>
        <w:ind w:left="-56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Níže uvedeným podpisem p</w:t>
      </w:r>
      <w:r w:rsidRPr="00447582">
        <w:rPr>
          <w:rFonts w:ascii="Arial" w:hAnsi="Arial" w:cs="Arial"/>
          <w:b/>
        </w:rPr>
        <w:t xml:space="preserve">otvrzuji, že uvedené </w:t>
      </w:r>
      <w:r w:rsidR="00287DF6" w:rsidRPr="00447582">
        <w:rPr>
          <w:rFonts w:ascii="Arial" w:hAnsi="Arial" w:cs="Arial"/>
          <w:b/>
        </w:rPr>
        <w:t xml:space="preserve">údaje </w:t>
      </w:r>
      <w:r w:rsidRPr="00447582">
        <w:rPr>
          <w:rFonts w:ascii="Arial" w:hAnsi="Arial" w:cs="Arial"/>
          <w:b/>
        </w:rPr>
        <w:t>jsou správné, pravdivé a úplné</w:t>
      </w:r>
      <w:r>
        <w:rPr>
          <w:rFonts w:ascii="Arial" w:hAnsi="Arial" w:cs="Arial"/>
          <w:b/>
        </w:rPr>
        <w:t xml:space="preserve"> a </w:t>
      </w:r>
      <w:r w:rsidRPr="00FB1861">
        <w:rPr>
          <w:rFonts w:ascii="Arial" w:hAnsi="Arial" w:cs="Arial"/>
          <w:b/>
        </w:rPr>
        <w:t>dotace bude použita pouze na určený ú</w:t>
      </w:r>
      <w:r>
        <w:rPr>
          <w:rFonts w:ascii="Arial" w:hAnsi="Arial" w:cs="Arial"/>
          <w:b/>
        </w:rPr>
        <w:t>čel, který je uvedený v žádosti.</w:t>
      </w:r>
    </w:p>
    <w:p w:rsidR="008D700B" w:rsidRDefault="008D700B" w:rsidP="008D700B">
      <w:pPr>
        <w:spacing w:after="0"/>
        <w:ind w:left="-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BEZ PODPISU OPRÁVNĚNÉ OSOBY JE TATO PŘÍLOHA NEPLATNÁ!</w:t>
      </w:r>
    </w:p>
    <w:p w:rsidR="0044261F" w:rsidRDefault="0044261F" w:rsidP="008D700B">
      <w:pPr>
        <w:ind w:left="-567"/>
        <w:rPr>
          <w:rFonts w:ascii="Arial" w:hAnsi="Arial" w:cs="Arial"/>
        </w:rPr>
      </w:pPr>
    </w:p>
    <w:p w:rsidR="006302B1" w:rsidRDefault="006302B1" w:rsidP="008D700B">
      <w:pPr>
        <w:ind w:left="-567"/>
        <w:rPr>
          <w:rFonts w:ascii="Arial" w:hAnsi="Arial" w:cs="Arial"/>
        </w:rPr>
      </w:pPr>
      <w:r>
        <w:rPr>
          <w:rFonts w:ascii="Arial" w:hAnsi="Arial" w:cs="Arial"/>
        </w:rPr>
        <w:t xml:space="preserve">V………………………dne…………………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</w:t>
      </w:r>
      <w:r w:rsidR="008D700B">
        <w:rPr>
          <w:rFonts w:ascii="Arial" w:hAnsi="Arial" w:cs="Arial"/>
        </w:rPr>
        <w:t xml:space="preserve">                               </w:t>
      </w:r>
      <w:r>
        <w:rPr>
          <w:rFonts w:ascii="Arial" w:hAnsi="Arial" w:cs="Arial"/>
        </w:rPr>
        <w:t xml:space="preserve"> ……………………………………………………</w:t>
      </w:r>
    </w:p>
    <w:p w:rsidR="006302B1" w:rsidRPr="00B63EA1" w:rsidRDefault="006302B1" w:rsidP="00902246">
      <w:pPr>
        <w:ind w:left="3544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700B"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>podpis osoby oprávněné jednat jménem žadatele</w:t>
      </w:r>
    </w:p>
    <w:sectPr w:rsidR="006302B1" w:rsidRPr="00B63EA1" w:rsidSect="00902246">
      <w:headerReference w:type="default" r:id="rId9"/>
      <w:footerReference w:type="default" r:id="rId10"/>
      <w:pgSz w:w="11906" w:h="16838"/>
      <w:pgMar w:top="1247" w:right="1133" w:bottom="1361" w:left="1361" w:header="709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011D" w:rsidRDefault="0017011D" w:rsidP="00996AC4">
      <w:pPr>
        <w:spacing w:after="0" w:line="240" w:lineRule="auto"/>
      </w:pPr>
      <w:r>
        <w:separator/>
      </w:r>
    </w:p>
  </w:endnote>
  <w:endnote w:type="continuationSeparator" w:id="0">
    <w:p w:rsidR="0017011D" w:rsidRDefault="0017011D" w:rsidP="00996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2383354"/>
      <w:docPartObj>
        <w:docPartGallery w:val="Page Numbers (Bottom of Page)"/>
        <w:docPartUnique/>
      </w:docPartObj>
    </w:sdtPr>
    <w:sdtEndPr/>
    <w:sdtContent>
      <w:sdt>
        <w:sdtPr>
          <w:id w:val="-2047128163"/>
          <w:docPartObj>
            <w:docPartGallery w:val="Page Numbers (Bottom of Page)"/>
            <w:docPartUnique/>
          </w:docPartObj>
        </w:sdtPr>
        <w:sdtEndPr/>
        <w:sdtContent>
          <w:p w:rsidR="008D700B" w:rsidRDefault="00402F02" w:rsidP="00402F02">
            <w:pPr>
              <w:pStyle w:val="Zpat"/>
              <w:jc w:val="center"/>
            </w:pPr>
            <w:r>
              <w:t xml:space="preserve">strana </w:t>
            </w:r>
            <w:r>
              <w:fldChar w:fldCharType="begin"/>
            </w:r>
            <w:r>
              <w:instrText>PAGE   \* MERGEFORMAT</w:instrText>
            </w:r>
            <w:r>
              <w:fldChar w:fldCharType="separate"/>
            </w:r>
            <w:r w:rsidR="00295759">
              <w:rPr>
                <w:noProof/>
              </w:rPr>
              <w:t>1</w:t>
            </w:r>
            <w:r>
              <w:fldChar w:fldCharType="end"/>
            </w:r>
            <w:r>
              <w:t xml:space="preserve"> z </w:t>
            </w:r>
            <w:fldSimple w:instr=" NUMPAGES   \* MERGEFORMAT ">
              <w:r w:rsidR="00295759">
                <w:rPr>
                  <w:noProof/>
                </w:rPr>
                <w:t>2</w:t>
              </w:r>
            </w:fldSimple>
            <w:r>
              <w:t xml:space="preserve"> celkem</w:t>
            </w:r>
          </w:p>
        </w:sdtContent>
      </w:sdt>
    </w:sdtContent>
  </w:sdt>
  <w:p w:rsidR="008D700B" w:rsidRDefault="008D700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011D" w:rsidRDefault="0017011D" w:rsidP="00996AC4">
      <w:pPr>
        <w:spacing w:after="0" w:line="240" w:lineRule="auto"/>
      </w:pPr>
      <w:r>
        <w:separator/>
      </w:r>
    </w:p>
  </w:footnote>
  <w:footnote w:type="continuationSeparator" w:id="0">
    <w:p w:rsidR="0017011D" w:rsidRDefault="0017011D" w:rsidP="00996AC4">
      <w:pPr>
        <w:spacing w:after="0" w:line="240" w:lineRule="auto"/>
      </w:pPr>
      <w:r>
        <w:continuationSeparator/>
      </w:r>
    </w:p>
  </w:footnote>
  <w:footnote w:id="1">
    <w:p w:rsidR="00B570D3" w:rsidRPr="0044261F" w:rsidRDefault="00B570D3" w:rsidP="00C87CF5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44261F">
        <w:rPr>
          <w:rFonts w:ascii="Arial" w:hAnsi="Arial" w:cs="Arial"/>
          <w:sz w:val="16"/>
          <w:szCs w:val="16"/>
        </w:rPr>
        <w:t>nehodící se škrtněte nebo smažte</w:t>
      </w:r>
    </w:p>
    <w:p w:rsidR="00C87CF5" w:rsidRPr="0044261F" w:rsidRDefault="00C87CF5" w:rsidP="00C87CF5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44261F">
        <w:rPr>
          <w:rFonts w:ascii="Arial" w:hAnsi="Arial" w:cs="Arial"/>
          <w:sz w:val="16"/>
          <w:szCs w:val="16"/>
          <w:vertAlign w:val="superscript"/>
        </w:rPr>
        <w:t>2</w:t>
      </w:r>
      <w:r w:rsidRPr="0044261F">
        <w:rPr>
          <w:rFonts w:ascii="Arial" w:hAnsi="Arial" w:cs="Arial"/>
          <w:sz w:val="16"/>
          <w:szCs w:val="16"/>
        </w:rPr>
        <w:t xml:space="preserve"> znění definice je uvedeno v aplikaci </w:t>
      </w:r>
      <w:proofErr w:type="spellStart"/>
      <w:r w:rsidRPr="0044261F">
        <w:rPr>
          <w:rFonts w:ascii="Arial" w:hAnsi="Arial" w:cs="Arial"/>
          <w:sz w:val="16"/>
          <w:szCs w:val="16"/>
        </w:rPr>
        <w:t>eDotace</w:t>
      </w:r>
      <w:proofErr w:type="spellEnd"/>
    </w:p>
    <w:p w:rsidR="00B570D3" w:rsidRPr="0044261F" w:rsidRDefault="00B570D3" w:rsidP="00B570D3">
      <w:pPr>
        <w:pStyle w:val="Textpoznpodarou"/>
        <w:rPr>
          <w:rFonts w:ascii="Arial" w:hAnsi="Arial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011D" w:rsidRPr="00996AC4" w:rsidRDefault="0017011D" w:rsidP="00996AC4">
    <w:pPr>
      <w:pStyle w:val="Zhlav"/>
      <w:jc w:val="right"/>
    </w:pPr>
    <w:r>
      <w:t xml:space="preserve">Příloha č. </w:t>
    </w:r>
    <w:r w:rsidR="006C36E6">
      <w:t>1</w:t>
    </w:r>
    <w:r w:rsidR="00B570D3">
      <w:t>c</w:t>
    </w:r>
    <w:r>
      <w:t xml:space="preserve">) </w:t>
    </w:r>
    <w:r w:rsidRPr="00996AC4">
      <w:t>Pravidel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A00B2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1B5CB8"/>
    <w:multiLevelType w:val="hybridMultilevel"/>
    <w:tmpl w:val="9A262F2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9A409A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38123EFA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B4A15B9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AC4"/>
    <w:rsid w:val="000002D2"/>
    <w:rsid w:val="0000052E"/>
    <w:rsid w:val="00000761"/>
    <w:rsid w:val="000032B7"/>
    <w:rsid w:val="00004793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658"/>
    <w:rsid w:val="00013FE1"/>
    <w:rsid w:val="00014012"/>
    <w:rsid w:val="0001582E"/>
    <w:rsid w:val="000158BA"/>
    <w:rsid w:val="00016052"/>
    <w:rsid w:val="000167EF"/>
    <w:rsid w:val="00016D3D"/>
    <w:rsid w:val="00017211"/>
    <w:rsid w:val="00017F88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30D35"/>
    <w:rsid w:val="00032AF1"/>
    <w:rsid w:val="00034738"/>
    <w:rsid w:val="00035065"/>
    <w:rsid w:val="00035AA9"/>
    <w:rsid w:val="00035C9D"/>
    <w:rsid w:val="00036C5A"/>
    <w:rsid w:val="00036CBD"/>
    <w:rsid w:val="00036EA1"/>
    <w:rsid w:val="00036F85"/>
    <w:rsid w:val="00037760"/>
    <w:rsid w:val="00042F76"/>
    <w:rsid w:val="000448D0"/>
    <w:rsid w:val="0004545A"/>
    <w:rsid w:val="0004574A"/>
    <w:rsid w:val="00045A48"/>
    <w:rsid w:val="0004688C"/>
    <w:rsid w:val="00047890"/>
    <w:rsid w:val="00052267"/>
    <w:rsid w:val="00054279"/>
    <w:rsid w:val="0005516C"/>
    <w:rsid w:val="00055B3F"/>
    <w:rsid w:val="00055E68"/>
    <w:rsid w:val="00060123"/>
    <w:rsid w:val="000609F1"/>
    <w:rsid w:val="00061222"/>
    <w:rsid w:val="00061299"/>
    <w:rsid w:val="000627BC"/>
    <w:rsid w:val="00062F30"/>
    <w:rsid w:val="00063734"/>
    <w:rsid w:val="00063E24"/>
    <w:rsid w:val="00065A1C"/>
    <w:rsid w:val="00065D4B"/>
    <w:rsid w:val="000666B3"/>
    <w:rsid w:val="00066814"/>
    <w:rsid w:val="00067BF1"/>
    <w:rsid w:val="000707A5"/>
    <w:rsid w:val="0007085C"/>
    <w:rsid w:val="00072DB0"/>
    <w:rsid w:val="00073361"/>
    <w:rsid w:val="000737D4"/>
    <w:rsid w:val="00075BD0"/>
    <w:rsid w:val="00076BDD"/>
    <w:rsid w:val="00077237"/>
    <w:rsid w:val="00077B1A"/>
    <w:rsid w:val="0008120C"/>
    <w:rsid w:val="00081846"/>
    <w:rsid w:val="000824D8"/>
    <w:rsid w:val="00084309"/>
    <w:rsid w:val="00084341"/>
    <w:rsid w:val="000850C5"/>
    <w:rsid w:val="00086105"/>
    <w:rsid w:val="000874A1"/>
    <w:rsid w:val="00087503"/>
    <w:rsid w:val="00087A3A"/>
    <w:rsid w:val="00087F16"/>
    <w:rsid w:val="00092893"/>
    <w:rsid w:val="00093311"/>
    <w:rsid w:val="00093A4A"/>
    <w:rsid w:val="00095573"/>
    <w:rsid w:val="00095965"/>
    <w:rsid w:val="00096132"/>
    <w:rsid w:val="00096976"/>
    <w:rsid w:val="000971F2"/>
    <w:rsid w:val="0009763D"/>
    <w:rsid w:val="00097A10"/>
    <w:rsid w:val="000A0CE8"/>
    <w:rsid w:val="000A1E26"/>
    <w:rsid w:val="000A27CC"/>
    <w:rsid w:val="000A3E21"/>
    <w:rsid w:val="000A60FA"/>
    <w:rsid w:val="000A66CA"/>
    <w:rsid w:val="000B1414"/>
    <w:rsid w:val="000B19F1"/>
    <w:rsid w:val="000B249D"/>
    <w:rsid w:val="000B3DA3"/>
    <w:rsid w:val="000B3DA9"/>
    <w:rsid w:val="000B3E2C"/>
    <w:rsid w:val="000B3F83"/>
    <w:rsid w:val="000B4054"/>
    <w:rsid w:val="000B47A6"/>
    <w:rsid w:val="000B4A8C"/>
    <w:rsid w:val="000B5648"/>
    <w:rsid w:val="000B6212"/>
    <w:rsid w:val="000B6CA8"/>
    <w:rsid w:val="000B6D02"/>
    <w:rsid w:val="000B7157"/>
    <w:rsid w:val="000B7E96"/>
    <w:rsid w:val="000C008E"/>
    <w:rsid w:val="000C0792"/>
    <w:rsid w:val="000C1B11"/>
    <w:rsid w:val="000C21B9"/>
    <w:rsid w:val="000C335D"/>
    <w:rsid w:val="000C33D3"/>
    <w:rsid w:val="000C3F98"/>
    <w:rsid w:val="000C4D17"/>
    <w:rsid w:val="000C5522"/>
    <w:rsid w:val="000C6171"/>
    <w:rsid w:val="000C6764"/>
    <w:rsid w:val="000C6F03"/>
    <w:rsid w:val="000C6F92"/>
    <w:rsid w:val="000D098B"/>
    <w:rsid w:val="000D0A8A"/>
    <w:rsid w:val="000D0AF7"/>
    <w:rsid w:val="000D1401"/>
    <w:rsid w:val="000D19AC"/>
    <w:rsid w:val="000D1B8B"/>
    <w:rsid w:val="000D1DD0"/>
    <w:rsid w:val="000D2464"/>
    <w:rsid w:val="000D2EFA"/>
    <w:rsid w:val="000D7C4B"/>
    <w:rsid w:val="000E0B86"/>
    <w:rsid w:val="000E0BBB"/>
    <w:rsid w:val="000E18DE"/>
    <w:rsid w:val="000E2890"/>
    <w:rsid w:val="000E58E2"/>
    <w:rsid w:val="000E5F55"/>
    <w:rsid w:val="000E65D5"/>
    <w:rsid w:val="000F0C45"/>
    <w:rsid w:val="000F1B56"/>
    <w:rsid w:val="000F1BFF"/>
    <w:rsid w:val="000F300F"/>
    <w:rsid w:val="000F3569"/>
    <w:rsid w:val="000F3E37"/>
    <w:rsid w:val="000F42FA"/>
    <w:rsid w:val="000F4C1C"/>
    <w:rsid w:val="000F57BC"/>
    <w:rsid w:val="000F595D"/>
    <w:rsid w:val="000F5C85"/>
    <w:rsid w:val="000F650B"/>
    <w:rsid w:val="000F71A0"/>
    <w:rsid w:val="000F7BD3"/>
    <w:rsid w:val="000F7C0F"/>
    <w:rsid w:val="00100DAD"/>
    <w:rsid w:val="0010341B"/>
    <w:rsid w:val="0010456C"/>
    <w:rsid w:val="00104E27"/>
    <w:rsid w:val="001057E7"/>
    <w:rsid w:val="00105C22"/>
    <w:rsid w:val="00106980"/>
    <w:rsid w:val="00110210"/>
    <w:rsid w:val="001108E4"/>
    <w:rsid w:val="00110E13"/>
    <w:rsid w:val="001133D7"/>
    <w:rsid w:val="00113644"/>
    <w:rsid w:val="00114259"/>
    <w:rsid w:val="001155EF"/>
    <w:rsid w:val="001163C6"/>
    <w:rsid w:val="001164AF"/>
    <w:rsid w:val="0011676A"/>
    <w:rsid w:val="001174A9"/>
    <w:rsid w:val="00117848"/>
    <w:rsid w:val="00120077"/>
    <w:rsid w:val="001217B5"/>
    <w:rsid w:val="00121A64"/>
    <w:rsid w:val="0012211F"/>
    <w:rsid w:val="0012387E"/>
    <w:rsid w:val="00123B98"/>
    <w:rsid w:val="00123C5E"/>
    <w:rsid w:val="001246FC"/>
    <w:rsid w:val="00124735"/>
    <w:rsid w:val="00125D5D"/>
    <w:rsid w:val="0012600D"/>
    <w:rsid w:val="001262DE"/>
    <w:rsid w:val="001273FD"/>
    <w:rsid w:val="00127F7E"/>
    <w:rsid w:val="001300B2"/>
    <w:rsid w:val="00130859"/>
    <w:rsid w:val="0013097A"/>
    <w:rsid w:val="001314E2"/>
    <w:rsid w:val="00131C4E"/>
    <w:rsid w:val="00131E49"/>
    <w:rsid w:val="00132B6C"/>
    <w:rsid w:val="00134035"/>
    <w:rsid w:val="00136547"/>
    <w:rsid w:val="0013768A"/>
    <w:rsid w:val="0014048C"/>
    <w:rsid w:val="001406BF"/>
    <w:rsid w:val="001411CC"/>
    <w:rsid w:val="001414E5"/>
    <w:rsid w:val="0014235E"/>
    <w:rsid w:val="001445CF"/>
    <w:rsid w:val="0014491F"/>
    <w:rsid w:val="0014523F"/>
    <w:rsid w:val="00145353"/>
    <w:rsid w:val="00145919"/>
    <w:rsid w:val="0014700D"/>
    <w:rsid w:val="001504BC"/>
    <w:rsid w:val="0015066E"/>
    <w:rsid w:val="001515F8"/>
    <w:rsid w:val="00151819"/>
    <w:rsid w:val="00151EA5"/>
    <w:rsid w:val="001523A6"/>
    <w:rsid w:val="00152716"/>
    <w:rsid w:val="001536CC"/>
    <w:rsid w:val="001537BB"/>
    <w:rsid w:val="00155C0F"/>
    <w:rsid w:val="00156484"/>
    <w:rsid w:val="00157127"/>
    <w:rsid w:val="00157E71"/>
    <w:rsid w:val="00160354"/>
    <w:rsid w:val="00161346"/>
    <w:rsid w:val="001613C3"/>
    <w:rsid w:val="001616FA"/>
    <w:rsid w:val="00161BC2"/>
    <w:rsid w:val="00163074"/>
    <w:rsid w:val="0016352F"/>
    <w:rsid w:val="00164ACF"/>
    <w:rsid w:val="00165D6A"/>
    <w:rsid w:val="001660D8"/>
    <w:rsid w:val="00166659"/>
    <w:rsid w:val="00167D5E"/>
    <w:rsid w:val="0017011D"/>
    <w:rsid w:val="00170D85"/>
    <w:rsid w:val="001710D4"/>
    <w:rsid w:val="00172559"/>
    <w:rsid w:val="00173831"/>
    <w:rsid w:val="001742DA"/>
    <w:rsid w:val="001744CD"/>
    <w:rsid w:val="00174737"/>
    <w:rsid w:val="00175340"/>
    <w:rsid w:val="00175CAC"/>
    <w:rsid w:val="00175DE5"/>
    <w:rsid w:val="00176179"/>
    <w:rsid w:val="001770D3"/>
    <w:rsid w:val="001803DF"/>
    <w:rsid w:val="0018079B"/>
    <w:rsid w:val="00180C3B"/>
    <w:rsid w:val="00180C88"/>
    <w:rsid w:val="00181A73"/>
    <w:rsid w:val="00181D08"/>
    <w:rsid w:val="0018223B"/>
    <w:rsid w:val="00182CE7"/>
    <w:rsid w:val="001830D8"/>
    <w:rsid w:val="00184226"/>
    <w:rsid w:val="001848AC"/>
    <w:rsid w:val="00184E87"/>
    <w:rsid w:val="00185032"/>
    <w:rsid w:val="00185823"/>
    <w:rsid w:val="001860E1"/>
    <w:rsid w:val="00190248"/>
    <w:rsid w:val="001928C1"/>
    <w:rsid w:val="001934A0"/>
    <w:rsid w:val="0019375D"/>
    <w:rsid w:val="001938CC"/>
    <w:rsid w:val="00195763"/>
    <w:rsid w:val="001968C3"/>
    <w:rsid w:val="00196A3B"/>
    <w:rsid w:val="00196CC9"/>
    <w:rsid w:val="00197082"/>
    <w:rsid w:val="0019747D"/>
    <w:rsid w:val="00197B1D"/>
    <w:rsid w:val="001A0DD2"/>
    <w:rsid w:val="001A0F4D"/>
    <w:rsid w:val="001A11C2"/>
    <w:rsid w:val="001A25E9"/>
    <w:rsid w:val="001A2732"/>
    <w:rsid w:val="001A2FEC"/>
    <w:rsid w:val="001A5748"/>
    <w:rsid w:val="001B0025"/>
    <w:rsid w:val="001B0475"/>
    <w:rsid w:val="001B0493"/>
    <w:rsid w:val="001B1B0F"/>
    <w:rsid w:val="001B25B0"/>
    <w:rsid w:val="001B2BF2"/>
    <w:rsid w:val="001B312C"/>
    <w:rsid w:val="001B3A58"/>
    <w:rsid w:val="001B3D12"/>
    <w:rsid w:val="001B46B2"/>
    <w:rsid w:val="001B60D5"/>
    <w:rsid w:val="001B6541"/>
    <w:rsid w:val="001B6552"/>
    <w:rsid w:val="001B6650"/>
    <w:rsid w:val="001B7B6B"/>
    <w:rsid w:val="001C159F"/>
    <w:rsid w:val="001C1A1F"/>
    <w:rsid w:val="001C1A43"/>
    <w:rsid w:val="001C25B0"/>
    <w:rsid w:val="001C28F8"/>
    <w:rsid w:val="001C2C18"/>
    <w:rsid w:val="001C360D"/>
    <w:rsid w:val="001C3B07"/>
    <w:rsid w:val="001C4919"/>
    <w:rsid w:val="001C4CD8"/>
    <w:rsid w:val="001C4F90"/>
    <w:rsid w:val="001C5092"/>
    <w:rsid w:val="001C69B6"/>
    <w:rsid w:val="001C7709"/>
    <w:rsid w:val="001C789D"/>
    <w:rsid w:val="001D33F1"/>
    <w:rsid w:val="001D374F"/>
    <w:rsid w:val="001D3B20"/>
    <w:rsid w:val="001D3CF2"/>
    <w:rsid w:val="001D4642"/>
    <w:rsid w:val="001D4C46"/>
    <w:rsid w:val="001D5128"/>
    <w:rsid w:val="001D5402"/>
    <w:rsid w:val="001D54C0"/>
    <w:rsid w:val="001D6ECF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627"/>
    <w:rsid w:val="001E5E3D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FF3"/>
    <w:rsid w:val="001F394C"/>
    <w:rsid w:val="001F4554"/>
    <w:rsid w:val="001F49A4"/>
    <w:rsid w:val="001F7C29"/>
    <w:rsid w:val="00200D3A"/>
    <w:rsid w:val="002017C2"/>
    <w:rsid w:val="002031FE"/>
    <w:rsid w:val="00203520"/>
    <w:rsid w:val="00204899"/>
    <w:rsid w:val="0020625E"/>
    <w:rsid w:val="002062E0"/>
    <w:rsid w:val="00206A91"/>
    <w:rsid w:val="00206D34"/>
    <w:rsid w:val="002104C4"/>
    <w:rsid w:val="00210FEC"/>
    <w:rsid w:val="00213247"/>
    <w:rsid w:val="00213796"/>
    <w:rsid w:val="00213AB5"/>
    <w:rsid w:val="00213E2C"/>
    <w:rsid w:val="00214665"/>
    <w:rsid w:val="00214677"/>
    <w:rsid w:val="00215432"/>
    <w:rsid w:val="00215F63"/>
    <w:rsid w:val="0021793B"/>
    <w:rsid w:val="00220B7E"/>
    <w:rsid w:val="00220BA8"/>
    <w:rsid w:val="00221297"/>
    <w:rsid w:val="00221439"/>
    <w:rsid w:val="00221FDC"/>
    <w:rsid w:val="00222432"/>
    <w:rsid w:val="0022535E"/>
    <w:rsid w:val="00225EA4"/>
    <w:rsid w:val="0022624F"/>
    <w:rsid w:val="00226E27"/>
    <w:rsid w:val="002271DA"/>
    <w:rsid w:val="002276AB"/>
    <w:rsid w:val="00227BEB"/>
    <w:rsid w:val="0023213E"/>
    <w:rsid w:val="00232A8A"/>
    <w:rsid w:val="00232F04"/>
    <w:rsid w:val="00233319"/>
    <w:rsid w:val="002335CB"/>
    <w:rsid w:val="00233BBD"/>
    <w:rsid w:val="00234ACB"/>
    <w:rsid w:val="0023516E"/>
    <w:rsid w:val="00240048"/>
    <w:rsid w:val="00240F5B"/>
    <w:rsid w:val="002422E1"/>
    <w:rsid w:val="002439A4"/>
    <w:rsid w:val="002441B0"/>
    <w:rsid w:val="00246137"/>
    <w:rsid w:val="00247782"/>
    <w:rsid w:val="00247864"/>
    <w:rsid w:val="00250029"/>
    <w:rsid w:val="002502F5"/>
    <w:rsid w:val="00250EF1"/>
    <w:rsid w:val="00250F1C"/>
    <w:rsid w:val="00251942"/>
    <w:rsid w:val="00252A1B"/>
    <w:rsid w:val="00252E82"/>
    <w:rsid w:val="0025478F"/>
    <w:rsid w:val="00256E95"/>
    <w:rsid w:val="002577FD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A5D"/>
    <w:rsid w:val="00263BA9"/>
    <w:rsid w:val="00263E71"/>
    <w:rsid w:val="002646B0"/>
    <w:rsid w:val="00265911"/>
    <w:rsid w:val="0026749B"/>
    <w:rsid w:val="00267F07"/>
    <w:rsid w:val="002700F0"/>
    <w:rsid w:val="0027033B"/>
    <w:rsid w:val="00270BB0"/>
    <w:rsid w:val="00272624"/>
    <w:rsid w:val="002738CF"/>
    <w:rsid w:val="00274CCC"/>
    <w:rsid w:val="0027586A"/>
    <w:rsid w:val="002765F2"/>
    <w:rsid w:val="00276F22"/>
    <w:rsid w:val="0028012D"/>
    <w:rsid w:val="00280A96"/>
    <w:rsid w:val="00280AC1"/>
    <w:rsid w:val="00281A56"/>
    <w:rsid w:val="00281C00"/>
    <w:rsid w:val="00281DBB"/>
    <w:rsid w:val="00282102"/>
    <w:rsid w:val="002821C3"/>
    <w:rsid w:val="00282F1B"/>
    <w:rsid w:val="00284356"/>
    <w:rsid w:val="002845CB"/>
    <w:rsid w:val="00284EEC"/>
    <w:rsid w:val="002855CF"/>
    <w:rsid w:val="00285BFB"/>
    <w:rsid w:val="00286D5D"/>
    <w:rsid w:val="00287182"/>
    <w:rsid w:val="00287DF6"/>
    <w:rsid w:val="00291377"/>
    <w:rsid w:val="00291AFC"/>
    <w:rsid w:val="00293B89"/>
    <w:rsid w:val="00294333"/>
    <w:rsid w:val="00294C08"/>
    <w:rsid w:val="002953E7"/>
    <w:rsid w:val="00295759"/>
    <w:rsid w:val="00295CAC"/>
    <w:rsid w:val="002967C0"/>
    <w:rsid w:val="00297229"/>
    <w:rsid w:val="002973C8"/>
    <w:rsid w:val="00297FBF"/>
    <w:rsid w:val="002A1E07"/>
    <w:rsid w:val="002A26C5"/>
    <w:rsid w:val="002A2E9D"/>
    <w:rsid w:val="002A42DF"/>
    <w:rsid w:val="002A511D"/>
    <w:rsid w:val="002A5887"/>
    <w:rsid w:val="002A64B0"/>
    <w:rsid w:val="002A75AE"/>
    <w:rsid w:val="002B40E7"/>
    <w:rsid w:val="002B5C5C"/>
    <w:rsid w:val="002B6B9C"/>
    <w:rsid w:val="002B7507"/>
    <w:rsid w:val="002B78A4"/>
    <w:rsid w:val="002C1282"/>
    <w:rsid w:val="002C1AFD"/>
    <w:rsid w:val="002C1CB7"/>
    <w:rsid w:val="002C2060"/>
    <w:rsid w:val="002C2678"/>
    <w:rsid w:val="002C30E5"/>
    <w:rsid w:val="002C3CA9"/>
    <w:rsid w:val="002C41A0"/>
    <w:rsid w:val="002C4B1B"/>
    <w:rsid w:val="002C557A"/>
    <w:rsid w:val="002C5646"/>
    <w:rsid w:val="002C5B1D"/>
    <w:rsid w:val="002C714A"/>
    <w:rsid w:val="002C75E9"/>
    <w:rsid w:val="002C7B07"/>
    <w:rsid w:val="002D116B"/>
    <w:rsid w:val="002D5182"/>
    <w:rsid w:val="002D68C8"/>
    <w:rsid w:val="002E01DF"/>
    <w:rsid w:val="002E109B"/>
    <w:rsid w:val="002E1D94"/>
    <w:rsid w:val="002E2343"/>
    <w:rsid w:val="002E284B"/>
    <w:rsid w:val="002E36BE"/>
    <w:rsid w:val="002E3825"/>
    <w:rsid w:val="002E4152"/>
    <w:rsid w:val="002E461F"/>
    <w:rsid w:val="002E5996"/>
    <w:rsid w:val="002E5B17"/>
    <w:rsid w:val="002F057B"/>
    <w:rsid w:val="002F3FFE"/>
    <w:rsid w:val="002F409C"/>
    <w:rsid w:val="002F4296"/>
    <w:rsid w:val="002F47B7"/>
    <w:rsid w:val="002F49D5"/>
    <w:rsid w:val="002F5724"/>
    <w:rsid w:val="002F5CF8"/>
    <w:rsid w:val="002F6739"/>
    <w:rsid w:val="003011D7"/>
    <w:rsid w:val="00302F04"/>
    <w:rsid w:val="003063BE"/>
    <w:rsid w:val="00307894"/>
    <w:rsid w:val="003116A6"/>
    <w:rsid w:val="00311B9C"/>
    <w:rsid w:val="003132B1"/>
    <w:rsid w:val="0031393E"/>
    <w:rsid w:val="00313BD0"/>
    <w:rsid w:val="00314A13"/>
    <w:rsid w:val="003151D6"/>
    <w:rsid w:val="00315725"/>
    <w:rsid w:val="003164F2"/>
    <w:rsid w:val="003166C6"/>
    <w:rsid w:val="0031773A"/>
    <w:rsid w:val="003212A0"/>
    <w:rsid w:val="00322CBC"/>
    <w:rsid w:val="003256E5"/>
    <w:rsid w:val="0032625A"/>
    <w:rsid w:val="0032662D"/>
    <w:rsid w:val="00326808"/>
    <w:rsid w:val="00327921"/>
    <w:rsid w:val="003301C4"/>
    <w:rsid w:val="003307F7"/>
    <w:rsid w:val="00331606"/>
    <w:rsid w:val="00331DB5"/>
    <w:rsid w:val="0033212E"/>
    <w:rsid w:val="00332602"/>
    <w:rsid w:val="00333A46"/>
    <w:rsid w:val="0033470F"/>
    <w:rsid w:val="0033494F"/>
    <w:rsid w:val="00334A24"/>
    <w:rsid w:val="00336E57"/>
    <w:rsid w:val="0033710D"/>
    <w:rsid w:val="00337495"/>
    <w:rsid w:val="00337847"/>
    <w:rsid w:val="0034021D"/>
    <w:rsid w:val="003409A3"/>
    <w:rsid w:val="00342331"/>
    <w:rsid w:val="003425FD"/>
    <w:rsid w:val="003428A9"/>
    <w:rsid w:val="00342C98"/>
    <w:rsid w:val="00343FE7"/>
    <w:rsid w:val="003459B9"/>
    <w:rsid w:val="0034646E"/>
    <w:rsid w:val="00347DC5"/>
    <w:rsid w:val="0035019A"/>
    <w:rsid w:val="00350758"/>
    <w:rsid w:val="00351153"/>
    <w:rsid w:val="0035162B"/>
    <w:rsid w:val="003520EB"/>
    <w:rsid w:val="00352457"/>
    <w:rsid w:val="003536EA"/>
    <w:rsid w:val="00353EE5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937"/>
    <w:rsid w:val="003635B7"/>
    <w:rsid w:val="003642ED"/>
    <w:rsid w:val="003662F0"/>
    <w:rsid w:val="00366507"/>
    <w:rsid w:val="00366E60"/>
    <w:rsid w:val="0037020F"/>
    <w:rsid w:val="00370357"/>
    <w:rsid w:val="003707A6"/>
    <w:rsid w:val="003709BD"/>
    <w:rsid w:val="00371239"/>
    <w:rsid w:val="00371BE8"/>
    <w:rsid w:val="0037413B"/>
    <w:rsid w:val="0037449D"/>
    <w:rsid w:val="00374864"/>
    <w:rsid w:val="0037526B"/>
    <w:rsid w:val="00376262"/>
    <w:rsid w:val="00376B7C"/>
    <w:rsid w:val="00376C5A"/>
    <w:rsid w:val="003772CB"/>
    <w:rsid w:val="00377442"/>
    <w:rsid w:val="00377962"/>
    <w:rsid w:val="003800C0"/>
    <w:rsid w:val="00380765"/>
    <w:rsid w:val="003815F3"/>
    <w:rsid w:val="003818B5"/>
    <w:rsid w:val="00381C35"/>
    <w:rsid w:val="00382E69"/>
    <w:rsid w:val="0038376D"/>
    <w:rsid w:val="00385B3C"/>
    <w:rsid w:val="00387257"/>
    <w:rsid w:val="00387808"/>
    <w:rsid w:val="00387CAD"/>
    <w:rsid w:val="00390428"/>
    <w:rsid w:val="00391034"/>
    <w:rsid w:val="00391EC7"/>
    <w:rsid w:val="00392554"/>
    <w:rsid w:val="00393443"/>
    <w:rsid w:val="0039422C"/>
    <w:rsid w:val="00394F80"/>
    <w:rsid w:val="00395B89"/>
    <w:rsid w:val="00395D4D"/>
    <w:rsid w:val="00396879"/>
    <w:rsid w:val="00396BE6"/>
    <w:rsid w:val="00397773"/>
    <w:rsid w:val="003A04E2"/>
    <w:rsid w:val="003A08D0"/>
    <w:rsid w:val="003A0CCA"/>
    <w:rsid w:val="003A2246"/>
    <w:rsid w:val="003A2ED4"/>
    <w:rsid w:val="003A3099"/>
    <w:rsid w:val="003A36DD"/>
    <w:rsid w:val="003A39A1"/>
    <w:rsid w:val="003A3C3D"/>
    <w:rsid w:val="003A5587"/>
    <w:rsid w:val="003A5D20"/>
    <w:rsid w:val="003A5DF1"/>
    <w:rsid w:val="003A68A5"/>
    <w:rsid w:val="003A69FD"/>
    <w:rsid w:val="003A78AF"/>
    <w:rsid w:val="003B0BD7"/>
    <w:rsid w:val="003B0BEE"/>
    <w:rsid w:val="003B12C0"/>
    <w:rsid w:val="003B19C1"/>
    <w:rsid w:val="003B1ACE"/>
    <w:rsid w:val="003B312A"/>
    <w:rsid w:val="003B47DE"/>
    <w:rsid w:val="003B4825"/>
    <w:rsid w:val="003B49FD"/>
    <w:rsid w:val="003B5812"/>
    <w:rsid w:val="003B62E2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5DFE"/>
    <w:rsid w:val="003C7A13"/>
    <w:rsid w:val="003C7DC8"/>
    <w:rsid w:val="003D00CE"/>
    <w:rsid w:val="003D0AF5"/>
    <w:rsid w:val="003D138D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76D6"/>
    <w:rsid w:val="003E107F"/>
    <w:rsid w:val="003E2663"/>
    <w:rsid w:val="003E37B2"/>
    <w:rsid w:val="003E39D8"/>
    <w:rsid w:val="003E3A4E"/>
    <w:rsid w:val="003E4912"/>
    <w:rsid w:val="003E5F0A"/>
    <w:rsid w:val="003E6486"/>
    <w:rsid w:val="003E67FE"/>
    <w:rsid w:val="003F1048"/>
    <w:rsid w:val="003F295D"/>
    <w:rsid w:val="003F3F5D"/>
    <w:rsid w:val="003F4634"/>
    <w:rsid w:val="003F4E72"/>
    <w:rsid w:val="003F7493"/>
    <w:rsid w:val="003F754B"/>
    <w:rsid w:val="00401255"/>
    <w:rsid w:val="00401E9D"/>
    <w:rsid w:val="00402F02"/>
    <w:rsid w:val="00402F04"/>
    <w:rsid w:val="004041C4"/>
    <w:rsid w:val="0040462C"/>
    <w:rsid w:val="004048F3"/>
    <w:rsid w:val="00404917"/>
    <w:rsid w:val="00404B11"/>
    <w:rsid w:val="004058EA"/>
    <w:rsid w:val="004063D1"/>
    <w:rsid w:val="00406C22"/>
    <w:rsid w:val="004070B3"/>
    <w:rsid w:val="0040784F"/>
    <w:rsid w:val="00412F44"/>
    <w:rsid w:val="00415870"/>
    <w:rsid w:val="00415A4D"/>
    <w:rsid w:val="00415B4A"/>
    <w:rsid w:val="00415C66"/>
    <w:rsid w:val="00415D0C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FDB"/>
    <w:rsid w:val="00433B7B"/>
    <w:rsid w:val="0043560D"/>
    <w:rsid w:val="0043765D"/>
    <w:rsid w:val="00440F2B"/>
    <w:rsid w:val="00441B25"/>
    <w:rsid w:val="00442530"/>
    <w:rsid w:val="0044261F"/>
    <w:rsid w:val="004428D9"/>
    <w:rsid w:val="00442DAE"/>
    <w:rsid w:val="004445A1"/>
    <w:rsid w:val="00444C14"/>
    <w:rsid w:val="00445B18"/>
    <w:rsid w:val="0044600D"/>
    <w:rsid w:val="004470F3"/>
    <w:rsid w:val="00447929"/>
    <w:rsid w:val="0045035C"/>
    <w:rsid w:val="004503C1"/>
    <w:rsid w:val="00451151"/>
    <w:rsid w:val="00451C2E"/>
    <w:rsid w:val="00452601"/>
    <w:rsid w:val="00452D14"/>
    <w:rsid w:val="004531D7"/>
    <w:rsid w:val="00453D94"/>
    <w:rsid w:val="00454612"/>
    <w:rsid w:val="004546B2"/>
    <w:rsid w:val="00455315"/>
    <w:rsid w:val="0045552B"/>
    <w:rsid w:val="00456DA2"/>
    <w:rsid w:val="00461364"/>
    <w:rsid w:val="00461DEA"/>
    <w:rsid w:val="00462D47"/>
    <w:rsid w:val="00462D73"/>
    <w:rsid w:val="00463DC5"/>
    <w:rsid w:val="00464D7B"/>
    <w:rsid w:val="00464F5B"/>
    <w:rsid w:val="00465D64"/>
    <w:rsid w:val="004670B5"/>
    <w:rsid w:val="004673E9"/>
    <w:rsid w:val="0046741D"/>
    <w:rsid w:val="004710A4"/>
    <w:rsid w:val="004714F9"/>
    <w:rsid w:val="00471B42"/>
    <w:rsid w:val="004721DF"/>
    <w:rsid w:val="00472D94"/>
    <w:rsid w:val="00474EBD"/>
    <w:rsid w:val="00476091"/>
    <w:rsid w:val="004768AC"/>
    <w:rsid w:val="00476C30"/>
    <w:rsid w:val="00480536"/>
    <w:rsid w:val="004805F8"/>
    <w:rsid w:val="0048278C"/>
    <w:rsid w:val="0048286A"/>
    <w:rsid w:val="00482BAD"/>
    <w:rsid w:val="00483DFD"/>
    <w:rsid w:val="0048426E"/>
    <w:rsid w:val="004845B4"/>
    <w:rsid w:val="004859F3"/>
    <w:rsid w:val="00485F31"/>
    <w:rsid w:val="00486F9D"/>
    <w:rsid w:val="0048787C"/>
    <w:rsid w:val="004919EF"/>
    <w:rsid w:val="00491D22"/>
    <w:rsid w:val="00492CF4"/>
    <w:rsid w:val="00493197"/>
    <w:rsid w:val="004947E6"/>
    <w:rsid w:val="00495550"/>
    <w:rsid w:val="004A0248"/>
    <w:rsid w:val="004A2237"/>
    <w:rsid w:val="004A23DA"/>
    <w:rsid w:val="004A3424"/>
    <w:rsid w:val="004A3818"/>
    <w:rsid w:val="004A3A64"/>
    <w:rsid w:val="004A42A6"/>
    <w:rsid w:val="004A47A0"/>
    <w:rsid w:val="004A546B"/>
    <w:rsid w:val="004A571E"/>
    <w:rsid w:val="004A5E32"/>
    <w:rsid w:val="004A6515"/>
    <w:rsid w:val="004A7AA5"/>
    <w:rsid w:val="004B06BC"/>
    <w:rsid w:val="004B0CA2"/>
    <w:rsid w:val="004B2ABA"/>
    <w:rsid w:val="004B3A76"/>
    <w:rsid w:val="004B3B35"/>
    <w:rsid w:val="004B5048"/>
    <w:rsid w:val="004B5573"/>
    <w:rsid w:val="004B59DE"/>
    <w:rsid w:val="004B6486"/>
    <w:rsid w:val="004B67D2"/>
    <w:rsid w:val="004B7BAA"/>
    <w:rsid w:val="004B7F87"/>
    <w:rsid w:val="004C0509"/>
    <w:rsid w:val="004C0702"/>
    <w:rsid w:val="004C0CFA"/>
    <w:rsid w:val="004C2BC2"/>
    <w:rsid w:val="004C34C5"/>
    <w:rsid w:val="004C3B51"/>
    <w:rsid w:val="004C4EE1"/>
    <w:rsid w:val="004C5710"/>
    <w:rsid w:val="004C5C41"/>
    <w:rsid w:val="004C63DB"/>
    <w:rsid w:val="004C701E"/>
    <w:rsid w:val="004D01C2"/>
    <w:rsid w:val="004D3AC6"/>
    <w:rsid w:val="004D43A3"/>
    <w:rsid w:val="004D460B"/>
    <w:rsid w:val="004D48DF"/>
    <w:rsid w:val="004D4E5D"/>
    <w:rsid w:val="004D5039"/>
    <w:rsid w:val="004D51AE"/>
    <w:rsid w:val="004D57C7"/>
    <w:rsid w:val="004D7E86"/>
    <w:rsid w:val="004E053F"/>
    <w:rsid w:val="004E0696"/>
    <w:rsid w:val="004E0795"/>
    <w:rsid w:val="004E08E9"/>
    <w:rsid w:val="004E1641"/>
    <w:rsid w:val="004E2592"/>
    <w:rsid w:val="004E273D"/>
    <w:rsid w:val="004E285E"/>
    <w:rsid w:val="004E2A44"/>
    <w:rsid w:val="004E4D6A"/>
    <w:rsid w:val="004E5178"/>
    <w:rsid w:val="004E6119"/>
    <w:rsid w:val="004E649C"/>
    <w:rsid w:val="004F00D4"/>
    <w:rsid w:val="004F05E4"/>
    <w:rsid w:val="004F0A2F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44D"/>
    <w:rsid w:val="004F506E"/>
    <w:rsid w:val="004F5855"/>
    <w:rsid w:val="00500249"/>
    <w:rsid w:val="005007D4"/>
    <w:rsid w:val="00501011"/>
    <w:rsid w:val="0050231D"/>
    <w:rsid w:val="00503D7A"/>
    <w:rsid w:val="00504173"/>
    <w:rsid w:val="00505015"/>
    <w:rsid w:val="005050DB"/>
    <w:rsid w:val="00507997"/>
    <w:rsid w:val="00512758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22DF3"/>
    <w:rsid w:val="00523EFC"/>
    <w:rsid w:val="00524E5E"/>
    <w:rsid w:val="00525846"/>
    <w:rsid w:val="005260EA"/>
    <w:rsid w:val="00526AAD"/>
    <w:rsid w:val="00527718"/>
    <w:rsid w:val="0053055C"/>
    <w:rsid w:val="00530D6E"/>
    <w:rsid w:val="00531136"/>
    <w:rsid w:val="00531850"/>
    <w:rsid w:val="00531FD8"/>
    <w:rsid w:val="0053253D"/>
    <w:rsid w:val="0053273C"/>
    <w:rsid w:val="005340FD"/>
    <w:rsid w:val="005341D7"/>
    <w:rsid w:val="00534430"/>
    <w:rsid w:val="00534B5D"/>
    <w:rsid w:val="00534FF1"/>
    <w:rsid w:val="0053518A"/>
    <w:rsid w:val="00535571"/>
    <w:rsid w:val="0053596E"/>
    <w:rsid w:val="00536061"/>
    <w:rsid w:val="00536BC8"/>
    <w:rsid w:val="005373EC"/>
    <w:rsid w:val="00537C7D"/>
    <w:rsid w:val="0054053E"/>
    <w:rsid w:val="00540A8B"/>
    <w:rsid w:val="005417A5"/>
    <w:rsid w:val="00541D87"/>
    <w:rsid w:val="005425BA"/>
    <w:rsid w:val="0054287F"/>
    <w:rsid w:val="00543462"/>
    <w:rsid w:val="0054379E"/>
    <w:rsid w:val="0054469D"/>
    <w:rsid w:val="005447D1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5FAC"/>
    <w:rsid w:val="005570C5"/>
    <w:rsid w:val="0055748F"/>
    <w:rsid w:val="00560ABC"/>
    <w:rsid w:val="00561A4B"/>
    <w:rsid w:val="0056316C"/>
    <w:rsid w:val="00563170"/>
    <w:rsid w:val="005634EE"/>
    <w:rsid w:val="00563E94"/>
    <w:rsid w:val="0056461E"/>
    <w:rsid w:val="005655FF"/>
    <w:rsid w:val="00566780"/>
    <w:rsid w:val="00567BDF"/>
    <w:rsid w:val="00567F38"/>
    <w:rsid w:val="00567FA8"/>
    <w:rsid w:val="00567FAC"/>
    <w:rsid w:val="005712CF"/>
    <w:rsid w:val="00571BB7"/>
    <w:rsid w:val="00571DF4"/>
    <w:rsid w:val="00572A8D"/>
    <w:rsid w:val="00572E2F"/>
    <w:rsid w:val="00573008"/>
    <w:rsid w:val="00573FF2"/>
    <w:rsid w:val="00574481"/>
    <w:rsid w:val="00575CC1"/>
    <w:rsid w:val="00575EB0"/>
    <w:rsid w:val="005761F0"/>
    <w:rsid w:val="005775AA"/>
    <w:rsid w:val="00577D59"/>
    <w:rsid w:val="00580CEF"/>
    <w:rsid w:val="00580FCD"/>
    <w:rsid w:val="0058132A"/>
    <w:rsid w:val="0058280A"/>
    <w:rsid w:val="00582C06"/>
    <w:rsid w:val="00583869"/>
    <w:rsid w:val="005838B5"/>
    <w:rsid w:val="00583C29"/>
    <w:rsid w:val="00583C7E"/>
    <w:rsid w:val="00585370"/>
    <w:rsid w:val="0058687A"/>
    <w:rsid w:val="00586A62"/>
    <w:rsid w:val="0059097A"/>
    <w:rsid w:val="00590DB9"/>
    <w:rsid w:val="00592225"/>
    <w:rsid w:val="00592434"/>
    <w:rsid w:val="00592877"/>
    <w:rsid w:val="00592DBB"/>
    <w:rsid w:val="00592EE8"/>
    <w:rsid w:val="00593743"/>
    <w:rsid w:val="00593EDC"/>
    <w:rsid w:val="005941DE"/>
    <w:rsid w:val="00594DE8"/>
    <w:rsid w:val="00595445"/>
    <w:rsid w:val="005954DB"/>
    <w:rsid w:val="005961EF"/>
    <w:rsid w:val="005977AD"/>
    <w:rsid w:val="00597BB1"/>
    <w:rsid w:val="005A052C"/>
    <w:rsid w:val="005A06CD"/>
    <w:rsid w:val="005A0AF7"/>
    <w:rsid w:val="005A0CE4"/>
    <w:rsid w:val="005A1EF4"/>
    <w:rsid w:val="005A6126"/>
    <w:rsid w:val="005A65D4"/>
    <w:rsid w:val="005A7785"/>
    <w:rsid w:val="005A77F2"/>
    <w:rsid w:val="005A7B33"/>
    <w:rsid w:val="005B0BB7"/>
    <w:rsid w:val="005B2456"/>
    <w:rsid w:val="005B3AD8"/>
    <w:rsid w:val="005B4AF8"/>
    <w:rsid w:val="005B63D5"/>
    <w:rsid w:val="005B6BF5"/>
    <w:rsid w:val="005B6E61"/>
    <w:rsid w:val="005B6F4F"/>
    <w:rsid w:val="005B7364"/>
    <w:rsid w:val="005C0503"/>
    <w:rsid w:val="005C0DD9"/>
    <w:rsid w:val="005C122F"/>
    <w:rsid w:val="005C1D21"/>
    <w:rsid w:val="005C2B67"/>
    <w:rsid w:val="005C305D"/>
    <w:rsid w:val="005C503D"/>
    <w:rsid w:val="005C630C"/>
    <w:rsid w:val="005C6544"/>
    <w:rsid w:val="005C77FE"/>
    <w:rsid w:val="005D0989"/>
    <w:rsid w:val="005D0E8D"/>
    <w:rsid w:val="005D11A0"/>
    <w:rsid w:val="005D162A"/>
    <w:rsid w:val="005D1A3A"/>
    <w:rsid w:val="005D1DA7"/>
    <w:rsid w:val="005D21F3"/>
    <w:rsid w:val="005D262F"/>
    <w:rsid w:val="005D423E"/>
    <w:rsid w:val="005D5799"/>
    <w:rsid w:val="005D73EC"/>
    <w:rsid w:val="005D74D5"/>
    <w:rsid w:val="005D79D1"/>
    <w:rsid w:val="005D7E16"/>
    <w:rsid w:val="005E128A"/>
    <w:rsid w:val="005E151B"/>
    <w:rsid w:val="005E1AF9"/>
    <w:rsid w:val="005E1C69"/>
    <w:rsid w:val="005E1C81"/>
    <w:rsid w:val="005E21D2"/>
    <w:rsid w:val="005E224B"/>
    <w:rsid w:val="005E2571"/>
    <w:rsid w:val="005E26C4"/>
    <w:rsid w:val="005E2879"/>
    <w:rsid w:val="005E2ED1"/>
    <w:rsid w:val="005E3F59"/>
    <w:rsid w:val="005E4A51"/>
    <w:rsid w:val="005E6613"/>
    <w:rsid w:val="005E6712"/>
    <w:rsid w:val="005E6C77"/>
    <w:rsid w:val="005E7C9D"/>
    <w:rsid w:val="005F01BE"/>
    <w:rsid w:val="005F0616"/>
    <w:rsid w:val="005F10A7"/>
    <w:rsid w:val="005F1769"/>
    <w:rsid w:val="005F17E6"/>
    <w:rsid w:val="005F19BA"/>
    <w:rsid w:val="005F1A32"/>
    <w:rsid w:val="005F326C"/>
    <w:rsid w:val="005F4E0F"/>
    <w:rsid w:val="005F5026"/>
    <w:rsid w:val="005F5CD0"/>
    <w:rsid w:val="005F61EA"/>
    <w:rsid w:val="005F6818"/>
    <w:rsid w:val="005F6E38"/>
    <w:rsid w:val="005F6FB6"/>
    <w:rsid w:val="005F7127"/>
    <w:rsid w:val="005F7A8F"/>
    <w:rsid w:val="00600099"/>
    <w:rsid w:val="0060066C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724D"/>
    <w:rsid w:val="0060795E"/>
    <w:rsid w:val="0061003E"/>
    <w:rsid w:val="006114B2"/>
    <w:rsid w:val="00611A01"/>
    <w:rsid w:val="00613A83"/>
    <w:rsid w:val="00613CE9"/>
    <w:rsid w:val="00614ACD"/>
    <w:rsid w:val="00615572"/>
    <w:rsid w:val="00615E17"/>
    <w:rsid w:val="006177D4"/>
    <w:rsid w:val="006179E0"/>
    <w:rsid w:val="00622844"/>
    <w:rsid w:val="00622848"/>
    <w:rsid w:val="00623E8B"/>
    <w:rsid w:val="006240BD"/>
    <w:rsid w:val="00624B4D"/>
    <w:rsid w:val="00626B9E"/>
    <w:rsid w:val="006302B1"/>
    <w:rsid w:val="00630699"/>
    <w:rsid w:val="0063078F"/>
    <w:rsid w:val="00630AFC"/>
    <w:rsid w:val="00630F96"/>
    <w:rsid w:val="00630FB4"/>
    <w:rsid w:val="00631238"/>
    <w:rsid w:val="006317EB"/>
    <w:rsid w:val="00632958"/>
    <w:rsid w:val="0063326F"/>
    <w:rsid w:val="00633796"/>
    <w:rsid w:val="00633975"/>
    <w:rsid w:val="00636EEA"/>
    <w:rsid w:val="00637001"/>
    <w:rsid w:val="006370DF"/>
    <w:rsid w:val="00637924"/>
    <w:rsid w:val="00637A22"/>
    <w:rsid w:val="00637B8E"/>
    <w:rsid w:val="00637D72"/>
    <w:rsid w:val="00637FDD"/>
    <w:rsid w:val="00641F00"/>
    <w:rsid w:val="006420EE"/>
    <w:rsid w:val="006430AE"/>
    <w:rsid w:val="00644CCD"/>
    <w:rsid w:val="00646806"/>
    <w:rsid w:val="00650019"/>
    <w:rsid w:val="0065038A"/>
    <w:rsid w:val="006503CF"/>
    <w:rsid w:val="0065231D"/>
    <w:rsid w:val="0065295B"/>
    <w:rsid w:val="00652F33"/>
    <w:rsid w:val="00653B71"/>
    <w:rsid w:val="00654002"/>
    <w:rsid w:val="0065602F"/>
    <w:rsid w:val="00656116"/>
    <w:rsid w:val="006567CB"/>
    <w:rsid w:val="0065681B"/>
    <w:rsid w:val="0065779A"/>
    <w:rsid w:val="00657EC3"/>
    <w:rsid w:val="00657EE1"/>
    <w:rsid w:val="00661623"/>
    <w:rsid w:val="00661958"/>
    <w:rsid w:val="00661D90"/>
    <w:rsid w:val="00662964"/>
    <w:rsid w:val="0066308E"/>
    <w:rsid w:val="00663645"/>
    <w:rsid w:val="00663CD8"/>
    <w:rsid w:val="00663CEB"/>
    <w:rsid w:val="0066417A"/>
    <w:rsid w:val="00666320"/>
    <w:rsid w:val="00666696"/>
    <w:rsid w:val="00666720"/>
    <w:rsid w:val="00667FE7"/>
    <w:rsid w:val="00671357"/>
    <w:rsid w:val="006737A0"/>
    <w:rsid w:val="00673FDD"/>
    <w:rsid w:val="006742B7"/>
    <w:rsid w:val="00676223"/>
    <w:rsid w:val="00676B5A"/>
    <w:rsid w:val="00676E45"/>
    <w:rsid w:val="00680904"/>
    <w:rsid w:val="00681C9D"/>
    <w:rsid w:val="006820B0"/>
    <w:rsid w:val="00682B08"/>
    <w:rsid w:val="00683079"/>
    <w:rsid w:val="00683113"/>
    <w:rsid w:val="006842D1"/>
    <w:rsid w:val="00686F29"/>
    <w:rsid w:val="0068718E"/>
    <w:rsid w:val="00687221"/>
    <w:rsid w:val="00687499"/>
    <w:rsid w:val="00690D02"/>
    <w:rsid w:val="00691499"/>
    <w:rsid w:val="006924E6"/>
    <w:rsid w:val="0069376A"/>
    <w:rsid w:val="00694B4C"/>
    <w:rsid w:val="006964DE"/>
    <w:rsid w:val="0069651E"/>
    <w:rsid w:val="006970D1"/>
    <w:rsid w:val="006972F8"/>
    <w:rsid w:val="006A19DD"/>
    <w:rsid w:val="006A3A23"/>
    <w:rsid w:val="006A3DF9"/>
    <w:rsid w:val="006A4BF8"/>
    <w:rsid w:val="006A4EA5"/>
    <w:rsid w:val="006A7F16"/>
    <w:rsid w:val="006B1A27"/>
    <w:rsid w:val="006B2137"/>
    <w:rsid w:val="006B25FC"/>
    <w:rsid w:val="006B261E"/>
    <w:rsid w:val="006B4083"/>
    <w:rsid w:val="006B44C8"/>
    <w:rsid w:val="006B4F77"/>
    <w:rsid w:val="006B6D2C"/>
    <w:rsid w:val="006B78B5"/>
    <w:rsid w:val="006C005E"/>
    <w:rsid w:val="006C0BFA"/>
    <w:rsid w:val="006C0C4F"/>
    <w:rsid w:val="006C138B"/>
    <w:rsid w:val="006C178C"/>
    <w:rsid w:val="006C3677"/>
    <w:rsid w:val="006C36E6"/>
    <w:rsid w:val="006C4016"/>
    <w:rsid w:val="006C496F"/>
    <w:rsid w:val="006C5997"/>
    <w:rsid w:val="006C698A"/>
    <w:rsid w:val="006C6EC1"/>
    <w:rsid w:val="006C7971"/>
    <w:rsid w:val="006D060B"/>
    <w:rsid w:val="006D0B63"/>
    <w:rsid w:val="006D389B"/>
    <w:rsid w:val="006D3B29"/>
    <w:rsid w:val="006D4ABA"/>
    <w:rsid w:val="006D5BE8"/>
    <w:rsid w:val="006E0200"/>
    <w:rsid w:val="006E0BC3"/>
    <w:rsid w:val="006E20C7"/>
    <w:rsid w:val="006E2C12"/>
    <w:rsid w:val="006E358E"/>
    <w:rsid w:val="006E5057"/>
    <w:rsid w:val="006E571A"/>
    <w:rsid w:val="006E652C"/>
    <w:rsid w:val="006E7DE8"/>
    <w:rsid w:val="006F01BE"/>
    <w:rsid w:val="006F06E4"/>
    <w:rsid w:val="006F195C"/>
    <w:rsid w:val="006F252D"/>
    <w:rsid w:val="006F29AD"/>
    <w:rsid w:val="006F2ACD"/>
    <w:rsid w:val="006F3D9A"/>
    <w:rsid w:val="006F468A"/>
    <w:rsid w:val="006F48B7"/>
    <w:rsid w:val="006F698A"/>
    <w:rsid w:val="00701B7F"/>
    <w:rsid w:val="007027ED"/>
    <w:rsid w:val="0070360D"/>
    <w:rsid w:val="00703F5B"/>
    <w:rsid w:val="00705C9C"/>
    <w:rsid w:val="00706216"/>
    <w:rsid w:val="007063E3"/>
    <w:rsid w:val="007065F0"/>
    <w:rsid w:val="00706CC3"/>
    <w:rsid w:val="00707E1A"/>
    <w:rsid w:val="0071049C"/>
    <w:rsid w:val="00712C21"/>
    <w:rsid w:val="007133AC"/>
    <w:rsid w:val="00715C6E"/>
    <w:rsid w:val="0071788F"/>
    <w:rsid w:val="00717EB4"/>
    <w:rsid w:val="00720CEA"/>
    <w:rsid w:val="0072186E"/>
    <w:rsid w:val="00721CB1"/>
    <w:rsid w:val="007224B5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248E"/>
    <w:rsid w:val="00732C99"/>
    <w:rsid w:val="0073536C"/>
    <w:rsid w:val="007373B4"/>
    <w:rsid w:val="0074159B"/>
    <w:rsid w:val="0074251A"/>
    <w:rsid w:val="00742ACE"/>
    <w:rsid w:val="007433AA"/>
    <w:rsid w:val="00743B2F"/>
    <w:rsid w:val="007452C5"/>
    <w:rsid w:val="007456FC"/>
    <w:rsid w:val="00746D1A"/>
    <w:rsid w:val="00750499"/>
    <w:rsid w:val="00750A0C"/>
    <w:rsid w:val="00751489"/>
    <w:rsid w:val="00751CD7"/>
    <w:rsid w:val="0075235F"/>
    <w:rsid w:val="00753302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475D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1638"/>
    <w:rsid w:val="00772617"/>
    <w:rsid w:val="0077306C"/>
    <w:rsid w:val="00773154"/>
    <w:rsid w:val="0077328D"/>
    <w:rsid w:val="0077481C"/>
    <w:rsid w:val="00775D6B"/>
    <w:rsid w:val="00775F4E"/>
    <w:rsid w:val="00780B99"/>
    <w:rsid w:val="00780EEF"/>
    <w:rsid w:val="00782A59"/>
    <w:rsid w:val="00782B30"/>
    <w:rsid w:val="00783607"/>
    <w:rsid w:val="00783BB9"/>
    <w:rsid w:val="0078512A"/>
    <w:rsid w:val="0078514B"/>
    <w:rsid w:val="0078562A"/>
    <w:rsid w:val="007857BC"/>
    <w:rsid w:val="007873CE"/>
    <w:rsid w:val="00787AF0"/>
    <w:rsid w:val="00791938"/>
    <w:rsid w:val="00793CDB"/>
    <w:rsid w:val="00794710"/>
    <w:rsid w:val="00795F29"/>
    <w:rsid w:val="00796681"/>
    <w:rsid w:val="00796CF6"/>
    <w:rsid w:val="00797095"/>
    <w:rsid w:val="00797911"/>
    <w:rsid w:val="00797CD4"/>
    <w:rsid w:val="007A07DD"/>
    <w:rsid w:val="007A1B50"/>
    <w:rsid w:val="007A2D0C"/>
    <w:rsid w:val="007A3520"/>
    <w:rsid w:val="007A3D15"/>
    <w:rsid w:val="007A5180"/>
    <w:rsid w:val="007A58DC"/>
    <w:rsid w:val="007A59C7"/>
    <w:rsid w:val="007A643A"/>
    <w:rsid w:val="007B237C"/>
    <w:rsid w:val="007B2DE9"/>
    <w:rsid w:val="007B3305"/>
    <w:rsid w:val="007B4139"/>
    <w:rsid w:val="007B42FF"/>
    <w:rsid w:val="007B4EF3"/>
    <w:rsid w:val="007B542F"/>
    <w:rsid w:val="007B61F4"/>
    <w:rsid w:val="007B62F1"/>
    <w:rsid w:val="007B7725"/>
    <w:rsid w:val="007B79FD"/>
    <w:rsid w:val="007C1072"/>
    <w:rsid w:val="007C111E"/>
    <w:rsid w:val="007C1627"/>
    <w:rsid w:val="007C25BC"/>
    <w:rsid w:val="007C29AD"/>
    <w:rsid w:val="007C4E78"/>
    <w:rsid w:val="007C50CA"/>
    <w:rsid w:val="007C6165"/>
    <w:rsid w:val="007D0940"/>
    <w:rsid w:val="007D1C45"/>
    <w:rsid w:val="007D1FEC"/>
    <w:rsid w:val="007D2C29"/>
    <w:rsid w:val="007D30E1"/>
    <w:rsid w:val="007D3A45"/>
    <w:rsid w:val="007D3B37"/>
    <w:rsid w:val="007D3C3A"/>
    <w:rsid w:val="007D48BC"/>
    <w:rsid w:val="007D68FE"/>
    <w:rsid w:val="007D6BB6"/>
    <w:rsid w:val="007D6DF0"/>
    <w:rsid w:val="007D7295"/>
    <w:rsid w:val="007D7954"/>
    <w:rsid w:val="007D7DDF"/>
    <w:rsid w:val="007E001A"/>
    <w:rsid w:val="007E0CEC"/>
    <w:rsid w:val="007E16EC"/>
    <w:rsid w:val="007E1A2C"/>
    <w:rsid w:val="007E1ACC"/>
    <w:rsid w:val="007E1F8F"/>
    <w:rsid w:val="007E2185"/>
    <w:rsid w:val="007E49B6"/>
    <w:rsid w:val="007E5C22"/>
    <w:rsid w:val="007E6AA4"/>
    <w:rsid w:val="007E6F18"/>
    <w:rsid w:val="007E7EDB"/>
    <w:rsid w:val="007F0963"/>
    <w:rsid w:val="007F1B8A"/>
    <w:rsid w:val="007F24F5"/>
    <w:rsid w:val="007F36D0"/>
    <w:rsid w:val="007F3FD5"/>
    <w:rsid w:val="007F5357"/>
    <w:rsid w:val="007F7D83"/>
    <w:rsid w:val="00800458"/>
    <w:rsid w:val="00800B86"/>
    <w:rsid w:val="0080164B"/>
    <w:rsid w:val="008019F8"/>
    <w:rsid w:val="00802DE4"/>
    <w:rsid w:val="00803642"/>
    <w:rsid w:val="00804462"/>
    <w:rsid w:val="008048C7"/>
    <w:rsid w:val="00804D66"/>
    <w:rsid w:val="00805772"/>
    <w:rsid w:val="00805B2E"/>
    <w:rsid w:val="00805B47"/>
    <w:rsid w:val="0080673A"/>
    <w:rsid w:val="008078A1"/>
    <w:rsid w:val="008079EB"/>
    <w:rsid w:val="00810A43"/>
    <w:rsid w:val="0081199C"/>
    <w:rsid w:val="00812C18"/>
    <w:rsid w:val="00812D50"/>
    <w:rsid w:val="00813C0C"/>
    <w:rsid w:val="00814902"/>
    <w:rsid w:val="0081706D"/>
    <w:rsid w:val="00817518"/>
    <w:rsid w:val="0081777D"/>
    <w:rsid w:val="00820130"/>
    <w:rsid w:val="008211E0"/>
    <w:rsid w:val="00822DF7"/>
    <w:rsid w:val="008244BB"/>
    <w:rsid w:val="008244EB"/>
    <w:rsid w:val="00824EF7"/>
    <w:rsid w:val="00825040"/>
    <w:rsid w:val="00825388"/>
    <w:rsid w:val="008270EC"/>
    <w:rsid w:val="008309EF"/>
    <w:rsid w:val="00830ABB"/>
    <w:rsid w:val="00830C0C"/>
    <w:rsid w:val="008312DC"/>
    <w:rsid w:val="00831DF3"/>
    <w:rsid w:val="0083262F"/>
    <w:rsid w:val="00832A09"/>
    <w:rsid w:val="00832E06"/>
    <w:rsid w:val="00832E2F"/>
    <w:rsid w:val="008343B0"/>
    <w:rsid w:val="0083454B"/>
    <w:rsid w:val="00835739"/>
    <w:rsid w:val="008375BB"/>
    <w:rsid w:val="00837A7A"/>
    <w:rsid w:val="00837C19"/>
    <w:rsid w:val="0084067B"/>
    <w:rsid w:val="0084151A"/>
    <w:rsid w:val="00841715"/>
    <w:rsid w:val="008419D3"/>
    <w:rsid w:val="00841B11"/>
    <w:rsid w:val="0084586E"/>
    <w:rsid w:val="00845DDA"/>
    <w:rsid w:val="00846825"/>
    <w:rsid w:val="008473DB"/>
    <w:rsid w:val="00850911"/>
    <w:rsid w:val="00851151"/>
    <w:rsid w:val="00851C99"/>
    <w:rsid w:val="008522B6"/>
    <w:rsid w:val="008522E2"/>
    <w:rsid w:val="008535B4"/>
    <w:rsid w:val="0085462A"/>
    <w:rsid w:val="0085521D"/>
    <w:rsid w:val="00856889"/>
    <w:rsid w:val="00856B75"/>
    <w:rsid w:val="00857F77"/>
    <w:rsid w:val="00860935"/>
    <w:rsid w:val="00861267"/>
    <w:rsid w:val="00861D95"/>
    <w:rsid w:val="00862E36"/>
    <w:rsid w:val="0086313A"/>
    <w:rsid w:val="0086378E"/>
    <w:rsid w:val="00863CC4"/>
    <w:rsid w:val="00863D19"/>
    <w:rsid w:val="0086415D"/>
    <w:rsid w:val="00864FB6"/>
    <w:rsid w:val="00865339"/>
    <w:rsid w:val="008666B0"/>
    <w:rsid w:val="00867461"/>
    <w:rsid w:val="00870649"/>
    <w:rsid w:val="00870A29"/>
    <w:rsid w:val="00871CCE"/>
    <w:rsid w:val="00872135"/>
    <w:rsid w:val="00872651"/>
    <w:rsid w:val="0087351C"/>
    <w:rsid w:val="008751D9"/>
    <w:rsid w:val="00876044"/>
    <w:rsid w:val="00877A35"/>
    <w:rsid w:val="00880D56"/>
    <w:rsid w:val="0088158B"/>
    <w:rsid w:val="0088191B"/>
    <w:rsid w:val="00882364"/>
    <w:rsid w:val="0088288B"/>
    <w:rsid w:val="00887348"/>
    <w:rsid w:val="00887C0A"/>
    <w:rsid w:val="00887DBD"/>
    <w:rsid w:val="00891CF7"/>
    <w:rsid w:val="008932B4"/>
    <w:rsid w:val="00893C62"/>
    <w:rsid w:val="008972BE"/>
    <w:rsid w:val="00897661"/>
    <w:rsid w:val="00897756"/>
    <w:rsid w:val="008A0550"/>
    <w:rsid w:val="008A08A2"/>
    <w:rsid w:val="008A0D91"/>
    <w:rsid w:val="008A1C1F"/>
    <w:rsid w:val="008A28DC"/>
    <w:rsid w:val="008A2A67"/>
    <w:rsid w:val="008A72C3"/>
    <w:rsid w:val="008B00A1"/>
    <w:rsid w:val="008B097A"/>
    <w:rsid w:val="008B190B"/>
    <w:rsid w:val="008B2C90"/>
    <w:rsid w:val="008B2FF4"/>
    <w:rsid w:val="008B3095"/>
    <w:rsid w:val="008B3FC9"/>
    <w:rsid w:val="008B447E"/>
    <w:rsid w:val="008B58AA"/>
    <w:rsid w:val="008B5C8B"/>
    <w:rsid w:val="008B5EC2"/>
    <w:rsid w:val="008B678B"/>
    <w:rsid w:val="008B743F"/>
    <w:rsid w:val="008B753B"/>
    <w:rsid w:val="008C0C65"/>
    <w:rsid w:val="008C0D71"/>
    <w:rsid w:val="008C10B2"/>
    <w:rsid w:val="008C1F6F"/>
    <w:rsid w:val="008C25B2"/>
    <w:rsid w:val="008C280B"/>
    <w:rsid w:val="008C2DCF"/>
    <w:rsid w:val="008C4420"/>
    <w:rsid w:val="008C5A24"/>
    <w:rsid w:val="008C5D0A"/>
    <w:rsid w:val="008C6BDB"/>
    <w:rsid w:val="008C6DC6"/>
    <w:rsid w:val="008C7662"/>
    <w:rsid w:val="008C77D6"/>
    <w:rsid w:val="008D0378"/>
    <w:rsid w:val="008D0A05"/>
    <w:rsid w:val="008D0ED0"/>
    <w:rsid w:val="008D199D"/>
    <w:rsid w:val="008D3FC4"/>
    <w:rsid w:val="008D4B27"/>
    <w:rsid w:val="008D6E02"/>
    <w:rsid w:val="008D700B"/>
    <w:rsid w:val="008D713B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7C22"/>
    <w:rsid w:val="008F0D13"/>
    <w:rsid w:val="008F118B"/>
    <w:rsid w:val="008F13AD"/>
    <w:rsid w:val="008F1C15"/>
    <w:rsid w:val="008F1ED2"/>
    <w:rsid w:val="008F28F7"/>
    <w:rsid w:val="008F2E74"/>
    <w:rsid w:val="008F3C70"/>
    <w:rsid w:val="008F3D58"/>
    <w:rsid w:val="008F4095"/>
    <w:rsid w:val="008F42F4"/>
    <w:rsid w:val="008F45C8"/>
    <w:rsid w:val="008F543C"/>
    <w:rsid w:val="008F6788"/>
    <w:rsid w:val="008F67CB"/>
    <w:rsid w:val="008F73B0"/>
    <w:rsid w:val="008F7AB1"/>
    <w:rsid w:val="0090015D"/>
    <w:rsid w:val="00902246"/>
    <w:rsid w:val="00902536"/>
    <w:rsid w:val="00903239"/>
    <w:rsid w:val="00903502"/>
    <w:rsid w:val="00903748"/>
    <w:rsid w:val="0090456C"/>
    <w:rsid w:val="00905284"/>
    <w:rsid w:val="00905CB3"/>
    <w:rsid w:val="009063B5"/>
    <w:rsid w:val="009067E5"/>
    <w:rsid w:val="009069AF"/>
    <w:rsid w:val="0090712E"/>
    <w:rsid w:val="00907785"/>
    <w:rsid w:val="00907CCF"/>
    <w:rsid w:val="00910A59"/>
    <w:rsid w:val="00911A5B"/>
    <w:rsid w:val="00912C06"/>
    <w:rsid w:val="009130D1"/>
    <w:rsid w:val="009131E2"/>
    <w:rsid w:val="009134DA"/>
    <w:rsid w:val="009135C6"/>
    <w:rsid w:val="00913CB3"/>
    <w:rsid w:val="00916375"/>
    <w:rsid w:val="00916A1F"/>
    <w:rsid w:val="009174BE"/>
    <w:rsid w:val="00920E94"/>
    <w:rsid w:val="009211F7"/>
    <w:rsid w:val="00921414"/>
    <w:rsid w:val="009224E4"/>
    <w:rsid w:val="009225B8"/>
    <w:rsid w:val="00923288"/>
    <w:rsid w:val="00926520"/>
    <w:rsid w:val="009267F5"/>
    <w:rsid w:val="00926D47"/>
    <w:rsid w:val="00927A89"/>
    <w:rsid w:val="00927F80"/>
    <w:rsid w:val="00930A39"/>
    <w:rsid w:val="00930E60"/>
    <w:rsid w:val="00931982"/>
    <w:rsid w:val="00931B3E"/>
    <w:rsid w:val="009321FD"/>
    <w:rsid w:val="00932D8F"/>
    <w:rsid w:val="00933D5F"/>
    <w:rsid w:val="00935771"/>
    <w:rsid w:val="009359D4"/>
    <w:rsid w:val="00935C16"/>
    <w:rsid w:val="0093648F"/>
    <w:rsid w:val="00937239"/>
    <w:rsid w:val="00941461"/>
    <w:rsid w:val="0094489C"/>
    <w:rsid w:val="00944F25"/>
    <w:rsid w:val="009457A6"/>
    <w:rsid w:val="00945898"/>
    <w:rsid w:val="009465C8"/>
    <w:rsid w:val="00946607"/>
    <w:rsid w:val="00946F3F"/>
    <w:rsid w:val="00954D4F"/>
    <w:rsid w:val="00954FBE"/>
    <w:rsid w:val="00955D53"/>
    <w:rsid w:val="00955F11"/>
    <w:rsid w:val="00956E0A"/>
    <w:rsid w:val="00956FF1"/>
    <w:rsid w:val="00957F3C"/>
    <w:rsid w:val="00961692"/>
    <w:rsid w:val="0096404E"/>
    <w:rsid w:val="00964461"/>
    <w:rsid w:val="00964726"/>
    <w:rsid w:val="00965C73"/>
    <w:rsid w:val="00966522"/>
    <w:rsid w:val="009668B6"/>
    <w:rsid w:val="00967C14"/>
    <w:rsid w:val="0097192B"/>
    <w:rsid w:val="009733B2"/>
    <w:rsid w:val="009733EC"/>
    <w:rsid w:val="009753AE"/>
    <w:rsid w:val="00977656"/>
    <w:rsid w:val="009813B9"/>
    <w:rsid w:val="00981E1F"/>
    <w:rsid w:val="009832A4"/>
    <w:rsid w:val="009844AC"/>
    <w:rsid w:val="009850EC"/>
    <w:rsid w:val="00985A54"/>
    <w:rsid w:val="00985B48"/>
    <w:rsid w:val="0098709A"/>
    <w:rsid w:val="00987C20"/>
    <w:rsid w:val="009900DD"/>
    <w:rsid w:val="00990F63"/>
    <w:rsid w:val="00991450"/>
    <w:rsid w:val="009925B3"/>
    <w:rsid w:val="009934D1"/>
    <w:rsid w:val="00994898"/>
    <w:rsid w:val="009956F5"/>
    <w:rsid w:val="00995B27"/>
    <w:rsid w:val="00996654"/>
    <w:rsid w:val="009967C4"/>
    <w:rsid w:val="00996AC4"/>
    <w:rsid w:val="009973EC"/>
    <w:rsid w:val="009977A0"/>
    <w:rsid w:val="009A0A2C"/>
    <w:rsid w:val="009A0CEA"/>
    <w:rsid w:val="009A11A9"/>
    <w:rsid w:val="009A1A61"/>
    <w:rsid w:val="009A1A72"/>
    <w:rsid w:val="009A3596"/>
    <w:rsid w:val="009A35FD"/>
    <w:rsid w:val="009A3A8C"/>
    <w:rsid w:val="009A47A3"/>
    <w:rsid w:val="009B01F7"/>
    <w:rsid w:val="009B0D38"/>
    <w:rsid w:val="009B3919"/>
    <w:rsid w:val="009B4348"/>
    <w:rsid w:val="009B4B77"/>
    <w:rsid w:val="009B51AF"/>
    <w:rsid w:val="009B5D52"/>
    <w:rsid w:val="009B5E81"/>
    <w:rsid w:val="009B5F40"/>
    <w:rsid w:val="009B64DC"/>
    <w:rsid w:val="009B66F5"/>
    <w:rsid w:val="009C0859"/>
    <w:rsid w:val="009C0CA9"/>
    <w:rsid w:val="009C129F"/>
    <w:rsid w:val="009C137B"/>
    <w:rsid w:val="009C13B9"/>
    <w:rsid w:val="009C182A"/>
    <w:rsid w:val="009C3155"/>
    <w:rsid w:val="009C4187"/>
    <w:rsid w:val="009C7AFA"/>
    <w:rsid w:val="009D0691"/>
    <w:rsid w:val="009D2F7D"/>
    <w:rsid w:val="009D54DD"/>
    <w:rsid w:val="009D55EA"/>
    <w:rsid w:val="009D686C"/>
    <w:rsid w:val="009D6D09"/>
    <w:rsid w:val="009D6E19"/>
    <w:rsid w:val="009D78D9"/>
    <w:rsid w:val="009E0477"/>
    <w:rsid w:val="009E076F"/>
    <w:rsid w:val="009E36B5"/>
    <w:rsid w:val="009E45C6"/>
    <w:rsid w:val="009E4601"/>
    <w:rsid w:val="009E4978"/>
    <w:rsid w:val="009E52A7"/>
    <w:rsid w:val="009E5C26"/>
    <w:rsid w:val="009E5D0B"/>
    <w:rsid w:val="009E6198"/>
    <w:rsid w:val="009E67B7"/>
    <w:rsid w:val="009E7C41"/>
    <w:rsid w:val="009E7F6C"/>
    <w:rsid w:val="009F08AF"/>
    <w:rsid w:val="009F13BD"/>
    <w:rsid w:val="009F167F"/>
    <w:rsid w:val="009F193D"/>
    <w:rsid w:val="009F1AD5"/>
    <w:rsid w:val="009F3835"/>
    <w:rsid w:val="009F388B"/>
    <w:rsid w:val="009F3A05"/>
    <w:rsid w:val="009F6344"/>
    <w:rsid w:val="009F6583"/>
    <w:rsid w:val="009F7DD3"/>
    <w:rsid w:val="00A00149"/>
    <w:rsid w:val="00A0069E"/>
    <w:rsid w:val="00A0160E"/>
    <w:rsid w:val="00A01EEA"/>
    <w:rsid w:val="00A02787"/>
    <w:rsid w:val="00A04F57"/>
    <w:rsid w:val="00A0646F"/>
    <w:rsid w:val="00A070BD"/>
    <w:rsid w:val="00A07602"/>
    <w:rsid w:val="00A07D4E"/>
    <w:rsid w:val="00A1045C"/>
    <w:rsid w:val="00A10A5B"/>
    <w:rsid w:val="00A11B78"/>
    <w:rsid w:val="00A12FB3"/>
    <w:rsid w:val="00A13584"/>
    <w:rsid w:val="00A13D40"/>
    <w:rsid w:val="00A143DA"/>
    <w:rsid w:val="00A150C5"/>
    <w:rsid w:val="00A155A0"/>
    <w:rsid w:val="00A2059F"/>
    <w:rsid w:val="00A20B9B"/>
    <w:rsid w:val="00A20DBF"/>
    <w:rsid w:val="00A21886"/>
    <w:rsid w:val="00A23BC3"/>
    <w:rsid w:val="00A2490D"/>
    <w:rsid w:val="00A26041"/>
    <w:rsid w:val="00A26FA1"/>
    <w:rsid w:val="00A270F4"/>
    <w:rsid w:val="00A2751E"/>
    <w:rsid w:val="00A300EB"/>
    <w:rsid w:val="00A31505"/>
    <w:rsid w:val="00A31625"/>
    <w:rsid w:val="00A347EA"/>
    <w:rsid w:val="00A3558C"/>
    <w:rsid w:val="00A365E3"/>
    <w:rsid w:val="00A36B4F"/>
    <w:rsid w:val="00A3717D"/>
    <w:rsid w:val="00A379FA"/>
    <w:rsid w:val="00A407D3"/>
    <w:rsid w:val="00A419FB"/>
    <w:rsid w:val="00A42622"/>
    <w:rsid w:val="00A42E22"/>
    <w:rsid w:val="00A431EB"/>
    <w:rsid w:val="00A44187"/>
    <w:rsid w:val="00A44FE8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2278"/>
    <w:rsid w:val="00A524E2"/>
    <w:rsid w:val="00A52B78"/>
    <w:rsid w:val="00A52D2C"/>
    <w:rsid w:val="00A5366A"/>
    <w:rsid w:val="00A53698"/>
    <w:rsid w:val="00A53860"/>
    <w:rsid w:val="00A538A2"/>
    <w:rsid w:val="00A548BB"/>
    <w:rsid w:val="00A54B5D"/>
    <w:rsid w:val="00A55392"/>
    <w:rsid w:val="00A57CF8"/>
    <w:rsid w:val="00A60B31"/>
    <w:rsid w:val="00A6162F"/>
    <w:rsid w:val="00A62716"/>
    <w:rsid w:val="00A64C59"/>
    <w:rsid w:val="00A65165"/>
    <w:rsid w:val="00A65706"/>
    <w:rsid w:val="00A65EBC"/>
    <w:rsid w:val="00A66241"/>
    <w:rsid w:val="00A663E2"/>
    <w:rsid w:val="00A6693B"/>
    <w:rsid w:val="00A66F06"/>
    <w:rsid w:val="00A6702B"/>
    <w:rsid w:val="00A670E4"/>
    <w:rsid w:val="00A7030C"/>
    <w:rsid w:val="00A71592"/>
    <w:rsid w:val="00A71D3B"/>
    <w:rsid w:val="00A724FF"/>
    <w:rsid w:val="00A727B8"/>
    <w:rsid w:val="00A73367"/>
    <w:rsid w:val="00A735A0"/>
    <w:rsid w:val="00A74E9B"/>
    <w:rsid w:val="00A75E47"/>
    <w:rsid w:val="00A76368"/>
    <w:rsid w:val="00A76A07"/>
    <w:rsid w:val="00A77FB7"/>
    <w:rsid w:val="00A803BA"/>
    <w:rsid w:val="00A812E8"/>
    <w:rsid w:val="00A81C57"/>
    <w:rsid w:val="00A81C65"/>
    <w:rsid w:val="00A82D74"/>
    <w:rsid w:val="00A83465"/>
    <w:rsid w:val="00A8376B"/>
    <w:rsid w:val="00A83B59"/>
    <w:rsid w:val="00A83F05"/>
    <w:rsid w:val="00A841A7"/>
    <w:rsid w:val="00A845D7"/>
    <w:rsid w:val="00A854EC"/>
    <w:rsid w:val="00A85741"/>
    <w:rsid w:val="00A85A97"/>
    <w:rsid w:val="00A860B1"/>
    <w:rsid w:val="00A86E97"/>
    <w:rsid w:val="00A87097"/>
    <w:rsid w:val="00A9027E"/>
    <w:rsid w:val="00A902ED"/>
    <w:rsid w:val="00A90544"/>
    <w:rsid w:val="00A90550"/>
    <w:rsid w:val="00A90C0F"/>
    <w:rsid w:val="00A918E5"/>
    <w:rsid w:val="00A91916"/>
    <w:rsid w:val="00A91CF2"/>
    <w:rsid w:val="00A92F04"/>
    <w:rsid w:val="00A93128"/>
    <w:rsid w:val="00A93182"/>
    <w:rsid w:val="00A9321D"/>
    <w:rsid w:val="00A934FE"/>
    <w:rsid w:val="00A938BF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2086"/>
    <w:rsid w:val="00AA226E"/>
    <w:rsid w:val="00AA50A8"/>
    <w:rsid w:val="00AA5C1A"/>
    <w:rsid w:val="00AA6192"/>
    <w:rsid w:val="00AA6CDF"/>
    <w:rsid w:val="00AB21A5"/>
    <w:rsid w:val="00AB3650"/>
    <w:rsid w:val="00AB3896"/>
    <w:rsid w:val="00AB3EC7"/>
    <w:rsid w:val="00AB4F52"/>
    <w:rsid w:val="00AB5B2D"/>
    <w:rsid w:val="00AB72BF"/>
    <w:rsid w:val="00AC206F"/>
    <w:rsid w:val="00AC2A0C"/>
    <w:rsid w:val="00AC3CBB"/>
    <w:rsid w:val="00AC3D44"/>
    <w:rsid w:val="00AC5AFF"/>
    <w:rsid w:val="00AC5CCC"/>
    <w:rsid w:val="00AC7747"/>
    <w:rsid w:val="00AC78C8"/>
    <w:rsid w:val="00AD0BE8"/>
    <w:rsid w:val="00AD0E12"/>
    <w:rsid w:val="00AD1876"/>
    <w:rsid w:val="00AD1C30"/>
    <w:rsid w:val="00AD2791"/>
    <w:rsid w:val="00AD2FB5"/>
    <w:rsid w:val="00AD3309"/>
    <w:rsid w:val="00AD4967"/>
    <w:rsid w:val="00AD5951"/>
    <w:rsid w:val="00AD5B86"/>
    <w:rsid w:val="00AD6133"/>
    <w:rsid w:val="00AD6C11"/>
    <w:rsid w:val="00AD79D8"/>
    <w:rsid w:val="00AE0EB3"/>
    <w:rsid w:val="00AE1794"/>
    <w:rsid w:val="00AE199A"/>
    <w:rsid w:val="00AE25B2"/>
    <w:rsid w:val="00AE3924"/>
    <w:rsid w:val="00AE4D6C"/>
    <w:rsid w:val="00AE6A92"/>
    <w:rsid w:val="00AE6BA6"/>
    <w:rsid w:val="00AE7AC6"/>
    <w:rsid w:val="00AE7B55"/>
    <w:rsid w:val="00AF09FA"/>
    <w:rsid w:val="00AF3604"/>
    <w:rsid w:val="00AF5201"/>
    <w:rsid w:val="00AF7BD4"/>
    <w:rsid w:val="00B02168"/>
    <w:rsid w:val="00B02B4E"/>
    <w:rsid w:val="00B02DD9"/>
    <w:rsid w:val="00B04086"/>
    <w:rsid w:val="00B04869"/>
    <w:rsid w:val="00B058E7"/>
    <w:rsid w:val="00B05CE8"/>
    <w:rsid w:val="00B06511"/>
    <w:rsid w:val="00B07088"/>
    <w:rsid w:val="00B10F04"/>
    <w:rsid w:val="00B11223"/>
    <w:rsid w:val="00B1181C"/>
    <w:rsid w:val="00B1225D"/>
    <w:rsid w:val="00B12939"/>
    <w:rsid w:val="00B14875"/>
    <w:rsid w:val="00B14FE5"/>
    <w:rsid w:val="00B157C9"/>
    <w:rsid w:val="00B1593C"/>
    <w:rsid w:val="00B169D8"/>
    <w:rsid w:val="00B17653"/>
    <w:rsid w:val="00B2067E"/>
    <w:rsid w:val="00B2173F"/>
    <w:rsid w:val="00B242FB"/>
    <w:rsid w:val="00B24478"/>
    <w:rsid w:val="00B2609D"/>
    <w:rsid w:val="00B266AC"/>
    <w:rsid w:val="00B2687A"/>
    <w:rsid w:val="00B27800"/>
    <w:rsid w:val="00B27819"/>
    <w:rsid w:val="00B3062C"/>
    <w:rsid w:val="00B320A6"/>
    <w:rsid w:val="00B326F2"/>
    <w:rsid w:val="00B33947"/>
    <w:rsid w:val="00B33972"/>
    <w:rsid w:val="00B33B28"/>
    <w:rsid w:val="00B33BB4"/>
    <w:rsid w:val="00B34E50"/>
    <w:rsid w:val="00B37280"/>
    <w:rsid w:val="00B37984"/>
    <w:rsid w:val="00B37C67"/>
    <w:rsid w:val="00B409DF"/>
    <w:rsid w:val="00B418CF"/>
    <w:rsid w:val="00B41FA7"/>
    <w:rsid w:val="00B421B9"/>
    <w:rsid w:val="00B43389"/>
    <w:rsid w:val="00B44093"/>
    <w:rsid w:val="00B4468D"/>
    <w:rsid w:val="00B45016"/>
    <w:rsid w:val="00B46102"/>
    <w:rsid w:val="00B464DD"/>
    <w:rsid w:val="00B46D41"/>
    <w:rsid w:val="00B46D47"/>
    <w:rsid w:val="00B470A2"/>
    <w:rsid w:val="00B509E9"/>
    <w:rsid w:val="00B50BDA"/>
    <w:rsid w:val="00B5118D"/>
    <w:rsid w:val="00B522C5"/>
    <w:rsid w:val="00B52B0F"/>
    <w:rsid w:val="00B54405"/>
    <w:rsid w:val="00B559AF"/>
    <w:rsid w:val="00B55C27"/>
    <w:rsid w:val="00B570D3"/>
    <w:rsid w:val="00B57B8E"/>
    <w:rsid w:val="00B608A4"/>
    <w:rsid w:val="00B615ED"/>
    <w:rsid w:val="00B63CBD"/>
    <w:rsid w:val="00B63EA1"/>
    <w:rsid w:val="00B640F4"/>
    <w:rsid w:val="00B64CF2"/>
    <w:rsid w:val="00B65266"/>
    <w:rsid w:val="00B65818"/>
    <w:rsid w:val="00B664BD"/>
    <w:rsid w:val="00B67047"/>
    <w:rsid w:val="00B67CB1"/>
    <w:rsid w:val="00B7075C"/>
    <w:rsid w:val="00B70CA5"/>
    <w:rsid w:val="00B7104C"/>
    <w:rsid w:val="00B713F0"/>
    <w:rsid w:val="00B71975"/>
    <w:rsid w:val="00B720B5"/>
    <w:rsid w:val="00B72896"/>
    <w:rsid w:val="00B74451"/>
    <w:rsid w:val="00B753CC"/>
    <w:rsid w:val="00B7586F"/>
    <w:rsid w:val="00B761CD"/>
    <w:rsid w:val="00B7650B"/>
    <w:rsid w:val="00B76781"/>
    <w:rsid w:val="00B767C3"/>
    <w:rsid w:val="00B77084"/>
    <w:rsid w:val="00B770E5"/>
    <w:rsid w:val="00B77632"/>
    <w:rsid w:val="00B77658"/>
    <w:rsid w:val="00B77ECF"/>
    <w:rsid w:val="00B803C1"/>
    <w:rsid w:val="00B80D09"/>
    <w:rsid w:val="00B81A27"/>
    <w:rsid w:val="00B81D82"/>
    <w:rsid w:val="00B82170"/>
    <w:rsid w:val="00B83CB9"/>
    <w:rsid w:val="00B8422B"/>
    <w:rsid w:val="00B844F7"/>
    <w:rsid w:val="00B84B3F"/>
    <w:rsid w:val="00B852BC"/>
    <w:rsid w:val="00B86B06"/>
    <w:rsid w:val="00B87404"/>
    <w:rsid w:val="00B905D9"/>
    <w:rsid w:val="00B9085D"/>
    <w:rsid w:val="00B916F4"/>
    <w:rsid w:val="00B92627"/>
    <w:rsid w:val="00B9311B"/>
    <w:rsid w:val="00B962F3"/>
    <w:rsid w:val="00B9634A"/>
    <w:rsid w:val="00B96EBB"/>
    <w:rsid w:val="00BA0AA5"/>
    <w:rsid w:val="00BA18FC"/>
    <w:rsid w:val="00BA1F03"/>
    <w:rsid w:val="00BA2025"/>
    <w:rsid w:val="00BA2E75"/>
    <w:rsid w:val="00BA3C4F"/>
    <w:rsid w:val="00BA4798"/>
    <w:rsid w:val="00BA4BA4"/>
    <w:rsid w:val="00BA5178"/>
    <w:rsid w:val="00BA5874"/>
    <w:rsid w:val="00BA5D5B"/>
    <w:rsid w:val="00BA6225"/>
    <w:rsid w:val="00BA687E"/>
    <w:rsid w:val="00BA7060"/>
    <w:rsid w:val="00BA716F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8BA"/>
    <w:rsid w:val="00BB4027"/>
    <w:rsid w:val="00BB4738"/>
    <w:rsid w:val="00BB5091"/>
    <w:rsid w:val="00BB5559"/>
    <w:rsid w:val="00BB6180"/>
    <w:rsid w:val="00BB6463"/>
    <w:rsid w:val="00BB67BF"/>
    <w:rsid w:val="00BB69BD"/>
    <w:rsid w:val="00BB69D9"/>
    <w:rsid w:val="00BB6F7F"/>
    <w:rsid w:val="00BC06C0"/>
    <w:rsid w:val="00BC0795"/>
    <w:rsid w:val="00BC07C9"/>
    <w:rsid w:val="00BC3899"/>
    <w:rsid w:val="00BC4147"/>
    <w:rsid w:val="00BC489D"/>
    <w:rsid w:val="00BC4C2D"/>
    <w:rsid w:val="00BC53AD"/>
    <w:rsid w:val="00BC56DF"/>
    <w:rsid w:val="00BC6C15"/>
    <w:rsid w:val="00BC6E83"/>
    <w:rsid w:val="00BC7194"/>
    <w:rsid w:val="00BD047C"/>
    <w:rsid w:val="00BD0C19"/>
    <w:rsid w:val="00BD19B1"/>
    <w:rsid w:val="00BD2AAB"/>
    <w:rsid w:val="00BD388E"/>
    <w:rsid w:val="00BD4042"/>
    <w:rsid w:val="00BD4251"/>
    <w:rsid w:val="00BD4378"/>
    <w:rsid w:val="00BD4B92"/>
    <w:rsid w:val="00BD5E88"/>
    <w:rsid w:val="00BD71E4"/>
    <w:rsid w:val="00BD7541"/>
    <w:rsid w:val="00BD7DEA"/>
    <w:rsid w:val="00BE01AE"/>
    <w:rsid w:val="00BE0704"/>
    <w:rsid w:val="00BE0910"/>
    <w:rsid w:val="00BE137E"/>
    <w:rsid w:val="00BE21EF"/>
    <w:rsid w:val="00BE279A"/>
    <w:rsid w:val="00BE2BC9"/>
    <w:rsid w:val="00BE415E"/>
    <w:rsid w:val="00BE58D1"/>
    <w:rsid w:val="00BE5D65"/>
    <w:rsid w:val="00BE6070"/>
    <w:rsid w:val="00BE6113"/>
    <w:rsid w:val="00BE6601"/>
    <w:rsid w:val="00BE6BC5"/>
    <w:rsid w:val="00BF0C8E"/>
    <w:rsid w:val="00BF1302"/>
    <w:rsid w:val="00BF1898"/>
    <w:rsid w:val="00BF1A03"/>
    <w:rsid w:val="00BF1ACB"/>
    <w:rsid w:val="00BF2F03"/>
    <w:rsid w:val="00BF441F"/>
    <w:rsid w:val="00BF483D"/>
    <w:rsid w:val="00BF4FA1"/>
    <w:rsid w:val="00BF52E1"/>
    <w:rsid w:val="00BF6239"/>
    <w:rsid w:val="00BF6B72"/>
    <w:rsid w:val="00C00A06"/>
    <w:rsid w:val="00C01F32"/>
    <w:rsid w:val="00C02085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4AAD"/>
    <w:rsid w:val="00C157B0"/>
    <w:rsid w:val="00C16187"/>
    <w:rsid w:val="00C2159E"/>
    <w:rsid w:val="00C21B44"/>
    <w:rsid w:val="00C220F2"/>
    <w:rsid w:val="00C2216C"/>
    <w:rsid w:val="00C22F4D"/>
    <w:rsid w:val="00C242ED"/>
    <w:rsid w:val="00C24A83"/>
    <w:rsid w:val="00C24B93"/>
    <w:rsid w:val="00C26FB7"/>
    <w:rsid w:val="00C27127"/>
    <w:rsid w:val="00C3000E"/>
    <w:rsid w:val="00C30C71"/>
    <w:rsid w:val="00C3149B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57C"/>
    <w:rsid w:val="00C40946"/>
    <w:rsid w:val="00C41208"/>
    <w:rsid w:val="00C416F2"/>
    <w:rsid w:val="00C4309D"/>
    <w:rsid w:val="00C43323"/>
    <w:rsid w:val="00C43926"/>
    <w:rsid w:val="00C44B38"/>
    <w:rsid w:val="00C46C67"/>
    <w:rsid w:val="00C46CFA"/>
    <w:rsid w:val="00C4717D"/>
    <w:rsid w:val="00C50E3A"/>
    <w:rsid w:val="00C511AD"/>
    <w:rsid w:val="00C524C6"/>
    <w:rsid w:val="00C5300E"/>
    <w:rsid w:val="00C53EEC"/>
    <w:rsid w:val="00C544A3"/>
    <w:rsid w:val="00C56C7A"/>
    <w:rsid w:val="00C577F6"/>
    <w:rsid w:val="00C57C48"/>
    <w:rsid w:val="00C57E11"/>
    <w:rsid w:val="00C606BD"/>
    <w:rsid w:val="00C60EA2"/>
    <w:rsid w:val="00C61653"/>
    <w:rsid w:val="00C630D2"/>
    <w:rsid w:val="00C64D71"/>
    <w:rsid w:val="00C658BC"/>
    <w:rsid w:val="00C659D5"/>
    <w:rsid w:val="00C66929"/>
    <w:rsid w:val="00C671C6"/>
    <w:rsid w:val="00C67809"/>
    <w:rsid w:val="00C7004B"/>
    <w:rsid w:val="00C706FD"/>
    <w:rsid w:val="00C707B1"/>
    <w:rsid w:val="00C70B73"/>
    <w:rsid w:val="00C7145D"/>
    <w:rsid w:val="00C731EC"/>
    <w:rsid w:val="00C7328E"/>
    <w:rsid w:val="00C73E51"/>
    <w:rsid w:val="00C74F06"/>
    <w:rsid w:val="00C76D55"/>
    <w:rsid w:val="00C76DD2"/>
    <w:rsid w:val="00C76FE9"/>
    <w:rsid w:val="00C77188"/>
    <w:rsid w:val="00C808E8"/>
    <w:rsid w:val="00C82915"/>
    <w:rsid w:val="00C831AF"/>
    <w:rsid w:val="00C853B2"/>
    <w:rsid w:val="00C865A9"/>
    <w:rsid w:val="00C86872"/>
    <w:rsid w:val="00C86DAE"/>
    <w:rsid w:val="00C87CF5"/>
    <w:rsid w:val="00C90019"/>
    <w:rsid w:val="00C91601"/>
    <w:rsid w:val="00C91AD2"/>
    <w:rsid w:val="00C92012"/>
    <w:rsid w:val="00C93350"/>
    <w:rsid w:val="00C93351"/>
    <w:rsid w:val="00C93CCB"/>
    <w:rsid w:val="00C93EA6"/>
    <w:rsid w:val="00C945EB"/>
    <w:rsid w:val="00C949B4"/>
    <w:rsid w:val="00C94CB4"/>
    <w:rsid w:val="00C96EEE"/>
    <w:rsid w:val="00CA04FF"/>
    <w:rsid w:val="00CA1669"/>
    <w:rsid w:val="00CA1E63"/>
    <w:rsid w:val="00CA31A0"/>
    <w:rsid w:val="00CA3210"/>
    <w:rsid w:val="00CA32D5"/>
    <w:rsid w:val="00CA3675"/>
    <w:rsid w:val="00CA3C6A"/>
    <w:rsid w:val="00CA3EE5"/>
    <w:rsid w:val="00CA4169"/>
    <w:rsid w:val="00CA417C"/>
    <w:rsid w:val="00CA50B7"/>
    <w:rsid w:val="00CA5767"/>
    <w:rsid w:val="00CA5B50"/>
    <w:rsid w:val="00CA6850"/>
    <w:rsid w:val="00CA6A97"/>
    <w:rsid w:val="00CB3864"/>
    <w:rsid w:val="00CB40B6"/>
    <w:rsid w:val="00CB442F"/>
    <w:rsid w:val="00CB456D"/>
    <w:rsid w:val="00CB4C4C"/>
    <w:rsid w:val="00CB4D11"/>
    <w:rsid w:val="00CB6408"/>
    <w:rsid w:val="00CB64BE"/>
    <w:rsid w:val="00CB7169"/>
    <w:rsid w:val="00CB7F29"/>
    <w:rsid w:val="00CC0570"/>
    <w:rsid w:val="00CC0BA1"/>
    <w:rsid w:val="00CC0C92"/>
    <w:rsid w:val="00CC3797"/>
    <w:rsid w:val="00CC38E1"/>
    <w:rsid w:val="00CC45E2"/>
    <w:rsid w:val="00CC484F"/>
    <w:rsid w:val="00CC561F"/>
    <w:rsid w:val="00CC5670"/>
    <w:rsid w:val="00CC5994"/>
    <w:rsid w:val="00CC69C8"/>
    <w:rsid w:val="00CC7F96"/>
    <w:rsid w:val="00CD07E6"/>
    <w:rsid w:val="00CD0E34"/>
    <w:rsid w:val="00CD1212"/>
    <w:rsid w:val="00CD12B5"/>
    <w:rsid w:val="00CD2CB8"/>
    <w:rsid w:val="00CD2F79"/>
    <w:rsid w:val="00CD4B6E"/>
    <w:rsid w:val="00CD7FB9"/>
    <w:rsid w:val="00CE0E84"/>
    <w:rsid w:val="00CE1088"/>
    <w:rsid w:val="00CE1333"/>
    <w:rsid w:val="00CE2C76"/>
    <w:rsid w:val="00CE2D16"/>
    <w:rsid w:val="00CE3403"/>
    <w:rsid w:val="00CE385F"/>
    <w:rsid w:val="00CE4632"/>
    <w:rsid w:val="00CE5B25"/>
    <w:rsid w:val="00CE5C83"/>
    <w:rsid w:val="00CE61B1"/>
    <w:rsid w:val="00CF0091"/>
    <w:rsid w:val="00CF0BC9"/>
    <w:rsid w:val="00CF13DC"/>
    <w:rsid w:val="00CF1706"/>
    <w:rsid w:val="00CF216B"/>
    <w:rsid w:val="00CF333F"/>
    <w:rsid w:val="00CF3B69"/>
    <w:rsid w:val="00CF4561"/>
    <w:rsid w:val="00CF5316"/>
    <w:rsid w:val="00CF5402"/>
    <w:rsid w:val="00CF587F"/>
    <w:rsid w:val="00CF7EED"/>
    <w:rsid w:val="00D002B9"/>
    <w:rsid w:val="00D00BC4"/>
    <w:rsid w:val="00D015A7"/>
    <w:rsid w:val="00D01A38"/>
    <w:rsid w:val="00D02E41"/>
    <w:rsid w:val="00D033AD"/>
    <w:rsid w:val="00D040F9"/>
    <w:rsid w:val="00D05171"/>
    <w:rsid w:val="00D05EB8"/>
    <w:rsid w:val="00D064A4"/>
    <w:rsid w:val="00D0782C"/>
    <w:rsid w:val="00D106CB"/>
    <w:rsid w:val="00D10A48"/>
    <w:rsid w:val="00D1257F"/>
    <w:rsid w:val="00D143D0"/>
    <w:rsid w:val="00D15090"/>
    <w:rsid w:val="00D151D5"/>
    <w:rsid w:val="00D152DD"/>
    <w:rsid w:val="00D15962"/>
    <w:rsid w:val="00D15BC9"/>
    <w:rsid w:val="00D170EE"/>
    <w:rsid w:val="00D20CA8"/>
    <w:rsid w:val="00D2176D"/>
    <w:rsid w:val="00D22A75"/>
    <w:rsid w:val="00D22C61"/>
    <w:rsid w:val="00D25AEF"/>
    <w:rsid w:val="00D27FC7"/>
    <w:rsid w:val="00D30D31"/>
    <w:rsid w:val="00D32757"/>
    <w:rsid w:val="00D33F45"/>
    <w:rsid w:val="00D36213"/>
    <w:rsid w:val="00D36601"/>
    <w:rsid w:val="00D37387"/>
    <w:rsid w:val="00D378EB"/>
    <w:rsid w:val="00D4046C"/>
    <w:rsid w:val="00D44AC8"/>
    <w:rsid w:val="00D46699"/>
    <w:rsid w:val="00D47461"/>
    <w:rsid w:val="00D47846"/>
    <w:rsid w:val="00D47F02"/>
    <w:rsid w:val="00D5032B"/>
    <w:rsid w:val="00D53609"/>
    <w:rsid w:val="00D53A29"/>
    <w:rsid w:val="00D53D55"/>
    <w:rsid w:val="00D545A2"/>
    <w:rsid w:val="00D55825"/>
    <w:rsid w:val="00D55B87"/>
    <w:rsid w:val="00D55E2B"/>
    <w:rsid w:val="00D575AC"/>
    <w:rsid w:val="00D60F4B"/>
    <w:rsid w:val="00D611F5"/>
    <w:rsid w:val="00D61F9F"/>
    <w:rsid w:val="00D62301"/>
    <w:rsid w:val="00D62B1B"/>
    <w:rsid w:val="00D6329E"/>
    <w:rsid w:val="00D63605"/>
    <w:rsid w:val="00D637AF"/>
    <w:rsid w:val="00D6522D"/>
    <w:rsid w:val="00D65793"/>
    <w:rsid w:val="00D67882"/>
    <w:rsid w:val="00D719E1"/>
    <w:rsid w:val="00D71F58"/>
    <w:rsid w:val="00D72B2E"/>
    <w:rsid w:val="00D72FE7"/>
    <w:rsid w:val="00D73B42"/>
    <w:rsid w:val="00D73F3B"/>
    <w:rsid w:val="00D76325"/>
    <w:rsid w:val="00D76E19"/>
    <w:rsid w:val="00D77002"/>
    <w:rsid w:val="00D7742D"/>
    <w:rsid w:val="00D777E6"/>
    <w:rsid w:val="00D80A0E"/>
    <w:rsid w:val="00D812E8"/>
    <w:rsid w:val="00D8136D"/>
    <w:rsid w:val="00D8267B"/>
    <w:rsid w:val="00D82AC4"/>
    <w:rsid w:val="00D848F6"/>
    <w:rsid w:val="00D84D94"/>
    <w:rsid w:val="00D87CF7"/>
    <w:rsid w:val="00D90183"/>
    <w:rsid w:val="00D90F14"/>
    <w:rsid w:val="00D91C6C"/>
    <w:rsid w:val="00D9297C"/>
    <w:rsid w:val="00D929E0"/>
    <w:rsid w:val="00D92BC5"/>
    <w:rsid w:val="00D933A2"/>
    <w:rsid w:val="00D93605"/>
    <w:rsid w:val="00D93E9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71E"/>
    <w:rsid w:val="00DA16D4"/>
    <w:rsid w:val="00DA225C"/>
    <w:rsid w:val="00DA40A3"/>
    <w:rsid w:val="00DA43DC"/>
    <w:rsid w:val="00DA6587"/>
    <w:rsid w:val="00DA6778"/>
    <w:rsid w:val="00DA7A4B"/>
    <w:rsid w:val="00DB0752"/>
    <w:rsid w:val="00DB1590"/>
    <w:rsid w:val="00DB2A7C"/>
    <w:rsid w:val="00DB3902"/>
    <w:rsid w:val="00DB5049"/>
    <w:rsid w:val="00DB68A2"/>
    <w:rsid w:val="00DB6EDE"/>
    <w:rsid w:val="00DB75C3"/>
    <w:rsid w:val="00DB7605"/>
    <w:rsid w:val="00DB7DF5"/>
    <w:rsid w:val="00DC26A7"/>
    <w:rsid w:val="00DC30C2"/>
    <w:rsid w:val="00DC3327"/>
    <w:rsid w:val="00DC3C71"/>
    <w:rsid w:val="00DC46CB"/>
    <w:rsid w:val="00DC48E8"/>
    <w:rsid w:val="00DC55CB"/>
    <w:rsid w:val="00DD1892"/>
    <w:rsid w:val="00DD1CA6"/>
    <w:rsid w:val="00DD3FAF"/>
    <w:rsid w:val="00DD408C"/>
    <w:rsid w:val="00DD4E2B"/>
    <w:rsid w:val="00DD57AC"/>
    <w:rsid w:val="00DD584E"/>
    <w:rsid w:val="00DD6A0A"/>
    <w:rsid w:val="00DE28CD"/>
    <w:rsid w:val="00DE29D5"/>
    <w:rsid w:val="00DE2A36"/>
    <w:rsid w:val="00DE2E5E"/>
    <w:rsid w:val="00DE32D2"/>
    <w:rsid w:val="00DE3307"/>
    <w:rsid w:val="00DE4244"/>
    <w:rsid w:val="00DE4442"/>
    <w:rsid w:val="00DE717B"/>
    <w:rsid w:val="00DE7777"/>
    <w:rsid w:val="00DE7AD7"/>
    <w:rsid w:val="00DE7E83"/>
    <w:rsid w:val="00DF2742"/>
    <w:rsid w:val="00DF3502"/>
    <w:rsid w:val="00DF361A"/>
    <w:rsid w:val="00DF3B4C"/>
    <w:rsid w:val="00DF3C43"/>
    <w:rsid w:val="00DF4BDF"/>
    <w:rsid w:val="00DF70C6"/>
    <w:rsid w:val="00DF7308"/>
    <w:rsid w:val="00E00B75"/>
    <w:rsid w:val="00E00C48"/>
    <w:rsid w:val="00E017F3"/>
    <w:rsid w:val="00E01ECF"/>
    <w:rsid w:val="00E02CE5"/>
    <w:rsid w:val="00E02FA0"/>
    <w:rsid w:val="00E0527A"/>
    <w:rsid w:val="00E05B00"/>
    <w:rsid w:val="00E05BB7"/>
    <w:rsid w:val="00E06676"/>
    <w:rsid w:val="00E0740E"/>
    <w:rsid w:val="00E076A9"/>
    <w:rsid w:val="00E1076D"/>
    <w:rsid w:val="00E10D47"/>
    <w:rsid w:val="00E12033"/>
    <w:rsid w:val="00E14254"/>
    <w:rsid w:val="00E145B9"/>
    <w:rsid w:val="00E1472F"/>
    <w:rsid w:val="00E1611C"/>
    <w:rsid w:val="00E16462"/>
    <w:rsid w:val="00E16BBC"/>
    <w:rsid w:val="00E17704"/>
    <w:rsid w:val="00E21BCA"/>
    <w:rsid w:val="00E22654"/>
    <w:rsid w:val="00E226E1"/>
    <w:rsid w:val="00E22899"/>
    <w:rsid w:val="00E23297"/>
    <w:rsid w:val="00E23C40"/>
    <w:rsid w:val="00E241C6"/>
    <w:rsid w:val="00E2452C"/>
    <w:rsid w:val="00E25999"/>
    <w:rsid w:val="00E2611D"/>
    <w:rsid w:val="00E26C27"/>
    <w:rsid w:val="00E274C0"/>
    <w:rsid w:val="00E27732"/>
    <w:rsid w:val="00E27C6F"/>
    <w:rsid w:val="00E309BD"/>
    <w:rsid w:val="00E31259"/>
    <w:rsid w:val="00E3336F"/>
    <w:rsid w:val="00E34488"/>
    <w:rsid w:val="00E34534"/>
    <w:rsid w:val="00E34581"/>
    <w:rsid w:val="00E361C4"/>
    <w:rsid w:val="00E367E5"/>
    <w:rsid w:val="00E41EBD"/>
    <w:rsid w:val="00E4267D"/>
    <w:rsid w:val="00E42890"/>
    <w:rsid w:val="00E42AAD"/>
    <w:rsid w:val="00E434FF"/>
    <w:rsid w:val="00E448C5"/>
    <w:rsid w:val="00E44ED9"/>
    <w:rsid w:val="00E46C8C"/>
    <w:rsid w:val="00E471AD"/>
    <w:rsid w:val="00E50722"/>
    <w:rsid w:val="00E5118B"/>
    <w:rsid w:val="00E52091"/>
    <w:rsid w:val="00E52DF9"/>
    <w:rsid w:val="00E55292"/>
    <w:rsid w:val="00E55362"/>
    <w:rsid w:val="00E5560E"/>
    <w:rsid w:val="00E556F6"/>
    <w:rsid w:val="00E57DB5"/>
    <w:rsid w:val="00E60B3D"/>
    <w:rsid w:val="00E6249B"/>
    <w:rsid w:val="00E62BB9"/>
    <w:rsid w:val="00E62DDA"/>
    <w:rsid w:val="00E634E7"/>
    <w:rsid w:val="00E63CF5"/>
    <w:rsid w:val="00E6462B"/>
    <w:rsid w:val="00E64809"/>
    <w:rsid w:val="00E65D4C"/>
    <w:rsid w:val="00E661CB"/>
    <w:rsid w:val="00E66372"/>
    <w:rsid w:val="00E67C5B"/>
    <w:rsid w:val="00E70321"/>
    <w:rsid w:val="00E70645"/>
    <w:rsid w:val="00E70BD3"/>
    <w:rsid w:val="00E70D11"/>
    <w:rsid w:val="00E711DE"/>
    <w:rsid w:val="00E71A8D"/>
    <w:rsid w:val="00E7242C"/>
    <w:rsid w:val="00E736B8"/>
    <w:rsid w:val="00E752E9"/>
    <w:rsid w:val="00E7582F"/>
    <w:rsid w:val="00E776C6"/>
    <w:rsid w:val="00E77C79"/>
    <w:rsid w:val="00E80E94"/>
    <w:rsid w:val="00E83D2C"/>
    <w:rsid w:val="00E84232"/>
    <w:rsid w:val="00E849ED"/>
    <w:rsid w:val="00E8707C"/>
    <w:rsid w:val="00E921DE"/>
    <w:rsid w:val="00E92A35"/>
    <w:rsid w:val="00E94B09"/>
    <w:rsid w:val="00E95E4F"/>
    <w:rsid w:val="00E96DD8"/>
    <w:rsid w:val="00E9731D"/>
    <w:rsid w:val="00E97F1B"/>
    <w:rsid w:val="00EA08F4"/>
    <w:rsid w:val="00EA0B21"/>
    <w:rsid w:val="00EA1204"/>
    <w:rsid w:val="00EA15CB"/>
    <w:rsid w:val="00EA200F"/>
    <w:rsid w:val="00EA26F9"/>
    <w:rsid w:val="00EA2838"/>
    <w:rsid w:val="00EA2ADA"/>
    <w:rsid w:val="00EA3421"/>
    <w:rsid w:val="00EA36C3"/>
    <w:rsid w:val="00EA4843"/>
    <w:rsid w:val="00EA4C34"/>
    <w:rsid w:val="00EA5140"/>
    <w:rsid w:val="00EA5636"/>
    <w:rsid w:val="00EA5ECC"/>
    <w:rsid w:val="00EA6F5B"/>
    <w:rsid w:val="00EA780D"/>
    <w:rsid w:val="00EB07A6"/>
    <w:rsid w:val="00EB0F5E"/>
    <w:rsid w:val="00EB108F"/>
    <w:rsid w:val="00EB146C"/>
    <w:rsid w:val="00EB1B08"/>
    <w:rsid w:val="00EB2028"/>
    <w:rsid w:val="00EB2D8C"/>
    <w:rsid w:val="00EB2F74"/>
    <w:rsid w:val="00EB4F13"/>
    <w:rsid w:val="00EB5B93"/>
    <w:rsid w:val="00EB5F7A"/>
    <w:rsid w:val="00EB6B77"/>
    <w:rsid w:val="00EB6F7C"/>
    <w:rsid w:val="00EC1127"/>
    <w:rsid w:val="00EC2709"/>
    <w:rsid w:val="00EC2B5C"/>
    <w:rsid w:val="00EC31A6"/>
    <w:rsid w:val="00EC3C00"/>
    <w:rsid w:val="00EC545F"/>
    <w:rsid w:val="00EC57D4"/>
    <w:rsid w:val="00EC726F"/>
    <w:rsid w:val="00ED00EA"/>
    <w:rsid w:val="00ED02D3"/>
    <w:rsid w:val="00ED03FC"/>
    <w:rsid w:val="00ED117E"/>
    <w:rsid w:val="00ED20BF"/>
    <w:rsid w:val="00ED37C7"/>
    <w:rsid w:val="00ED37D8"/>
    <w:rsid w:val="00ED3C4B"/>
    <w:rsid w:val="00ED5D57"/>
    <w:rsid w:val="00ED6909"/>
    <w:rsid w:val="00ED71BA"/>
    <w:rsid w:val="00EE0970"/>
    <w:rsid w:val="00EE1FAB"/>
    <w:rsid w:val="00EE22E2"/>
    <w:rsid w:val="00EE2319"/>
    <w:rsid w:val="00EE2B48"/>
    <w:rsid w:val="00EE43ED"/>
    <w:rsid w:val="00EE5628"/>
    <w:rsid w:val="00EE639B"/>
    <w:rsid w:val="00EE6453"/>
    <w:rsid w:val="00EF14A1"/>
    <w:rsid w:val="00EF185B"/>
    <w:rsid w:val="00EF1FB7"/>
    <w:rsid w:val="00EF3C41"/>
    <w:rsid w:val="00EF42D4"/>
    <w:rsid w:val="00EF48FE"/>
    <w:rsid w:val="00EF4C6F"/>
    <w:rsid w:val="00EF51B4"/>
    <w:rsid w:val="00EF625E"/>
    <w:rsid w:val="00EF6C37"/>
    <w:rsid w:val="00F00614"/>
    <w:rsid w:val="00F00CC8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73"/>
    <w:rsid w:val="00F07B8A"/>
    <w:rsid w:val="00F11702"/>
    <w:rsid w:val="00F128BF"/>
    <w:rsid w:val="00F13712"/>
    <w:rsid w:val="00F1484D"/>
    <w:rsid w:val="00F15894"/>
    <w:rsid w:val="00F16866"/>
    <w:rsid w:val="00F168D3"/>
    <w:rsid w:val="00F16B98"/>
    <w:rsid w:val="00F17F48"/>
    <w:rsid w:val="00F215FB"/>
    <w:rsid w:val="00F216D6"/>
    <w:rsid w:val="00F220F3"/>
    <w:rsid w:val="00F2242D"/>
    <w:rsid w:val="00F22D18"/>
    <w:rsid w:val="00F231EF"/>
    <w:rsid w:val="00F23D99"/>
    <w:rsid w:val="00F24668"/>
    <w:rsid w:val="00F247A0"/>
    <w:rsid w:val="00F30A2E"/>
    <w:rsid w:val="00F30D4B"/>
    <w:rsid w:val="00F31AF5"/>
    <w:rsid w:val="00F31D5E"/>
    <w:rsid w:val="00F32A3C"/>
    <w:rsid w:val="00F331B9"/>
    <w:rsid w:val="00F3455E"/>
    <w:rsid w:val="00F35737"/>
    <w:rsid w:val="00F364D7"/>
    <w:rsid w:val="00F3675D"/>
    <w:rsid w:val="00F37715"/>
    <w:rsid w:val="00F37E1A"/>
    <w:rsid w:val="00F431DB"/>
    <w:rsid w:val="00F47262"/>
    <w:rsid w:val="00F479A7"/>
    <w:rsid w:val="00F5174C"/>
    <w:rsid w:val="00F51CFE"/>
    <w:rsid w:val="00F52CCD"/>
    <w:rsid w:val="00F55EDB"/>
    <w:rsid w:val="00F560B2"/>
    <w:rsid w:val="00F570D7"/>
    <w:rsid w:val="00F57522"/>
    <w:rsid w:val="00F57A73"/>
    <w:rsid w:val="00F60061"/>
    <w:rsid w:val="00F60F94"/>
    <w:rsid w:val="00F61F96"/>
    <w:rsid w:val="00F62A45"/>
    <w:rsid w:val="00F6342B"/>
    <w:rsid w:val="00F641A6"/>
    <w:rsid w:val="00F646A5"/>
    <w:rsid w:val="00F64FA5"/>
    <w:rsid w:val="00F65360"/>
    <w:rsid w:val="00F65A8A"/>
    <w:rsid w:val="00F660E0"/>
    <w:rsid w:val="00F66444"/>
    <w:rsid w:val="00F66617"/>
    <w:rsid w:val="00F6722E"/>
    <w:rsid w:val="00F67B0B"/>
    <w:rsid w:val="00F712E4"/>
    <w:rsid w:val="00F72B29"/>
    <w:rsid w:val="00F72C19"/>
    <w:rsid w:val="00F72C7C"/>
    <w:rsid w:val="00F7464D"/>
    <w:rsid w:val="00F74B02"/>
    <w:rsid w:val="00F74D2F"/>
    <w:rsid w:val="00F74DE2"/>
    <w:rsid w:val="00F75B57"/>
    <w:rsid w:val="00F806D0"/>
    <w:rsid w:val="00F813B4"/>
    <w:rsid w:val="00F81B6C"/>
    <w:rsid w:val="00F81D6A"/>
    <w:rsid w:val="00F82923"/>
    <w:rsid w:val="00F83EFD"/>
    <w:rsid w:val="00F84B26"/>
    <w:rsid w:val="00F86378"/>
    <w:rsid w:val="00F867AC"/>
    <w:rsid w:val="00F868CA"/>
    <w:rsid w:val="00F86C9C"/>
    <w:rsid w:val="00F87246"/>
    <w:rsid w:val="00F903F6"/>
    <w:rsid w:val="00F91A97"/>
    <w:rsid w:val="00F930B7"/>
    <w:rsid w:val="00F93973"/>
    <w:rsid w:val="00F9600D"/>
    <w:rsid w:val="00F96FC7"/>
    <w:rsid w:val="00F97459"/>
    <w:rsid w:val="00F975D5"/>
    <w:rsid w:val="00F97D2A"/>
    <w:rsid w:val="00FA05B1"/>
    <w:rsid w:val="00FA3798"/>
    <w:rsid w:val="00FA4416"/>
    <w:rsid w:val="00FA49F0"/>
    <w:rsid w:val="00FA65B7"/>
    <w:rsid w:val="00FA6DA4"/>
    <w:rsid w:val="00FA76E0"/>
    <w:rsid w:val="00FA77D1"/>
    <w:rsid w:val="00FB14A4"/>
    <w:rsid w:val="00FB2495"/>
    <w:rsid w:val="00FB35CA"/>
    <w:rsid w:val="00FB39B2"/>
    <w:rsid w:val="00FB4369"/>
    <w:rsid w:val="00FB4C45"/>
    <w:rsid w:val="00FB50E2"/>
    <w:rsid w:val="00FB522B"/>
    <w:rsid w:val="00FB5ED6"/>
    <w:rsid w:val="00FB6525"/>
    <w:rsid w:val="00FB6AE1"/>
    <w:rsid w:val="00FC1BF8"/>
    <w:rsid w:val="00FC2A81"/>
    <w:rsid w:val="00FC3174"/>
    <w:rsid w:val="00FC353B"/>
    <w:rsid w:val="00FC4518"/>
    <w:rsid w:val="00FC53F4"/>
    <w:rsid w:val="00FC5E5B"/>
    <w:rsid w:val="00FC7BF4"/>
    <w:rsid w:val="00FD10FF"/>
    <w:rsid w:val="00FD1AAD"/>
    <w:rsid w:val="00FD2AE6"/>
    <w:rsid w:val="00FD2B1E"/>
    <w:rsid w:val="00FD30DB"/>
    <w:rsid w:val="00FD382A"/>
    <w:rsid w:val="00FD5121"/>
    <w:rsid w:val="00FD5B27"/>
    <w:rsid w:val="00FD60B3"/>
    <w:rsid w:val="00FD6313"/>
    <w:rsid w:val="00FD6F1C"/>
    <w:rsid w:val="00FE0088"/>
    <w:rsid w:val="00FE0693"/>
    <w:rsid w:val="00FE1AF1"/>
    <w:rsid w:val="00FE216A"/>
    <w:rsid w:val="00FE22F7"/>
    <w:rsid w:val="00FE3B18"/>
    <w:rsid w:val="00FE4D96"/>
    <w:rsid w:val="00FE5C86"/>
    <w:rsid w:val="00FE6479"/>
    <w:rsid w:val="00FE69EF"/>
    <w:rsid w:val="00FF18E0"/>
    <w:rsid w:val="00FF2D4E"/>
    <w:rsid w:val="00FF32C9"/>
    <w:rsid w:val="00FF3B68"/>
    <w:rsid w:val="00FF3C76"/>
    <w:rsid w:val="00FF3CF0"/>
    <w:rsid w:val="00FF4191"/>
    <w:rsid w:val="00FF534B"/>
    <w:rsid w:val="00FF5DF4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96AC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96AC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96AC4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96AC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6AC4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6AC4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0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011D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FA76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9135C6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B63EA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B63E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96AC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96AC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96AC4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96AC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6AC4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6AC4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0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011D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FA76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9135C6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B63EA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B63E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5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9F65B5-C294-4EBF-A29E-CA149155B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13A9DB</Template>
  <TotalTime>28</TotalTime>
  <Pages>2</Pages>
  <Words>737</Words>
  <Characters>4349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Valenta Zdeněk</dc:creator>
  <cp:lastModifiedBy>Jana Stachová </cp:lastModifiedBy>
  <cp:revision>18</cp:revision>
  <cp:lastPrinted>2016-12-02T12:28:00Z</cp:lastPrinted>
  <dcterms:created xsi:type="dcterms:W3CDTF">2016-12-01T13:50:00Z</dcterms:created>
  <dcterms:modified xsi:type="dcterms:W3CDTF">2016-12-20T06:59:00Z</dcterms:modified>
</cp:coreProperties>
</file>