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BD2" w:rsidRDefault="00450BD2" w:rsidP="00450BD2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50BD2" w:rsidRPr="007D3D8C" w:rsidRDefault="00450BD2" w:rsidP="00450BD2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(ostatní právnické osoby)</w:t>
      </w:r>
    </w:p>
    <w:p w:rsidR="00450BD2" w:rsidRDefault="00450BD2" w:rsidP="00450BD2">
      <w:pPr>
        <w:jc w:val="both"/>
        <w:rPr>
          <w:sz w:val="28"/>
          <w:szCs w:val="28"/>
        </w:rPr>
      </w:pPr>
      <w:proofErr w:type="gramStart"/>
      <w:r w:rsidRPr="00CD5910">
        <w:rPr>
          <w:sz w:val="28"/>
          <w:szCs w:val="28"/>
        </w:rPr>
        <w:t>Já, ............................. (jméno</w:t>
      </w:r>
      <w:proofErr w:type="gramEnd"/>
      <w:r w:rsidRPr="00CD5910">
        <w:rPr>
          <w:sz w:val="28"/>
          <w:szCs w:val="28"/>
        </w:rPr>
        <w:t xml:space="preserve"> statutárního zástupce), nar. </w:t>
      </w:r>
      <w:r w:rsidRPr="00F9389D">
        <w:rPr>
          <w:sz w:val="28"/>
          <w:szCs w:val="28"/>
        </w:rPr>
        <w:t xml:space="preserve">............................, </w:t>
      </w:r>
      <w:r w:rsidRPr="007D3D8C">
        <w:rPr>
          <w:sz w:val="28"/>
          <w:szCs w:val="28"/>
        </w:rPr>
        <w:t>jakožto ............................</w:t>
      </w:r>
      <w:r w:rsidR="0089313C">
        <w:rPr>
          <w:sz w:val="28"/>
          <w:szCs w:val="28"/>
        </w:rPr>
        <w:t>..... (statutární zástupce)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........................................., IČ:</w:t>
      </w:r>
      <w:r w:rsidR="00ED5050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D70860">
        <w:rPr>
          <w:sz w:val="28"/>
          <w:szCs w:val="28"/>
        </w:rPr>
        <w:t>6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50BD2" w:rsidRPr="00AF3BDE" w:rsidRDefault="002E26D2" w:rsidP="00450BD2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="00450BD2"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="00450BD2" w:rsidRPr="00AF3BDE">
        <w:rPr>
          <w:sz w:val="28"/>
          <w:szCs w:val="28"/>
        </w:rPr>
        <w:t xml:space="preserve"> dotace v roce 201</w:t>
      </w:r>
      <w:r w:rsidR="00D70860">
        <w:rPr>
          <w:sz w:val="28"/>
          <w:szCs w:val="28"/>
        </w:rPr>
        <w:t>6</w:t>
      </w:r>
      <w:r w:rsidR="00450BD2" w:rsidRPr="00AF3BDE">
        <w:rPr>
          <w:sz w:val="28"/>
          <w:szCs w:val="28"/>
        </w:rPr>
        <w:t xml:space="preserve"> z rozpo</w:t>
      </w:r>
      <w:r w:rsidR="00450BD2">
        <w:rPr>
          <w:sz w:val="28"/>
          <w:szCs w:val="28"/>
        </w:rPr>
        <w:t xml:space="preserve">čtu Plzeňského kraje, </w:t>
      </w:r>
      <w:r>
        <w:rPr>
          <w:sz w:val="28"/>
          <w:szCs w:val="28"/>
        </w:rPr>
        <w:t xml:space="preserve">tak </w:t>
      </w:r>
      <w:r w:rsidR="00450BD2">
        <w:rPr>
          <w:sz w:val="28"/>
          <w:szCs w:val="28"/>
        </w:rPr>
        <w:t>prohlašuje</w:t>
      </w:r>
      <w:r w:rsidR="00450BD2" w:rsidRPr="00AF3BDE">
        <w:rPr>
          <w:sz w:val="28"/>
          <w:szCs w:val="28"/>
        </w:rPr>
        <w:t xml:space="preserve">, že </w:t>
      </w:r>
      <w:r w:rsidR="007E219C">
        <w:rPr>
          <w:sz w:val="28"/>
          <w:szCs w:val="28"/>
        </w:rPr>
        <w:t xml:space="preserve">není </w:t>
      </w:r>
      <w:r w:rsidR="00765EF8">
        <w:rPr>
          <w:sz w:val="28"/>
          <w:szCs w:val="28"/>
        </w:rPr>
        <w:t xml:space="preserve">do doby podání žádosti </w:t>
      </w:r>
      <w:r w:rsidR="00D70860">
        <w:rPr>
          <w:sz w:val="28"/>
          <w:szCs w:val="28"/>
        </w:rPr>
        <w:t xml:space="preserve">o dotaci </w:t>
      </w:r>
      <w:r w:rsidR="007E219C">
        <w:rPr>
          <w:sz w:val="28"/>
          <w:szCs w:val="28"/>
        </w:rPr>
        <w:t>v prodlení s plněním</w:t>
      </w:r>
      <w:r w:rsidR="007E219C" w:rsidRPr="00AF3BDE">
        <w:rPr>
          <w:sz w:val="28"/>
          <w:szCs w:val="28"/>
        </w:rPr>
        <w:t xml:space="preserve"> </w:t>
      </w:r>
      <w:r w:rsidR="007E219C">
        <w:rPr>
          <w:sz w:val="28"/>
          <w:szCs w:val="28"/>
        </w:rPr>
        <w:t>svých povinností</w:t>
      </w:r>
      <w:r w:rsidR="007E219C" w:rsidRPr="00AF3BDE">
        <w:rPr>
          <w:sz w:val="28"/>
          <w:szCs w:val="28"/>
        </w:rPr>
        <w:t xml:space="preserve"> vyplývající</w:t>
      </w:r>
      <w:r w:rsidR="007E219C">
        <w:rPr>
          <w:sz w:val="28"/>
          <w:szCs w:val="28"/>
        </w:rPr>
        <w:t>ch</w:t>
      </w:r>
      <w:r w:rsidR="007E219C" w:rsidRPr="00AF3BDE">
        <w:rPr>
          <w:sz w:val="28"/>
          <w:szCs w:val="28"/>
        </w:rPr>
        <w:t xml:space="preserve"> </w:t>
      </w:r>
      <w:r w:rsidR="00450BD2" w:rsidRPr="00AF3BDE">
        <w:rPr>
          <w:sz w:val="28"/>
          <w:szCs w:val="28"/>
        </w:rPr>
        <w:t xml:space="preserve">ze zásad pro poskytování dotací jednotlivých dotačních programů a ze všech dotačních smluv uzavřených mezi </w:t>
      </w:r>
      <w:r w:rsidR="00450BD2">
        <w:rPr>
          <w:sz w:val="28"/>
          <w:szCs w:val="28"/>
        </w:rPr>
        <w:t>tímto žadatelem</w:t>
      </w:r>
      <w:r w:rsidR="00450BD2" w:rsidRPr="00AF3BDE">
        <w:rPr>
          <w:sz w:val="28"/>
          <w:szCs w:val="28"/>
        </w:rPr>
        <w:t xml:space="preserve"> a Plzeňským krajem v roce 201</w:t>
      </w:r>
      <w:r w:rsidR="00D70860">
        <w:rPr>
          <w:sz w:val="28"/>
          <w:szCs w:val="28"/>
        </w:rPr>
        <w:t>6</w:t>
      </w:r>
      <w:r w:rsidR="00450BD2" w:rsidRPr="00AF3BDE">
        <w:rPr>
          <w:sz w:val="28"/>
          <w:szCs w:val="28"/>
        </w:rPr>
        <w:t>.</w:t>
      </w:r>
    </w:p>
    <w:p w:rsidR="00450BD2" w:rsidRDefault="00450BD2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</w:p>
    <w:p w:rsidR="00ED5050" w:rsidRDefault="00ED5050" w:rsidP="00450BD2">
      <w:pPr>
        <w:rPr>
          <w:sz w:val="28"/>
          <w:szCs w:val="28"/>
        </w:rPr>
      </w:pPr>
      <w:bookmarkStart w:id="0" w:name="_GoBack"/>
      <w:bookmarkEnd w:id="0"/>
    </w:p>
    <w:p w:rsidR="00ED5050" w:rsidRDefault="00ED5050" w:rsidP="00450BD2">
      <w:pPr>
        <w:rPr>
          <w:sz w:val="28"/>
          <w:szCs w:val="28"/>
        </w:rPr>
      </w:pPr>
    </w:p>
    <w:p w:rsidR="00C8542A" w:rsidRDefault="00450BD2" w:rsidP="00ED5050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>.............................</w:t>
      </w:r>
      <w:r w:rsidR="00ED50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dne</w:t>
      </w:r>
      <w:proofErr w:type="gramEnd"/>
      <w:r w:rsidR="00ED5050">
        <w:rPr>
          <w:sz w:val="28"/>
          <w:szCs w:val="28"/>
        </w:rPr>
        <w:t xml:space="preserve"> .....................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8542A">
        <w:rPr>
          <w:sz w:val="28"/>
          <w:szCs w:val="28"/>
        </w:rPr>
        <w:tab/>
        <w:t>žadatel o dotaci</w:t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C8542A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ED5050">
        <w:rPr>
          <w:sz w:val="28"/>
          <w:szCs w:val="28"/>
        </w:rPr>
        <w:tab/>
      </w:r>
      <w:r w:rsidR="00C8542A">
        <w:rPr>
          <w:sz w:val="28"/>
          <w:szCs w:val="28"/>
        </w:rPr>
        <w:t xml:space="preserve">  </w:t>
      </w:r>
      <w:r w:rsidR="002A43A3">
        <w:rPr>
          <w:sz w:val="28"/>
          <w:szCs w:val="28"/>
        </w:rPr>
        <w:t xml:space="preserve">       </w:t>
      </w:r>
      <w:r w:rsidR="00C8542A">
        <w:rPr>
          <w:sz w:val="28"/>
          <w:szCs w:val="28"/>
        </w:rPr>
        <w:t xml:space="preserve">  (</w:t>
      </w:r>
      <w:r w:rsidR="002A43A3">
        <w:rPr>
          <w:sz w:val="28"/>
          <w:szCs w:val="28"/>
        </w:rPr>
        <w:t>podpis</w:t>
      </w:r>
      <w:r w:rsidR="00C8542A">
        <w:rPr>
          <w:sz w:val="28"/>
          <w:szCs w:val="28"/>
        </w:rPr>
        <w:t>, razítko)</w:t>
      </w:r>
    </w:p>
    <w:p w:rsidR="00450BD2" w:rsidRDefault="00450BD2" w:rsidP="00450BD2">
      <w:pPr>
        <w:rPr>
          <w:sz w:val="28"/>
          <w:szCs w:val="28"/>
        </w:rPr>
      </w:pPr>
    </w:p>
    <w:p w:rsidR="003F2A75" w:rsidRDefault="003F2A75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Default="00295D54" w:rsidP="003F2A75">
      <w:pPr>
        <w:jc w:val="center"/>
        <w:rPr>
          <w:b/>
          <w:smallCaps/>
          <w:sz w:val="32"/>
          <w:szCs w:val="32"/>
        </w:rPr>
      </w:pPr>
    </w:p>
    <w:p w:rsidR="00295D54" w:rsidRPr="004D5168" w:rsidRDefault="007D4197" w:rsidP="004D5168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13970" t="5715" r="9525" b="1333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295D54" w:rsidRDefault="00295D54" w:rsidP="004D5168">
      <w:pPr>
        <w:spacing w:line="240" w:lineRule="auto"/>
        <w:rPr>
          <w:b/>
          <w:smallCaps/>
          <w:sz w:val="32"/>
          <w:szCs w:val="32"/>
        </w:rPr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p w:rsidR="004D5168" w:rsidRDefault="004D5168" w:rsidP="003F2A75">
      <w:pPr>
        <w:jc w:val="center"/>
        <w:rPr>
          <w:b/>
          <w:smallCaps/>
          <w:sz w:val="32"/>
          <w:szCs w:val="32"/>
        </w:rPr>
      </w:pPr>
    </w:p>
    <w:sectPr w:rsidR="004D5168" w:rsidSect="007D3D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197" w:rsidRDefault="007D4197" w:rsidP="00AB2600">
      <w:pPr>
        <w:spacing w:after="0" w:line="240" w:lineRule="auto"/>
      </w:pPr>
      <w:r>
        <w:separator/>
      </w:r>
    </w:p>
  </w:endnote>
  <w:end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197" w:rsidRDefault="007D4197" w:rsidP="00AB2600">
      <w:pPr>
        <w:spacing w:after="0" w:line="240" w:lineRule="auto"/>
      </w:pPr>
      <w:r>
        <w:separator/>
      </w:r>
    </w:p>
  </w:footnote>
  <w:footnote w:type="continuationSeparator" w:id="0">
    <w:p w:rsidR="007D4197" w:rsidRDefault="007D4197" w:rsidP="00AB26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7798"/>
    <w:rsid w:val="00012376"/>
    <w:rsid w:val="000247B9"/>
    <w:rsid w:val="00033B74"/>
    <w:rsid w:val="00042E73"/>
    <w:rsid w:val="00050EA8"/>
    <w:rsid w:val="00065562"/>
    <w:rsid w:val="0007270A"/>
    <w:rsid w:val="000843F5"/>
    <w:rsid w:val="000A2DEA"/>
    <w:rsid w:val="000B0D64"/>
    <w:rsid w:val="000D2655"/>
    <w:rsid w:val="000D3B24"/>
    <w:rsid w:val="00105551"/>
    <w:rsid w:val="0015199B"/>
    <w:rsid w:val="00175855"/>
    <w:rsid w:val="00193195"/>
    <w:rsid w:val="001C1592"/>
    <w:rsid w:val="001D59CD"/>
    <w:rsid w:val="001D77EF"/>
    <w:rsid w:val="00211082"/>
    <w:rsid w:val="00247115"/>
    <w:rsid w:val="00255259"/>
    <w:rsid w:val="00273C83"/>
    <w:rsid w:val="002818AB"/>
    <w:rsid w:val="002863DF"/>
    <w:rsid w:val="0028714D"/>
    <w:rsid w:val="00292671"/>
    <w:rsid w:val="00295D54"/>
    <w:rsid w:val="002A43A3"/>
    <w:rsid w:val="002B4357"/>
    <w:rsid w:val="002C05E6"/>
    <w:rsid w:val="002C576A"/>
    <w:rsid w:val="002E26D2"/>
    <w:rsid w:val="0032034E"/>
    <w:rsid w:val="003337B2"/>
    <w:rsid w:val="00353D3E"/>
    <w:rsid w:val="0037742A"/>
    <w:rsid w:val="003C08E2"/>
    <w:rsid w:val="003E5FD5"/>
    <w:rsid w:val="003F2A75"/>
    <w:rsid w:val="003F5108"/>
    <w:rsid w:val="00404365"/>
    <w:rsid w:val="00411881"/>
    <w:rsid w:val="0043053B"/>
    <w:rsid w:val="00443A1C"/>
    <w:rsid w:val="00446A80"/>
    <w:rsid w:val="00447B87"/>
    <w:rsid w:val="00450BD2"/>
    <w:rsid w:val="00456D7C"/>
    <w:rsid w:val="00463ABE"/>
    <w:rsid w:val="00463F85"/>
    <w:rsid w:val="00476EE6"/>
    <w:rsid w:val="00486066"/>
    <w:rsid w:val="004B1E92"/>
    <w:rsid w:val="004B2EC8"/>
    <w:rsid w:val="004C201F"/>
    <w:rsid w:val="004D5168"/>
    <w:rsid w:val="004E082D"/>
    <w:rsid w:val="004E343E"/>
    <w:rsid w:val="004E6F4A"/>
    <w:rsid w:val="00503012"/>
    <w:rsid w:val="00504D1B"/>
    <w:rsid w:val="00506A82"/>
    <w:rsid w:val="005611E9"/>
    <w:rsid w:val="00570E21"/>
    <w:rsid w:val="00577050"/>
    <w:rsid w:val="00577798"/>
    <w:rsid w:val="005A095B"/>
    <w:rsid w:val="005D2914"/>
    <w:rsid w:val="006305C3"/>
    <w:rsid w:val="00636D47"/>
    <w:rsid w:val="00651E39"/>
    <w:rsid w:val="00654FB9"/>
    <w:rsid w:val="00660BD4"/>
    <w:rsid w:val="006615DC"/>
    <w:rsid w:val="00661DF7"/>
    <w:rsid w:val="006A27E5"/>
    <w:rsid w:val="006B019F"/>
    <w:rsid w:val="006C1607"/>
    <w:rsid w:val="006D08A8"/>
    <w:rsid w:val="006D0E18"/>
    <w:rsid w:val="006E4174"/>
    <w:rsid w:val="006F61A6"/>
    <w:rsid w:val="0072058D"/>
    <w:rsid w:val="00723C7B"/>
    <w:rsid w:val="0073077F"/>
    <w:rsid w:val="00735BAC"/>
    <w:rsid w:val="00742484"/>
    <w:rsid w:val="00754AF1"/>
    <w:rsid w:val="00760247"/>
    <w:rsid w:val="00765EF8"/>
    <w:rsid w:val="0077677D"/>
    <w:rsid w:val="00780AE9"/>
    <w:rsid w:val="007A03BB"/>
    <w:rsid w:val="007A2837"/>
    <w:rsid w:val="007C775B"/>
    <w:rsid w:val="007D1EAF"/>
    <w:rsid w:val="007D3D8C"/>
    <w:rsid w:val="007D4197"/>
    <w:rsid w:val="007D6964"/>
    <w:rsid w:val="007E1E4B"/>
    <w:rsid w:val="007E219C"/>
    <w:rsid w:val="00841461"/>
    <w:rsid w:val="008548DD"/>
    <w:rsid w:val="008653DE"/>
    <w:rsid w:val="00873D13"/>
    <w:rsid w:val="0087582A"/>
    <w:rsid w:val="0088388D"/>
    <w:rsid w:val="0089313C"/>
    <w:rsid w:val="00894ED7"/>
    <w:rsid w:val="008B5AC4"/>
    <w:rsid w:val="008B793E"/>
    <w:rsid w:val="008C39BF"/>
    <w:rsid w:val="008D7FCE"/>
    <w:rsid w:val="00934853"/>
    <w:rsid w:val="00940D5E"/>
    <w:rsid w:val="00954F66"/>
    <w:rsid w:val="0095679F"/>
    <w:rsid w:val="0096163D"/>
    <w:rsid w:val="009651C3"/>
    <w:rsid w:val="0097497D"/>
    <w:rsid w:val="00986310"/>
    <w:rsid w:val="00987811"/>
    <w:rsid w:val="009A4DDA"/>
    <w:rsid w:val="009D6D53"/>
    <w:rsid w:val="00A11A16"/>
    <w:rsid w:val="00A17354"/>
    <w:rsid w:val="00A34386"/>
    <w:rsid w:val="00A523D5"/>
    <w:rsid w:val="00A613B6"/>
    <w:rsid w:val="00A842A8"/>
    <w:rsid w:val="00A845DC"/>
    <w:rsid w:val="00AA06A9"/>
    <w:rsid w:val="00AB2600"/>
    <w:rsid w:val="00AB5107"/>
    <w:rsid w:val="00AD5439"/>
    <w:rsid w:val="00AF3BDE"/>
    <w:rsid w:val="00B35ADF"/>
    <w:rsid w:val="00B47BFA"/>
    <w:rsid w:val="00B66897"/>
    <w:rsid w:val="00BC2468"/>
    <w:rsid w:val="00BD2282"/>
    <w:rsid w:val="00BE2984"/>
    <w:rsid w:val="00BE7961"/>
    <w:rsid w:val="00BF72EC"/>
    <w:rsid w:val="00BF7C56"/>
    <w:rsid w:val="00C06EF8"/>
    <w:rsid w:val="00C2143E"/>
    <w:rsid w:val="00C603C5"/>
    <w:rsid w:val="00C60C71"/>
    <w:rsid w:val="00C62AD1"/>
    <w:rsid w:val="00C8542A"/>
    <w:rsid w:val="00C8720A"/>
    <w:rsid w:val="00C87233"/>
    <w:rsid w:val="00CA0003"/>
    <w:rsid w:val="00CA1166"/>
    <w:rsid w:val="00CD05DB"/>
    <w:rsid w:val="00CD5910"/>
    <w:rsid w:val="00CE4955"/>
    <w:rsid w:val="00D0503F"/>
    <w:rsid w:val="00D23D6D"/>
    <w:rsid w:val="00D424A8"/>
    <w:rsid w:val="00D519BE"/>
    <w:rsid w:val="00D70860"/>
    <w:rsid w:val="00D73386"/>
    <w:rsid w:val="00DA4834"/>
    <w:rsid w:val="00DC06D3"/>
    <w:rsid w:val="00DE5805"/>
    <w:rsid w:val="00DF0595"/>
    <w:rsid w:val="00E10516"/>
    <w:rsid w:val="00E12EAA"/>
    <w:rsid w:val="00E20984"/>
    <w:rsid w:val="00E53E40"/>
    <w:rsid w:val="00E6278D"/>
    <w:rsid w:val="00E758C7"/>
    <w:rsid w:val="00E861D0"/>
    <w:rsid w:val="00EA4624"/>
    <w:rsid w:val="00EA5E0F"/>
    <w:rsid w:val="00EB3B3C"/>
    <w:rsid w:val="00EC184D"/>
    <w:rsid w:val="00ED5050"/>
    <w:rsid w:val="00F01A2F"/>
    <w:rsid w:val="00F14488"/>
    <w:rsid w:val="00F31ADE"/>
    <w:rsid w:val="00F5409B"/>
    <w:rsid w:val="00F8318C"/>
    <w:rsid w:val="00F9032B"/>
    <w:rsid w:val="00F9389D"/>
    <w:rsid w:val="00FA2F3E"/>
    <w:rsid w:val="00FC167B"/>
    <w:rsid w:val="00FC43D2"/>
    <w:rsid w:val="00FE2C35"/>
    <w:rsid w:val="00FF3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F0595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B260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B260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B2600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6C1607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6C1607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6C16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4F25ED74</Template>
  <TotalTime>1</TotalTime>
  <Pages>1</Pages>
  <Words>156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ŽADATELE O DOTACI Z ROZPOČTU PLZEŇSKÉHO KRAJE</vt:lpstr>
    </vt:vector>
  </TitlesOfParts>
  <Company/>
  <LinksUpToDate>false</LinksUpToDate>
  <CharactersWithSpaces>1081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ŽADATELE O DOTACI Z ROZPOČTU PLZEŇSKÉHO KRAJE</dc:title>
  <dc:creator>Miroslav Brda</dc:creator>
  <cp:lastModifiedBy>Miroslav Brda</cp:lastModifiedBy>
  <cp:revision>2</cp:revision>
  <dcterms:created xsi:type="dcterms:W3CDTF">2016-09-06T08:43:00Z</dcterms:created>
  <dcterms:modified xsi:type="dcterms:W3CDTF">2016-09-06T08:43:00Z</dcterms:modified>
</cp:coreProperties>
</file>