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7D3D8C" w:rsidRDefault="00450BD2" w:rsidP="00450BD2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(ostatní právnické osoby)</w:t>
      </w:r>
    </w:p>
    <w:p w:rsidR="00450BD2" w:rsidRDefault="00450BD2" w:rsidP="00450BD2">
      <w:pPr>
        <w:jc w:val="both"/>
        <w:rPr>
          <w:sz w:val="28"/>
          <w:szCs w:val="28"/>
        </w:rPr>
      </w:pPr>
      <w:proofErr w:type="gramStart"/>
      <w:r w:rsidRPr="00CD5910">
        <w:rPr>
          <w:sz w:val="28"/>
          <w:szCs w:val="28"/>
        </w:rPr>
        <w:t>Já, ............................. (jméno</w:t>
      </w:r>
      <w:proofErr w:type="gramEnd"/>
      <w:r w:rsidRPr="00CD5910">
        <w:rPr>
          <w:sz w:val="28"/>
          <w:szCs w:val="28"/>
        </w:rPr>
        <w:t xml:space="preserve">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 (statutární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D70860">
        <w:rPr>
          <w:sz w:val="28"/>
          <w:szCs w:val="28"/>
        </w:rPr>
        <w:t>6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201</w:t>
      </w:r>
      <w:r w:rsidR="00D70860">
        <w:rPr>
          <w:sz w:val="28"/>
          <w:szCs w:val="28"/>
        </w:rPr>
        <w:t>6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201</w:t>
      </w:r>
      <w:r w:rsidR="00D70860">
        <w:rPr>
          <w:sz w:val="28"/>
          <w:szCs w:val="28"/>
        </w:rPr>
        <w:t>6</w:t>
      </w:r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  <w:bookmarkStart w:id="0" w:name="_GoBack"/>
      <w:bookmarkEnd w:id="0"/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proofErr w:type="gramEnd"/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Pr="004D5168" w:rsidRDefault="007D4197" w:rsidP="004D5168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13970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295D54" w:rsidRDefault="00295D54" w:rsidP="004D5168">
      <w:pPr>
        <w:spacing w:line="240" w:lineRule="auto"/>
        <w:rPr>
          <w:b/>
          <w:smallCaps/>
          <w:sz w:val="32"/>
          <w:szCs w:val="32"/>
        </w:rPr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p w:rsidR="004D5168" w:rsidRDefault="004D5168" w:rsidP="003F2A75">
      <w:pPr>
        <w:jc w:val="center"/>
        <w:rPr>
          <w:b/>
          <w:smallCaps/>
          <w:sz w:val="32"/>
          <w:szCs w:val="32"/>
        </w:rPr>
      </w:pPr>
    </w:p>
    <w:sectPr w:rsidR="004D5168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197" w:rsidRDefault="007D4197" w:rsidP="00AB2600">
      <w:pPr>
        <w:spacing w:after="0" w:line="240" w:lineRule="auto"/>
      </w:pPr>
      <w:r>
        <w:separator/>
      </w:r>
    </w:p>
  </w:endnote>
  <w:end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197" w:rsidRDefault="007D4197" w:rsidP="00AB2600">
      <w:pPr>
        <w:spacing w:after="0" w:line="240" w:lineRule="auto"/>
      </w:pPr>
      <w:r>
        <w:separator/>
      </w:r>
    </w:p>
  </w:footnote>
  <w:foot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7E5"/>
    <w:rsid w:val="006B019F"/>
    <w:rsid w:val="006C1607"/>
    <w:rsid w:val="006D08A8"/>
    <w:rsid w:val="006D0E18"/>
    <w:rsid w:val="006E4174"/>
    <w:rsid w:val="006F61A6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4F25ED74</Template>
  <TotalTime>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Miroslav Brda</cp:lastModifiedBy>
  <cp:revision>2</cp:revision>
  <dcterms:created xsi:type="dcterms:W3CDTF">2016-09-06T08:43:00Z</dcterms:created>
  <dcterms:modified xsi:type="dcterms:W3CDTF">2016-09-06T08:43:00Z</dcterms:modified>
</cp:coreProperties>
</file>