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2695" w:rsidRDefault="009F1666" w:rsidP="00AE2695">
      <w:pPr>
        <w:pStyle w:val="Nzev"/>
        <w:pBdr>
          <w:bottom w:val="single" w:sz="24" w:space="1" w:color="9BBB59"/>
        </w:pBdr>
        <w:jc w:val="left"/>
        <w:rPr>
          <w:b/>
          <w:sz w:val="56"/>
        </w:rPr>
      </w:pPr>
      <w:proofErr w:type="gramStart"/>
      <w:r>
        <w:rPr>
          <w:sz w:val="56"/>
        </w:rPr>
        <w:t xml:space="preserve">Formulář     </w:t>
      </w:r>
      <w:r w:rsidR="00CE678C">
        <w:rPr>
          <w:sz w:val="56"/>
        </w:rPr>
        <w:t xml:space="preserve">     </w:t>
      </w:r>
      <w:r w:rsidR="003E3508">
        <w:rPr>
          <w:sz w:val="56"/>
        </w:rPr>
        <w:t xml:space="preserve">    </w:t>
      </w:r>
      <w:r w:rsidR="00E10818" w:rsidRPr="008156B9">
        <w:rPr>
          <w:b/>
          <w:sz w:val="56"/>
        </w:rPr>
        <w:t>Nabídka</w:t>
      </w:r>
      <w:proofErr w:type="gramEnd"/>
      <w:r w:rsidR="00E10818" w:rsidRPr="008156B9">
        <w:rPr>
          <w:b/>
          <w:sz w:val="56"/>
        </w:rPr>
        <w:t xml:space="preserve"> služeb </w:t>
      </w:r>
      <w:r w:rsidR="007B5A5B">
        <w:rPr>
          <w:b/>
          <w:sz w:val="56"/>
        </w:rPr>
        <w:t>výzkumné</w:t>
      </w:r>
    </w:p>
    <w:p w:rsidR="00E056F6" w:rsidRDefault="00AE2695" w:rsidP="00AE2695">
      <w:pPr>
        <w:pStyle w:val="Nzev"/>
        <w:pBdr>
          <w:bottom w:val="single" w:sz="24" w:space="1" w:color="9BBB59"/>
        </w:pBdr>
        <w:ind w:firstLine="709"/>
        <w:jc w:val="left"/>
        <w:rPr>
          <w:sz w:val="56"/>
        </w:rPr>
      </w:pPr>
      <w:r>
        <w:rPr>
          <w:b/>
          <w:sz w:val="56"/>
        </w:rPr>
        <w:t xml:space="preserve">                                      </w:t>
      </w:r>
      <w:r w:rsidR="007B5A5B">
        <w:rPr>
          <w:b/>
          <w:sz w:val="56"/>
        </w:rPr>
        <w:t xml:space="preserve"> organizace </w:t>
      </w:r>
      <w:r w:rsidR="002A60AE" w:rsidRPr="002A60AE">
        <w:rPr>
          <w:b/>
          <w:sz w:val="22"/>
          <w:szCs w:val="22"/>
        </w:rPr>
        <w:t>(dále jen „Nabídka“)</w:t>
      </w:r>
    </w:p>
    <w:p w:rsidR="00E10818" w:rsidRDefault="002A60AE" w:rsidP="00E10818">
      <w:pPr>
        <w:pStyle w:val="Nadpis1"/>
      </w:pPr>
      <w:r>
        <w:t>Identifikační údaje P</w:t>
      </w:r>
      <w:r w:rsidR="00E10818">
        <w:t>oskytovatele služeb:</w:t>
      </w:r>
    </w:p>
    <w:p w:rsidR="00E10818" w:rsidRDefault="00E10818" w:rsidP="007715EF">
      <w:pPr>
        <w:tabs>
          <w:tab w:val="left" w:pos="1843"/>
        </w:tabs>
        <w:ind w:left="1843" w:hanging="1843"/>
        <w:rPr>
          <w:rStyle w:val="Zstupntext"/>
        </w:rPr>
      </w:pPr>
      <w:r>
        <w:t>Název:</w:t>
      </w:r>
      <w:r>
        <w:tab/>
      </w:r>
      <w:sdt>
        <w:sdtPr>
          <w:rPr>
            <w:rStyle w:val="Styl1"/>
          </w:rPr>
          <w:id w:val="28543847"/>
          <w:placeholder>
            <w:docPart w:val="257CDAF214634D4E86F8F2C709735290"/>
          </w:placeholder>
          <w:showingPlcHdr/>
        </w:sdtPr>
        <w:sdtEndPr>
          <w:rPr>
            <w:rStyle w:val="Standardnpsmoodstavce"/>
            <w:b w:val="0"/>
            <w:color w:val="auto"/>
            <w:sz w:val="22"/>
          </w:rPr>
        </w:sdtEndPr>
        <w:sdtContent>
          <w:r w:rsidR="00F71337">
            <w:rPr>
              <w:rStyle w:val="Zstupntext"/>
            </w:rPr>
            <w:t>Z</w:t>
          </w:r>
          <w:r w:rsidR="00F71337" w:rsidRPr="004C4BD1">
            <w:rPr>
              <w:rStyle w:val="Zstupntext"/>
            </w:rPr>
            <w:t xml:space="preserve">adejte </w:t>
          </w:r>
          <w:r w:rsidR="00F71337">
            <w:rPr>
              <w:rStyle w:val="Zstupntext"/>
            </w:rPr>
            <w:t>název výzkumné organizace (VO), která vystavuje</w:t>
          </w:r>
          <w:r w:rsidR="00196A72">
            <w:rPr>
              <w:rStyle w:val="Zstupntext"/>
            </w:rPr>
            <w:t xml:space="preserve"> tuto</w:t>
          </w:r>
          <w:r w:rsidR="00F71337">
            <w:rPr>
              <w:rStyle w:val="Zstupntext"/>
            </w:rPr>
            <w:t xml:space="preserve"> Nabídku</w:t>
          </w:r>
          <w:r w:rsidR="00F71337" w:rsidRPr="002466C5">
            <w:rPr>
              <w:rStyle w:val="Zstupntext"/>
            </w:rPr>
            <w:t>.</w:t>
          </w:r>
        </w:sdtContent>
      </w:sdt>
      <w:r w:rsidR="002A60AE">
        <w:rPr>
          <w:rStyle w:val="Zstupntext"/>
        </w:rPr>
        <w:t xml:space="preserve"> </w:t>
      </w:r>
    </w:p>
    <w:p w:rsidR="00834C1D" w:rsidRDefault="00834C1D" w:rsidP="007715EF">
      <w:pPr>
        <w:tabs>
          <w:tab w:val="left" w:pos="1843"/>
        </w:tabs>
        <w:ind w:left="1843" w:hanging="1843"/>
        <w:rPr>
          <w:rStyle w:val="Styl1"/>
        </w:rPr>
      </w:pPr>
      <w:r>
        <w:t>IČO:</w:t>
      </w:r>
      <w:r>
        <w:tab/>
      </w:r>
      <w:sdt>
        <w:sdtPr>
          <w:rPr>
            <w:rStyle w:val="Styl1"/>
          </w:rPr>
          <w:id w:val="880683155"/>
          <w:placeholder>
            <w:docPart w:val="E88AE19B000E47798C1FBDF88D2AC06B"/>
          </w:placeholder>
          <w:showingPlcHdr/>
        </w:sdtPr>
        <w:sdtEndPr>
          <w:rPr>
            <w:rStyle w:val="Standardnpsmoodstavce"/>
            <w:b w:val="0"/>
            <w:color w:val="auto"/>
            <w:sz w:val="22"/>
          </w:rPr>
        </w:sdtEndPr>
        <w:sdtContent>
          <w:r>
            <w:rPr>
              <w:rStyle w:val="Zstupntext"/>
            </w:rPr>
            <w:t>Z</w:t>
          </w:r>
          <w:r w:rsidRPr="004C4BD1">
            <w:rPr>
              <w:rStyle w:val="Zstupntext"/>
            </w:rPr>
            <w:t xml:space="preserve">adejte </w:t>
          </w:r>
          <w:r w:rsidR="00196A72">
            <w:rPr>
              <w:rStyle w:val="Zstupntext"/>
            </w:rPr>
            <w:t>IČO výzkumné organizace</w:t>
          </w:r>
          <w:r>
            <w:rPr>
              <w:rStyle w:val="Zstupntext"/>
            </w:rPr>
            <w:t xml:space="preserve">, která vystavuje </w:t>
          </w:r>
          <w:r w:rsidR="00196A72">
            <w:rPr>
              <w:rStyle w:val="Zstupntext"/>
            </w:rPr>
            <w:t xml:space="preserve">tuto </w:t>
          </w:r>
          <w:r>
            <w:rPr>
              <w:rStyle w:val="Zstupntext"/>
            </w:rPr>
            <w:t>Nabídku</w:t>
          </w:r>
          <w:r w:rsidRPr="002466C5">
            <w:rPr>
              <w:rStyle w:val="Zstupntext"/>
            </w:rPr>
            <w:t>.</w:t>
          </w:r>
        </w:sdtContent>
      </w:sdt>
    </w:p>
    <w:p w:rsidR="00834C1D" w:rsidRDefault="00834C1D" w:rsidP="00834C1D">
      <w:pPr>
        <w:tabs>
          <w:tab w:val="left" w:pos="1843"/>
        </w:tabs>
        <w:ind w:left="1843" w:hanging="1843"/>
      </w:pPr>
      <w:r>
        <w:t>Adresa:</w:t>
      </w:r>
      <w:r>
        <w:tab/>
      </w:r>
      <w:sdt>
        <w:sdtPr>
          <w:rPr>
            <w:rStyle w:val="Styl1"/>
          </w:rPr>
          <w:id w:val="75718096"/>
          <w:placeholder>
            <w:docPart w:val="B28681DCB1DE4062ACAB26C0450F91E8"/>
          </w:placeholder>
          <w:showingPlcHdr/>
        </w:sdtPr>
        <w:sdtEndPr>
          <w:rPr>
            <w:rStyle w:val="Standardnpsmoodstavce"/>
            <w:b w:val="0"/>
            <w:color w:val="auto"/>
            <w:sz w:val="22"/>
          </w:rPr>
        </w:sdtEndPr>
        <w:sdtContent>
          <w:r>
            <w:rPr>
              <w:rStyle w:val="Zstupntext"/>
            </w:rPr>
            <w:t>Z</w:t>
          </w:r>
          <w:r w:rsidRPr="004C4BD1">
            <w:rPr>
              <w:rStyle w:val="Zstupntext"/>
            </w:rPr>
            <w:t xml:space="preserve">adejte </w:t>
          </w:r>
          <w:r w:rsidR="00196A72">
            <w:rPr>
              <w:rStyle w:val="Zstupntext"/>
            </w:rPr>
            <w:t>adresu výzkumné organizace</w:t>
          </w:r>
          <w:r>
            <w:rPr>
              <w:rStyle w:val="Zstupntext"/>
            </w:rPr>
            <w:t xml:space="preserve">, která vystavuje </w:t>
          </w:r>
          <w:r w:rsidR="00196A72">
            <w:rPr>
              <w:rStyle w:val="Zstupntext"/>
            </w:rPr>
            <w:t xml:space="preserve">tuto </w:t>
          </w:r>
          <w:r>
            <w:rPr>
              <w:rStyle w:val="Zstupntext"/>
            </w:rPr>
            <w:t>Nabídku</w:t>
          </w:r>
          <w:r w:rsidRPr="002466C5">
            <w:rPr>
              <w:rStyle w:val="Zstupntext"/>
            </w:rPr>
            <w:t>.</w:t>
          </w:r>
        </w:sdtContent>
      </w:sdt>
    </w:p>
    <w:p w:rsidR="00773F21" w:rsidRDefault="007715EF" w:rsidP="00773F21">
      <w:pPr>
        <w:tabs>
          <w:tab w:val="left" w:pos="0"/>
        </w:tabs>
        <w:ind w:firstLine="0"/>
      </w:pPr>
      <w:r>
        <w:t>Zodpovědná</w:t>
      </w:r>
      <w:r w:rsidR="00116FB5">
        <w:t xml:space="preserve"> osoba</w:t>
      </w:r>
      <w:r w:rsidR="00773F21">
        <w:t xml:space="preserve"> </w:t>
      </w:r>
      <w:r w:rsidR="00773F21" w:rsidRPr="00773F21">
        <w:rPr>
          <w:sz w:val="20"/>
          <w:szCs w:val="20"/>
        </w:rPr>
        <w:t>(která může ze své funkce podepsat za VO případný Předávací protokol mezi VO a objednatelem služeb VO tj. Žadatelem o dotaci z dotačního titulu Podnikatelské vouchery Plzeňského kraje 2017)</w:t>
      </w:r>
      <w:r w:rsidR="00116FB5">
        <w:t>:</w:t>
      </w:r>
    </w:p>
    <w:p w:rsidR="00116FB5" w:rsidRDefault="00861401" w:rsidP="00773F21">
      <w:pPr>
        <w:tabs>
          <w:tab w:val="left" w:pos="1134"/>
        </w:tabs>
        <w:ind w:left="1843" w:firstLine="0"/>
      </w:pPr>
      <w:sdt>
        <w:sdtPr>
          <w:id w:val="28543852"/>
          <w:placeholder>
            <w:docPart w:val="9B61D0C68C694BB0A828EAEE760E5237"/>
          </w:placeholder>
          <w:showingPlcHdr/>
        </w:sdtPr>
        <w:sdtEndPr/>
        <w:sdtContent>
          <w:r w:rsidR="00F71337" w:rsidRPr="00654EF6">
            <w:rPr>
              <w:color w:val="808080" w:themeColor="background1" w:themeShade="80"/>
            </w:rPr>
            <w:t>Z</w:t>
          </w:r>
          <w:r w:rsidR="00F71337" w:rsidRPr="004C4BD1">
            <w:rPr>
              <w:rStyle w:val="Zstupntext"/>
            </w:rPr>
            <w:t xml:space="preserve">adejte </w:t>
          </w:r>
          <w:r w:rsidR="00F71337">
            <w:rPr>
              <w:rStyle w:val="Zstupntext"/>
            </w:rPr>
            <w:t>jméno a příjmení zaměstnance VO, který zodpovídá za poskytování nabízených služeb</w:t>
          </w:r>
          <w:r w:rsidR="00F71337" w:rsidRPr="002466C5">
            <w:rPr>
              <w:rStyle w:val="Zstupntext"/>
            </w:rPr>
            <w:t>.</w:t>
          </w:r>
        </w:sdtContent>
      </w:sdt>
      <w:r w:rsidR="00116FB5">
        <w:t>,</w:t>
      </w:r>
      <w:r w:rsidR="00F71337">
        <w:t xml:space="preserve"> </w:t>
      </w:r>
      <w:sdt>
        <w:sdtPr>
          <w:id w:val="28543854"/>
          <w:placeholder>
            <w:docPart w:val="4C67515169A140F1A4EABEBB83EE701B"/>
          </w:placeholder>
          <w:showingPlcHdr/>
        </w:sdtPr>
        <w:sdtEndPr/>
        <w:sdtContent>
          <w:r w:rsidR="00F71337" w:rsidRPr="00DE1AEC">
            <w:rPr>
              <w:color w:val="808080" w:themeColor="background1" w:themeShade="80"/>
            </w:rPr>
            <w:t>Z</w:t>
          </w:r>
          <w:r w:rsidR="00F71337" w:rsidRPr="004C4BD1">
            <w:rPr>
              <w:rStyle w:val="Zstupntext"/>
            </w:rPr>
            <w:t xml:space="preserve">adejte </w:t>
          </w:r>
          <w:r w:rsidR="00F71337">
            <w:rPr>
              <w:rStyle w:val="Zstupntext"/>
            </w:rPr>
            <w:t>funkci</w:t>
          </w:r>
          <w:r w:rsidR="00F71337" w:rsidRPr="002466C5">
            <w:rPr>
              <w:rStyle w:val="Zstupntext"/>
            </w:rPr>
            <w:t>.</w:t>
          </w:r>
        </w:sdtContent>
      </w:sdt>
    </w:p>
    <w:p w:rsidR="00116FB5" w:rsidRDefault="00116FB5" w:rsidP="007715EF">
      <w:pPr>
        <w:tabs>
          <w:tab w:val="left" w:pos="1843"/>
        </w:tabs>
        <w:ind w:left="1843" w:hanging="1843"/>
      </w:pPr>
      <w:r>
        <w:tab/>
        <w:t>e-mail:</w:t>
      </w:r>
      <w:r w:rsidR="00F71337">
        <w:t xml:space="preserve"> </w:t>
      </w:r>
      <w:sdt>
        <w:sdtPr>
          <w:id w:val="28543856"/>
          <w:placeholder>
            <w:docPart w:val="FC016CCC761F49BE8D342C85F245EA48"/>
          </w:placeholder>
          <w:showingPlcHdr/>
        </w:sdtPr>
        <w:sdtEndPr/>
        <w:sdtContent>
          <w:r w:rsidR="00F71337" w:rsidRPr="00DE1AEC">
            <w:rPr>
              <w:color w:val="808080" w:themeColor="background1" w:themeShade="80"/>
            </w:rPr>
            <w:t>Z</w:t>
          </w:r>
          <w:r w:rsidR="00F71337" w:rsidRPr="00DE1AEC">
            <w:rPr>
              <w:rStyle w:val="Zstupntext"/>
              <w:color w:val="808080" w:themeColor="background1" w:themeShade="80"/>
            </w:rPr>
            <w:t>a</w:t>
          </w:r>
          <w:r w:rsidR="00F71337" w:rsidRPr="004C4BD1">
            <w:rPr>
              <w:rStyle w:val="Zstupntext"/>
            </w:rPr>
            <w:t xml:space="preserve">dejte </w:t>
          </w:r>
          <w:r w:rsidR="00F71337">
            <w:rPr>
              <w:rStyle w:val="Zstupntext"/>
            </w:rPr>
            <w:t>e-mail</w:t>
          </w:r>
          <w:r w:rsidR="00F71337" w:rsidRPr="002466C5">
            <w:rPr>
              <w:rStyle w:val="Zstupntext"/>
            </w:rPr>
            <w:t>.</w:t>
          </w:r>
        </w:sdtContent>
      </w:sdt>
      <w:r>
        <w:t>, tel.:</w:t>
      </w:r>
      <w:r w:rsidR="00F71337">
        <w:t xml:space="preserve"> </w:t>
      </w:r>
      <w:sdt>
        <w:sdtPr>
          <w:id w:val="28543858"/>
          <w:placeholder>
            <w:docPart w:val="67B5838AF52449819DCF4C6DFBCD64B3"/>
          </w:placeholder>
          <w:showingPlcHdr/>
        </w:sdtPr>
        <w:sdtEndPr/>
        <w:sdtContent>
          <w:r w:rsidR="00F71337" w:rsidRPr="00DE1AEC">
            <w:rPr>
              <w:color w:val="808080" w:themeColor="background1" w:themeShade="80"/>
            </w:rPr>
            <w:t>Z</w:t>
          </w:r>
          <w:r w:rsidR="00F71337" w:rsidRPr="004C4BD1">
            <w:rPr>
              <w:rStyle w:val="Zstupntext"/>
            </w:rPr>
            <w:t xml:space="preserve">adejte </w:t>
          </w:r>
          <w:r w:rsidR="00F71337">
            <w:rPr>
              <w:rStyle w:val="Zstupntext"/>
            </w:rPr>
            <w:t>telefon</w:t>
          </w:r>
          <w:r w:rsidR="00F71337" w:rsidRPr="002466C5">
            <w:rPr>
              <w:rStyle w:val="Zstupntext"/>
            </w:rPr>
            <w:t>.</w:t>
          </w:r>
        </w:sdtContent>
      </w:sdt>
    </w:p>
    <w:p w:rsidR="008310B7" w:rsidRPr="008310B7" w:rsidRDefault="008310B7" w:rsidP="008310B7">
      <w:pPr>
        <w:tabs>
          <w:tab w:val="left" w:pos="1843"/>
        </w:tabs>
        <w:ind w:left="1843" w:hanging="1843"/>
      </w:pPr>
      <w:r w:rsidRPr="008310B7">
        <w:t xml:space="preserve">Osoba oprávněná podepsat za Poskytovatele služeb tuto nabídku: </w:t>
      </w:r>
    </w:p>
    <w:p w:rsidR="008310B7" w:rsidRDefault="008310B7" w:rsidP="008310B7">
      <w:pPr>
        <w:tabs>
          <w:tab w:val="left" w:pos="1843"/>
        </w:tabs>
        <w:ind w:left="1843" w:hanging="1843"/>
      </w:pPr>
      <w:r>
        <w:rPr>
          <w:b/>
          <w:bCs/>
        </w:rPr>
        <w:tab/>
      </w:r>
      <w:sdt>
        <w:sdtPr>
          <w:id w:val="3728350"/>
          <w:placeholder>
            <w:docPart w:val="98D54A901E3141599F593B1021EEFC2D"/>
          </w:placeholder>
          <w:showingPlcHdr/>
        </w:sdtPr>
        <w:sdtEndPr/>
        <w:sdtContent>
          <w:r w:rsidRPr="00654EF6">
            <w:rPr>
              <w:color w:val="808080" w:themeColor="background1" w:themeShade="80"/>
            </w:rPr>
            <w:t>Z</w:t>
          </w:r>
          <w:r w:rsidRPr="004C4BD1">
            <w:rPr>
              <w:rStyle w:val="Zstupntext"/>
            </w:rPr>
            <w:t xml:space="preserve">adejte </w:t>
          </w:r>
          <w:r>
            <w:rPr>
              <w:rStyle w:val="Zstupntext"/>
            </w:rPr>
            <w:t>jméno a příjmení zaměstnance VO, který je oprávněn podepsat za Poskytovatele služeb tuto nabídku</w:t>
          </w:r>
          <w:r w:rsidRPr="002466C5">
            <w:rPr>
              <w:rStyle w:val="Zstupntext"/>
            </w:rPr>
            <w:t>.</w:t>
          </w:r>
        </w:sdtContent>
      </w:sdt>
      <w:r>
        <w:t xml:space="preserve">, </w:t>
      </w:r>
      <w:sdt>
        <w:sdtPr>
          <w:id w:val="3728351"/>
          <w:placeholder>
            <w:docPart w:val="5C5B96A903AB4A44A5CB642D617E352E"/>
          </w:placeholder>
          <w:showingPlcHdr/>
        </w:sdtPr>
        <w:sdtEndPr/>
        <w:sdtContent>
          <w:r w:rsidRPr="00DE1AEC">
            <w:rPr>
              <w:color w:val="808080" w:themeColor="background1" w:themeShade="80"/>
            </w:rPr>
            <w:t>Z</w:t>
          </w:r>
          <w:r w:rsidRPr="004C4BD1">
            <w:rPr>
              <w:rStyle w:val="Zstupntext"/>
            </w:rPr>
            <w:t xml:space="preserve">adejte </w:t>
          </w:r>
          <w:r>
            <w:rPr>
              <w:rStyle w:val="Zstupntext"/>
            </w:rPr>
            <w:t>funkci</w:t>
          </w:r>
          <w:r w:rsidRPr="002466C5">
            <w:rPr>
              <w:rStyle w:val="Zstupntext"/>
            </w:rPr>
            <w:t>.</w:t>
          </w:r>
        </w:sdtContent>
      </w:sdt>
    </w:p>
    <w:p w:rsidR="008310B7" w:rsidRDefault="008310B7" w:rsidP="008310B7">
      <w:pPr>
        <w:tabs>
          <w:tab w:val="left" w:pos="1843"/>
        </w:tabs>
        <w:ind w:left="1843" w:hanging="1843"/>
      </w:pPr>
      <w:r>
        <w:tab/>
        <w:t xml:space="preserve">e-mail: </w:t>
      </w:r>
      <w:sdt>
        <w:sdtPr>
          <w:id w:val="3728361"/>
          <w:placeholder>
            <w:docPart w:val="D1F788F8CAC84EF8A1483F132C67EA1C"/>
          </w:placeholder>
          <w:showingPlcHdr/>
        </w:sdtPr>
        <w:sdtEndPr/>
        <w:sdtContent>
          <w:r w:rsidRPr="00DE1AEC">
            <w:rPr>
              <w:color w:val="808080" w:themeColor="background1" w:themeShade="80"/>
            </w:rPr>
            <w:t>Z</w:t>
          </w:r>
          <w:r w:rsidRPr="00DE1AEC">
            <w:rPr>
              <w:rStyle w:val="Zstupntext"/>
              <w:color w:val="808080" w:themeColor="background1" w:themeShade="80"/>
            </w:rPr>
            <w:t>a</w:t>
          </w:r>
          <w:r w:rsidRPr="004C4BD1">
            <w:rPr>
              <w:rStyle w:val="Zstupntext"/>
            </w:rPr>
            <w:t xml:space="preserve">dejte </w:t>
          </w:r>
          <w:r>
            <w:rPr>
              <w:rStyle w:val="Zstupntext"/>
            </w:rPr>
            <w:t>e-mail</w:t>
          </w:r>
          <w:r w:rsidRPr="002466C5">
            <w:rPr>
              <w:rStyle w:val="Zstupntext"/>
            </w:rPr>
            <w:t>.</w:t>
          </w:r>
        </w:sdtContent>
      </w:sdt>
      <w:r>
        <w:t xml:space="preserve">, tel.: </w:t>
      </w:r>
      <w:sdt>
        <w:sdtPr>
          <w:id w:val="3728362"/>
          <w:placeholder>
            <w:docPart w:val="905212422E804ABA9DAF781B0364D341"/>
          </w:placeholder>
          <w:showingPlcHdr/>
        </w:sdtPr>
        <w:sdtEndPr/>
        <w:sdtContent>
          <w:r w:rsidRPr="00DE1AEC">
            <w:rPr>
              <w:color w:val="808080" w:themeColor="background1" w:themeShade="80"/>
            </w:rPr>
            <w:t>Z</w:t>
          </w:r>
          <w:r w:rsidRPr="004C4BD1">
            <w:rPr>
              <w:rStyle w:val="Zstupntext"/>
            </w:rPr>
            <w:t xml:space="preserve">adejte </w:t>
          </w:r>
          <w:r>
            <w:rPr>
              <w:rStyle w:val="Zstupntext"/>
            </w:rPr>
            <w:t>telefon</w:t>
          </w:r>
          <w:r w:rsidRPr="002466C5">
            <w:rPr>
              <w:rStyle w:val="Zstupntext"/>
            </w:rPr>
            <w:t>.</w:t>
          </w:r>
        </w:sdtContent>
      </w:sdt>
    </w:p>
    <w:p w:rsidR="002D12D2" w:rsidRDefault="002D12D2" w:rsidP="00E501D9">
      <w:pPr>
        <w:tabs>
          <w:tab w:val="left" w:pos="1843"/>
        </w:tabs>
        <w:ind w:firstLine="0"/>
      </w:pPr>
      <w:r>
        <w:t xml:space="preserve">Tato osoba je oprávněná podepsat za Poskytovatele služeb tuto nabídku na základě:  </w:t>
      </w:r>
      <w:sdt>
        <w:sdtPr>
          <w:id w:val="415761436"/>
          <w:placeholder>
            <w:docPart w:val="87FEB006861342149292AE46D1095D2D"/>
          </w:placeholder>
          <w:showingPlcHdr/>
        </w:sdtPr>
        <w:sdtEndPr/>
        <w:sdtContent>
          <w:r>
            <w:rPr>
              <w:color w:val="808080" w:themeColor="background1" w:themeShade="80"/>
            </w:rPr>
            <w:t>Identifikujte příslušný dokument/doklad – např. dle OR, směrnice VO aj.</w:t>
          </w:r>
          <w:r w:rsidRPr="002466C5">
            <w:rPr>
              <w:rStyle w:val="Zstupntext"/>
            </w:rPr>
            <w:t>.</w:t>
          </w:r>
        </w:sdtContent>
      </w:sdt>
    </w:p>
    <w:p w:rsidR="00E10818" w:rsidRDefault="002A60AE" w:rsidP="002D12D2">
      <w:pPr>
        <w:pStyle w:val="Nadpis1"/>
        <w:spacing w:before="120"/>
      </w:pPr>
      <w:r>
        <w:t>Identifikační údaje Ž</w:t>
      </w:r>
      <w:r w:rsidR="00E10818">
        <w:t>adatele</w:t>
      </w:r>
      <w:r>
        <w:t xml:space="preserve"> o dotaci</w:t>
      </w:r>
      <w:r w:rsidR="004D73CD">
        <w:t xml:space="preserve"> z dotačního titulu Podnikatelské vouchery Plzeňského kraje 2017</w:t>
      </w:r>
      <w:r w:rsidR="00E10818">
        <w:t>:</w:t>
      </w:r>
    </w:p>
    <w:p w:rsidR="00E10818" w:rsidRDefault="00E10818" w:rsidP="00E10818">
      <w:pPr>
        <w:tabs>
          <w:tab w:val="left" w:pos="1134"/>
        </w:tabs>
        <w:ind w:left="1134" w:hanging="1134"/>
      </w:pPr>
      <w:r>
        <w:t>Název:</w:t>
      </w:r>
      <w:r>
        <w:tab/>
      </w:r>
      <w:sdt>
        <w:sdtPr>
          <w:rPr>
            <w:rStyle w:val="Styl3"/>
          </w:rPr>
          <w:id w:val="28543860"/>
          <w:placeholder>
            <w:docPart w:val="A1C3259E6ACE46BC89B4D6A25533E105"/>
          </w:placeholder>
          <w:showingPlcHdr/>
        </w:sdtPr>
        <w:sdtEndPr>
          <w:rPr>
            <w:rStyle w:val="Standardnpsmoodstavce"/>
            <w:b w:val="0"/>
            <w:color w:val="auto"/>
            <w:sz w:val="22"/>
          </w:rPr>
        </w:sdtEndPr>
        <w:sdtContent>
          <w:r w:rsidR="00F71337">
            <w:rPr>
              <w:rStyle w:val="Zstupntext"/>
            </w:rPr>
            <w:t>Z</w:t>
          </w:r>
          <w:r w:rsidR="00F71337" w:rsidRPr="004C4BD1">
            <w:rPr>
              <w:rStyle w:val="Zstupntext"/>
            </w:rPr>
            <w:t xml:space="preserve">adejte </w:t>
          </w:r>
          <w:r w:rsidR="00F71337">
            <w:rPr>
              <w:rStyle w:val="Zstupntext"/>
            </w:rPr>
            <w:t>název Žadatele</w:t>
          </w:r>
          <w:r w:rsidR="00B2300B">
            <w:rPr>
              <w:rStyle w:val="Zstupntext"/>
            </w:rPr>
            <w:t xml:space="preserve"> o dotaci v souladu s Obchodním </w:t>
          </w:r>
          <w:r w:rsidR="00F71337">
            <w:rPr>
              <w:rStyle w:val="Zstupntext"/>
            </w:rPr>
            <w:t>rejstříkem, pro kter</w:t>
          </w:r>
          <w:r w:rsidR="00B2300B">
            <w:rPr>
              <w:rStyle w:val="Zstupntext"/>
            </w:rPr>
            <w:t>ého</w:t>
          </w:r>
          <w:r w:rsidR="00F71337">
            <w:rPr>
              <w:rStyle w:val="Zstupntext"/>
            </w:rPr>
            <w:t xml:space="preserve"> je Nabídka určena</w:t>
          </w:r>
          <w:r w:rsidR="00F71337" w:rsidRPr="002466C5">
            <w:rPr>
              <w:rStyle w:val="Zstupntext"/>
            </w:rPr>
            <w:t>.</w:t>
          </w:r>
        </w:sdtContent>
      </w:sdt>
    </w:p>
    <w:p w:rsidR="00E10818" w:rsidRDefault="00E10818" w:rsidP="00E10818">
      <w:pPr>
        <w:tabs>
          <w:tab w:val="left" w:pos="1134"/>
        </w:tabs>
        <w:ind w:left="1134" w:hanging="1134"/>
      </w:pPr>
      <w:r>
        <w:t>IČ</w:t>
      </w:r>
      <w:r w:rsidR="00215905">
        <w:t>O</w:t>
      </w:r>
      <w:r>
        <w:t>:</w:t>
      </w:r>
      <w:r>
        <w:tab/>
      </w:r>
      <w:sdt>
        <w:sdtPr>
          <w:id w:val="28543862"/>
          <w:placeholder>
            <w:docPart w:val="B207A145DE3347C7A378FA3FB981D81F"/>
          </w:placeholder>
          <w:showingPlcHdr/>
        </w:sdtPr>
        <w:sdtEndPr/>
        <w:sdtContent>
          <w:r w:rsidR="00F71337">
            <w:rPr>
              <w:rStyle w:val="Zstupntext"/>
            </w:rPr>
            <w:t>Z</w:t>
          </w:r>
          <w:r w:rsidR="00F71337" w:rsidRPr="004C4BD1">
            <w:rPr>
              <w:rStyle w:val="Zstupntext"/>
            </w:rPr>
            <w:t xml:space="preserve">adejte </w:t>
          </w:r>
          <w:r w:rsidR="00F71337">
            <w:rPr>
              <w:rStyle w:val="Zstupntext"/>
            </w:rPr>
            <w:t>IČO Žadatele o dotaci, pro kterého je Nabídka určena</w:t>
          </w:r>
          <w:r w:rsidR="00F71337" w:rsidRPr="002466C5">
            <w:rPr>
              <w:rStyle w:val="Zstupntext"/>
            </w:rPr>
            <w:t>.</w:t>
          </w:r>
        </w:sdtContent>
      </w:sdt>
    </w:p>
    <w:p w:rsidR="00633F0F" w:rsidRDefault="00633F0F" w:rsidP="00633F0F">
      <w:pPr>
        <w:pStyle w:val="Nadpis1"/>
        <w:spacing w:before="120"/>
      </w:pPr>
      <w:r>
        <w:t>Identifikace akce:</w:t>
      </w:r>
    </w:p>
    <w:p w:rsidR="00633F0F" w:rsidRDefault="00633F0F" w:rsidP="00633F0F">
      <w:pPr>
        <w:tabs>
          <w:tab w:val="left" w:pos="1134"/>
        </w:tabs>
        <w:ind w:left="1134" w:hanging="1134"/>
      </w:pPr>
      <w:r>
        <w:t>Název akce, na kterou jsou služby nabízeny:</w:t>
      </w:r>
      <w:r>
        <w:tab/>
      </w:r>
      <w:sdt>
        <w:sdtPr>
          <w:rPr>
            <w:rStyle w:val="Styl3"/>
          </w:rPr>
          <w:id w:val="-1276935674"/>
          <w:placeholder>
            <w:docPart w:val="3A3E8C540CA84D2CBC11A73ECE7137C7"/>
          </w:placeholder>
          <w:showingPlcHdr/>
        </w:sdtPr>
        <w:sdtEndPr>
          <w:rPr>
            <w:rStyle w:val="Standardnpsmoodstavce"/>
            <w:b w:val="0"/>
            <w:color w:val="auto"/>
            <w:sz w:val="22"/>
          </w:rPr>
        </w:sdtEndPr>
        <w:sdtContent>
          <w:r>
            <w:rPr>
              <w:rStyle w:val="Zstupntext"/>
            </w:rPr>
            <w:t>Z</w:t>
          </w:r>
          <w:r w:rsidRPr="004C4BD1">
            <w:rPr>
              <w:rStyle w:val="Zstupntext"/>
            </w:rPr>
            <w:t xml:space="preserve">adejte </w:t>
          </w:r>
          <w:r>
            <w:rPr>
              <w:rStyle w:val="Zstupntext"/>
            </w:rPr>
            <w:t xml:space="preserve">název </w:t>
          </w:r>
          <w:r w:rsidR="00DC283D">
            <w:rPr>
              <w:rStyle w:val="Zstupntext"/>
            </w:rPr>
            <w:t xml:space="preserve">akce, na kterou nabízíte své služby – název musí být shodný s názvem uvedeným ve formuláři </w:t>
          </w:r>
          <w:r>
            <w:rPr>
              <w:rStyle w:val="Zstupntext"/>
            </w:rPr>
            <w:t>Ž</w:t>
          </w:r>
          <w:r w:rsidR="00DC283D">
            <w:rPr>
              <w:rStyle w:val="Zstupntext"/>
            </w:rPr>
            <w:t>á</w:t>
          </w:r>
          <w:r>
            <w:rPr>
              <w:rStyle w:val="Zstupntext"/>
            </w:rPr>
            <w:t>d</w:t>
          </w:r>
          <w:r w:rsidR="00DC283D">
            <w:rPr>
              <w:rStyle w:val="Zstupntext"/>
            </w:rPr>
            <w:t>ost o dotaci, který vyplnil výše uvedený Žadatel o dotaci</w:t>
          </w:r>
          <w:r w:rsidRPr="002466C5">
            <w:rPr>
              <w:rStyle w:val="Zstupntext"/>
            </w:rPr>
            <w:t>.</w:t>
          </w:r>
        </w:sdtContent>
      </w:sdt>
    </w:p>
    <w:p w:rsidR="00E10818" w:rsidRDefault="00E056F6" w:rsidP="00DC283D">
      <w:pPr>
        <w:pStyle w:val="Nadpis1"/>
        <w:spacing w:before="240"/>
      </w:pPr>
      <w:r>
        <w:t>Nabízené s</w:t>
      </w:r>
      <w:r w:rsidR="00E10818">
        <w:t>lužby:</w:t>
      </w:r>
    </w:p>
    <w:p w:rsidR="00364DAF" w:rsidRDefault="00640422" w:rsidP="00364DAF">
      <w:pPr>
        <w:ind w:firstLine="0"/>
      </w:pPr>
      <w:r>
        <w:t>Služby, které jsou předmětem t</w:t>
      </w:r>
      <w:r w:rsidR="002A60AE">
        <w:t>éto N</w:t>
      </w:r>
      <w:r>
        <w:t>abídky</w:t>
      </w:r>
      <w:r w:rsidR="001A37AF">
        <w:t>,</w:t>
      </w:r>
      <w:r>
        <w:t xml:space="preserve"> lze zařadit do těchto skupin činností</w:t>
      </w:r>
      <w:r w:rsidR="00FD6093">
        <w:t xml:space="preserve"> (</w:t>
      </w:r>
      <w:r w:rsidR="00FD6093" w:rsidRPr="00FD6093">
        <w:rPr>
          <w:sz w:val="18"/>
          <w:szCs w:val="18"/>
        </w:rPr>
        <w:t>zakřížkujte ručně jednu či více možností</w:t>
      </w:r>
      <w:r w:rsidR="00FD6093">
        <w:t>)</w:t>
      </w:r>
      <w:r w:rsidR="00364DAF">
        <w:t>:</w:t>
      </w:r>
    </w:p>
    <w:p w:rsidR="00E056F6" w:rsidRDefault="00E056F6" w:rsidP="00364DAF">
      <w:pPr>
        <w:ind w:firstLine="0"/>
      </w:pPr>
    </w:p>
    <w:p w:rsidR="006550EA" w:rsidRPr="00E056F6" w:rsidRDefault="00526D18" w:rsidP="00D842E6">
      <w:pPr>
        <w:spacing w:after="120"/>
        <w:ind w:left="284" w:hanging="284"/>
        <w:jc w:val="both"/>
      </w:pPr>
      <w:proofErr w:type="gramStart"/>
      <w:r w:rsidRPr="00D14A3A">
        <w:rPr>
          <w:rFonts w:ascii="MS Gothic" w:eastAsia="MS Gothic" w:hAnsi="MS Gothic" w:hint="eastAsia"/>
          <w:sz w:val="28"/>
          <w:szCs w:val="28"/>
        </w:rPr>
        <w:t>☐</w:t>
      </w:r>
      <w:r w:rsidR="006550EA" w:rsidRPr="00E056F6">
        <w:t xml:space="preserve"> Měření, diagnostika, testování, zkoušky, rozb</w:t>
      </w:r>
      <w:r w:rsidR="007B483F" w:rsidRPr="00E056F6">
        <w:t>ory, analýzy, ověřování</w:t>
      </w:r>
      <w:r w:rsidR="007715EF" w:rsidRPr="00E056F6">
        <w:t xml:space="preserve"> nebo</w:t>
      </w:r>
      <w:r w:rsidR="007B483F" w:rsidRPr="00E056F6">
        <w:t xml:space="preserve"> výpočty</w:t>
      </w:r>
      <w:r w:rsidR="006550EA" w:rsidRPr="00E056F6">
        <w:t>.</w:t>
      </w:r>
      <w:proofErr w:type="gramEnd"/>
      <w:r w:rsidR="006550EA" w:rsidRPr="00E056F6">
        <w:t xml:space="preserve"> </w:t>
      </w:r>
    </w:p>
    <w:p w:rsidR="00364DAF" w:rsidRPr="00E056F6" w:rsidRDefault="00640422" w:rsidP="00D842E6">
      <w:pPr>
        <w:spacing w:after="120"/>
        <w:ind w:left="284" w:hanging="284"/>
        <w:jc w:val="both"/>
      </w:pPr>
      <w:proofErr w:type="gramStart"/>
      <w:r w:rsidRPr="00D14A3A">
        <w:rPr>
          <w:rFonts w:ascii="MS Gothic" w:eastAsia="MS Gothic" w:hAnsi="MS Gothic" w:hint="eastAsia"/>
          <w:sz w:val="28"/>
          <w:szCs w:val="28"/>
        </w:rPr>
        <w:t>☐</w:t>
      </w:r>
      <w:r w:rsidR="006550EA" w:rsidRPr="00E056F6">
        <w:t xml:space="preserve"> Návrhy systémů</w:t>
      </w:r>
      <w:r w:rsidR="007715EF" w:rsidRPr="00E056F6">
        <w:t xml:space="preserve"> či jejich prvků</w:t>
      </w:r>
      <w:r w:rsidR="006550EA" w:rsidRPr="00E056F6">
        <w:t>, konstrukčních řešení, zařízení, materiálů, metod</w:t>
      </w:r>
      <w:r w:rsidR="007715EF" w:rsidRPr="00E056F6">
        <w:t xml:space="preserve"> nebo hardwaru</w:t>
      </w:r>
      <w:r w:rsidR="006550EA" w:rsidRPr="00E056F6">
        <w:t>.</w:t>
      </w:r>
      <w:proofErr w:type="gramEnd"/>
    </w:p>
    <w:p w:rsidR="00364DAF" w:rsidRPr="00E056F6" w:rsidRDefault="00364DAF" w:rsidP="00D842E6">
      <w:pPr>
        <w:spacing w:after="120"/>
        <w:ind w:left="284" w:hanging="284"/>
      </w:pPr>
      <w:proofErr w:type="gramStart"/>
      <w:r w:rsidRPr="00D14A3A">
        <w:rPr>
          <w:rFonts w:ascii="MS Gothic" w:eastAsia="MS Gothic" w:hAnsi="MS Gothic" w:hint="eastAsia"/>
          <w:sz w:val="28"/>
          <w:szCs w:val="28"/>
        </w:rPr>
        <w:t>☐</w:t>
      </w:r>
      <w:r w:rsidR="00640422" w:rsidRPr="00E056F6">
        <w:t xml:space="preserve"> Vývoj softwaru</w:t>
      </w:r>
      <w:r w:rsidR="007715EF" w:rsidRPr="00E056F6">
        <w:t>.</w:t>
      </w:r>
      <w:proofErr w:type="gramEnd"/>
    </w:p>
    <w:p w:rsidR="007715EF" w:rsidRPr="00E056F6" w:rsidRDefault="00364DAF" w:rsidP="00D842E6">
      <w:pPr>
        <w:spacing w:after="120"/>
        <w:ind w:left="284" w:hanging="284"/>
        <w:jc w:val="both"/>
      </w:pPr>
      <w:proofErr w:type="gramStart"/>
      <w:r w:rsidRPr="00D14A3A">
        <w:rPr>
          <w:rFonts w:ascii="MS Gothic" w:eastAsia="MS Gothic" w:hAnsi="MS Gothic" w:hint="eastAsia"/>
          <w:sz w:val="28"/>
          <w:szCs w:val="28"/>
        </w:rPr>
        <w:t>☐</w:t>
      </w:r>
      <w:r w:rsidR="00640422" w:rsidRPr="00E056F6">
        <w:t xml:space="preserve"> </w:t>
      </w:r>
      <w:r w:rsidR="0033512D" w:rsidRPr="00E056F6">
        <w:t>Návrhy o</w:t>
      </w:r>
      <w:r w:rsidR="00640422" w:rsidRPr="00E056F6">
        <w:t>ptimalizace procesů, metod, parametrů</w:t>
      </w:r>
      <w:r w:rsidR="007715EF" w:rsidRPr="00E056F6">
        <w:t xml:space="preserve"> nebo</w:t>
      </w:r>
      <w:r w:rsidR="00640422" w:rsidRPr="00E056F6">
        <w:t xml:space="preserve"> použití materiálů</w:t>
      </w:r>
      <w:r w:rsidR="007715EF" w:rsidRPr="00E056F6">
        <w:t>.</w:t>
      </w:r>
      <w:proofErr w:type="gramEnd"/>
    </w:p>
    <w:p w:rsidR="00364DAF" w:rsidRPr="00E056F6" w:rsidRDefault="00364DAF" w:rsidP="00D842E6">
      <w:pPr>
        <w:spacing w:after="120"/>
        <w:ind w:left="284" w:hanging="284"/>
        <w:jc w:val="both"/>
      </w:pPr>
      <w:proofErr w:type="gramStart"/>
      <w:r w:rsidRPr="00D14A3A">
        <w:rPr>
          <w:rFonts w:ascii="MS Gothic" w:eastAsia="MS Gothic" w:hAnsi="MS Gothic" w:hint="eastAsia"/>
          <w:sz w:val="28"/>
          <w:szCs w:val="28"/>
        </w:rPr>
        <w:t>☐</w:t>
      </w:r>
      <w:r w:rsidR="00640422" w:rsidRPr="00E056F6">
        <w:t xml:space="preserve"> Modelování</w:t>
      </w:r>
      <w:r w:rsidR="007B483F" w:rsidRPr="00E056F6">
        <w:t xml:space="preserve"> /</w:t>
      </w:r>
      <w:r w:rsidR="00640422" w:rsidRPr="00E056F6">
        <w:t xml:space="preserve"> simulace</w:t>
      </w:r>
      <w:r w:rsidR="007B483F" w:rsidRPr="00E056F6">
        <w:t xml:space="preserve"> procesů, dějů, systémů</w:t>
      </w:r>
      <w:r w:rsidR="007715EF" w:rsidRPr="00E056F6">
        <w:t xml:space="preserve"> nebo</w:t>
      </w:r>
      <w:r w:rsidR="007B483F" w:rsidRPr="00E056F6">
        <w:t xml:space="preserve"> provozů</w:t>
      </w:r>
      <w:r w:rsidR="00640422" w:rsidRPr="00E056F6">
        <w:t>.</w:t>
      </w:r>
      <w:proofErr w:type="gramEnd"/>
    </w:p>
    <w:p w:rsidR="00364DAF" w:rsidRPr="00E056F6" w:rsidRDefault="00364DAF" w:rsidP="00D842E6">
      <w:pPr>
        <w:spacing w:after="120"/>
        <w:ind w:left="284" w:hanging="284"/>
        <w:jc w:val="both"/>
      </w:pPr>
      <w:proofErr w:type="gramStart"/>
      <w:r w:rsidRPr="00D14A3A">
        <w:rPr>
          <w:rFonts w:ascii="MS Gothic" w:eastAsia="MS Gothic" w:hAnsi="MS Gothic" w:hint="eastAsia"/>
          <w:sz w:val="28"/>
          <w:szCs w:val="28"/>
        </w:rPr>
        <w:t>☐</w:t>
      </w:r>
      <w:r w:rsidR="00640422" w:rsidRPr="00E056F6">
        <w:t xml:space="preserve"> </w:t>
      </w:r>
      <w:r w:rsidR="0033512D" w:rsidRPr="00E056F6">
        <w:t>Návrhy a</w:t>
      </w:r>
      <w:r w:rsidR="00640422" w:rsidRPr="00E056F6">
        <w:t>plikace nových materiálů, metod, technologických postupů, softwaru.</w:t>
      </w:r>
      <w:proofErr w:type="gramEnd"/>
    </w:p>
    <w:p w:rsidR="00364DAF" w:rsidRDefault="00364DAF" w:rsidP="00D842E6">
      <w:pPr>
        <w:spacing w:after="120"/>
        <w:ind w:left="284" w:hanging="284"/>
        <w:jc w:val="both"/>
      </w:pPr>
      <w:proofErr w:type="gramStart"/>
      <w:r w:rsidRPr="00D14A3A">
        <w:rPr>
          <w:rFonts w:ascii="MS Gothic" w:eastAsia="MS Gothic" w:hAnsi="MS Gothic" w:hint="eastAsia"/>
          <w:sz w:val="28"/>
          <w:szCs w:val="28"/>
        </w:rPr>
        <w:t>☐</w:t>
      </w:r>
      <w:r w:rsidR="00640422" w:rsidRPr="00E056F6">
        <w:t xml:space="preserve"> </w:t>
      </w:r>
      <w:r w:rsidR="001F07E6">
        <w:t>Návrh d</w:t>
      </w:r>
      <w:r w:rsidR="00640422" w:rsidRPr="00E056F6">
        <w:t>esign</w:t>
      </w:r>
      <w:r w:rsidR="001F07E6">
        <w:t>u</w:t>
      </w:r>
      <w:r w:rsidR="00640422" w:rsidRPr="00E056F6">
        <w:t xml:space="preserve"> výrobků.</w:t>
      </w:r>
      <w:proofErr w:type="gramEnd"/>
      <w:r w:rsidR="00640422" w:rsidRPr="00E056F6">
        <w:t xml:space="preserve"> </w:t>
      </w:r>
    </w:p>
    <w:p w:rsidR="00E10818" w:rsidRDefault="00364DAF" w:rsidP="00364DAF">
      <w:pPr>
        <w:pStyle w:val="Nadpis2"/>
        <w:keepNext/>
      </w:pPr>
      <w:r>
        <w:t>Stručný popis s</w:t>
      </w:r>
      <w:r w:rsidR="002A60AE">
        <w:t>lužeb, které budou poskytovány Ž</w:t>
      </w:r>
      <w:r>
        <w:t>adateli:</w:t>
      </w:r>
    </w:p>
    <w:sdt>
      <w:sdtPr>
        <w:rPr>
          <w:rStyle w:val="Styl4"/>
        </w:rPr>
        <w:id w:val="28543864"/>
        <w:placeholder>
          <w:docPart w:val="302F20F4A0B64840ACACF60A41343E1B"/>
        </w:placeholder>
        <w:showingPlcHdr/>
      </w:sdtPr>
      <w:sdtEndPr>
        <w:rPr>
          <w:rStyle w:val="Zstupntext"/>
          <w:color w:val="808080"/>
        </w:rPr>
      </w:sdtEndPr>
      <w:sdtContent>
        <w:p w:rsidR="00364DAF" w:rsidRDefault="00F71337" w:rsidP="00E10818">
          <w:pPr>
            <w:ind w:firstLine="0"/>
            <w:rPr>
              <w:rStyle w:val="Zstupntext"/>
            </w:rPr>
          </w:pPr>
          <w:r>
            <w:rPr>
              <w:rStyle w:val="Zstupntext"/>
            </w:rPr>
            <w:t>Popište, co konkrétně budete pro Žadatele v rámci služeb provádět:</w:t>
          </w:r>
          <w:r w:rsidRPr="002466C5">
            <w:rPr>
              <w:rStyle w:val="Zstupntext"/>
            </w:rPr>
            <w:t>.</w:t>
          </w:r>
        </w:p>
      </w:sdtContent>
    </w:sdt>
    <w:p w:rsidR="00E056F6" w:rsidRDefault="00E056F6" w:rsidP="00E10818">
      <w:pPr>
        <w:ind w:firstLine="0"/>
        <w:rPr>
          <w:rStyle w:val="Zstupntext"/>
        </w:rPr>
      </w:pPr>
    </w:p>
    <w:p w:rsidR="00D14A3A" w:rsidRDefault="00D14A3A" w:rsidP="00E10818">
      <w:pPr>
        <w:ind w:firstLine="0"/>
        <w:rPr>
          <w:rStyle w:val="Zstupntext"/>
        </w:rPr>
      </w:pPr>
    </w:p>
    <w:p w:rsidR="00650155" w:rsidRDefault="00650155" w:rsidP="00E10818">
      <w:pPr>
        <w:ind w:firstLine="0"/>
        <w:rPr>
          <w:rStyle w:val="Zstupntext"/>
        </w:rPr>
      </w:pPr>
    </w:p>
    <w:p w:rsidR="00650155" w:rsidRDefault="00650155" w:rsidP="00E10818">
      <w:pPr>
        <w:ind w:firstLine="0"/>
        <w:rPr>
          <w:rStyle w:val="Zstupntext"/>
        </w:rPr>
      </w:pPr>
    </w:p>
    <w:p w:rsidR="00364DAF" w:rsidRDefault="00364DAF" w:rsidP="00364DAF">
      <w:pPr>
        <w:pStyle w:val="Nadpis2"/>
      </w:pPr>
      <w:r>
        <w:t>V</w:t>
      </w:r>
      <w:r w:rsidR="00834C1D">
        <w:t>ýsledky/V</w:t>
      </w:r>
      <w:r>
        <w:t>ý</w:t>
      </w:r>
      <w:r w:rsidR="002A60AE">
        <w:t xml:space="preserve">stupy </w:t>
      </w:r>
      <w:r w:rsidR="00E501D9">
        <w:t xml:space="preserve">služby </w:t>
      </w:r>
      <w:r w:rsidR="002A60AE">
        <w:t>– co a v jaké formě bude Ž</w:t>
      </w:r>
      <w:r>
        <w:t>adateli předáno:</w:t>
      </w:r>
    </w:p>
    <w:sdt>
      <w:sdtPr>
        <w:rPr>
          <w:rStyle w:val="Styl5"/>
        </w:rPr>
        <w:id w:val="28543866"/>
        <w:placeholder>
          <w:docPart w:val="C7A0D293930648118ED22C8D1814F180"/>
        </w:placeholder>
        <w:showingPlcHdr/>
      </w:sdtPr>
      <w:sdtEndPr>
        <w:rPr>
          <w:rStyle w:val="Zstupntext"/>
          <w:color w:val="808080"/>
          <w:sz w:val="18"/>
          <w:szCs w:val="18"/>
        </w:rPr>
      </w:sdtEndPr>
      <w:sdtContent>
        <w:p w:rsidR="00364DAF" w:rsidRDefault="00F71337" w:rsidP="00F71337">
          <w:pPr>
            <w:ind w:firstLine="0"/>
            <w:rPr>
              <w:rStyle w:val="Zstupntext"/>
              <w:color w:val="auto"/>
              <w:sz w:val="18"/>
              <w:szCs w:val="18"/>
            </w:rPr>
          </w:pPr>
          <w:r>
            <w:rPr>
              <w:rStyle w:val="Zstupntext"/>
            </w:rPr>
            <w:t xml:space="preserve">Popište co a v jaké formě / formátu bude Žadateli předáno </w:t>
          </w:r>
          <w:r w:rsidRPr="00775BAA">
            <w:rPr>
              <w:rStyle w:val="Zstupntext"/>
              <w:color w:val="808080" w:themeColor="background1" w:themeShade="80"/>
              <w:sz w:val="18"/>
              <w:szCs w:val="18"/>
            </w:rPr>
            <w:t>(např. návrh SW na CD v …. formátu, protokol z měření v tištěné</w:t>
          </w:r>
          <w:r w:rsidRPr="00E056F6">
            <w:rPr>
              <w:rStyle w:val="Zstupntext"/>
              <w:color w:val="auto"/>
              <w:sz w:val="18"/>
              <w:szCs w:val="18"/>
            </w:rPr>
            <w:t xml:space="preserve"> </w:t>
          </w:r>
          <w:r w:rsidRPr="00775BAA">
            <w:rPr>
              <w:rStyle w:val="Zstupntext"/>
              <w:color w:val="808080" w:themeColor="background1" w:themeShade="80"/>
              <w:sz w:val="18"/>
              <w:szCs w:val="18"/>
            </w:rPr>
            <w:t>podobě, návrh  aplikace nového materiálu v tištěné a elektronické podobě, konstrukční návrh v CAD SW, výsledky výpočtů a z nich vyplývající</w:t>
          </w:r>
          <w:r w:rsidRPr="00E056F6">
            <w:rPr>
              <w:rStyle w:val="Zstupntext"/>
              <w:color w:val="auto"/>
              <w:sz w:val="18"/>
              <w:szCs w:val="18"/>
            </w:rPr>
            <w:t xml:space="preserve"> </w:t>
          </w:r>
          <w:r w:rsidRPr="00775BAA">
            <w:rPr>
              <w:rStyle w:val="Zstupntext"/>
              <w:color w:val="808080" w:themeColor="background1" w:themeShade="80"/>
              <w:sz w:val="18"/>
              <w:szCs w:val="18"/>
            </w:rPr>
            <w:t>návrhy parametrů produktů apod.)</w:t>
          </w:r>
          <w:r w:rsidR="00775BAA" w:rsidRPr="00775BAA">
            <w:rPr>
              <w:rStyle w:val="Zstupntext"/>
              <w:color w:val="808080" w:themeColor="background1" w:themeShade="80"/>
            </w:rPr>
            <w:t xml:space="preserve"> :</w:t>
          </w:r>
          <w:r w:rsidRPr="00775BAA">
            <w:rPr>
              <w:rStyle w:val="Zstupntext"/>
              <w:color w:val="808080" w:themeColor="background1" w:themeShade="80"/>
            </w:rPr>
            <w:t>.</w:t>
          </w:r>
        </w:p>
      </w:sdtContent>
    </w:sdt>
    <w:p w:rsidR="00E056F6" w:rsidRDefault="00E056F6" w:rsidP="00364DAF">
      <w:pPr>
        <w:ind w:firstLine="0"/>
        <w:rPr>
          <w:rStyle w:val="Zstupntext"/>
          <w:color w:val="auto"/>
          <w:sz w:val="18"/>
          <w:szCs w:val="18"/>
        </w:rPr>
      </w:pPr>
    </w:p>
    <w:p w:rsidR="00116FB5" w:rsidRDefault="00116FB5" w:rsidP="00364DAF">
      <w:pPr>
        <w:ind w:firstLine="0"/>
      </w:pPr>
    </w:p>
    <w:p w:rsidR="004A1339" w:rsidRDefault="00C0207C" w:rsidP="004A1339">
      <w:pPr>
        <w:keepNext/>
        <w:tabs>
          <w:tab w:val="right" w:pos="9072"/>
        </w:tabs>
        <w:ind w:firstLine="0"/>
        <w:jc w:val="both"/>
      </w:pPr>
      <w:r>
        <w:t xml:space="preserve">Předpokládáme, že služby </w:t>
      </w:r>
      <w:proofErr w:type="gramStart"/>
      <w:r>
        <w:t>budou</w:t>
      </w:r>
      <w:proofErr w:type="gramEnd"/>
      <w:r>
        <w:t xml:space="preserve"> poskytovány</w:t>
      </w:r>
      <w:r w:rsidR="00FA7FFB">
        <w:t xml:space="preserve"> od </w:t>
      </w:r>
      <w:sdt>
        <w:sdtPr>
          <w:id w:val="28543873"/>
          <w:placeholder>
            <w:docPart w:val="DC1A03D90EDE4FE180F2A02846F980F9"/>
          </w:placeholder>
        </w:sdtPr>
        <w:sdtEndPr/>
        <w:sdtContent>
          <w:bookmarkStart w:id="0" w:name="_GoBack"/>
          <w:sdt>
            <w:sdtPr>
              <w:id w:val="36883786"/>
              <w:placeholder>
                <w:docPart w:val="DefaultPlaceholder_22675705"/>
              </w:placeholder>
              <w:showingPlcHdr/>
              <w:date>
                <w:dateFormat w:val="d.M.yyyy"/>
                <w:lid w:val="cs-CZ"/>
                <w:storeMappedDataAs w:val="dateTime"/>
                <w:calendar w:val="gregorian"/>
              </w:date>
            </w:sdtPr>
            <w:sdtEndPr/>
            <w:sdtContent>
              <w:proofErr w:type="gramStart"/>
              <w:r w:rsidR="0039105B" w:rsidRPr="00306798">
                <w:rPr>
                  <w:rStyle w:val="Zstupntext"/>
                </w:rPr>
                <w:t>Klepněte</w:t>
              </w:r>
              <w:proofErr w:type="gramEnd"/>
              <w:r w:rsidR="0039105B" w:rsidRPr="00306798">
                <w:rPr>
                  <w:rStyle w:val="Zstupntext"/>
                </w:rPr>
                <w:t xml:space="preserve"> sem a zadejte datum.</w:t>
              </w:r>
            </w:sdtContent>
          </w:sdt>
          <w:bookmarkEnd w:id="0"/>
        </w:sdtContent>
      </w:sdt>
      <w:r w:rsidR="00D14A3A">
        <w:t xml:space="preserve"> </w:t>
      </w:r>
      <w:r>
        <w:t>do</w:t>
      </w:r>
      <w:r w:rsidR="00F71337">
        <w:t xml:space="preserve"> </w:t>
      </w:r>
      <w:r w:rsidR="00C67B01">
        <w:t>max. 31.</w:t>
      </w:r>
      <w:r w:rsidR="00C62B66">
        <w:t xml:space="preserve"> </w:t>
      </w:r>
      <w:r w:rsidR="00C67B01">
        <w:t>10. 201</w:t>
      </w:r>
      <w:r w:rsidR="00DC283D">
        <w:t>7</w:t>
      </w:r>
      <w:r w:rsidR="00C67B01">
        <w:t>.</w:t>
      </w:r>
      <w:r w:rsidR="00100AD1">
        <w:t xml:space="preserve"> </w:t>
      </w:r>
    </w:p>
    <w:p w:rsidR="004A1339" w:rsidRDefault="004A1339" w:rsidP="004A1339">
      <w:pPr>
        <w:keepNext/>
        <w:tabs>
          <w:tab w:val="right" w:pos="9072"/>
        </w:tabs>
        <w:ind w:firstLine="0"/>
        <w:jc w:val="both"/>
      </w:pPr>
    </w:p>
    <w:p w:rsidR="004A1339" w:rsidRPr="009959F6" w:rsidRDefault="004A1339" w:rsidP="004A1339">
      <w:pPr>
        <w:keepNext/>
        <w:tabs>
          <w:tab w:val="right" w:pos="9072"/>
        </w:tabs>
        <w:ind w:firstLine="0"/>
        <w:jc w:val="both"/>
      </w:pPr>
      <w:r w:rsidRPr="009959F6">
        <w:t>Na případnou realizaci služby dle této Nabídky služeb nebude ze strany VO využit subdodavatel, jehož subdodávka by směřovala přímo k hlavní náplni nabízené služby</w:t>
      </w:r>
      <w:r>
        <w:t xml:space="preserve"> (nabízených služeb).</w:t>
      </w:r>
    </w:p>
    <w:p w:rsidR="00100AD1" w:rsidRDefault="00100AD1" w:rsidP="00364DAF">
      <w:pPr>
        <w:ind w:firstLine="0"/>
      </w:pPr>
    </w:p>
    <w:p w:rsidR="00100AD1" w:rsidRDefault="00100AD1" w:rsidP="00DD1D33">
      <w:pPr>
        <w:pStyle w:val="Nadpis1"/>
        <w:keepNext/>
      </w:pPr>
      <w:r>
        <w:t>Cena</w:t>
      </w:r>
      <w:r w:rsidR="00B639F0">
        <w:t xml:space="preserve"> služeb:</w:t>
      </w:r>
    </w:p>
    <w:p w:rsidR="00100AD1" w:rsidRDefault="00100AD1" w:rsidP="00DD1D33">
      <w:pPr>
        <w:keepNext/>
        <w:tabs>
          <w:tab w:val="right" w:leader="dot" w:pos="10490"/>
        </w:tabs>
        <w:ind w:firstLine="0"/>
      </w:pPr>
      <w:r>
        <w:t xml:space="preserve">Cena za poskytnutí všech nabízených služeb (vč. DPH): </w:t>
      </w:r>
      <w:r>
        <w:tab/>
      </w:r>
      <w:sdt>
        <w:sdtPr>
          <w:id w:val="28543877"/>
          <w:placeholder>
            <w:docPart w:val="B5B4FBA530C042ABB50F1E4F407B399A"/>
          </w:placeholder>
          <w:showingPlcHdr/>
        </w:sdtPr>
        <w:sdtEndPr/>
        <w:sdtContent>
          <w:r w:rsidR="00F71337">
            <w:rPr>
              <w:rStyle w:val="Zstupntext"/>
            </w:rPr>
            <w:t>Zadejte cenu vč. DPH</w:t>
          </w:r>
          <w:r w:rsidR="00F71337" w:rsidRPr="002466C5">
            <w:rPr>
              <w:rStyle w:val="Zstupntext"/>
            </w:rPr>
            <w:t>.</w:t>
          </w:r>
        </w:sdtContent>
      </w:sdt>
      <w:r>
        <w:t xml:space="preserve"> </w:t>
      </w:r>
      <w:r w:rsidR="00D14A3A">
        <w:t xml:space="preserve">,- </w:t>
      </w:r>
      <w:r>
        <w:t>Kč</w:t>
      </w:r>
    </w:p>
    <w:p w:rsidR="00B639F0" w:rsidRDefault="00B639F0" w:rsidP="00DD1D33">
      <w:pPr>
        <w:keepNext/>
        <w:tabs>
          <w:tab w:val="right" w:leader="dot" w:pos="10490"/>
        </w:tabs>
        <w:ind w:firstLine="0"/>
      </w:pPr>
      <w:r>
        <w:t xml:space="preserve">Cena za poskytnutí všech nabízených služeb (bez DPH): </w:t>
      </w:r>
      <w:r>
        <w:tab/>
      </w:r>
      <w:sdt>
        <w:sdtPr>
          <w:rPr>
            <w:rStyle w:val="Styl8"/>
          </w:rPr>
          <w:id w:val="28543879"/>
          <w:placeholder>
            <w:docPart w:val="D57B0DBAA3D9446DA8E43C90314079F6"/>
          </w:placeholder>
          <w:showingPlcHdr/>
        </w:sdtPr>
        <w:sdtEndPr>
          <w:rPr>
            <w:rStyle w:val="Standardnpsmoodstavce"/>
            <w:b w:val="0"/>
            <w:color w:val="auto"/>
            <w:sz w:val="22"/>
          </w:rPr>
        </w:sdtEndPr>
        <w:sdtContent>
          <w:r w:rsidR="00F71337">
            <w:rPr>
              <w:rStyle w:val="Zstupntext"/>
            </w:rPr>
            <w:t>Zadejte cenu bez DPH</w:t>
          </w:r>
          <w:r w:rsidR="00F71337" w:rsidRPr="002466C5">
            <w:rPr>
              <w:rStyle w:val="Zstupntext"/>
            </w:rPr>
            <w:t>.</w:t>
          </w:r>
        </w:sdtContent>
      </w:sdt>
      <w:r>
        <w:t xml:space="preserve"> </w:t>
      </w:r>
      <w:r w:rsidR="00D14A3A">
        <w:t xml:space="preserve">,- </w:t>
      </w:r>
      <w:r>
        <w:t>Kč</w:t>
      </w:r>
    </w:p>
    <w:p w:rsidR="00100AD1" w:rsidRPr="009959F6" w:rsidRDefault="009959F6" w:rsidP="009959F6">
      <w:pPr>
        <w:keepNext/>
        <w:tabs>
          <w:tab w:val="right" w:pos="9072"/>
        </w:tabs>
        <w:ind w:firstLine="0"/>
        <w:jc w:val="right"/>
        <w:rPr>
          <w:sz w:val="20"/>
          <w:szCs w:val="20"/>
        </w:rPr>
      </w:pPr>
      <w:r w:rsidRPr="009959F6">
        <w:rPr>
          <w:sz w:val="20"/>
          <w:szCs w:val="20"/>
        </w:rPr>
        <w:tab/>
        <w:t>Výše u</w:t>
      </w:r>
      <w:r w:rsidR="00100AD1" w:rsidRPr="009959F6">
        <w:rPr>
          <w:sz w:val="20"/>
          <w:szCs w:val="20"/>
        </w:rPr>
        <w:t>vedená cena je cenou obvyklou</w:t>
      </w:r>
      <w:r w:rsidR="007B5A5B" w:rsidRPr="009959F6">
        <w:rPr>
          <w:sz w:val="20"/>
          <w:szCs w:val="20"/>
        </w:rPr>
        <w:t xml:space="preserve"> ve smyslu zákona </w:t>
      </w:r>
      <w:r w:rsidR="00E501D9" w:rsidRPr="009959F6">
        <w:rPr>
          <w:sz w:val="20"/>
          <w:szCs w:val="20"/>
        </w:rPr>
        <w:t xml:space="preserve">č. </w:t>
      </w:r>
      <w:r w:rsidR="007B5A5B" w:rsidRPr="009959F6">
        <w:rPr>
          <w:sz w:val="20"/>
          <w:szCs w:val="20"/>
        </w:rPr>
        <w:t>151/1997</w:t>
      </w:r>
      <w:r w:rsidR="00CD3C7F" w:rsidRPr="009959F6">
        <w:rPr>
          <w:sz w:val="20"/>
          <w:szCs w:val="20"/>
        </w:rPr>
        <w:t xml:space="preserve"> Sb.</w:t>
      </w:r>
      <w:r w:rsidR="00E501D9" w:rsidRPr="009959F6">
        <w:rPr>
          <w:sz w:val="20"/>
          <w:szCs w:val="20"/>
        </w:rPr>
        <w:t>, zákon o oceňování majetku, v platném znění</w:t>
      </w:r>
      <w:r w:rsidR="00100AD1" w:rsidRPr="009959F6">
        <w:rPr>
          <w:sz w:val="20"/>
          <w:szCs w:val="20"/>
        </w:rPr>
        <w:t>.</w:t>
      </w:r>
    </w:p>
    <w:p w:rsidR="009959F6" w:rsidRDefault="009959F6" w:rsidP="009959F6">
      <w:pPr>
        <w:keepNext/>
        <w:tabs>
          <w:tab w:val="right" w:pos="9072"/>
        </w:tabs>
        <w:ind w:firstLine="0"/>
        <w:jc w:val="both"/>
      </w:pPr>
    </w:p>
    <w:p w:rsidR="00E056F6" w:rsidRDefault="00E056F6" w:rsidP="00DD1D33">
      <w:pPr>
        <w:keepNext/>
        <w:tabs>
          <w:tab w:val="right" w:pos="9072"/>
        </w:tabs>
        <w:ind w:firstLine="0"/>
      </w:pPr>
    </w:p>
    <w:p w:rsidR="00E937CF" w:rsidRDefault="00E937CF" w:rsidP="00DD1D33">
      <w:pPr>
        <w:keepNext/>
        <w:tabs>
          <w:tab w:val="right" w:pos="9072"/>
        </w:tabs>
        <w:ind w:firstLine="0"/>
      </w:pPr>
    </w:p>
    <w:p w:rsidR="002A60AE" w:rsidRDefault="00E937CF" w:rsidP="00DD1D33">
      <w:pPr>
        <w:keepNext/>
        <w:tabs>
          <w:tab w:val="center" w:pos="7371"/>
          <w:tab w:val="right" w:pos="9072"/>
        </w:tabs>
        <w:ind w:firstLine="0"/>
      </w:pPr>
      <w:r>
        <w:t xml:space="preserve">V </w:t>
      </w:r>
      <w:r w:rsidR="007064DE" w:rsidRPr="007064DE">
        <w:rPr>
          <w:color w:val="808080" w:themeColor="background1" w:themeShade="80"/>
        </w:rPr>
        <w:t xml:space="preserve"> </w:t>
      </w:r>
      <w:sdt>
        <w:sdtPr>
          <w:rPr>
            <w:rStyle w:val="Styl6"/>
          </w:rPr>
          <w:id w:val="28543881"/>
          <w:placeholder>
            <w:docPart w:val="BC29BD00729C44CDBD95C7CB9CD36E34"/>
          </w:placeholder>
          <w:showingPlcHdr/>
        </w:sdtPr>
        <w:sdtEndPr>
          <w:rPr>
            <w:rStyle w:val="Standardnpsmoodstavce"/>
            <w:color w:val="808080" w:themeColor="background1" w:themeShade="80"/>
          </w:rPr>
        </w:sdtEndPr>
        <w:sdtContent>
          <w:r w:rsidR="00F71337" w:rsidRPr="00C0207C">
            <w:rPr>
              <w:color w:val="808080" w:themeColor="background1" w:themeShade="80"/>
            </w:rPr>
            <w:t>Z</w:t>
          </w:r>
          <w:r w:rsidR="00F71337" w:rsidRPr="00C0207C">
            <w:rPr>
              <w:rStyle w:val="Zstupntext"/>
              <w:color w:val="808080" w:themeColor="background1" w:themeShade="80"/>
            </w:rPr>
            <w:t>a</w:t>
          </w:r>
          <w:r w:rsidR="00F71337" w:rsidRPr="00B82C74">
            <w:rPr>
              <w:rStyle w:val="Zstupntext"/>
            </w:rPr>
            <w:t xml:space="preserve">dejte </w:t>
          </w:r>
          <w:proofErr w:type="gramStart"/>
          <w:r w:rsidR="00F71337">
            <w:rPr>
              <w:rStyle w:val="Zstupntext"/>
            </w:rPr>
            <w:t>místo</w:t>
          </w:r>
          <w:r w:rsidR="00F71337">
            <w:t> </w:t>
          </w:r>
          <w:r w:rsidR="00F71337" w:rsidRPr="002466C5">
            <w:rPr>
              <w:rStyle w:val="Zstupntext"/>
            </w:rPr>
            <w:t>.</w:t>
          </w:r>
        </w:sdtContent>
      </w:sdt>
      <w:r>
        <w:t>dne</w:t>
      </w:r>
      <w:proofErr w:type="gramEnd"/>
      <w:r w:rsidR="00F71337">
        <w:t xml:space="preserve"> </w:t>
      </w:r>
      <w:sdt>
        <w:sdtPr>
          <w:rPr>
            <w:rStyle w:val="Styl7"/>
          </w:rPr>
          <w:id w:val="28543883"/>
          <w:placeholder>
            <w:docPart w:val="8880139F1463483DAD6B9625B140C8C3"/>
          </w:placeholder>
        </w:sdtPr>
        <w:sdtEndPr>
          <w:rPr>
            <w:rStyle w:val="Standardnpsmoodstavce"/>
          </w:rPr>
        </w:sdtEndPr>
        <w:sdtContent>
          <w:sdt>
            <w:sdtPr>
              <w:rPr>
                <w:rStyle w:val="Styl7"/>
              </w:rPr>
              <w:id w:val="36883785"/>
              <w:placeholder>
                <w:docPart w:val="DefaultPlaceholder_22675705"/>
              </w:placeholder>
              <w:showingPlcHdr/>
              <w:date>
                <w:dateFormat w:val="d.M.yyyy"/>
                <w:lid w:val="cs-CZ"/>
                <w:storeMappedDataAs w:val="dateTime"/>
                <w:calendar w:val="gregorian"/>
              </w:date>
            </w:sdtPr>
            <w:sdtEndPr>
              <w:rPr>
                <w:rStyle w:val="Styl7"/>
              </w:rPr>
            </w:sdtEndPr>
            <w:sdtContent>
              <w:r w:rsidR="009959F6" w:rsidRPr="00306798">
                <w:rPr>
                  <w:rStyle w:val="Zstupntext"/>
                </w:rPr>
                <w:t>Klepněte sem a zadejte datum.</w:t>
              </w:r>
            </w:sdtContent>
          </w:sdt>
        </w:sdtContent>
      </w:sdt>
      <w:r>
        <w:tab/>
      </w:r>
    </w:p>
    <w:p w:rsidR="002A60AE" w:rsidRDefault="002A60AE" w:rsidP="00DD1D33">
      <w:pPr>
        <w:keepNext/>
        <w:tabs>
          <w:tab w:val="center" w:pos="7371"/>
          <w:tab w:val="right" w:pos="9072"/>
        </w:tabs>
        <w:ind w:firstLine="0"/>
      </w:pPr>
    </w:p>
    <w:p w:rsidR="009959F6" w:rsidRDefault="009959F6" w:rsidP="00DD1D33">
      <w:pPr>
        <w:keepNext/>
        <w:tabs>
          <w:tab w:val="center" w:pos="7371"/>
          <w:tab w:val="right" w:pos="9072"/>
        </w:tabs>
        <w:ind w:firstLine="0"/>
      </w:pPr>
      <w:r>
        <w:t>Vše uvedené v tomto formuláři Nabídka služeb výzkumné organizace potvrzuji</w:t>
      </w:r>
      <w:r w:rsidR="0019022E">
        <w:t xml:space="preserve"> </w:t>
      </w:r>
      <w:r>
        <w:t>svým podpisem:</w:t>
      </w:r>
    </w:p>
    <w:p w:rsidR="009959F6" w:rsidRDefault="009959F6" w:rsidP="00DD1D33">
      <w:pPr>
        <w:keepNext/>
        <w:tabs>
          <w:tab w:val="center" w:pos="7371"/>
          <w:tab w:val="right" w:pos="9072"/>
        </w:tabs>
        <w:ind w:firstLine="0"/>
      </w:pPr>
    </w:p>
    <w:p w:rsidR="009959F6" w:rsidRDefault="009959F6" w:rsidP="00DD1D33">
      <w:pPr>
        <w:keepNext/>
        <w:tabs>
          <w:tab w:val="center" w:pos="7371"/>
          <w:tab w:val="right" w:pos="9072"/>
        </w:tabs>
        <w:ind w:firstLine="0"/>
      </w:pPr>
    </w:p>
    <w:p w:rsidR="009959F6" w:rsidRDefault="009959F6" w:rsidP="00DD1D33">
      <w:pPr>
        <w:keepNext/>
        <w:tabs>
          <w:tab w:val="center" w:pos="7371"/>
          <w:tab w:val="right" w:pos="9072"/>
        </w:tabs>
        <w:ind w:firstLine="0"/>
      </w:pPr>
    </w:p>
    <w:p w:rsidR="006D4107" w:rsidRDefault="006D4107" w:rsidP="00DD1D33">
      <w:pPr>
        <w:keepNext/>
        <w:tabs>
          <w:tab w:val="center" w:pos="7371"/>
          <w:tab w:val="right" w:pos="9072"/>
        </w:tabs>
        <w:ind w:firstLine="0"/>
      </w:pPr>
    </w:p>
    <w:p w:rsidR="006D4107" w:rsidRDefault="006D4107" w:rsidP="00DD1D33">
      <w:pPr>
        <w:keepNext/>
        <w:tabs>
          <w:tab w:val="center" w:pos="7371"/>
          <w:tab w:val="right" w:pos="9072"/>
        </w:tabs>
        <w:ind w:firstLine="0"/>
      </w:pPr>
    </w:p>
    <w:p w:rsidR="00E937CF" w:rsidRDefault="002A60AE" w:rsidP="00DD1D33">
      <w:pPr>
        <w:keepNext/>
        <w:tabs>
          <w:tab w:val="center" w:pos="7371"/>
          <w:tab w:val="right" w:pos="9072"/>
        </w:tabs>
        <w:ind w:firstLine="0"/>
      </w:pPr>
      <w:r>
        <w:tab/>
      </w:r>
      <w:r w:rsidR="00E937CF">
        <w:t>……………</w:t>
      </w:r>
      <w:r w:rsidR="00E056F6">
        <w:t>…………………………….</w:t>
      </w:r>
      <w:r w:rsidR="00E937CF">
        <w:t>……………………………………………….</w:t>
      </w:r>
    </w:p>
    <w:p w:rsidR="007064DE" w:rsidRDefault="007064DE" w:rsidP="00DD1D33">
      <w:pPr>
        <w:keepNext/>
        <w:tabs>
          <w:tab w:val="center" w:pos="7371"/>
          <w:tab w:val="right" w:pos="9072"/>
        </w:tabs>
        <w:ind w:firstLine="0"/>
      </w:pPr>
      <w:r>
        <w:tab/>
        <w:t>podpis</w:t>
      </w:r>
      <w:r w:rsidR="00F71337">
        <w:t xml:space="preserve"> oprávněné osoby</w:t>
      </w:r>
      <w:r w:rsidR="00D14A3A">
        <w:t>:</w:t>
      </w:r>
    </w:p>
    <w:p w:rsidR="00D14A3A" w:rsidRDefault="00D14A3A" w:rsidP="00DD1D33">
      <w:pPr>
        <w:keepNext/>
        <w:tabs>
          <w:tab w:val="center" w:pos="7371"/>
          <w:tab w:val="right" w:pos="9072"/>
        </w:tabs>
        <w:ind w:firstLine="0"/>
      </w:pPr>
    </w:p>
    <w:p w:rsidR="00E937CF" w:rsidRPr="00E937CF" w:rsidRDefault="00E937CF" w:rsidP="00E937CF">
      <w:pPr>
        <w:tabs>
          <w:tab w:val="center" w:pos="7371"/>
          <w:tab w:val="right" w:pos="9072"/>
        </w:tabs>
        <w:ind w:firstLine="0"/>
      </w:pPr>
      <w:r>
        <w:tab/>
      </w:r>
      <w:sdt>
        <w:sdtPr>
          <w:id w:val="28543886"/>
          <w:placeholder>
            <w:docPart w:val="D855633D1A3746A2BAE2EC70B79CE7A4"/>
          </w:placeholder>
          <w:showingPlcHdr/>
        </w:sdtPr>
        <w:sdtEndPr/>
        <w:sdtContent>
          <w:r w:rsidR="00F71337" w:rsidRPr="00F71337">
            <w:rPr>
              <w:rStyle w:val="Zstupntext"/>
            </w:rPr>
            <w:t>Uveďte</w:t>
          </w:r>
          <w:r w:rsidR="00F71337">
            <w:t xml:space="preserve"> </w:t>
          </w:r>
          <w:r w:rsidR="00F71337" w:rsidRPr="00E937CF">
            <w:rPr>
              <w:color w:val="808080" w:themeColor="background1" w:themeShade="80"/>
            </w:rPr>
            <w:t>J</w:t>
          </w:r>
          <w:r w:rsidR="00F71337" w:rsidRPr="00E937CF">
            <w:rPr>
              <w:rStyle w:val="Zstupntext"/>
              <w:color w:val="808080" w:themeColor="background1" w:themeShade="80"/>
            </w:rPr>
            <w:t>m</w:t>
          </w:r>
          <w:r w:rsidR="00F71337">
            <w:rPr>
              <w:rStyle w:val="Zstupntext"/>
            </w:rPr>
            <w:t xml:space="preserve">éno </w:t>
          </w:r>
          <w:r w:rsidR="00D32AF2">
            <w:rPr>
              <w:rStyle w:val="Zstupntext"/>
            </w:rPr>
            <w:t>a</w:t>
          </w:r>
          <w:r w:rsidR="002D12D2">
            <w:rPr>
              <w:rStyle w:val="Zstupntext"/>
            </w:rPr>
            <w:t xml:space="preserve"> </w:t>
          </w:r>
          <w:r w:rsidR="00F71337">
            <w:rPr>
              <w:rStyle w:val="Zstupntext"/>
            </w:rPr>
            <w:t>funkci osoby oprávněné podepsat za Poskytovatele služeb</w:t>
          </w:r>
          <w:r w:rsidR="002D12D2">
            <w:rPr>
              <w:rStyle w:val="Zstupntext"/>
            </w:rPr>
            <w:t xml:space="preserve"> tuto</w:t>
          </w:r>
          <w:r w:rsidR="00F71337">
            <w:rPr>
              <w:rStyle w:val="Zstupntext"/>
            </w:rPr>
            <w:t xml:space="preserve"> Nabídku</w:t>
          </w:r>
          <w:r w:rsidR="00F71337" w:rsidRPr="002466C5">
            <w:rPr>
              <w:rStyle w:val="Zstupntext"/>
            </w:rPr>
            <w:t>.</w:t>
          </w:r>
        </w:sdtContent>
      </w:sdt>
      <w:r w:rsidR="00FA7FFB">
        <w:rPr>
          <w:rStyle w:val="Zstupntext"/>
        </w:rPr>
        <w:t xml:space="preserve"> </w:t>
      </w:r>
    </w:p>
    <w:p w:rsidR="00E937CF" w:rsidRDefault="00E937CF" w:rsidP="00100AD1">
      <w:pPr>
        <w:tabs>
          <w:tab w:val="right" w:pos="9072"/>
        </w:tabs>
        <w:ind w:firstLine="0"/>
        <w:jc w:val="right"/>
        <w:rPr>
          <w:sz w:val="20"/>
        </w:rPr>
      </w:pPr>
    </w:p>
    <w:p w:rsidR="00282C4D" w:rsidRDefault="00282C4D" w:rsidP="00100AD1">
      <w:pPr>
        <w:tabs>
          <w:tab w:val="right" w:pos="9072"/>
        </w:tabs>
        <w:ind w:firstLine="0"/>
        <w:jc w:val="right"/>
        <w:rPr>
          <w:sz w:val="20"/>
        </w:rPr>
      </w:pPr>
    </w:p>
    <w:p w:rsidR="009959F6" w:rsidRDefault="009959F6" w:rsidP="00100AD1">
      <w:pPr>
        <w:tabs>
          <w:tab w:val="right" w:pos="9072"/>
        </w:tabs>
        <w:ind w:firstLine="0"/>
        <w:jc w:val="right"/>
        <w:rPr>
          <w:sz w:val="20"/>
        </w:rPr>
      </w:pPr>
    </w:p>
    <w:p w:rsidR="009959F6" w:rsidRDefault="009959F6" w:rsidP="00100AD1">
      <w:pPr>
        <w:tabs>
          <w:tab w:val="right" w:pos="9072"/>
        </w:tabs>
        <w:ind w:firstLine="0"/>
        <w:jc w:val="right"/>
        <w:rPr>
          <w:sz w:val="20"/>
        </w:rPr>
      </w:pPr>
    </w:p>
    <w:p w:rsidR="009959F6" w:rsidRDefault="009959F6" w:rsidP="00100AD1">
      <w:pPr>
        <w:tabs>
          <w:tab w:val="right" w:pos="9072"/>
        </w:tabs>
        <w:ind w:firstLine="0"/>
        <w:jc w:val="right"/>
        <w:rPr>
          <w:sz w:val="20"/>
        </w:rPr>
      </w:pPr>
    </w:p>
    <w:p w:rsidR="009959F6" w:rsidRDefault="009959F6" w:rsidP="00100AD1">
      <w:pPr>
        <w:tabs>
          <w:tab w:val="right" w:pos="9072"/>
        </w:tabs>
        <w:ind w:firstLine="0"/>
        <w:jc w:val="right"/>
        <w:rPr>
          <w:sz w:val="20"/>
        </w:rPr>
      </w:pPr>
    </w:p>
    <w:p w:rsidR="009959F6" w:rsidRDefault="009959F6" w:rsidP="00100AD1">
      <w:pPr>
        <w:tabs>
          <w:tab w:val="right" w:pos="9072"/>
        </w:tabs>
        <w:ind w:firstLine="0"/>
        <w:jc w:val="right"/>
        <w:rPr>
          <w:sz w:val="20"/>
        </w:rPr>
      </w:pPr>
    </w:p>
    <w:p w:rsidR="009959F6" w:rsidRDefault="009959F6" w:rsidP="00100AD1">
      <w:pPr>
        <w:tabs>
          <w:tab w:val="right" w:pos="9072"/>
        </w:tabs>
        <w:ind w:firstLine="0"/>
        <w:jc w:val="right"/>
        <w:rPr>
          <w:sz w:val="20"/>
        </w:rPr>
      </w:pPr>
    </w:p>
    <w:p w:rsidR="00282C4D" w:rsidRDefault="00282C4D" w:rsidP="00100AD1">
      <w:pPr>
        <w:tabs>
          <w:tab w:val="right" w:pos="9072"/>
        </w:tabs>
        <w:ind w:firstLine="0"/>
        <w:jc w:val="right"/>
        <w:rPr>
          <w:sz w:val="20"/>
        </w:rPr>
      </w:pPr>
    </w:p>
    <w:sectPr w:rsidR="00282C4D" w:rsidSect="00E937CF">
      <w:headerReference w:type="default" r:id="rId9"/>
      <w:footerReference w:type="default" r:id="rId10"/>
      <w:endnotePr>
        <w:numFmt w:val="chicago"/>
      </w:endnotePr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1337" w:rsidRDefault="00F71337" w:rsidP="00654EF6">
      <w:r>
        <w:separator/>
      </w:r>
    </w:p>
  </w:endnote>
  <w:endnote w:type="continuationSeparator" w:id="0">
    <w:p w:rsidR="00F71337" w:rsidRDefault="00F71337" w:rsidP="00654E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956698"/>
      <w:docPartObj>
        <w:docPartGallery w:val="Page Numbers (Bottom of Page)"/>
        <w:docPartUnique/>
      </w:docPartObj>
    </w:sdtPr>
    <w:sdtEndPr/>
    <w:sdtContent>
      <w:p w:rsidR="00F71337" w:rsidRDefault="00F71337">
        <w:pPr>
          <w:pStyle w:val="Zpat"/>
          <w:jc w:val="right"/>
        </w:pPr>
        <w:r>
          <w:t xml:space="preserve">Strana </w:t>
        </w:r>
        <w:r w:rsidR="00C33121">
          <w:fldChar w:fldCharType="begin"/>
        </w:r>
        <w:r w:rsidR="00C33121">
          <w:instrText xml:space="preserve"> PAGE   \* MERGEFORMAT </w:instrText>
        </w:r>
        <w:r w:rsidR="00C33121">
          <w:fldChar w:fldCharType="separate"/>
        </w:r>
        <w:r w:rsidR="00861401">
          <w:rPr>
            <w:noProof/>
          </w:rPr>
          <w:t>2</w:t>
        </w:r>
        <w:r w:rsidR="00C33121">
          <w:rPr>
            <w:noProof/>
          </w:rPr>
          <w:fldChar w:fldCharType="end"/>
        </w:r>
      </w:p>
    </w:sdtContent>
  </w:sdt>
  <w:p w:rsidR="00F71337" w:rsidRDefault="00F7133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1337" w:rsidRDefault="00F71337" w:rsidP="00654EF6">
      <w:r>
        <w:separator/>
      </w:r>
    </w:p>
  </w:footnote>
  <w:footnote w:type="continuationSeparator" w:id="0">
    <w:p w:rsidR="00F71337" w:rsidRDefault="00F71337" w:rsidP="00654E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1337" w:rsidRPr="009F1666" w:rsidRDefault="00F71337" w:rsidP="003E3508">
    <w:pPr>
      <w:pStyle w:val="Zhlav"/>
      <w:jc w:val="right"/>
      <w:rPr>
        <w:i/>
      </w:rPr>
    </w:pPr>
    <w:r w:rsidRPr="009F1666">
      <w:rPr>
        <w:i/>
      </w:rPr>
      <w:t xml:space="preserve">Příloha Pravidel DT Podnikatelské vouchery Plzeňského kraje </w:t>
    </w:r>
    <w:r w:rsidR="006D4107">
      <w:rPr>
        <w:i/>
      </w:rPr>
      <w:t>201</w:t>
    </w:r>
    <w:r w:rsidR="00C00461">
      <w:rPr>
        <w:i/>
      </w:rPr>
      <w:t>7</w:t>
    </w:r>
  </w:p>
  <w:p w:rsidR="00F71337" w:rsidRDefault="00F71337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AC7259"/>
    <w:multiLevelType w:val="hybridMultilevel"/>
    <w:tmpl w:val="EB1628E0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E64231"/>
    <w:multiLevelType w:val="hybridMultilevel"/>
    <w:tmpl w:val="D60ADA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1CE2B24"/>
    <w:multiLevelType w:val="hybridMultilevel"/>
    <w:tmpl w:val="F4D2A40E"/>
    <w:lvl w:ilvl="0" w:tplc="CA5CDD22">
      <w:start w:val="5"/>
      <w:numFmt w:val="bullet"/>
      <w:lvlText w:val="-"/>
      <w:lvlJc w:val="left"/>
      <w:pPr>
        <w:ind w:left="359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7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79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1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3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5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7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39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19" w:hanging="360"/>
      </w:pPr>
      <w:rPr>
        <w:rFonts w:ascii="Wingdings" w:hAnsi="Wingdings" w:hint="default"/>
      </w:rPr>
    </w:lvl>
  </w:abstractNum>
  <w:abstractNum w:abstractNumId="3">
    <w:nsid w:val="5DA97363"/>
    <w:multiLevelType w:val="hybridMultilevel"/>
    <w:tmpl w:val="E0500FEE"/>
    <w:lvl w:ilvl="0" w:tplc="8424DD1A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756A2584"/>
    <w:multiLevelType w:val="hybridMultilevel"/>
    <w:tmpl w:val="DAB27FC2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1" w:cryptProviderType="rsaFull" w:cryptAlgorithmClass="hash" w:cryptAlgorithmType="typeAny" w:cryptAlgorithmSid="4" w:cryptSpinCount="100000" w:hash="q66wL3anQiNy7OQcmZRih/hRGpk=" w:salt="kFn3933FbBUb3CzD/84FSw=="/>
  <w:defaultTabStop w:val="709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pos w:val="sectEnd"/>
    <w:numFmt w:val="chicago"/>
    <w:endnote w:id="-1"/>
    <w:endnote w:id="0"/>
  </w:endnotePr>
  <w:compat>
    <w:useFELayout/>
    <w:compatSetting w:name="compatibilityMode" w:uri="http://schemas.microsoft.com/office/word" w:val="12"/>
  </w:compat>
  <w:rsids>
    <w:rsidRoot w:val="00005F90"/>
    <w:rsid w:val="00000188"/>
    <w:rsid w:val="00003F75"/>
    <w:rsid w:val="00005F90"/>
    <w:rsid w:val="000063D3"/>
    <w:rsid w:val="00017DBF"/>
    <w:rsid w:val="00027882"/>
    <w:rsid w:val="000A684E"/>
    <w:rsid w:val="00100AD1"/>
    <w:rsid w:val="00116FB5"/>
    <w:rsid w:val="0012641F"/>
    <w:rsid w:val="001409F8"/>
    <w:rsid w:val="001415C7"/>
    <w:rsid w:val="0019022E"/>
    <w:rsid w:val="00196A72"/>
    <w:rsid w:val="001A37AF"/>
    <w:rsid w:val="001F07E6"/>
    <w:rsid w:val="00215905"/>
    <w:rsid w:val="00243343"/>
    <w:rsid w:val="002759FB"/>
    <w:rsid w:val="00282C4D"/>
    <w:rsid w:val="00290633"/>
    <w:rsid w:val="00295CD6"/>
    <w:rsid w:val="002A60AE"/>
    <w:rsid w:val="002D12D2"/>
    <w:rsid w:val="002D3629"/>
    <w:rsid w:val="002D6F8F"/>
    <w:rsid w:val="003009BB"/>
    <w:rsid w:val="0033512D"/>
    <w:rsid w:val="00364DAF"/>
    <w:rsid w:val="0039105B"/>
    <w:rsid w:val="003969D6"/>
    <w:rsid w:val="003B3C1A"/>
    <w:rsid w:val="003C67A6"/>
    <w:rsid w:val="003C775D"/>
    <w:rsid w:val="003D4D5F"/>
    <w:rsid w:val="003E3508"/>
    <w:rsid w:val="00403032"/>
    <w:rsid w:val="00407719"/>
    <w:rsid w:val="004303CA"/>
    <w:rsid w:val="00433F48"/>
    <w:rsid w:val="004804C2"/>
    <w:rsid w:val="004A1339"/>
    <w:rsid w:val="004B19A4"/>
    <w:rsid w:val="004C7D3A"/>
    <w:rsid w:val="004D73CD"/>
    <w:rsid w:val="004E7C36"/>
    <w:rsid w:val="004F55E8"/>
    <w:rsid w:val="0052151A"/>
    <w:rsid w:val="005246FE"/>
    <w:rsid w:val="00526D18"/>
    <w:rsid w:val="00563B81"/>
    <w:rsid w:val="00571116"/>
    <w:rsid w:val="0059083E"/>
    <w:rsid w:val="00596455"/>
    <w:rsid w:val="005D0F88"/>
    <w:rsid w:val="0060211A"/>
    <w:rsid w:val="00626C4A"/>
    <w:rsid w:val="00633F0F"/>
    <w:rsid w:val="00636F6C"/>
    <w:rsid w:val="00640422"/>
    <w:rsid w:val="006418A2"/>
    <w:rsid w:val="00650155"/>
    <w:rsid w:val="00654EF6"/>
    <w:rsid w:val="006550EA"/>
    <w:rsid w:val="0066506A"/>
    <w:rsid w:val="006D4107"/>
    <w:rsid w:val="006D4C5E"/>
    <w:rsid w:val="006D58E0"/>
    <w:rsid w:val="007064DE"/>
    <w:rsid w:val="007715EF"/>
    <w:rsid w:val="00773F21"/>
    <w:rsid w:val="00774A60"/>
    <w:rsid w:val="00775BAA"/>
    <w:rsid w:val="00792D12"/>
    <w:rsid w:val="007B483F"/>
    <w:rsid w:val="007B5A5B"/>
    <w:rsid w:val="007C0C5F"/>
    <w:rsid w:val="00800BB4"/>
    <w:rsid w:val="008156B9"/>
    <w:rsid w:val="00821A51"/>
    <w:rsid w:val="008310B7"/>
    <w:rsid w:val="00834C1D"/>
    <w:rsid w:val="008356AB"/>
    <w:rsid w:val="00843362"/>
    <w:rsid w:val="00861401"/>
    <w:rsid w:val="008742BF"/>
    <w:rsid w:val="008821AD"/>
    <w:rsid w:val="008F3A4C"/>
    <w:rsid w:val="00985F6C"/>
    <w:rsid w:val="009959F6"/>
    <w:rsid w:val="009C6D3E"/>
    <w:rsid w:val="009F1666"/>
    <w:rsid w:val="009F5142"/>
    <w:rsid w:val="009F6BEC"/>
    <w:rsid w:val="00A07C81"/>
    <w:rsid w:val="00A21E1B"/>
    <w:rsid w:val="00A36BF5"/>
    <w:rsid w:val="00A41213"/>
    <w:rsid w:val="00A868AE"/>
    <w:rsid w:val="00A952C7"/>
    <w:rsid w:val="00AE2695"/>
    <w:rsid w:val="00B2300B"/>
    <w:rsid w:val="00B30F22"/>
    <w:rsid w:val="00B44024"/>
    <w:rsid w:val="00B639F0"/>
    <w:rsid w:val="00B754DA"/>
    <w:rsid w:val="00BD7E2C"/>
    <w:rsid w:val="00BE1C30"/>
    <w:rsid w:val="00BE6BA7"/>
    <w:rsid w:val="00BF7073"/>
    <w:rsid w:val="00C00461"/>
    <w:rsid w:val="00C0207C"/>
    <w:rsid w:val="00C05896"/>
    <w:rsid w:val="00C33121"/>
    <w:rsid w:val="00C62B66"/>
    <w:rsid w:val="00C67B01"/>
    <w:rsid w:val="00C85CB1"/>
    <w:rsid w:val="00CB70E7"/>
    <w:rsid w:val="00CB725C"/>
    <w:rsid w:val="00CC0955"/>
    <w:rsid w:val="00CD3C7F"/>
    <w:rsid w:val="00CE497B"/>
    <w:rsid w:val="00CE678C"/>
    <w:rsid w:val="00D14A3A"/>
    <w:rsid w:val="00D32AF2"/>
    <w:rsid w:val="00D33CD4"/>
    <w:rsid w:val="00D500B9"/>
    <w:rsid w:val="00D75E86"/>
    <w:rsid w:val="00D81A08"/>
    <w:rsid w:val="00D842E6"/>
    <w:rsid w:val="00DA0566"/>
    <w:rsid w:val="00DA23D4"/>
    <w:rsid w:val="00DA757C"/>
    <w:rsid w:val="00DB5C80"/>
    <w:rsid w:val="00DC283D"/>
    <w:rsid w:val="00DD1D33"/>
    <w:rsid w:val="00DE1AEC"/>
    <w:rsid w:val="00DE5E0F"/>
    <w:rsid w:val="00DF6D81"/>
    <w:rsid w:val="00E019E3"/>
    <w:rsid w:val="00E056F6"/>
    <w:rsid w:val="00E10818"/>
    <w:rsid w:val="00E265A5"/>
    <w:rsid w:val="00E33EFD"/>
    <w:rsid w:val="00E3656D"/>
    <w:rsid w:val="00E501D9"/>
    <w:rsid w:val="00E937CF"/>
    <w:rsid w:val="00EA5DFF"/>
    <w:rsid w:val="00EF051E"/>
    <w:rsid w:val="00F21473"/>
    <w:rsid w:val="00F60646"/>
    <w:rsid w:val="00F71337"/>
    <w:rsid w:val="00F839FA"/>
    <w:rsid w:val="00FA7FFB"/>
    <w:rsid w:val="00FD6093"/>
    <w:rsid w:val="00FD7388"/>
    <w:rsid w:val="00FE4131"/>
    <w:rsid w:val="00FF5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6506A"/>
    <w:pPr>
      <w:ind w:firstLine="360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5246FE"/>
    <w:pPr>
      <w:pBdr>
        <w:bottom w:val="single" w:sz="12" w:space="1" w:color="365F91"/>
      </w:pBdr>
      <w:spacing w:before="360" w:after="80"/>
      <w:ind w:firstLine="0"/>
      <w:outlineLvl w:val="0"/>
    </w:pPr>
    <w:rPr>
      <w:rFonts w:ascii="Cambria" w:hAnsi="Cambria"/>
      <w:b/>
      <w:bCs/>
      <w:color w:val="365F91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6506A"/>
    <w:pPr>
      <w:pBdr>
        <w:bottom w:val="single" w:sz="8" w:space="1" w:color="4F81BD"/>
      </w:pBdr>
      <w:spacing w:before="200" w:after="80"/>
      <w:ind w:firstLine="0"/>
      <w:outlineLvl w:val="1"/>
    </w:pPr>
    <w:rPr>
      <w:rFonts w:ascii="Cambria" w:hAnsi="Cambria"/>
      <w:color w:val="365F91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6506A"/>
    <w:pPr>
      <w:pBdr>
        <w:bottom w:val="single" w:sz="4" w:space="1" w:color="95B3D7"/>
      </w:pBdr>
      <w:spacing w:before="200" w:after="80"/>
      <w:ind w:firstLine="0"/>
      <w:outlineLvl w:val="2"/>
    </w:pPr>
    <w:rPr>
      <w:rFonts w:ascii="Cambria" w:hAnsi="Cambria"/>
      <w:color w:val="4F81BD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6506A"/>
    <w:pPr>
      <w:pBdr>
        <w:bottom w:val="single" w:sz="4" w:space="2" w:color="B8CCE4"/>
      </w:pBdr>
      <w:spacing w:before="200" w:after="80"/>
      <w:ind w:firstLine="0"/>
      <w:outlineLvl w:val="3"/>
    </w:pPr>
    <w:rPr>
      <w:rFonts w:ascii="Cambria" w:hAnsi="Cambria"/>
      <w:i/>
      <w:iCs/>
      <w:color w:val="4F81BD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6506A"/>
    <w:pPr>
      <w:spacing w:before="200" w:after="80"/>
      <w:ind w:firstLine="0"/>
      <w:outlineLvl w:val="4"/>
    </w:pPr>
    <w:rPr>
      <w:rFonts w:ascii="Cambria" w:hAnsi="Cambria"/>
      <w:color w:val="4F81BD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6506A"/>
    <w:pPr>
      <w:spacing w:before="280" w:after="100"/>
      <w:ind w:firstLine="0"/>
      <w:outlineLvl w:val="5"/>
    </w:pPr>
    <w:rPr>
      <w:rFonts w:ascii="Cambria" w:hAnsi="Cambria"/>
      <w:i/>
      <w:iCs/>
      <w:color w:val="4F81BD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6506A"/>
    <w:pPr>
      <w:spacing w:before="320" w:after="100"/>
      <w:ind w:firstLine="0"/>
      <w:outlineLvl w:val="6"/>
    </w:pPr>
    <w:rPr>
      <w:rFonts w:ascii="Cambria" w:hAnsi="Cambria"/>
      <w:b/>
      <w:bCs/>
      <w:color w:val="9BBB59"/>
      <w:sz w:val="2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6506A"/>
    <w:pPr>
      <w:spacing w:before="320" w:after="100"/>
      <w:ind w:firstLine="0"/>
      <w:outlineLvl w:val="7"/>
    </w:pPr>
    <w:rPr>
      <w:rFonts w:ascii="Cambria" w:hAnsi="Cambria"/>
      <w:b/>
      <w:bCs/>
      <w:i/>
      <w:iCs/>
      <w:color w:val="9BBB59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6506A"/>
    <w:pPr>
      <w:spacing w:before="320" w:after="100"/>
      <w:ind w:firstLine="0"/>
      <w:outlineLvl w:val="8"/>
    </w:pPr>
    <w:rPr>
      <w:rFonts w:ascii="Cambria" w:hAnsi="Cambria"/>
      <w:i/>
      <w:iCs/>
      <w:color w:val="9BBB59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uiPriority w:val="10"/>
    <w:qFormat/>
    <w:rsid w:val="0066506A"/>
    <w:pPr>
      <w:pBdr>
        <w:top w:val="single" w:sz="8" w:space="10" w:color="A7BFDE"/>
        <w:bottom w:val="single" w:sz="24" w:space="15" w:color="9BBB59"/>
      </w:pBdr>
      <w:ind w:firstLine="0"/>
      <w:jc w:val="center"/>
    </w:pPr>
    <w:rPr>
      <w:rFonts w:ascii="Cambria" w:hAnsi="Cambria"/>
      <w:i/>
      <w:iCs/>
      <w:color w:val="243F60"/>
      <w:sz w:val="60"/>
      <w:szCs w:val="60"/>
    </w:rPr>
  </w:style>
  <w:style w:type="character" w:customStyle="1" w:styleId="NzevChar">
    <w:name w:val="Název Char"/>
    <w:basedOn w:val="Standardnpsmoodstavce"/>
    <w:link w:val="Nzev"/>
    <w:uiPriority w:val="10"/>
    <w:rsid w:val="0066506A"/>
    <w:rPr>
      <w:rFonts w:ascii="Cambria" w:eastAsia="Times New Roman" w:hAnsi="Cambria" w:cs="Times New Roman"/>
      <w:i/>
      <w:iCs/>
      <w:color w:val="243F60"/>
      <w:sz w:val="60"/>
      <w:szCs w:val="60"/>
    </w:rPr>
  </w:style>
  <w:style w:type="character" w:customStyle="1" w:styleId="Nadpis1Char">
    <w:name w:val="Nadpis 1 Char"/>
    <w:basedOn w:val="Standardnpsmoodstavce"/>
    <w:link w:val="Nadpis1"/>
    <w:uiPriority w:val="9"/>
    <w:rsid w:val="005246FE"/>
    <w:rPr>
      <w:rFonts w:ascii="Cambria" w:eastAsia="Times New Roman" w:hAnsi="Cambria" w:cs="Times New Roman"/>
      <w:b/>
      <w:bCs/>
      <w:color w:val="365F91"/>
      <w:sz w:val="24"/>
      <w:szCs w:val="24"/>
    </w:rPr>
  </w:style>
  <w:style w:type="character" w:customStyle="1" w:styleId="Nadpis2Char">
    <w:name w:val="Nadpis 2 Char"/>
    <w:basedOn w:val="Standardnpsmoodstavce"/>
    <w:link w:val="Nadpis2"/>
    <w:uiPriority w:val="9"/>
    <w:rsid w:val="0066506A"/>
    <w:rPr>
      <w:rFonts w:ascii="Cambria" w:eastAsia="Times New Roman" w:hAnsi="Cambria" w:cs="Times New Roman"/>
      <w:color w:val="365F91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6506A"/>
    <w:rPr>
      <w:rFonts w:ascii="Cambria" w:eastAsia="Times New Roman" w:hAnsi="Cambria" w:cs="Times New Roman"/>
      <w:color w:val="4F81BD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6506A"/>
    <w:rPr>
      <w:rFonts w:ascii="Cambria" w:eastAsia="Times New Roman" w:hAnsi="Cambria" w:cs="Times New Roman"/>
      <w:i/>
      <w:iCs/>
      <w:color w:val="4F81BD"/>
      <w:sz w:val="24"/>
      <w:szCs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6506A"/>
    <w:rPr>
      <w:rFonts w:ascii="Cambria" w:eastAsia="Times New Roman" w:hAnsi="Cambria" w:cs="Times New Roman"/>
      <w:color w:val="4F81BD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6506A"/>
    <w:rPr>
      <w:rFonts w:ascii="Cambria" w:eastAsia="Times New Roman" w:hAnsi="Cambria" w:cs="Times New Roman"/>
      <w:i/>
      <w:iCs/>
      <w:color w:val="4F81BD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6506A"/>
    <w:rPr>
      <w:rFonts w:ascii="Cambria" w:eastAsia="Times New Roman" w:hAnsi="Cambria" w:cs="Times New Roman"/>
      <w:b/>
      <w:bCs/>
      <w:color w:val="9BBB59"/>
      <w:sz w:val="20"/>
      <w:szCs w:val="20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6506A"/>
    <w:rPr>
      <w:rFonts w:ascii="Cambria" w:eastAsia="Times New Roman" w:hAnsi="Cambria" w:cs="Times New Roman"/>
      <w:b/>
      <w:bCs/>
      <w:i/>
      <w:iCs/>
      <w:color w:val="9BBB59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6506A"/>
    <w:rPr>
      <w:rFonts w:ascii="Cambria" w:eastAsia="Times New Roman" w:hAnsi="Cambria" w:cs="Times New Roman"/>
      <w:i/>
      <w:iCs/>
      <w:color w:val="9BBB59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66506A"/>
    <w:rPr>
      <w:b/>
      <w:bCs/>
      <w:sz w:val="18"/>
      <w:szCs w:val="18"/>
    </w:rPr>
  </w:style>
  <w:style w:type="paragraph" w:styleId="Podtitul">
    <w:name w:val="Subtitle"/>
    <w:basedOn w:val="Normln"/>
    <w:next w:val="Normln"/>
    <w:link w:val="PodtitulChar"/>
    <w:uiPriority w:val="11"/>
    <w:qFormat/>
    <w:rsid w:val="0066506A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sid w:val="0066506A"/>
    <w:rPr>
      <w:i/>
      <w:iCs/>
      <w:sz w:val="24"/>
      <w:szCs w:val="24"/>
    </w:rPr>
  </w:style>
  <w:style w:type="character" w:styleId="Siln">
    <w:name w:val="Strong"/>
    <w:basedOn w:val="Standardnpsmoodstavce"/>
    <w:uiPriority w:val="22"/>
    <w:qFormat/>
    <w:rsid w:val="0066506A"/>
    <w:rPr>
      <w:b/>
      <w:bCs/>
      <w:spacing w:val="0"/>
    </w:rPr>
  </w:style>
  <w:style w:type="character" w:styleId="Zvraznn">
    <w:name w:val="Emphasis"/>
    <w:uiPriority w:val="20"/>
    <w:qFormat/>
    <w:rsid w:val="0066506A"/>
    <w:rPr>
      <w:b/>
      <w:bCs/>
      <w:i/>
      <w:iCs/>
      <w:color w:val="5A5A5A"/>
    </w:rPr>
  </w:style>
  <w:style w:type="paragraph" w:styleId="Bezmezer">
    <w:name w:val="No Spacing"/>
    <w:basedOn w:val="Normln"/>
    <w:link w:val="BezmezerChar"/>
    <w:uiPriority w:val="1"/>
    <w:qFormat/>
    <w:rsid w:val="0066506A"/>
    <w:pPr>
      <w:ind w:firstLine="0"/>
    </w:pPr>
  </w:style>
  <w:style w:type="character" w:customStyle="1" w:styleId="BezmezerChar">
    <w:name w:val="Bez mezer Char"/>
    <w:basedOn w:val="Standardnpsmoodstavce"/>
    <w:link w:val="Bezmezer"/>
    <w:uiPriority w:val="1"/>
    <w:rsid w:val="0066506A"/>
  </w:style>
  <w:style w:type="paragraph" w:styleId="Odstavecseseznamem">
    <w:name w:val="List Paragraph"/>
    <w:basedOn w:val="Normln"/>
    <w:uiPriority w:val="34"/>
    <w:qFormat/>
    <w:rsid w:val="0066506A"/>
    <w:pPr>
      <w:ind w:left="720"/>
      <w:contextualSpacing/>
    </w:pPr>
  </w:style>
  <w:style w:type="paragraph" w:styleId="Citt">
    <w:name w:val="Quote"/>
    <w:basedOn w:val="Normln"/>
    <w:next w:val="Normln"/>
    <w:link w:val="CittChar"/>
    <w:uiPriority w:val="29"/>
    <w:qFormat/>
    <w:rsid w:val="0066506A"/>
    <w:rPr>
      <w:rFonts w:ascii="Cambria" w:hAnsi="Cambria"/>
      <w:i/>
      <w:iCs/>
      <w:color w:val="5A5A5A"/>
    </w:rPr>
  </w:style>
  <w:style w:type="character" w:customStyle="1" w:styleId="CittChar">
    <w:name w:val="Citát Char"/>
    <w:basedOn w:val="Standardnpsmoodstavce"/>
    <w:link w:val="Citt"/>
    <w:uiPriority w:val="29"/>
    <w:rsid w:val="0066506A"/>
    <w:rPr>
      <w:rFonts w:ascii="Cambria" w:eastAsia="Times New Roman" w:hAnsi="Cambria" w:cs="Times New Roman"/>
      <w:i/>
      <w:iCs/>
      <w:color w:val="5A5A5A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6506A"/>
    <w:pPr>
      <w:pBdr>
        <w:top w:val="single" w:sz="12" w:space="10" w:color="B8CCE4"/>
        <w:left w:val="single" w:sz="36" w:space="4" w:color="4F81BD"/>
        <w:bottom w:val="single" w:sz="24" w:space="10" w:color="9BBB59"/>
        <w:right w:val="single" w:sz="36" w:space="4" w:color="4F81BD"/>
      </w:pBdr>
      <w:shd w:val="clear" w:color="auto" w:fill="4F81BD"/>
      <w:spacing w:before="320" w:after="320" w:line="300" w:lineRule="auto"/>
      <w:ind w:left="1440" w:right="1440"/>
    </w:pPr>
    <w:rPr>
      <w:rFonts w:ascii="Cambria" w:hAnsi="Cambria"/>
      <w:i/>
      <w:iCs/>
      <w:color w:val="FFFFFF"/>
      <w:sz w:val="24"/>
      <w:szCs w:val="24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6506A"/>
    <w:rPr>
      <w:rFonts w:ascii="Cambria" w:eastAsia="Times New Roman" w:hAnsi="Cambria" w:cs="Times New Roman"/>
      <w:i/>
      <w:iCs/>
      <w:color w:val="FFFFFF"/>
      <w:sz w:val="24"/>
      <w:szCs w:val="24"/>
      <w:shd w:val="clear" w:color="auto" w:fill="4F81BD"/>
    </w:rPr>
  </w:style>
  <w:style w:type="character" w:styleId="Zdraznnjemn">
    <w:name w:val="Subtle Emphasis"/>
    <w:uiPriority w:val="19"/>
    <w:qFormat/>
    <w:rsid w:val="0066506A"/>
    <w:rPr>
      <w:i/>
      <w:iCs/>
      <w:color w:val="5A5A5A"/>
    </w:rPr>
  </w:style>
  <w:style w:type="character" w:styleId="Zdraznnintenzivn">
    <w:name w:val="Intense Emphasis"/>
    <w:uiPriority w:val="21"/>
    <w:qFormat/>
    <w:rsid w:val="0066506A"/>
    <w:rPr>
      <w:b/>
      <w:bCs/>
      <w:i/>
      <w:iCs/>
      <w:color w:val="4F81BD"/>
      <w:sz w:val="22"/>
      <w:szCs w:val="22"/>
    </w:rPr>
  </w:style>
  <w:style w:type="character" w:styleId="Odkazjemn">
    <w:name w:val="Subtle Reference"/>
    <w:uiPriority w:val="31"/>
    <w:qFormat/>
    <w:rsid w:val="0066506A"/>
    <w:rPr>
      <w:color w:val="auto"/>
      <w:u w:val="single" w:color="9BBB59"/>
    </w:rPr>
  </w:style>
  <w:style w:type="character" w:styleId="Odkazintenzivn">
    <w:name w:val="Intense Reference"/>
    <w:basedOn w:val="Standardnpsmoodstavce"/>
    <w:uiPriority w:val="32"/>
    <w:qFormat/>
    <w:rsid w:val="0066506A"/>
    <w:rPr>
      <w:b/>
      <w:bCs/>
      <w:color w:val="76923C"/>
      <w:u w:val="single" w:color="9BBB59"/>
    </w:rPr>
  </w:style>
  <w:style w:type="character" w:styleId="Nzevknihy">
    <w:name w:val="Book Title"/>
    <w:basedOn w:val="Standardnpsmoodstavce"/>
    <w:uiPriority w:val="33"/>
    <w:qFormat/>
    <w:rsid w:val="0066506A"/>
    <w:rPr>
      <w:rFonts w:ascii="Cambria" w:eastAsia="Times New Roman" w:hAnsi="Cambria" w:cs="Times New Roman"/>
      <w:b/>
      <w:bCs/>
      <w:i/>
      <w:iCs/>
      <w:color w:val="auto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66506A"/>
    <w:pPr>
      <w:outlineLvl w:val="9"/>
    </w:pPr>
    <w:rPr>
      <w:lang w:bidi="en-US"/>
    </w:rPr>
  </w:style>
  <w:style w:type="character" w:styleId="Zstupntext">
    <w:name w:val="Placeholder Text"/>
    <w:basedOn w:val="Standardnpsmoodstavce"/>
    <w:uiPriority w:val="99"/>
    <w:semiHidden/>
    <w:rsid w:val="00A21E1B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21E1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21E1B"/>
    <w:rPr>
      <w:rFonts w:ascii="Tahoma" w:hAnsi="Tahoma" w:cs="Tahoma"/>
      <w:sz w:val="16"/>
      <w:szCs w:val="16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654EF6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654EF6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654EF6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DD1D3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D1D33"/>
  </w:style>
  <w:style w:type="paragraph" w:styleId="Zpat">
    <w:name w:val="footer"/>
    <w:basedOn w:val="Normln"/>
    <w:link w:val="ZpatChar"/>
    <w:uiPriority w:val="99"/>
    <w:unhideWhenUsed/>
    <w:rsid w:val="00DD1D3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D1D33"/>
  </w:style>
  <w:style w:type="character" w:customStyle="1" w:styleId="Styl1">
    <w:name w:val="Styl1"/>
    <w:basedOn w:val="Standardnpsmoodstavce"/>
    <w:uiPriority w:val="1"/>
    <w:rsid w:val="00F71337"/>
    <w:rPr>
      <w:b/>
      <w:color w:val="C00000"/>
      <w:sz w:val="28"/>
    </w:rPr>
  </w:style>
  <w:style w:type="character" w:customStyle="1" w:styleId="Styl2">
    <w:name w:val="Styl2"/>
    <w:basedOn w:val="Standardnpsmoodstavce"/>
    <w:uiPriority w:val="1"/>
    <w:rsid w:val="00F71337"/>
    <w:rPr>
      <w:b/>
      <w:color w:val="365F91" w:themeColor="accent1" w:themeShade="BF"/>
      <w:sz w:val="24"/>
    </w:rPr>
  </w:style>
  <w:style w:type="character" w:customStyle="1" w:styleId="Styl3">
    <w:name w:val="Styl3"/>
    <w:basedOn w:val="Standardnpsmoodstavce"/>
    <w:uiPriority w:val="1"/>
    <w:rsid w:val="00D14A3A"/>
    <w:rPr>
      <w:b/>
      <w:color w:val="C00000"/>
      <w:sz w:val="24"/>
    </w:rPr>
  </w:style>
  <w:style w:type="character" w:customStyle="1" w:styleId="Styl4">
    <w:name w:val="Styl4"/>
    <w:basedOn w:val="Standardnpsmoodstavce"/>
    <w:uiPriority w:val="1"/>
    <w:rsid w:val="00D14A3A"/>
    <w:rPr>
      <w:color w:val="auto"/>
    </w:rPr>
  </w:style>
  <w:style w:type="character" w:customStyle="1" w:styleId="Styl5">
    <w:name w:val="Styl5"/>
    <w:basedOn w:val="Standardnpsmoodstavce"/>
    <w:uiPriority w:val="1"/>
    <w:rsid w:val="00D14A3A"/>
    <w:rPr>
      <w:color w:val="auto"/>
      <w:sz w:val="22"/>
    </w:rPr>
  </w:style>
  <w:style w:type="character" w:customStyle="1" w:styleId="Styl6">
    <w:name w:val="Styl6"/>
    <w:basedOn w:val="Standardnpsmoodstavce"/>
    <w:uiPriority w:val="1"/>
    <w:rsid w:val="00D14A3A"/>
    <w:rPr>
      <w:color w:val="auto"/>
    </w:rPr>
  </w:style>
  <w:style w:type="character" w:customStyle="1" w:styleId="Styl7">
    <w:name w:val="Styl7"/>
    <w:basedOn w:val="Standardnpsmoodstavce"/>
    <w:uiPriority w:val="1"/>
    <w:rsid w:val="00D14A3A"/>
    <w:rPr>
      <w:color w:val="auto"/>
    </w:rPr>
  </w:style>
  <w:style w:type="character" w:customStyle="1" w:styleId="Styl8">
    <w:name w:val="Styl8"/>
    <w:basedOn w:val="Standardnpsmoodstavce"/>
    <w:uiPriority w:val="1"/>
    <w:rsid w:val="00D500B9"/>
    <w:rPr>
      <w:b/>
      <w:color w:val="C0000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en-US" w:bidi="ar-SA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6506A"/>
  </w:style>
  <w:style w:type="paragraph" w:styleId="Nadpis1">
    <w:name w:val="heading 1"/>
    <w:basedOn w:val="Normln"/>
    <w:next w:val="Normln"/>
    <w:link w:val="Nadpis1Char"/>
    <w:uiPriority w:val="9"/>
    <w:qFormat/>
    <w:rsid w:val="005246FE"/>
    <w:pPr>
      <w:pBdr>
        <w:bottom w:val="single" w:sz="12" w:space="1" w:color="365F91" w:themeColor="accent1" w:themeShade="BF"/>
      </w:pBdr>
      <w:spacing w:before="36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6506A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6506A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6506A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6506A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6506A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6506A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6506A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6506A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uiPriority w:val="10"/>
    <w:qFormat/>
    <w:rsid w:val="0066506A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NzevChar">
    <w:name w:val="Název Char"/>
    <w:basedOn w:val="Standardnpsmoodstavce"/>
    <w:link w:val="Nzev"/>
    <w:uiPriority w:val="10"/>
    <w:rsid w:val="0066506A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Nadpis1Char">
    <w:name w:val="Nadpis 1 Char"/>
    <w:basedOn w:val="Standardnpsmoodstavce"/>
    <w:link w:val="Nadpis1"/>
    <w:uiPriority w:val="9"/>
    <w:rsid w:val="005246FE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Nadpis2Char">
    <w:name w:val="Nadpis 2 Char"/>
    <w:basedOn w:val="Standardnpsmoodstavce"/>
    <w:link w:val="Nadpis2"/>
    <w:uiPriority w:val="9"/>
    <w:rsid w:val="0066506A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6506A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6506A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6506A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6506A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6506A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6506A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6506A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66506A"/>
    <w:rPr>
      <w:b/>
      <w:bCs/>
      <w:sz w:val="18"/>
      <w:szCs w:val="18"/>
    </w:rPr>
  </w:style>
  <w:style w:type="paragraph" w:styleId="Podtitul">
    <w:name w:val="Subtitle"/>
    <w:basedOn w:val="Normln"/>
    <w:next w:val="Normln"/>
    <w:link w:val="PodtitulChar"/>
    <w:uiPriority w:val="11"/>
    <w:qFormat/>
    <w:rsid w:val="0066506A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sid w:val="0066506A"/>
    <w:rPr>
      <w:i/>
      <w:iCs/>
      <w:sz w:val="24"/>
      <w:szCs w:val="24"/>
    </w:rPr>
  </w:style>
  <w:style w:type="character" w:styleId="Siln">
    <w:name w:val="Strong"/>
    <w:basedOn w:val="Standardnpsmoodstavce"/>
    <w:uiPriority w:val="22"/>
    <w:qFormat/>
    <w:rsid w:val="0066506A"/>
    <w:rPr>
      <w:b/>
      <w:bCs/>
      <w:spacing w:val="0"/>
    </w:rPr>
  </w:style>
  <w:style w:type="character" w:styleId="Zvraznn">
    <w:name w:val="Emphasis"/>
    <w:uiPriority w:val="20"/>
    <w:qFormat/>
    <w:rsid w:val="0066506A"/>
    <w:rPr>
      <w:b/>
      <w:bCs/>
      <w:i/>
      <w:iCs/>
      <w:color w:val="5A5A5A" w:themeColor="text1" w:themeTint="A5"/>
    </w:rPr>
  </w:style>
  <w:style w:type="paragraph" w:styleId="Bezmezer">
    <w:name w:val="No Spacing"/>
    <w:basedOn w:val="Normln"/>
    <w:link w:val="BezmezerChar"/>
    <w:uiPriority w:val="1"/>
    <w:qFormat/>
    <w:rsid w:val="0066506A"/>
    <w:pPr>
      <w:ind w:firstLine="0"/>
    </w:pPr>
  </w:style>
  <w:style w:type="character" w:customStyle="1" w:styleId="BezmezerChar">
    <w:name w:val="Bez mezer Char"/>
    <w:basedOn w:val="Standardnpsmoodstavce"/>
    <w:link w:val="Bezmezer"/>
    <w:uiPriority w:val="1"/>
    <w:rsid w:val="0066506A"/>
  </w:style>
  <w:style w:type="paragraph" w:styleId="Odstavecseseznamem">
    <w:name w:val="List Paragraph"/>
    <w:basedOn w:val="Normln"/>
    <w:uiPriority w:val="34"/>
    <w:qFormat/>
    <w:rsid w:val="0066506A"/>
    <w:pPr>
      <w:ind w:left="720"/>
      <w:contextualSpacing/>
    </w:pPr>
  </w:style>
  <w:style w:type="paragraph" w:styleId="Citt">
    <w:name w:val="Quote"/>
    <w:basedOn w:val="Normln"/>
    <w:next w:val="Normln"/>
    <w:link w:val="CittChar"/>
    <w:uiPriority w:val="29"/>
    <w:qFormat/>
    <w:rsid w:val="0066506A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CittChar">
    <w:name w:val="Citát Char"/>
    <w:basedOn w:val="Standardnpsmoodstavce"/>
    <w:link w:val="Citt"/>
    <w:uiPriority w:val="29"/>
    <w:rsid w:val="0066506A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6506A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6506A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Zdraznnjemn">
    <w:name w:val="Subtle Emphasis"/>
    <w:uiPriority w:val="19"/>
    <w:qFormat/>
    <w:rsid w:val="0066506A"/>
    <w:rPr>
      <w:i/>
      <w:iCs/>
      <w:color w:val="5A5A5A" w:themeColor="text1" w:themeTint="A5"/>
    </w:rPr>
  </w:style>
  <w:style w:type="character" w:styleId="Zdraznnintenzivn">
    <w:name w:val="Intense Emphasis"/>
    <w:uiPriority w:val="21"/>
    <w:qFormat/>
    <w:rsid w:val="0066506A"/>
    <w:rPr>
      <w:b/>
      <w:bCs/>
      <w:i/>
      <w:iCs/>
      <w:color w:val="4F81BD" w:themeColor="accent1"/>
      <w:sz w:val="22"/>
      <w:szCs w:val="22"/>
    </w:rPr>
  </w:style>
  <w:style w:type="character" w:styleId="Odkazjemn">
    <w:name w:val="Subtle Reference"/>
    <w:uiPriority w:val="31"/>
    <w:qFormat/>
    <w:rsid w:val="0066506A"/>
    <w:rPr>
      <w:color w:val="auto"/>
      <w:u w:val="single" w:color="9BBB59" w:themeColor="accent3"/>
    </w:rPr>
  </w:style>
  <w:style w:type="character" w:styleId="Odkazintenzivn">
    <w:name w:val="Intense Reference"/>
    <w:basedOn w:val="Standardnpsmoodstavce"/>
    <w:uiPriority w:val="32"/>
    <w:qFormat/>
    <w:rsid w:val="0066506A"/>
    <w:rPr>
      <w:b/>
      <w:bCs/>
      <w:color w:val="76923C" w:themeColor="accent3" w:themeShade="BF"/>
      <w:u w:val="single" w:color="9BBB59" w:themeColor="accent3"/>
    </w:rPr>
  </w:style>
  <w:style w:type="character" w:styleId="Nzevknihy">
    <w:name w:val="Book Title"/>
    <w:basedOn w:val="Standardnpsmoodstavce"/>
    <w:uiPriority w:val="33"/>
    <w:qFormat/>
    <w:rsid w:val="0066506A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66506A"/>
    <w:pPr>
      <w:outlineLvl w:val="9"/>
    </w:pPr>
    <w:rPr>
      <w:lang w:bidi="en-US"/>
    </w:rPr>
  </w:style>
  <w:style w:type="character" w:styleId="Zstupntext">
    <w:name w:val="Placeholder Text"/>
    <w:basedOn w:val="Standardnpsmoodstavce"/>
    <w:uiPriority w:val="99"/>
    <w:semiHidden/>
    <w:rsid w:val="00A21E1B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21E1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21E1B"/>
    <w:rPr>
      <w:rFonts w:ascii="Tahoma" w:hAnsi="Tahoma" w:cs="Tahoma"/>
      <w:sz w:val="16"/>
      <w:szCs w:val="16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654EF6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654EF6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654EF6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DD1D3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D1D33"/>
  </w:style>
  <w:style w:type="paragraph" w:styleId="Zpat">
    <w:name w:val="footer"/>
    <w:basedOn w:val="Normln"/>
    <w:link w:val="ZpatChar"/>
    <w:uiPriority w:val="99"/>
    <w:unhideWhenUsed/>
    <w:rsid w:val="00DD1D3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D1D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257CDAF214634D4E86F8F2C7097352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9A1149A-BB25-472C-BDED-BD6098732A25}"/>
      </w:docPartPr>
      <w:docPartBody>
        <w:p w:rsidR="00E472DF" w:rsidRDefault="008C6CC1" w:rsidP="008C6CC1">
          <w:pPr>
            <w:pStyle w:val="257CDAF214634D4E86F8F2C70973529038"/>
          </w:pPr>
          <w:r>
            <w:rPr>
              <w:rStyle w:val="Zstupntext"/>
            </w:rPr>
            <w:t>Z</w:t>
          </w:r>
          <w:r w:rsidRPr="004C4BD1">
            <w:rPr>
              <w:rStyle w:val="Zstupntext"/>
            </w:rPr>
            <w:t xml:space="preserve">adejte </w:t>
          </w:r>
          <w:r>
            <w:rPr>
              <w:rStyle w:val="Zstupntext"/>
            </w:rPr>
            <w:t>název výzkumné organizace (VO), která vystavuje tuto Nabídku</w:t>
          </w:r>
          <w:r w:rsidRPr="002466C5">
            <w:rPr>
              <w:rStyle w:val="Zstupntext"/>
            </w:rPr>
            <w:t>.</w:t>
          </w:r>
        </w:p>
      </w:docPartBody>
    </w:docPart>
    <w:docPart>
      <w:docPartPr>
        <w:name w:val="9B61D0C68C694BB0A828EAEE760E52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7B9CA20-1B6E-468A-87DA-C0356C3C1B2C}"/>
      </w:docPartPr>
      <w:docPartBody>
        <w:p w:rsidR="00E472DF" w:rsidRDefault="008C6CC1" w:rsidP="008C6CC1">
          <w:pPr>
            <w:pStyle w:val="9B61D0C68C694BB0A828EAEE760E523738"/>
          </w:pPr>
          <w:r w:rsidRPr="00654EF6">
            <w:rPr>
              <w:color w:val="808080" w:themeColor="background1" w:themeShade="80"/>
            </w:rPr>
            <w:t>Z</w:t>
          </w:r>
          <w:r w:rsidRPr="004C4BD1">
            <w:rPr>
              <w:rStyle w:val="Zstupntext"/>
            </w:rPr>
            <w:t xml:space="preserve">adejte </w:t>
          </w:r>
          <w:r>
            <w:rPr>
              <w:rStyle w:val="Zstupntext"/>
            </w:rPr>
            <w:t>jméno a příjmení zaměstnance VO, který zodpovídá za poskytování nabízených služeb</w:t>
          </w:r>
          <w:r w:rsidRPr="002466C5">
            <w:rPr>
              <w:rStyle w:val="Zstupntext"/>
            </w:rPr>
            <w:t>.</w:t>
          </w:r>
        </w:p>
      </w:docPartBody>
    </w:docPart>
    <w:docPart>
      <w:docPartPr>
        <w:name w:val="4C67515169A140F1A4EABEBB83EE701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676377B-F800-46BC-A28F-5B9145F1F288}"/>
      </w:docPartPr>
      <w:docPartBody>
        <w:p w:rsidR="00E472DF" w:rsidRDefault="008C6CC1" w:rsidP="008C6CC1">
          <w:pPr>
            <w:pStyle w:val="4C67515169A140F1A4EABEBB83EE701B38"/>
          </w:pPr>
          <w:r w:rsidRPr="00DE1AEC">
            <w:rPr>
              <w:color w:val="808080" w:themeColor="background1" w:themeShade="80"/>
            </w:rPr>
            <w:t>Z</w:t>
          </w:r>
          <w:r w:rsidRPr="004C4BD1">
            <w:rPr>
              <w:rStyle w:val="Zstupntext"/>
            </w:rPr>
            <w:t xml:space="preserve">adejte </w:t>
          </w:r>
          <w:r>
            <w:rPr>
              <w:rStyle w:val="Zstupntext"/>
            </w:rPr>
            <w:t>funkci</w:t>
          </w:r>
          <w:r w:rsidRPr="002466C5">
            <w:rPr>
              <w:rStyle w:val="Zstupntext"/>
            </w:rPr>
            <w:t>.</w:t>
          </w:r>
        </w:p>
      </w:docPartBody>
    </w:docPart>
    <w:docPart>
      <w:docPartPr>
        <w:name w:val="FC016CCC761F49BE8D342C85F245EA4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696734E-15C7-4637-B8B9-DF009A8B7C4A}"/>
      </w:docPartPr>
      <w:docPartBody>
        <w:p w:rsidR="00E472DF" w:rsidRDefault="008C6CC1" w:rsidP="008C6CC1">
          <w:pPr>
            <w:pStyle w:val="FC016CCC761F49BE8D342C85F245EA4838"/>
          </w:pPr>
          <w:r w:rsidRPr="00DE1AEC">
            <w:rPr>
              <w:color w:val="808080" w:themeColor="background1" w:themeShade="80"/>
            </w:rPr>
            <w:t>Z</w:t>
          </w:r>
          <w:r w:rsidRPr="00DE1AEC">
            <w:rPr>
              <w:rStyle w:val="Zstupntext"/>
              <w:color w:val="808080" w:themeColor="background1" w:themeShade="80"/>
            </w:rPr>
            <w:t>a</w:t>
          </w:r>
          <w:r w:rsidRPr="004C4BD1">
            <w:rPr>
              <w:rStyle w:val="Zstupntext"/>
            </w:rPr>
            <w:t xml:space="preserve">dejte </w:t>
          </w:r>
          <w:r>
            <w:rPr>
              <w:rStyle w:val="Zstupntext"/>
            </w:rPr>
            <w:t>e-mail</w:t>
          </w:r>
          <w:r w:rsidRPr="002466C5">
            <w:rPr>
              <w:rStyle w:val="Zstupntext"/>
            </w:rPr>
            <w:t>.</w:t>
          </w:r>
        </w:p>
      </w:docPartBody>
    </w:docPart>
    <w:docPart>
      <w:docPartPr>
        <w:name w:val="67B5838AF52449819DCF4C6DFBCD64B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4FAAF1B-552A-43AB-B91D-53614DBD1AAC}"/>
      </w:docPartPr>
      <w:docPartBody>
        <w:p w:rsidR="00E472DF" w:rsidRDefault="008C6CC1" w:rsidP="008C6CC1">
          <w:pPr>
            <w:pStyle w:val="67B5838AF52449819DCF4C6DFBCD64B338"/>
          </w:pPr>
          <w:r w:rsidRPr="00DE1AEC">
            <w:rPr>
              <w:color w:val="808080" w:themeColor="background1" w:themeShade="80"/>
            </w:rPr>
            <w:t>Z</w:t>
          </w:r>
          <w:r w:rsidRPr="004C4BD1">
            <w:rPr>
              <w:rStyle w:val="Zstupntext"/>
            </w:rPr>
            <w:t xml:space="preserve">adejte </w:t>
          </w:r>
          <w:r>
            <w:rPr>
              <w:rStyle w:val="Zstupntext"/>
            </w:rPr>
            <w:t>telefon</w:t>
          </w:r>
          <w:r w:rsidRPr="002466C5">
            <w:rPr>
              <w:rStyle w:val="Zstupntext"/>
            </w:rPr>
            <w:t>.</w:t>
          </w:r>
        </w:p>
      </w:docPartBody>
    </w:docPart>
    <w:docPart>
      <w:docPartPr>
        <w:name w:val="A1C3259E6ACE46BC89B4D6A25533E10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E54AB6D-A9EC-47B7-B27B-2ECAE8CC11E1}"/>
      </w:docPartPr>
      <w:docPartBody>
        <w:p w:rsidR="00E472DF" w:rsidRDefault="008C6CC1" w:rsidP="008C6CC1">
          <w:pPr>
            <w:pStyle w:val="A1C3259E6ACE46BC89B4D6A25533E10538"/>
          </w:pPr>
          <w:r>
            <w:rPr>
              <w:rStyle w:val="Zstupntext"/>
            </w:rPr>
            <w:t>Z</w:t>
          </w:r>
          <w:r w:rsidRPr="004C4BD1">
            <w:rPr>
              <w:rStyle w:val="Zstupntext"/>
            </w:rPr>
            <w:t xml:space="preserve">adejte </w:t>
          </w:r>
          <w:r>
            <w:rPr>
              <w:rStyle w:val="Zstupntext"/>
            </w:rPr>
            <w:t>název Žadatele o dotaci v souladu s Obchodním rejstříkem, pro kterého je Nabídka určena</w:t>
          </w:r>
          <w:r w:rsidRPr="002466C5">
            <w:rPr>
              <w:rStyle w:val="Zstupntext"/>
            </w:rPr>
            <w:t>.</w:t>
          </w:r>
        </w:p>
      </w:docPartBody>
    </w:docPart>
    <w:docPart>
      <w:docPartPr>
        <w:name w:val="B207A145DE3347C7A378FA3FB981D81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987FD85-A491-435C-99DA-C91DD10EBED8}"/>
      </w:docPartPr>
      <w:docPartBody>
        <w:p w:rsidR="00E472DF" w:rsidRDefault="008C6CC1" w:rsidP="008C6CC1">
          <w:pPr>
            <w:pStyle w:val="B207A145DE3347C7A378FA3FB981D81F38"/>
          </w:pPr>
          <w:r>
            <w:rPr>
              <w:rStyle w:val="Zstupntext"/>
            </w:rPr>
            <w:t>Z</w:t>
          </w:r>
          <w:r w:rsidRPr="004C4BD1">
            <w:rPr>
              <w:rStyle w:val="Zstupntext"/>
            </w:rPr>
            <w:t xml:space="preserve">adejte </w:t>
          </w:r>
          <w:r>
            <w:rPr>
              <w:rStyle w:val="Zstupntext"/>
            </w:rPr>
            <w:t>IČO Žadatele o dotaci, pro kterého je Nabídka určena</w:t>
          </w:r>
          <w:r w:rsidRPr="002466C5">
            <w:rPr>
              <w:rStyle w:val="Zstupntext"/>
            </w:rPr>
            <w:t>.</w:t>
          </w:r>
        </w:p>
      </w:docPartBody>
    </w:docPart>
    <w:docPart>
      <w:docPartPr>
        <w:name w:val="302F20F4A0B64840ACACF60A41343E1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7BC9445-6C96-4800-9D91-5DFBB5DB8918}"/>
      </w:docPartPr>
      <w:docPartBody>
        <w:p w:rsidR="00E472DF" w:rsidRDefault="008C6CC1" w:rsidP="008C6CC1">
          <w:pPr>
            <w:pStyle w:val="302F20F4A0B64840ACACF60A41343E1B38"/>
          </w:pPr>
          <w:r>
            <w:rPr>
              <w:rStyle w:val="Zstupntext"/>
            </w:rPr>
            <w:t>Popište, co konkrétně budete pro Žadatele v rámci služeb provádět:</w:t>
          </w:r>
          <w:r w:rsidRPr="002466C5">
            <w:rPr>
              <w:rStyle w:val="Zstupntext"/>
            </w:rPr>
            <w:t>.</w:t>
          </w:r>
        </w:p>
      </w:docPartBody>
    </w:docPart>
    <w:docPart>
      <w:docPartPr>
        <w:name w:val="C7A0D293930648118ED22C8D1814F18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A40ACBF-15DD-4D30-9CCA-476C3577C91B}"/>
      </w:docPartPr>
      <w:docPartBody>
        <w:p w:rsidR="00E472DF" w:rsidRDefault="008C6CC1" w:rsidP="008C6CC1">
          <w:pPr>
            <w:pStyle w:val="C7A0D293930648118ED22C8D1814F18038"/>
          </w:pPr>
          <w:r>
            <w:rPr>
              <w:rStyle w:val="Zstupntext"/>
            </w:rPr>
            <w:t xml:space="preserve">Popište co a v jaké formě / formátu bude Žadateli předáno </w:t>
          </w:r>
          <w:r w:rsidRPr="00775BAA">
            <w:rPr>
              <w:rStyle w:val="Zstupntext"/>
              <w:color w:val="808080" w:themeColor="background1" w:themeShade="80"/>
              <w:sz w:val="18"/>
              <w:szCs w:val="18"/>
            </w:rPr>
            <w:t>(např. návrh SW na CD v …. formátu, protokol z měření v tištěné</w:t>
          </w:r>
          <w:r w:rsidRPr="00E056F6">
            <w:rPr>
              <w:rStyle w:val="Zstupntext"/>
              <w:sz w:val="18"/>
              <w:szCs w:val="18"/>
            </w:rPr>
            <w:t xml:space="preserve"> </w:t>
          </w:r>
          <w:r w:rsidRPr="00775BAA">
            <w:rPr>
              <w:rStyle w:val="Zstupntext"/>
              <w:color w:val="808080" w:themeColor="background1" w:themeShade="80"/>
              <w:sz w:val="18"/>
              <w:szCs w:val="18"/>
            </w:rPr>
            <w:t>podobě, návrh  aplikace nového materiálu v tištěné a elektronické podobě, konstrukční návrh v CAD SW, výsledky výpočtů a z nich vyplývající</w:t>
          </w:r>
          <w:r w:rsidRPr="00E056F6">
            <w:rPr>
              <w:rStyle w:val="Zstupntext"/>
              <w:sz w:val="18"/>
              <w:szCs w:val="18"/>
            </w:rPr>
            <w:t xml:space="preserve"> </w:t>
          </w:r>
          <w:r w:rsidRPr="00775BAA">
            <w:rPr>
              <w:rStyle w:val="Zstupntext"/>
              <w:color w:val="808080" w:themeColor="background1" w:themeShade="80"/>
              <w:sz w:val="18"/>
              <w:szCs w:val="18"/>
            </w:rPr>
            <w:t>návrhy parametrů produktů apod.)</w:t>
          </w:r>
          <w:r w:rsidRPr="00775BAA">
            <w:rPr>
              <w:rStyle w:val="Zstupntext"/>
              <w:color w:val="808080" w:themeColor="background1" w:themeShade="80"/>
            </w:rPr>
            <w:t xml:space="preserve"> :.</w:t>
          </w:r>
        </w:p>
      </w:docPartBody>
    </w:docPart>
    <w:docPart>
      <w:docPartPr>
        <w:name w:val="DC1A03D90EDE4FE180F2A02846F980F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632AE7C-811A-4F76-864D-3271BF61663C}"/>
      </w:docPartPr>
      <w:docPartBody>
        <w:p w:rsidR="00E472DF" w:rsidRDefault="008A65E0" w:rsidP="008A65E0">
          <w:pPr>
            <w:pStyle w:val="DC1A03D90EDE4FE180F2A02846F980F924"/>
          </w:pPr>
          <w:r w:rsidRPr="00F21473">
            <w:rPr>
              <w:color w:val="808080" w:themeColor="background1" w:themeShade="80"/>
            </w:rPr>
            <w:t>Z</w:t>
          </w:r>
          <w:r w:rsidRPr="00B82C74">
            <w:rPr>
              <w:rStyle w:val="Zstupntext"/>
            </w:rPr>
            <w:t>adejte datum</w:t>
          </w:r>
          <w:r w:rsidRPr="002466C5">
            <w:rPr>
              <w:rStyle w:val="Zstupntext"/>
            </w:rPr>
            <w:t>.</w:t>
          </w:r>
        </w:p>
      </w:docPartBody>
    </w:docPart>
    <w:docPart>
      <w:docPartPr>
        <w:name w:val="B5B4FBA530C042ABB50F1E4F407B399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C07EAAE-B49A-45A3-A612-9F7B857A9C54}"/>
      </w:docPartPr>
      <w:docPartBody>
        <w:p w:rsidR="00E472DF" w:rsidRDefault="008C6CC1" w:rsidP="008C6CC1">
          <w:pPr>
            <w:pStyle w:val="B5B4FBA530C042ABB50F1E4F407B399A38"/>
          </w:pPr>
          <w:r>
            <w:rPr>
              <w:rStyle w:val="Zstupntext"/>
            </w:rPr>
            <w:t>Zadejte cenu vč. DPH</w:t>
          </w:r>
          <w:r w:rsidRPr="002466C5">
            <w:rPr>
              <w:rStyle w:val="Zstupntext"/>
            </w:rPr>
            <w:t>.</w:t>
          </w:r>
        </w:p>
      </w:docPartBody>
    </w:docPart>
    <w:docPart>
      <w:docPartPr>
        <w:name w:val="D57B0DBAA3D9446DA8E43C90314079F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A74948B-D617-4F8E-B473-D618EEC842AB}"/>
      </w:docPartPr>
      <w:docPartBody>
        <w:p w:rsidR="00E472DF" w:rsidRDefault="008C6CC1" w:rsidP="008C6CC1">
          <w:pPr>
            <w:pStyle w:val="D57B0DBAA3D9446DA8E43C90314079F638"/>
          </w:pPr>
          <w:r>
            <w:rPr>
              <w:rStyle w:val="Zstupntext"/>
            </w:rPr>
            <w:t>Zadejte cenu bez DPH</w:t>
          </w:r>
          <w:r w:rsidRPr="002466C5">
            <w:rPr>
              <w:rStyle w:val="Zstupntext"/>
            </w:rPr>
            <w:t>.</w:t>
          </w:r>
        </w:p>
      </w:docPartBody>
    </w:docPart>
    <w:docPart>
      <w:docPartPr>
        <w:name w:val="BC29BD00729C44CDBD95C7CB9CD36E3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5EF56E5-5E68-49C0-9056-E6D9CA6F29D7}"/>
      </w:docPartPr>
      <w:docPartBody>
        <w:p w:rsidR="00E472DF" w:rsidRDefault="008C6CC1" w:rsidP="008C6CC1">
          <w:pPr>
            <w:pStyle w:val="BC29BD00729C44CDBD95C7CB9CD36E3438"/>
          </w:pPr>
          <w:r w:rsidRPr="00C0207C">
            <w:rPr>
              <w:color w:val="808080" w:themeColor="background1" w:themeShade="80"/>
            </w:rPr>
            <w:t>Z</w:t>
          </w:r>
          <w:r w:rsidRPr="00C0207C">
            <w:rPr>
              <w:rStyle w:val="Zstupntext"/>
              <w:color w:val="808080" w:themeColor="background1" w:themeShade="80"/>
            </w:rPr>
            <w:t>a</w:t>
          </w:r>
          <w:r w:rsidRPr="00B82C74">
            <w:rPr>
              <w:rStyle w:val="Zstupntext"/>
            </w:rPr>
            <w:t xml:space="preserve">dejte </w:t>
          </w:r>
          <w:r>
            <w:rPr>
              <w:rStyle w:val="Zstupntext"/>
            </w:rPr>
            <w:t>místo</w:t>
          </w:r>
          <w:r>
            <w:t> </w:t>
          </w:r>
          <w:r w:rsidRPr="002466C5">
            <w:rPr>
              <w:rStyle w:val="Zstupntext"/>
            </w:rPr>
            <w:t>.</w:t>
          </w:r>
        </w:p>
      </w:docPartBody>
    </w:docPart>
    <w:docPart>
      <w:docPartPr>
        <w:name w:val="8880139F1463483DAD6B9625B140C8C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82180C0-6D9C-49B5-A307-92A53F733FA5}"/>
      </w:docPartPr>
      <w:docPartBody>
        <w:p w:rsidR="00E472DF" w:rsidRDefault="008A65E0" w:rsidP="008A65E0">
          <w:pPr>
            <w:pStyle w:val="8880139F1463483DAD6B9625B140C8C324"/>
          </w:pPr>
          <w:r w:rsidRPr="00C0207C">
            <w:rPr>
              <w:color w:val="808080" w:themeColor="background1" w:themeShade="80"/>
            </w:rPr>
            <w:t>Z</w:t>
          </w:r>
          <w:r w:rsidRPr="00C0207C">
            <w:rPr>
              <w:rStyle w:val="Zstupntext"/>
              <w:color w:val="808080" w:themeColor="background1" w:themeShade="80"/>
            </w:rPr>
            <w:t>a</w:t>
          </w:r>
          <w:r>
            <w:rPr>
              <w:rStyle w:val="Zstupntext"/>
            </w:rPr>
            <w:t>dejte datum</w:t>
          </w:r>
          <w:r w:rsidRPr="002466C5">
            <w:rPr>
              <w:rStyle w:val="Zstupntext"/>
            </w:rPr>
            <w:t>.</w:t>
          </w:r>
        </w:p>
      </w:docPartBody>
    </w:docPart>
    <w:docPart>
      <w:docPartPr>
        <w:name w:val="D855633D1A3746A2BAE2EC70B79CE7A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675D63E-BD63-4E20-9529-90949BF7665D}"/>
      </w:docPartPr>
      <w:docPartBody>
        <w:p w:rsidR="00E472DF" w:rsidRDefault="008C6CC1" w:rsidP="008C6CC1">
          <w:pPr>
            <w:pStyle w:val="D855633D1A3746A2BAE2EC70B79CE7A438"/>
          </w:pPr>
          <w:r w:rsidRPr="00F71337">
            <w:rPr>
              <w:rStyle w:val="Zstupntext"/>
            </w:rPr>
            <w:t>Uveďte</w:t>
          </w:r>
          <w:r>
            <w:t xml:space="preserve"> </w:t>
          </w:r>
          <w:r w:rsidRPr="00E937CF">
            <w:rPr>
              <w:color w:val="808080" w:themeColor="background1" w:themeShade="80"/>
            </w:rPr>
            <w:t>J</w:t>
          </w:r>
          <w:r w:rsidRPr="00E937CF">
            <w:rPr>
              <w:rStyle w:val="Zstupntext"/>
              <w:color w:val="808080" w:themeColor="background1" w:themeShade="80"/>
            </w:rPr>
            <w:t>m</w:t>
          </w:r>
          <w:r>
            <w:rPr>
              <w:rStyle w:val="Zstupntext"/>
            </w:rPr>
            <w:t>éno a funkci osoby oprávněné podepsat za Poskytovatele služeb tuto Nabídku</w:t>
          </w:r>
          <w:r w:rsidRPr="002466C5">
            <w:rPr>
              <w:rStyle w:val="Zstupntext"/>
            </w:rPr>
            <w:t>.</w:t>
          </w:r>
        </w:p>
      </w:docPartBody>
    </w:docPart>
    <w:docPart>
      <w:docPartPr>
        <w:name w:val="98D54A901E3141599F593B1021EEFC2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1E96C58-7EFC-455E-B49A-E03D805CE851}"/>
      </w:docPartPr>
      <w:docPartBody>
        <w:p w:rsidR="00185E12" w:rsidRDefault="008C6CC1" w:rsidP="008C6CC1">
          <w:pPr>
            <w:pStyle w:val="98D54A901E3141599F593B1021EEFC2D17"/>
          </w:pPr>
          <w:r w:rsidRPr="00654EF6">
            <w:rPr>
              <w:color w:val="808080" w:themeColor="background1" w:themeShade="80"/>
            </w:rPr>
            <w:t>Z</w:t>
          </w:r>
          <w:r w:rsidRPr="004C4BD1">
            <w:rPr>
              <w:rStyle w:val="Zstupntext"/>
            </w:rPr>
            <w:t xml:space="preserve">adejte </w:t>
          </w:r>
          <w:r>
            <w:rPr>
              <w:rStyle w:val="Zstupntext"/>
            </w:rPr>
            <w:t>jméno a příjmení zaměstnance VO, který je oprávněn podepsat za Poskytovatele služeb tuto nabídku</w:t>
          </w:r>
          <w:r w:rsidRPr="002466C5">
            <w:rPr>
              <w:rStyle w:val="Zstupntext"/>
            </w:rPr>
            <w:t>.</w:t>
          </w:r>
        </w:p>
      </w:docPartBody>
    </w:docPart>
    <w:docPart>
      <w:docPartPr>
        <w:name w:val="5C5B96A903AB4A44A5CB642D617E352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946CC1D-B6DC-4FE7-B365-E41B28486D59}"/>
      </w:docPartPr>
      <w:docPartBody>
        <w:p w:rsidR="00185E12" w:rsidRDefault="008C6CC1" w:rsidP="008C6CC1">
          <w:pPr>
            <w:pStyle w:val="5C5B96A903AB4A44A5CB642D617E352E17"/>
          </w:pPr>
          <w:r w:rsidRPr="00DE1AEC">
            <w:rPr>
              <w:color w:val="808080" w:themeColor="background1" w:themeShade="80"/>
            </w:rPr>
            <w:t>Z</w:t>
          </w:r>
          <w:r w:rsidRPr="004C4BD1">
            <w:rPr>
              <w:rStyle w:val="Zstupntext"/>
            </w:rPr>
            <w:t xml:space="preserve">adejte </w:t>
          </w:r>
          <w:r>
            <w:rPr>
              <w:rStyle w:val="Zstupntext"/>
            </w:rPr>
            <w:t>funkci</w:t>
          </w:r>
          <w:r w:rsidRPr="002466C5">
            <w:rPr>
              <w:rStyle w:val="Zstupntext"/>
            </w:rPr>
            <w:t>.</w:t>
          </w:r>
        </w:p>
      </w:docPartBody>
    </w:docPart>
    <w:docPart>
      <w:docPartPr>
        <w:name w:val="D1F788F8CAC84EF8A1483F132C67EA1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5812481-031D-4FF3-85BB-FD0B6861BD0F}"/>
      </w:docPartPr>
      <w:docPartBody>
        <w:p w:rsidR="00185E12" w:rsidRDefault="008C6CC1" w:rsidP="008C6CC1">
          <w:pPr>
            <w:pStyle w:val="D1F788F8CAC84EF8A1483F132C67EA1C17"/>
          </w:pPr>
          <w:r w:rsidRPr="00DE1AEC">
            <w:rPr>
              <w:color w:val="808080" w:themeColor="background1" w:themeShade="80"/>
            </w:rPr>
            <w:t>Z</w:t>
          </w:r>
          <w:r w:rsidRPr="00DE1AEC">
            <w:rPr>
              <w:rStyle w:val="Zstupntext"/>
              <w:color w:val="808080" w:themeColor="background1" w:themeShade="80"/>
            </w:rPr>
            <w:t>a</w:t>
          </w:r>
          <w:r w:rsidRPr="004C4BD1">
            <w:rPr>
              <w:rStyle w:val="Zstupntext"/>
            </w:rPr>
            <w:t xml:space="preserve">dejte </w:t>
          </w:r>
          <w:r>
            <w:rPr>
              <w:rStyle w:val="Zstupntext"/>
            </w:rPr>
            <w:t>e-mail</w:t>
          </w:r>
          <w:r w:rsidRPr="002466C5">
            <w:rPr>
              <w:rStyle w:val="Zstupntext"/>
            </w:rPr>
            <w:t>.</w:t>
          </w:r>
        </w:p>
      </w:docPartBody>
    </w:docPart>
    <w:docPart>
      <w:docPartPr>
        <w:name w:val="905212422E804ABA9DAF781B0364D34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4A90CE8-CADB-498E-A2CD-B5F52C99952F}"/>
      </w:docPartPr>
      <w:docPartBody>
        <w:p w:rsidR="00185E12" w:rsidRDefault="008C6CC1" w:rsidP="008C6CC1">
          <w:pPr>
            <w:pStyle w:val="905212422E804ABA9DAF781B0364D34117"/>
          </w:pPr>
          <w:r w:rsidRPr="00DE1AEC">
            <w:rPr>
              <w:color w:val="808080" w:themeColor="background1" w:themeShade="80"/>
            </w:rPr>
            <w:t>Z</w:t>
          </w:r>
          <w:r w:rsidRPr="004C4BD1">
            <w:rPr>
              <w:rStyle w:val="Zstupntext"/>
            </w:rPr>
            <w:t xml:space="preserve">adejte </w:t>
          </w:r>
          <w:r>
            <w:rPr>
              <w:rStyle w:val="Zstupntext"/>
            </w:rPr>
            <w:t>telefon</w:t>
          </w:r>
          <w:r w:rsidRPr="002466C5">
            <w:rPr>
              <w:rStyle w:val="Zstupntext"/>
            </w:rPr>
            <w:t>.</w:t>
          </w:r>
        </w:p>
      </w:docPartBody>
    </w:docPart>
    <w:docPart>
      <w:docPartPr>
        <w:name w:val="DefaultPlaceholder_2267570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0CB6DE4-8198-432C-90D4-A5F9DE04612B}"/>
      </w:docPartPr>
      <w:docPartBody>
        <w:p w:rsidR="00DB5826" w:rsidRDefault="008C6CC1" w:rsidP="008C6CC1">
          <w:pPr>
            <w:pStyle w:val="DefaultPlaceholder2267570513"/>
          </w:pPr>
          <w:r w:rsidRPr="00306798">
            <w:rPr>
              <w:rStyle w:val="Zstupntext"/>
            </w:rPr>
            <w:t>Klepněte sem a zadejte datum.</w:t>
          </w:r>
        </w:p>
      </w:docPartBody>
    </w:docPart>
    <w:docPart>
      <w:docPartPr>
        <w:name w:val="87FEB006861342149292AE46D1095D2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C79CEB4-69EB-484B-A696-ACACDF9E264D}"/>
      </w:docPartPr>
      <w:docPartBody>
        <w:p w:rsidR="007B19CD" w:rsidRDefault="008C6CC1" w:rsidP="008C6CC1">
          <w:pPr>
            <w:pStyle w:val="87FEB006861342149292AE46D1095D2D13"/>
          </w:pPr>
          <w:r>
            <w:rPr>
              <w:color w:val="808080" w:themeColor="background1" w:themeShade="80"/>
            </w:rPr>
            <w:t>Identifikujte příslušný dokument/doklad – např. dle OR, směrnice VO aj.</w:t>
          </w:r>
          <w:r w:rsidRPr="002466C5">
            <w:rPr>
              <w:rStyle w:val="Zstupntext"/>
            </w:rPr>
            <w:t>.</w:t>
          </w:r>
        </w:p>
      </w:docPartBody>
    </w:docPart>
    <w:docPart>
      <w:docPartPr>
        <w:name w:val="E88AE19B000E47798C1FBDF88D2AC06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2C743B4-5695-41AA-9A3D-458FDA17322D}"/>
      </w:docPartPr>
      <w:docPartBody>
        <w:p w:rsidR="0036339A" w:rsidRDefault="008C6CC1" w:rsidP="008C6CC1">
          <w:pPr>
            <w:pStyle w:val="E88AE19B000E47798C1FBDF88D2AC06B8"/>
          </w:pPr>
          <w:r>
            <w:rPr>
              <w:rStyle w:val="Zstupntext"/>
            </w:rPr>
            <w:t>Z</w:t>
          </w:r>
          <w:r w:rsidRPr="004C4BD1">
            <w:rPr>
              <w:rStyle w:val="Zstupntext"/>
            </w:rPr>
            <w:t xml:space="preserve">adejte </w:t>
          </w:r>
          <w:r>
            <w:rPr>
              <w:rStyle w:val="Zstupntext"/>
            </w:rPr>
            <w:t>IČO výzkumné organizace, která vystavuje tuto Nabídku</w:t>
          </w:r>
          <w:r w:rsidRPr="002466C5">
            <w:rPr>
              <w:rStyle w:val="Zstupntext"/>
            </w:rPr>
            <w:t>.</w:t>
          </w:r>
        </w:p>
      </w:docPartBody>
    </w:docPart>
    <w:docPart>
      <w:docPartPr>
        <w:name w:val="B28681DCB1DE4062ACAB26C0450F91E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0F199C7-20A4-457C-822A-7CC4F9204390}"/>
      </w:docPartPr>
      <w:docPartBody>
        <w:p w:rsidR="0036339A" w:rsidRDefault="008C6CC1" w:rsidP="008C6CC1">
          <w:pPr>
            <w:pStyle w:val="B28681DCB1DE4062ACAB26C0450F91E87"/>
          </w:pPr>
          <w:r>
            <w:rPr>
              <w:rStyle w:val="Zstupntext"/>
            </w:rPr>
            <w:t>Z</w:t>
          </w:r>
          <w:r w:rsidRPr="004C4BD1">
            <w:rPr>
              <w:rStyle w:val="Zstupntext"/>
            </w:rPr>
            <w:t xml:space="preserve">adejte </w:t>
          </w:r>
          <w:r>
            <w:rPr>
              <w:rStyle w:val="Zstupntext"/>
            </w:rPr>
            <w:t>adresu výzkumné organizace, která vystavuje tuto Nabídku</w:t>
          </w:r>
          <w:r w:rsidRPr="002466C5">
            <w:rPr>
              <w:rStyle w:val="Zstupntext"/>
            </w:rPr>
            <w:t>.</w:t>
          </w:r>
        </w:p>
      </w:docPartBody>
    </w:docPart>
    <w:docPart>
      <w:docPartPr>
        <w:name w:val="3A3E8C540CA84D2CBC11A73ECE7137C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34F9429-9214-4E40-BF1E-F9BF843E7268}"/>
      </w:docPartPr>
      <w:docPartBody>
        <w:p w:rsidR="00603CA0" w:rsidRDefault="008C6CC1" w:rsidP="008C6CC1">
          <w:pPr>
            <w:pStyle w:val="3A3E8C540CA84D2CBC11A73ECE7137C76"/>
          </w:pPr>
          <w:r>
            <w:rPr>
              <w:rStyle w:val="Zstupntext"/>
            </w:rPr>
            <w:t>Z</w:t>
          </w:r>
          <w:r w:rsidRPr="004C4BD1">
            <w:rPr>
              <w:rStyle w:val="Zstupntext"/>
            </w:rPr>
            <w:t xml:space="preserve">adejte </w:t>
          </w:r>
          <w:r>
            <w:rPr>
              <w:rStyle w:val="Zstupntext"/>
            </w:rPr>
            <w:t>název akce, na kterou nabízíte své služby – název musí být shodný s názvem uvedeným ve formuláři Žádost o dotaci, který vyplnil výše uvedený Žadatel o dotaci</w:t>
          </w:r>
          <w:r w:rsidRPr="002466C5">
            <w:rPr>
              <w:rStyle w:val="Zstupn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E472DF"/>
    <w:rsid w:val="00035721"/>
    <w:rsid w:val="00185E12"/>
    <w:rsid w:val="00341AF4"/>
    <w:rsid w:val="0036339A"/>
    <w:rsid w:val="00603CA0"/>
    <w:rsid w:val="007B19CD"/>
    <w:rsid w:val="008A1676"/>
    <w:rsid w:val="008A65E0"/>
    <w:rsid w:val="008C6CC1"/>
    <w:rsid w:val="009D0A29"/>
    <w:rsid w:val="00A117B1"/>
    <w:rsid w:val="00DB5826"/>
    <w:rsid w:val="00DF597B"/>
    <w:rsid w:val="00E33E5A"/>
    <w:rsid w:val="00E472DF"/>
    <w:rsid w:val="00EA21B9"/>
    <w:rsid w:val="00F03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33E5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8C6CC1"/>
    <w:rPr>
      <w:color w:val="808080"/>
    </w:rPr>
  </w:style>
  <w:style w:type="paragraph" w:customStyle="1" w:styleId="257CDAF214634D4E86F8F2C709735290">
    <w:name w:val="257CDAF214634D4E86F8F2C709735290"/>
    <w:rsid w:val="00E472DF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292ADD5B868743CD8067467AED97E8D5">
    <w:name w:val="292ADD5B868743CD8067467AED97E8D5"/>
    <w:rsid w:val="00E472DF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9B61D0C68C694BB0A828EAEE760E5237">
    <w:name w:val="9B61D0C68C694BB0A828EAEE760E5237"/>
    <w:rsid w:val="00E472DF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4C67515169A140F1A4EABEBB83EE701B">
    <w:name w:val="4C67515169A140F1A4EABEBB83EE701B"/>
    <w:rsid w:val="00E472DF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FC016CCC761F49BE8D342C85F245EA48">
    <w:name w:val="FC016CCC761F49BE8D342C85F245EA48"/>
    <w:rsid w:val="00E472DF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67B5838AF52449819DCF4C6DFBCD64B3">
    <w:name w:val="67B5838AF52449819DCF4C6DFBCD64B3"/>
    <w:rsid w:val="00E472DF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A1C3259E6ACE46BC89B4D6A25533E105">
    <w:name w:val="A1C3259E6ACE46BC89B4D6A25533E105"/>
    <w:rsid w:val="00E472DF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B207A145DE3347C7A378FA3FB981D81F">
    <w:name w:val="B207A145DE3347C7A378FA3FB981D81F"/>
    <w:rsid w:val="00E472DF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302F20F4A0B64840ACACF60A41343E1B">
    <w:name w:val="302F20F4A0B64840ACACF60A41343E1B"/>
    <w:rsid w:val="00E472DF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C7A0D293930648118ED22C8D1814F180">
    <w:name w:val="C7A0D293930648118ED22C8D1814F180"/>
    <w:rsid w:val="00E472DF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DC1A03D90EDE4FE180F2A02846F980F9">
    <w:name w:val="DC1A03D90EDE4FE180F2A02846F980F9"/>
    <w:rsid w:val="00E472DF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5E5E85B0EB4F462F9961976A8B6A9029">
    <w:name w:val="5E5E85B0EB4F462F9961976A8B6A9029"/>
    <w:rsid w:val="00E472DF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B5B4FBA530C042ABB50F1E4F407B399A">
    <w:name w:val="B5B4FBA530C042ABB50F1E4F407B399A"/>
    <w:rsid w:val="00E472DF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D57B0DBAA3D9446DA8E43C90314079F6">
    <w:name w:val="D57B0DBAA3D9446DA8E43C90314079F6"/>
    <w:rsid w:val="00E472DF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BC29BD00729C44CDBD95C7CB9CD36E34">
    <w:name w:val="BC29BD00729C44CDBD95C7CB9CD36E34"/>
    <w:rsid w:val="00E472DF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8880139F1463483DAD6B9625B140C8C3">
    <w:name w:val="8880139F1463483DAD6B9625B140C8C3"/>
    <w:rsid w:val="00E472DF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D855633D1A3746A2BAE2EC70B79CE7A4">
    <w:name w:val="D855633D1A3746A2BAE2EC70B79CE7A4"/>
    <w:rsid w:val="00E472DF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257CDAF214634D4E86F8F2C7097352901">
    <w:name w:val="257CDAF214634D4E86F8F2C7097352901"/>
    <w:rsid w:val="00E472DF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292ADD5B868743CD8067467AED97E8D51">
    <w:name w:val="292ADD5B868743CD8067467AED97E8D51"/>
    <w:rsid w:val="00E472DF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9B61D0C68C694BB0A828EAEE760E52371">
    <w:name w:val="9B61D0C68C694BB0A828EAEE760E52371"/>
    <w:rsid w:val="00E472DF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4C67515169A140F1A4EABEBB83EE701B1">
    <w:name w:val="4C67515169A140F1A4EABEBB83EE701B1"/>
    <w:rsid w:val="00E472DF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FC016CCC761F49BE8D342C85F245EA481">
    <w:name w:val="FC016CCC761F49BE8D342C85F245EA481"/>
    <w:rsid w:val="00E472DF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67B5838AF52449819DCF4C6DFBCD64B31">
    <w:name w:val="67B5838AF52449819DCF4C6DFBCD64B31"/>
    <w:rsid w:val="00E472DF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A1C3259E6ACE46BC89B4D6A25533E1051">
    <w:name w:val="A1C3259E6ACE46BC89B4D6A25533E1051"/>
    <w:rsid w:val="00E472DF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B207A145DE3347C7A378FA3FB981D81F1">
    <w:name w:val="B207A145DE3347C7A378FA3FB981D81F1"/>
    <w:rsid w:val="00E472DF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302F20F4A0B64840ACACF60A41343E1B1">
    <w:name w:val="302F20F4A0B64840ACACF60A41343E1B1"/>
    <w:rsid w:val="00E472DF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C7A0D293930648118ED22C8D1814F1801">
    <w:name w:val="C7A0D293930648118ED22C8D1814F1801"/>
    <w:rsid w:val="00E472DF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DC1A03D90EDE4FE180F2A02846F980F91">
    <w:name w:val="DC1A03D90EDE4FE180F2A02846F980F91"/>
    <w:rsid w:val="00E472DF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5E5E85B0EB4F462F9961976A8B6A90291">
    <w:name w:val="5E5E85B0EB4F462F9961976A8B6A90291"/>
    <w:rsid w:val="00E472DF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B5B4FBA530C042ABB50F1E4F407B399A1">
    <w:name w:val="B5B4FBA530C042ABB50F1E4F407B399A1"/>
    <w:rsid w:val="00E472DF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D57B0DBAA3D9446DA8E43C90314079F61">
    <w:name w:val="D57B0DBAA3D9446DA8E43C90314079F61"/>
    <w:rsid w:val="00E472DF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BC29BD00729C44CDBD95C7CB9CD36E341">
    <w:name w:val="BC29BD00729C44CDBD95C7CB9CD36E341"/>
    <w:rsid w:val="00E472DF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8880139F1463483DAD6B9625B140C8C31">
    <w:name w:val="8880139F1463483DAD6B9625B140C8C31"/>
    <w:rsid w:val="00E472DF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D855633D1A3746A2BAE2EC70B79CE7A41">
    <w:name w:val="D855633D1A3746A2BAE2EC70B79CE7A41"/>
    <w:rsid w:val="00E472DF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257CDAF214634D4E86F8F2C7097352902">
    <w:name w:val="257CDAF214634D4E86F8F2C7097352902"/>
    <w:rsid w:val="00E472DF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292ADD5B868743CD8067467AED97E8D52">
    <w:name w:val="292ADD5B868743CD8067467AED97E8D52"/>
    <w:rsid w:val="00E472DF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9B61D0C68C694BB0A828EAEE760E52372">
    <w:name w:val="9B61D0C68C694BB0A828EAEE760E52372"/>
    <w:rsid w:val="00E472DF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4C67515169A140F1A4EABEBB83EE701B2">
    <w:name w:val="4C67515169A140F1A4EABEBB83EE701B2"/>
    <w:rsid w:val="00E472DF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FC016CCC761F49BE8D342C85F245EA482">
    <w:name w:val="FC016CCC761F49BE8D342C85F245EA482"/>
    <w:rsid w:val="00E472DF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67B5838AF52449819DCF4C6DFBCD64B32">
    <w:name w:val="67B5838AF52449819DCF4C6DFBCD64B32"/>
    <w:rsid w:val="00E472DF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A1C3259E6ACE46BC89B4D6A25533E1052">
    <w:name w:val="A1C3259E6ACE46BC89B4D6A25533E1052"/>
    <w:rsid w:val="00E472DF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B207A145DE3347C7A378FA3FB981D81F2">
    <w:name w:val="B207A145DE3347C7A378FA3FB981D81F2"/>
    <w:rsid w:val="00E472DF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302F20F4A0B64840ACACF60A41343E1B2">
    <w:name w:val="302F20F4A0B64840ACACF60A41343E1B2"/>
    <w:rsid w:val="00E472DF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C7A0D293930648118ED22C8D1814F1802">
    <w:name w:val="C7A0D293930648118ED22C8D1814F1802"/>
    <w:rsid w:val="00E472DF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DC1A03D90EDE4FE180F2A02846F980F92">
    <w:name w:val="DC1A03D90EDE4FE180F2A02846F980F92"/>
    <w:rsid w:val="00E472DF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5E5E85B0EB4F462F9961976A8B6A90292">
    <w:name w:val="5E5E85B0EB4F462F9961976A8B6A90292"/>
    <w:rsid w:val="00E472DF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B5B4FBA530C042ABB50F1E4F407B399A2">
    <w:name w:val="B5B4FBA530C042ABB50F1E4F407B399A2"/>
    <w:rsid w:val="00E472DF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D57B0DBAA3D9446DA8E43C90314079F62">
    <w:name w:val="D57B0DBAA3D9446DA8E43C90314079F62"/>
    <w:rsid w:val="00E472DF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BC29BD00729C44CDBD95C7CB9CD36E342">
    <w:name w:val="BC29BD00729C44CDBD95C7CB9CD36E342"/>
    <w:rsid w:val="00E472DF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8880139F1463483DAD6B9625B140C8C32">
    <w:name w:val="8880139F1463483DAD6B9625B140C8C32"/>
    <w:rsid w:val="00E472DF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D855633D1A3746A2BAE2EC70B79CE7A42">
    <w:name w:val="D855633D1A3746A2BAE2EC70B79CE7A42"/>
    <w:rsid w:val="00E472DF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257CDAF214634D4E86F8F2C7097352903">
    <w:name w:val="257CDAF214634D4E86F8F2C7097352903"/>
    <w:rsid w:val="00E472DF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292ADD5B868743CD8067467AED97E8D53">
    <w:name w:val="292ADD5B868743CD8067467AED97E8D53"/>
    <w:rsid w:val="00E472DF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9B61D0C68C694BB0A828EAEE760E52373">
    <w:name w:val="9B61D0C68C694BB0A828EAEE760E52373"/>
    <w:rsid w:val="00E472DF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4C67515169A140F1A4EABEBB83EE701B3">
    <w:name w:val="4C67515169A140F1A4EABEBB83EE701B3"/>
    <w:rsid w:val="00E472DF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FC016CCC761F49BE8D342C85F245EA483">
    <w:name w:val="FC016CCC761F49BE8D342C85F245EA483"/>
    <w:rsid w:val="00E472DF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67B5838AF52449819DCF4C6DFBCD64B33">
    <w:name w:val="67B5838AF52449819DCF4C6DFBCD64B33"/>
    <w:rsid w:val="00E472DF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A1C3259E6ACE46BC89B4D6A25533E1053">
    <w:name w:val="A1C3259E6ACE46BC89B4D6A25533E1053"/>
    <w:rsid w:val="00E472DF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B207A145DE3347C7A378FA3FB981D81F3">
    <w:name w:val="B207A145DE3347C7A378FA3FB981D81F3"/>
    <w:rsid w:val="00E472DF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302F20F4A0B64840ACACF60A41343E1B3">
    <w:name w:val="302F20F4A0B64840ACACF60A41343E1B3"/>
    <w:rsid w:val="00E472DF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C7A0D293930648118ED22C8D1814F1803">
    <w:name w:val="C7A0D293930648118ED22C8D1814F1803"/>
    <w:rsid w:val="00E472DF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DC1A03D90EDE4FE180F2A02846F980F93">
    <w:name w:val="DC1A03D90EDE4FE180F2A02846F980F93"/>
    <w:rsid w:val="00E472DF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5E5E85B0EB4F462F9961976A8B6A90293">
    <w:name w:val="5E5E85B0EB4F462F9961976A8B6A90293"/>
    <w:rsid w:val="00E472DF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B5B4FBA530C042ABB50F1E4F407B399A3">
    <w:name w:val="B5B4FBA530C042ABB50F1E4F407B399A3"/>
    <w:rsid w:val="00E472DF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D57B0DBAA3D9446DA8E43C90314079F63">
    <w:name w:val="D57B0DBAA3D9446DA8E43C90314079F63"/>
    <w:rsid w:val="00E472DF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BC29BD00729C44CDBD95C7CB9CD36E343">
    <w:name w:val="BC29BD00729C44CDBD95C7CB9CD36E343"/>
    <w:rsid w:val="00E472DF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8880139F1463483DAD6B9625B140C8C33">
    <w:name w:val="8880139F1463483DAD6B9625B140C8C33"/>
    <w:rsid w:val="00E472DF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D855633D1A3746A2BAE2EC70B79CE7A43">
    <w:name w:val="D855633D1A3746A2BAE2EC70B79CE7A43"/>
    <w:rsid w:val="00E472DF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257CDAF214634D4E86F8F2C7097352904">
    <w:name w:val="257CDAF214634D4E86F8F2C7097352904"/>
    <w:rsid w:val="00E472DF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292ADD5B868743CD8067467AED97E8D54">
    <w:name w:val="292ADD5B868743CD8067467AED97E8D54"/>
    <w:rsid w:val="00E472DF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9B61D0C68C694BB0A828EAEE760E52374">
    <w:name w:val="9B61D0C68C694BB0A828EAEE760E52374"/>
    <w:rsid w:val="00E472DF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4C67515169A140F1A4EABEBB83EE701B4">
    <w:name w:val="4C67515169A140F1A4EABEBB83EE701B4"/>
    <w:rsid w:val="00E472DF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FC016CCC761F49BE8D342C85F245EA484">
    <w:name w:val="FC016CCC761F49BE8D342C85F245EA484"/>
    <w:rsid w:val="00E472DF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67B5838AF52449819DCF4C6DFBCD64B34">
    <w:name w:val="67B5838AF52449819DCF4C6DFBCD64B34"/>
    <w:rsid w:val="00E472DF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A1C3259E6ACE46BC89B4D6A25533E1054">
    <w:name w:val="A1C3259E6ACE46BC89B4D6A25533E1054"/>
    <w:rsid w:val="00E472DF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B207A145DE3347C7A378FA3FB981D81F4">
    <w:name w:val="B207A145DE3347C7A378FA3FB981D81F4"/>
    <w:rsid w:val="00E472DF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302F20F4A0B64840ACACF60A41343E1B4">
    <w:name w:val="302F20F4A0B64840ACACF60A41343E1B4"/>
    <w:rsid w:val="00E472DF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C7A0D293930648118ED22C8D1814F1804">
    <w:name w:val="C7A0D293930648118ED22C8D1814F1804"/>
    <w:rsid w:val="00E472DF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DC1A03D90EDE4FE180F2A02846F980F94">
    <w:name w:val="DC1A03D90EDE4FE180F2A02846F980F94"/>
    <w:rsid w:val="00E472DF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5E5E85B0EB4F462F9961976A8B6A90294">
    <w:name w:val="5E5E85B0EB4F462F9961976A8B6A90294"/>
    <w:rsid w:val="00E472DF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B5B4FBA530C042ABB50F1E4F407B399A4">
    <w:name w:val="B5B4FBA530C042ABB50F1E4F407B399A4"/>
    <w:rsid w:val="00E472DF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D57B0DBAA3D9446DA8E43C90314079F64">
    <w:name w:val="D57B0DBAA3D9446DA8E43C90314079F64"/>
    <w:rsid w:val="00E472DF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BC29BD00729C44CDBD95C7CB9CD36E344">
    <w:name w:val="BC29BD00729C44CDBD95C7CB9CD36E344"/>
    <w:rsid w:val="00E472DF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8880139F1463483DAD6B9625B140C8C34">
    <w:name w:val="8880139F1463483DAD6B9625B140C8C34"/>
    <w:rsid w:val="00E472DF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D855633D1A3746A2BAE2EC70B79CE7A44">
    <w:name w:val="D855633D1A3746A2BAE2EC70B79CE7A44"/>
    <w:rsid w:val="00E472DF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257CDAF214634D4E86F8F2C7097352905">
    <w:name w:val="257CDAF214634D4E86F8F2C7097352905"/>
    <w:rsid w:val="00E472DF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292ADD5B868743CD8067467AED97E8D55">
    <w:name w:val="292ADD5B868743CD8067467AED97E8D55"/>
    <w:rsid w:val="00E472DF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9B61D0C68C694BB0A828EAEE760E52375">
    <w:name w:val="9B61D0C68C694BB0A828EAEE760E52375"/>
    <w:rsid w:val="00E472DF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4C67515169A140F1A4EABEBB83EE701B5">
    <w:name w:val="4C67515169A140F1A4EABEBB83EE701B5"/>
    <w:rsid w:val="00E472DF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FC016CCC761F49BE8D342C85F245EA485">
    <w:name w:val="FC016CCC761F49BE8D342C85F245EA485"/>
    <w:rsid w:val="00E472DF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67B5838AF52449819DCF4C6DFBCD64B35">
    <w:name w:val="67B5838AF52449819DCF4C6DFBCD64B35"/>
    <w:rsid w:val="00E472DF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A1C3259E6ACE46BC89B4D6A25533E1055">
    <w:name w:val="A1C3259E6ACE46BC89B4D6A25533E1055"/>
    <w:rsid w:val="00E472DF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B207A145DE3347C7A378FA3FB981D81F5">
    <w:name w:val="B207A145DE3347C7A378FA3FB981D81F5"/>
    <w:rsid w:val="00E472DF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302F20F4A0B64840ACACF60A41343E1B5">
    <w:name w:val="302F20F4A0B64840ACACF60A41343E1B5"/>
    <w:rsid w:val="00E472DF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C7A0D293930648118ED22C8D1814F1805">
    <w:name w:val="C7A0D293930648118ED22C8D1814F1805"/>
    <w:rsid w:val="00E472DF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DC1A03D90EDE4FE180F2A02846F980F95">
    <w:name w:val="DC1A03D90EDE4FE180F2A02846F980F95"/>
    <w:rsid w:val="00E472DF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5E5E85B0EB4F462F9961976A8B6A90295">
    <w:name w:val="5E5E85B0EB4F462F9961976A8B6A90295"/>
    <w:rsid w:val="00E472DF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B5B4FBA530C042ABB50F1E4F407B399A5">
    <w:name w:val="B5B4FBA530C042ABB50F1E4F407B399A5"/>
    <w:rsid w:val="00E472DF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D57B0DBAA3D9446DA8E43C90314079F65">
    <w:name w:val="D57B0DBAA3D9446DA8E43C90314079F65"/>
    <w:rsid w:val="00E472DF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BC29BD00729C44CDBD95C7CB9CD36E345">
    <w:name w:val="BC29BD00729C44CDBD95C7CB9CD36E345"/>
    <w:rsid w:val="00E472DF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8880139F1463483DAD6B9625B140C8C35">
    <w:name w:val="8880139F1463483DAD6B9625B140C8C35"/>
    <w:rsid w:val="00E472DF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D855633D1A3746A2BAE2EC70B79CE7A45">
    <w:name w:val="D855633D1A3746A2BAE2EC70B79CE7A45"/>
    <w:rsid w:val="00E472DF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257CDAF214634D4E86F8F2C7097352906">
    <w:name w:val="257CDAF214634D4E86F8F2C7097352906"/>
    <w:rsid w:val="00E472DF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292ADD5B868743CD8067467AED97E8D56">
    <w:name w:val="292ADD5B868743CD8067467AED97E8D56"/>
    <w:rsid w:val="00E472DF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9B61D0C68C694BB0A828EAEE760E52376">
    <w:name w:val="9B61D0C68C694BB0A828EAEE760E52376"/>
    <w:rsid w:val="00E472DF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4C67515169A140F1A4EABEBB83EE701B6">
    <w:name w:val="4C67515169A140F1A4EABEBB83EE701B6"/>
    <w:rsid w:val="00E472DF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FC016CCC761F49BE8D342C85F245EA486">
    <w:name w:val="FC016CCC761F49BE8D342C85F245EA486"/>
    <w:rsid w:val="00E472DF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67B5838AF52449819DCF4C6DFBCD64B36">
    <w:name w:val="67B5838AF52449819DCF4C6DFBCD64B36"/>
    <w:rsid w:val="00E472DF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A1C3259E6ACE46BC89B4D6A25533E1056">
    <w:name w:val="A1C3259E6ACE46BC89B4D6A25533E1056"/>
    <w:rsid w:val="00E472DF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B207A145DE3347C7A378FA3FB981D81F6">
    <w:name w:val="B207A145DE3347C7A378FA3FB981D81F6"/>
    <w:rsid w:val="00E472DF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302F20F4A0B64840ACACF60A41343E1B6">
    <w:name w:val="302F20F4A0B64840ACACF60A41343E1B6"/>
    <w:rsid w:val="00E472DF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C7A0D293930648118ED22C8D1814F1806">
    <w:name w:val="C7A0D293930648118ED22C8D1814F1806"/>
    <w:rsid w:val="00E472DF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DC1A03D90EDE4FE180F2A02846F980F96">
    <w:name w:val="DC1A03D90EDE4FE180F2A02846F980F96"/>
    <w:rsid w:val="00E472DF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5E5E85B0EB4F462F9961976A8B6A90296">
    <w:name w:val="5E5E85B0EB4F462F9961976A8B6A90296"/>
    <w:rsid w:val="00E472DF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B5B4FBA530C042ABB50F1E4F407B399A6">
    <w:name w:val="B5B4FBA530C042ABB50F1E4F407B399A6"/>
    <w:rsid w:val="00E472DF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D57B0DBAA3D9446DA8E43C90314079F66">
    <w:name w:val="D57B0DBAA3D9446DA8E43C90314079F66"/>
    <w:rsid w:val="00E472DF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BC29BD00729C44CDBD95C7CB9CD36E346">
    <w:name w:val="BC29BD00729C44CDBD95C7CB9CD36E346"/>
    <w:rsid w:val="00E472DF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8880139F1463483DAD6B9625B140C8C36">
    <w:name w:val="8880139F1463483DAD6B9625B140C8C36"/>
    <w:rsid w:val="00E472DF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D855633D1A3746A2BAE2EC70B79CE7A46">
    <w:name w:val="D855633D1A3746A2BAE2EC70B79CE7A46"/>
    <w:rsid w:val="00E472DF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257CDAF214634D4E86F8F2C7097352907">
    <w:name w:val="257CDAF214634D4E86F8F2C7097352907"/>
    <w:rsid w:val="00E472DF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292ADD5B868743CD8067467AED97E8D57">
    <w:name w:val="292ADD5B868743CD8067467AED97E8D57"/>
    <w:rsid w:val="00E472DF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9B61D0C68C694BB0A828EAEE760E52377">
    <w:name w:val="9B61D0C68C694BB0A828EAEE760E52377"/>
    <w:rsid w:val="00E472DF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4C67515169A140F1A4EABEBB83EE701B7">
    <w:name w:val="4C67515169A140F1A4EABEBB83EE701B7"/>
    <w:rsid w:val="00E472DF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FC016CCC761F49BE8D342C85F245EA487">
    <w:name w:val="FC016CCC761F49BE8D342C85F245EA487"/>
    <w:rsid w:val="00E472DF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67B5838AF52449819DCF4C6DFBCD64B37">
    <w:name w:val="67B5838AF52449819DCF4C6DFBCD64B37"/>
    <w:rsid w:val="00E472DF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A1C3259E6ACE46BC89B4D6A25533E1057">
    <w:name w:val="A1C3259E6ACE46BC89B4D6A25533E1057"/>
    <w:rsid w:val="00E472DF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B207A145DE3347C7A378FA3FB981D81F7">
    <w:name w:val="B207A145DE3347C7A378FA3FB981D81F7"/>
    <w:rsid w:val="00E472DF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302F20F4A0B64840ACACF60A41343E1B7">
    <w:name w:val="302F20F4A0B64840ACACF60A41343E1B7"/>
    <w:rsid w:val="00E472DF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C7A0D293930648118ED22C8D1814F1807">
    <w:name w:val="C7A0D293930648118ED22C8D1814F1807"/>
    <w:rsid w:val="00E472DF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DC1A03D90EDE4FE180F2A02846F980F97">
    <w:name w:val="DC1A03D90EDE4FE180F2A02846F980F97"/>
    <w:rsid w:val="00E472DF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5E5E85B0EB4F462F9961976A8B6A90297">
    <w:name w:val="5E5E85B0EB4F462F9961976A8B6A90297"/>
    <w:rsid w:val="00E472DF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B5B4FBA530C042ABB50F1E4F407B399A7">
    <w:name w:val="B5B4FBA530C042ABB50F1E4F407B399A7"/>
    <w:rsid w:val="00E472DF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D57B0DBAA3D9446DA8E43C90314079F67">
    <w:name w:val="D57B0DBAA3D9446DA8E43C90314079F67"/>
    <w:rsid w:val="00E472DF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BC29BD00729C44CDBD95C7CB9CD36E347">
    <w:name w:val="BC29BD00729C44CDBD95C7CB9CD36E347"/>
    <w:rsid w:val="00E472DF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8880139F1463483DAD6B9625B140C8C37">
    <w:name w:val="8880139F1463483DAD6B9625B140C8C37"/>
    <w:rsid w:val="00E472DF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D855633D1A3746A2BAE2EC70B79CE7A47">
    <w:name w:val="D855633D1A3746A2BAE2EC70B79CE7A47"/>
    <w:rsid w:val="00E472DF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257CDAF214634D4E86F8F2C7097352908">
    <w:name w:val="257CDAF214634D4E86F8F2C7097352908"/>
    <w:rsid w:val="00E472DF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292ADD5B868743CD8067467AED97E8D58">
    <w:name w:val="292ADD5B868743CD8067467AED97E8D58"/>
    <w:rsid w:val="00E472DF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9B61D0C68C694BB0A828EAEE760E52378">
    <w:name w:val="9B61D0C68C694BB0A828EAEE760E52378"/>
    <w:rsid w:val="00E472DF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4C67515169A140F1A4EABEBB83EE701B8">
    <w:name w:val="4C67515169A140F1A4EABEBB83EE701B8"/>
    <w:rsid w:val="00E472DF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FC016CCC761F49BE8D342C85F245EA488">
    <w:name w:val="FC016CCC761F49BE8D342C85F245EA488"/>
    <w:rsid w:val="00E472DF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67B5838AF52449819DCF4C6DFBCD64B38">
    <w:name w:val="67B5838AF52449819DCF4C6DFBCD64B38"/>
    <w:rsid w:val="00E472DF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A1C3259E6ACE46BC89B4D6A25533E1058">
    <w:name w:val="A1C3259E6ACE46BC89B4D6A25533E1058"/>
    <w:rsid w:val="00E472DF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B207A145DE3347C7A378FA3FB981D81F8">
    <w:name w:val="B207A145DE3347C7A378FA3FB981D81F8"/>
    <w:rsid w:val="00E472DF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302F20F4A0B64840ACACF60A41343E1B8">
    <w:name w:val="302F20F4A0B64840ACACF60A41343E1B8"/>
    <w:rsid w:val="00E472DF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C7A0D293930648118ED22C8D1814F1808">
    <w:name w:val="C7A0D293930648118ED22C8D1814F1808"/>
    <w:rsid w:val="00E472DF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DC1A03D90EDE4FE180F2A02846F980F98">
    <w:name w:val="DC1A03D90EDE4FE180F2A02846F980F98"/>
    <w:rsid w:val="00E472DF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5E5E85B0EB4F462F9961976A8B6A90298">
    <w:name w:val="5E5E85B0EB4F462F9961976A8B6A90298"/>
    <w:rsid w:val="00E472DF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B5B4FBA530C042ABB50F1E4F407B399A8">
    <w:name w:val="B5B4FBA530C042ABB50F1E4F407B399A8"/>
    <w:rsid w:val="00E472DF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D57B0DBAA3D9446DA8E43C90314079F68">
    <w:name w:val="D57B0DBAA3D9446DA8E43C90314079F68"/>
    <w:rsid w:val="00E472DF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BC29BD00729C44CDBD95C7CB9CD36E348">
    <w:name w:val="BC29BD00729C44CDBD95C7CB9CD36E348"/>
    <w:rsid w:val="00E472DF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8880139F1463483DAD6B9625B140C8C38">
    <w:name w:val="8880139F1463483DAD6B9625B140C8C38"/>
    <w:rsid w:val="00E472DF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D855633D1A3746A2BAE2EC70B79CE7A48">
    <w:name w:val="D855633D1A3746A2BAE2EC70B79CE7A48"/>
    <w:rsid w:val="00E472DF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257CDAF214634D4E86F8F2C7097352909">
    <w:name w:val="257CDAF214634D4E86F8F2C7097352909"/>
    <w:rsid w:val="00E33E5A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292ADD5B868743CD8067467AED97E8D59">
    <w:name w:val="292ADD5B868743CD8067467AED97E8D59"/>
    <w:rsid w:val="00E33E5A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9B61D0C68C694BB0A828EAEE760E52379">
    <w:name w:val="9B61D0C68C694BB0A828EAEE760E52379"/>
    <w:rsid w:val="00E33E5A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4C67515169A140F1A4EABEBB83EE701B9">
    <w:name w:val="4C67515169A140F1A4EABEBB83EE701B9"/>
    <w:rsid w:val="00E33E5A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FC016CCC761F49BE8D342C85F245EA489">
    <w:name w:val="FC016CCC761F49BE8D342C85F245EA489"/>
    <w:rsid w:val="00E33E5A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67B5838AF52449819DCF4C6DFBCD64B39">
    <w:name w:val="67B5838AF52449819DCF4C6DFBCD64B39"/>
    <w:rsid w:val="00E33E5A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A1C3259E6ACE46BC89B4D6A25533E1059">
    <w:name w:val="A1C3259E6ACE46BC89B4D6A25533E1059"/>
    <w:rsid w:val="00E33E5A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B207A145DE3347C7A378FA3FB981D81F9">
    <w:name w:val="B207A145DE3347C7A378FA3FB981D81F9"/>
    <w:rsid w:val="00E33E5A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302F20F4A0B64840ACACF60A41343E1B9">
    <w:name w:val="302F20F4A0B64840ACACF60A41343E1B9"/>
    <w:rsid w:val="00E33E5A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C7A0D293930648118ED22C8D1814F1809">
    <w:name w:val="C7A0D293930648118ED22C8D1814F1809"/>
    <w:rsid w:val="00E33E5A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DC1A03D90EDE4FE180F2A02846F980F99">
    <w:name w:val="DC1A03D90EDE4FE180F2A02846F980F99"/>
    <w:rsid w:val="00E33E5A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5E5E85B0EB4F462F9961976A8B6A90299">
    <w:name w:val="5E5E85B0EB4F462F9961976A8B6A90299"/>
    <w:rsid w:val="00E33E5A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B5B4FBA530C042ABB50F1E4F407B399A9">
    <w:name w:val="B5B4FBA530C042ABB50F1E4F407B399A9"/>
    <w:rsid w:val="00E33E5A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D57B0DBAA3D9446DA8E43C90314079F69">
    <w:name w:val="D57B0DBAA3D9446DA8E43C90314079F69"/>
    <w:rsid w:val="00E33E5A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BC29BD00729C44CDBD95C7CB9CD36E349">
    <w:name w:val="BC29BD00729C44CDBD95C7CB9CD36E349"/>
    <w:rsid w:val="00E33E5A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8880139F1463483DAD6B9625B140C8C39">
    <w:name w:val="8880139F1463483DAD6B9625B140C8C39"/>
    <w:rsid w:val="00E33E5A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D855633D1A3746A2BAE2EC70B79CE7A49">
    <w:name w:val="D855633D1A3746A2BAE2EC70B79CE7A49"/>
    <w:rsid w:val="00E33E5A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257CDAF214634D4E86F8F2C70973529010">
    <w:name w:val="257CDAF214634D4E86F8F2C70973529010"/>
    <w:rsid w:val="00E33E5A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292ADD5B868743CD8067467AED97E8D510">
    <w:name w:val="292ADD5B868743CD8067467AED97E8D510"/>
    <w:rsid w:val="00E33E5A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9B61D0C68C694BB0A828EAEE760E523710">
    <w:name w:val="9B61D0C68C694BB0A828EAEE760E523710"/>
    <w:rsid w:val="00E33E5A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4C67515169A140F1A4EABEBB83EE701B10">
    <w:name w:val="4C67515169A140F1A4EABEBB83EE701B10"/>
    <w:rsid w:val="00E33E5A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FC016CCC761F49BE8D342C85F245EA4810">
    <w:name w:val="FC016CCC761F49BE8D342C85F245EA4810"/>
    <w:rsid w:val="00E33E5A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67B5838AF52449819DCF4C6DFBCD64B310">
    <w:name w:val="67B5838AF52449819DCF4C6DFBCD64B310"/>
    <w:rsid w:val="00E33E5A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A1C3259E6ACE46BC89B4D6A25533E10510">
    <w:name w:val="A1C3259E6ACE46BC89B4D6A25533E10510"/>
    <w:rsid w:val="00E33E5A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B207A145DE3347C7A378FA3FB981D81F10">
    <w:name w:val="B207A145DE3347C7A378FA3FB981D81F10"/>
    <w:rsid w:val="00E33E5A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302F20F4A0B64840ACACF60A41343E1B10">
    <w:name w:val="302F20F4A0B64840ACACF60A41343E1B10"/>
    <w:rsid w:val="00E33E5A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C7A0D293930648118ED22C8D1814F18010">
    <w:name w:val="C7A0D293930648118ED22C8D1814F18010"/>
    <w:rsid w:val="00E33E5A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DC1A03D90EDE4FE180F2A02846F980F910">
    <w:name w:val="DC1A03D90EDE4FE180F2A02846F980F910"/>
    <w:rsid w:val="00E33E5A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5E5E85B0EB4F462F9961976A8B6A902910">
    <w:name w:val="5E5E85B0EB4F462F9961976A8B6A902910"/>
    <w:rsid w:val="00E33E5A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B5B4FBA530C042ABB50F1E4F407B399A10">
    <w:name w:val="B5B4FBA530C042ABB50F1E4F407B399A10"/>
    <w:rsid w:val="00E33E5A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D57B0DBAA3D9446DA8E43C90314079F610">
    <w:name w:val="D57B0DBAA3D9446DA8E43C90314079F610"/>
    <w:rsid w:val="00E33E5A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BC29BD00729C44CDBD95C7CB9CD36E3410">
    <w:name w:val="BC29BD00729C44CDBD95C7CB9CD36E3410"/>
    <w:rsid w:val="00E33E5A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8880139F1463483DAD6B9625B140C8C310">
    <w:name w:val="8880139F1463483DAD6B9625B140C8C310"/>
    <w:rsid w:val="00E33E5A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D855633D1A3746A2BAE2EC70B79CE7A410">
    <w:name w:val="D855633D1A3746A2BAE2EC70B79CE7A410"/>
    <w:rsid w:val="00E33E5A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3E60EFAC64784A97BBD2BF01563B3C47">
    <w:name w:val="3E60EFAC64784A97BBD2BF01563B3C47"/>
    <w:rsid w:val="00EA21B9"/>
  </w:style>
  <w:style w:type="paragraph" w:customStyle="1" w:styleId="257CDAF214634D4E86F8F2C70973529011">
    <w:name w:val="257CDAF214634D4E86F8F2C70973529011"/>
    <w:rsid w:val="00EA21B9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292ADD5B868743CD8067467AED97E8D511">
    <w:name w:val="292ADD5B868743CD8067467AED97E8D511"/>
    <w:rsid w:val="00EA21B9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9B61D0C68C694BB0A828EAEE760E523711">
    <w:name w:val="9B61D0C68C694BB0A828EAEE760E523711"/>
    <w:rsid w:val="00EA21B9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4C67515169A140F1A4EABEBB83EE701B11">
    <w:name w:val="4C67515169A140F1A4EABEBB83EE701B11"/>
    <w:rsid w:val="00EA21B9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FC016CCC761F49BE8D342C85F245EA4811">
    <w:name w:val="FC016CCC761F49BE8D342C85F245EA4811"/>
    <w:rsid w:val="00EA21B9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67B5838AF52449819DCF4C6DFBCD64B311">
    <w:name w:val="67B5838AF52449819DCF4C6DFBCD64B311"/>
    <w:rsid w:val="00EA21B9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A1C3259E6ACE46BC89B4D6A25533E10511">
    <w:name w:val="A1C3259E6ACE46BC89B4D6A25533E10511"/>
    <w:rsid w:val="00EA21B9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B207A145DE3347C7A378FA3FB981D81F11">
    <w:name w:val="B207A145DE3347C7A378FA3FB981D81F11"/>
    <w:rsid w:val="00EA21B9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3E60EFAC64784A97BBD2BF01563B3C471">
    <w:name w:val="3E60EFAC64784A97BBD2BF01563B3C471"/>
    <w:rsid w:val="00EA21B9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302F20F4A0B64840ACACF60A41343E1B11">
    <w:name w:val="302F20F4A0B64840ACACF60A41343E1B11"/>
    <w:rsid w:val="00EA21B9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C7A0D293930648118ED22C8D1814F18011">
    <w:name w:val="C7A0D293930648118ED22C8D1814F18011"/>
    <w:rsid w:val="00EA21B9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DC1A03D90EDE4FE180F2A02846F980F911">
    <w:name w:val="DC1A03D90EDE4FE180F2A02846F980F911"/>
    <w:rsid w:val="00EA21B9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5E5E85B0EB4F462F9961976A8B6A902911">
    <w:name w:val="5E5E85B0EB4F462F9961976A8B6A902911"/>
    <w:rsid w:val="00EA21B9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B5B4FBA530C042ABB50F1E4F407B399A11">
    <w:name w:val="B5B4FBA530C042ABB50F1E4F407B399A11"/>
    <w:rsid w:val="00EA21B9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D57B0DBAA3D9446DA8E43C90314079F611">
    <w:name w:val="D57B0DBAA3D9446DA8E43C90314079F611"/>
    <w:rsid w:val="00EA21B9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BC29BD00729C44CDBD95C7CB9CD36E3411">
    <w:name w:val="BC29BD00729C44CDBD95C7CB9CD36E3411"/>
    <w:rsid w:val="00EA21B9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8880139F1463483DAD6B9625B140C8C311">
    <w:name w:val="8880139F1463483DAD6B9625B140C8C311"/>
    <w:rsid w:val="00EA21B9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D855633D1A3746A2BAE2EC70B79CE7A411">
    <w:name w:val="D855633D1A3746A2BAE2EC70B79CE7A411"/>
    <w:rsid w:val="00EA21B9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257CDAF214634D4E86F8F2C70973529012">
    <w:name w:val="257CDAF214634D4E86F8F2C70973529012"/>
    <w:rsid w:val="00EA21B9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292ADD5B868743CD8067467AED97E8D512">
    <w:name w:val="292ADD5B868743CD8067467AED97E8D512"/>
    <w:rsid w:val="00EA21B9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9B61D0C68C694BB0A828EAEE760E523712">
    <w:name w:val="9B61D0C68C694BB0A828EAEE760E523712"/>
    <w:rsid w:val="00EA21B9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4C67515169A140F1A4EABEBB83EE701B12">
    <w:name w:val="4C67515169A140F1A4EABEBB83EE701B12"/>
    <w:rsid w:val="00EA21B9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FC016CCC761F49BE8D342C85F245EA4812">
    <w:name w:val="FC016CCC761F49BE8D342C85F245EA4812"/>
    <w:rsid w:val="00EA21B9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67B5838AF52449819DCF4C6DFBCD64B312">
    <w:name w:val="67B5838AF52449819DCF4C6DFBCD64B312"/>
    <w:rsid w:val="00EA21B9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A1C3259E6ACE46BC89B4D6A25533E10512">
    <w:name w:val="A1C3259E6ACE46BC89B4D6A25533E10512"/>
    <w:rsid w:val="00EA21B9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B207A145DE3347C7A378FA3FB981D81F12">
    <w:name w:val="B207A145DE3347C7A378FA3FB981D81F12"/>
    <w:rsid w:val="00EA21B9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3E60EFAC64784A97BBD2BF01563B3C472">
    <w:name w:val="3E60EFAC64784A97BBD2BF01563B3C472"/>
    <w:rsid w:val="00EA21B9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302F20F4A0B64840ACACF60A41343E1B12">
    <w:name w:val="302F20F4A0B64840ACACF60A41343E1B12"/>
    <w:rsid w:val="00EA21B9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C7A0D293930648118ED22C8D1814F18012">
    <w:name w:val="C7A0D293930648118ED22C8D1814F18012"/>
    <w:rsid w:val="00EA21B9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DC1A03D90EDE4FE180F2A02846F980F912">
    <w:name w:val="DC1A03D90EDE4FE180F2A02846F980F912"/>
    <w:rsid w:val="00EA21B9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5E5E85B0EB4F462F9961976A8B6A902912">
    <w:name w:val="5E5E85B0EB4F462F9961976A8B6A902912"/>
    <w:rsid w:val="00EA21B9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B5B4FBA530C042ABB50F1E4F407B399A12">
    <w:name w:val="B5B4FBA530C042ABB50F1E4F407B399A12"/>
    <w:rsid w:val="00EA21B9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D57B0DBAA3D9446DA8E43C90314079F612">
    <w:name w:val="D57B0DBAA3D9446DA8E43C90314079F612"/>
    <w:rsid w:val="00EA21B9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BC29BD00729C44CDBD95C7CB9CD36E3412">
    <w:name w:val="BC29BD00729C44CDBD95C7CB9CD36E3412"/>
    <w:rsid w:val="00EA21B9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8880139F1463483DAD6B9625B140C8C312">
    <w:name w:val="8880139F1463483DAD6B9625B140C8C312"/>
    <w:rsid w:val="00EA21B9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D855633D1A3746A2BAE2EC70B79CE7A412">
    <w:name w:val="D855633D1A3746A2BAE2EC70B79CE7A412"/>
    <w:rsid w:val="00EA21B9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257CDAF214634D4E86F8F2C70973529013">
    <w:name w:val="257CDAF214634D4E86F8F2C70973529013"/>
    <w:rsid w:val="00EA21B9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292ADD5B868743CD8067467AED97E8D513">
    <w:name w:val="292ADD5B868743CD8067467AED97E8D513"/>
    <w:rsid w:val="00EA21B9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9B61D0C68C694BB0A828EAEE760E523713">
    <w:name w:val="9B61D0C68C694BB0A828EAEE760E523713"/>
    <w:rsid w:val="00EA21B9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4C67515169A140F1A4EABEBB83EE701B13">
    <w:name w:val="4C67515169A140F1A4EABEBB83EE701B13"/>
    <w:rsid w:val="00EA21B9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FC016CCC761F49BE8D342C85F245EA4813">
    <w:name w:val="FC016CCC761F49BE8D342C85F245EA4813"/>
    <w:rsid w:val="00EA21B9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67B5838AF52449819DCF4C6DFBCD64B313">
    <w:name w:val="67B5838AF52449819DCF4C6DFBCD64B313"/>
    <w:rsid w:val="00EA21B9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A1C3259E6ACE46BC89B4D6A25533E10513">
    <w:name w:val="A1C3259E6ACE46BC89B4D6A25533E10513"/>
    <w:rsid w:val="00EA21B9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B207A145DE3347C7A378FA3FB981D81F13">
    <w:name w:val="B207A145DE3347C7A378FA3FB981D81F13"/>
    <w:rsid w:val="00EA21B9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3E60EFAC64784A97BBD2BF01563B3C473">
    <w:name w:val="3E60EFAC64784A97BBD2BF01563B3C473"/>
    <w:rsid w:val="00EA21B9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302F20F4A0B64840ACACF60A41343E1B13">
    <w:name w:val="302F20F4A0B64840ACACF60A41343E1B13"/>
    <w:rsid w:val="00EA21B9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C7A0D293930648118ED22C8D1814F18013">
    <w:name w:val="C7A0D293930648118ED22C8D1814F18013"/>
    <w:rsid w:val="00EA21B9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DC1A03D90EDE4FE180F2A02846F980F913">
    <w:name w:val="DC1A03D90EDE4FE180F2A02846F980F913"/>
    <w:rsid w:val="00EA21B9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5E5E85B0EB4F462F9961976A8B6A902913">
    <w:name w:val="5E5E85B0EB4F462F9961976A8B6A902913"/>
    <w:rsid w:val="00EA21B9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B5B4FBA530C042ABB50F1E4F407B399A13">
    <w:name w:val="B5B4FBA530C042ABB50F1E4F407B399A13"/>
    <w:rsid w:val="00EA21B9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D57B0DBAA3D9446DA8E43C90314079F613">
    <w:name w:val="D57B0DBAA3D9446DA8E43C90314079F613"/>
    <w:rsid w:val="00EA21B9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BC29BD00729C44CDBD95C7CB9CD36E3413">
    <w:name w:val="BC29BD00729C44CDBD95C7CB9CD36E3413"/>
    <w:rsid w:val="00EA21B9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8880139F1463483DAD6B9625B140C8C313">
    <w:name w:val="8880139F1463483DAD6B9625B140C8C313"/>
    <w:rsid w:val="00EA21B9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D855633D1A3746A2BAE2EC70B79CE7A413">
    <w:name w:val="D855633D1A3746A2BAE2EC70B79CE7A413"/>
    <w:rsid w:val="00EA21B9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257CDAF214634D4E86F8F2C70973529014">
    <w:name w:val="257CDAF214634D4E86F8F2C70973529014"/>
    <w:rsid w:val="00EA21B9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292ADD5B868743CD8067467AED97E8D514">
    <w:name w:val="292ADD5B868743CD8067467AED97E8D514"/>
    <w:rsid w:val="00EA21B9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9B61D0C68C694BB0A828EAEE760E523714">
    <w:name w:val="9B61D0C68C694BB0A828EAEE760E523714"/>
    <w:rsid w:val="00EA21B9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4C67515169A140F1A4EABEBB83EE701B14">
    <w:name w:val="4C67515169A140F1A4EABEBB83EE701B14"/>
    <w:rsid w:val="00EA21B9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FC016CCC761F49BE8D342C85F245EA4814">
    <w:name w:val="FC016CCC761F49BE8D342C85F245EA4814"/>
    <w:rsid w:val="00EA21B9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67B5838AF52449819DCF4C6DFBCD64B314">
    <w:name w:val="67B5838AF52449819DCF4C6DFBCD64B314"/>
    <w:rsid w:val="00EA21B9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A1C3259E6ACE46BC89B4D6A25533E10514">
    <w:name w:val="A1C3259E6ACE46BC89B4D6A25533E10514"/>
    <w:rsid w:val="00EA21B9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B207A145DE3347C7A378FA3FB981D81F14">
    <w:name w:val="B207A145DE3347C7A378FA3FB981D81F14"/>
    <w:rsid w:val="00EA21B9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3E60EFAC64784A97BBD2BF01563B3C474">
    <w:name w:val="3E60EFAC64784A97BBD2BF01563B3C474"/>
    <w:rsid w:val="00EA21B9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302F20F4A0B64840ACACF60A41343E1B14">
    <w:name w:val="302F20F4A0B64840ACACF60A41343E1B14"/>
    <w:rsid w:val="00EA21B9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C7A0D293930648118ED22C8D1814F18014">
    <w:name w:val="C7A0D293930648118ED22C8D1814F18014"/>
    <w:rsid w:val="00EA21B9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DC1A03D90EDE4FE180F2A02846F980F914">
    <w:name w:val="DC1A03D90EDE4FE180F2A02846F980F914"/>
    <w:rsid w:val="00EA21B9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5E5E85B0EB4F462F9961976A8B6A902914">
    <w:name w:val="5E5E85B0EB4F462F9961976A8B6A902914"/>
    <w:rsid w:val="00EA21B9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B5B4FBA530C042ABB50F1E4F407B399A14">
    <w:name w:val="B5B4FBA530C042ABB50F1E4F407B399A14"/>
    <w:rsid w:val="00EA21B9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D57B0DBAA3D9446DA8E43C90314079F614">
    <w:name w:val="D57B0DBAA3D9446DA8E43C90314079F614"/>
    <w:rsid w:val="00EA21B9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BC29BD00729C44CDBD95C7CB9CD36E3414">
    <w:name w:val="BC29BD00729C44CDBD95C7CB9CD36E3414"/>
    <w:rsid w:val="00EA21B9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8880139F1463483DAD6B9625B140C8C314">
    <w:name w:val="8880139F1463483DAD6B9625B140C8C314"/>
    <w:rsid w:val="00EA21B9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D855633D1A3746A2BAE2EC70B79CE7A414">
    <w:name w:val="D855633D1A3746A2BAE2EC70B79CE7A414"/>
    <w:rsid w:val="00EA21B9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257CDAF214634D4E86F8F2C70973529015">
    <w:name w:val="257CDAF214634D4E86F8F2C70973529015"/>
    <w:rsid w:val="00EA21B9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292ADD5B868743CD8067467AED97E8D515">
    <w:name w:val="292ADD5B868743CD8067467AED97E8D515"/>
    <w:rsid w:val="00EA21B9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9B61D0C68C694BB0A828EAEE760E523715">
    <w:name w:val="9B61D0C68C694BB0A828EAEE760E523715"/>
    <w:rsid w:val="00EA21B9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4C67515169A140F1A4EABEBB83EE701B15">
    <w:name w:val="4C67515169A140F1A4EABEBB83EE701B15"/>
    <w:rsid w:val="00EA21B9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FC016CCC761F49BE8D342C85F245EA4815">
    <w:name w:val="FC016CCC761F49BE8D342C85F245EA4815"/>
    <w:rsid w:val="00EA21B9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67B5838AF52449819DCF4C6DFBCD64B315">
    <w:name w:val="67B5838AF52449819DCF4C6DFBCD64B315"/>
    <w:rsid w:val="00EA21B9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A1C3259E6ACE46BC89B4D6A25533E10515">
    <w:name w:val="A1C3259E6ACE46BC89B4D6A25533E10515"/>
    <w:rsid w:val="00EA21B9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B207A145DE3347C7A378FA3FB981D81F15">
    <w:name w:val="B207A145DE3347C7A378FA3FB981D81F15"/>
    <w:rsid w:val="00EA21B9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3E60EFAC64784A97BBD2BF01563B3C475">
    <w:name w:val="3E60EFAC64784A97BBD2BF01563B3C475"/>
    <w:rsid w:val="00EA21B9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302F20F4A0B64840ACACF60A41343E1B15">
    <w:name w:val="302F20F4A0B64840ACACF60A41343E1B15"/>
    <w:rsid w:val="00EA21B9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C7A0D293930648118ED22C8D1814F18015">
    <w:name w:val="C7A0D293930648118ED22C8D1814F18015"/>
    <w:rsid w:val="00EA21B9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DC1A03D90EDE4FE180F2A02846F980F915">
    <w:name w:val="DC1A03D90EDE4FE180F2A02846F980F915"/>
    <w:rsid w:val="00EA21B9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5E5E85B0EB4F462F9961976A8B6A902915">
    <w:name w:val="5E5E85B0EB4F462F9961976A8B6A902915"/>
    <w:rsid w:val="00EA21B9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B5B4FBA530C042ABB50F1E4F407B399A15">
    <w:name w:val="B5B4FBA530C042ABB50F1E4F407B399A15"/>
    <w:rsid w:val="00EA21B9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D57B0DBAA3D9446DA8E43C90314079F615">
    <w:name w:val="D57B0DBAA3D9446DA8E43C90314079F615"/>
    <w:rsid w:val="00EA21B9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BC29BD00729C44CDBD95C7CB9CD36E3415">
    <w:name w:val="BC29BD00729C44CDBD95C7CB9CD36E3415"/>
    <w:rsid w:val="00EA21B9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8880139F1463483DAD6B9625B140C8C315">
    <w:name w:val="8880139F1463483DAD6B9625B140C8C315"/>
    <w:rsid w:val="00EA21B9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D855633D1A3746A2BAE2EC70B79CE7A415">
    <w:name w:val="D855633D1A3746A2BAE2EC70B79CE7A415"/>
    <w:rsid w:val="00EA21B9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257CDAF214634D4E86F8F2C70973529016">
    <w:name w:val="257CDAF214634D4E86F8F2C70973529016"/>
    <w:rsid w:val="00EA21B9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292ADD5B868743CD8067467AED97E8D516">
    <w:name w:val="292ADD5B868743CD8067467AED97E8D516"/>
    <w:rsid w:val="00EA21B9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9B61D0C68C694BB0A828EAEE760E523716">
    <w:name w:val="9B61D0C68C694BB0A828EAEE760E523716"/>
    <w:rsid w:val="00EA21B9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4C67515169A140F1A4EABEBB83EE701B16">
    <w:name w:val="4C67515169A140F1A4EABEBB83EE701B16"/>
    <w:rsid w:val="00EA21B9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FC016CCC761F49BE8D342C85F245EA4816">
    <w:name w:val="FC016CCC761F49BE8D342C85F245EA4816"/>
    <w:rsid w:val="00EA21B9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67B5838AF52449819DCF4C6DFBCD64B316">
    <w:name w:val="67B5838AF52449819DCF4C6DFBCD64B316"/>
    <w:rsid w:val="00EA21B9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A1C3259E6ACE46BC89B4D6A25533E10516">
    <w:name w:val="A1C3259E6ACE46BC89B4D6A25533E10516"/>
    <w:rsid w:val="00EA21B9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B207A145DE3347C7A378FA3FB981D81F16">
    <w:name w:val="B207A145DE3347C7A378FA3FB981D81F16"/>
    <w:rsid w:val="00EA21B9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302F20F4A0B64840ACACF60A41343E1B16">
    <w:name w:val="302F20F4A0B64840ACACF60A41343E1B16"/>
    <w:rsid w:val="00EA21B9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C7A0D293930648118ED22C8D1814F18016">
    <w:name w:val="C7A0D293930648118ED22C8D1814F18016"/>
    <w:rsid w:val="00EA21B9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DC1A03D90EDE4FE180F2A02846F980F916">
    <w:name w:val="DC1A03D90EDE4FE180F2A02846F980F916"/>
    <w:rsid w:val="00EA21B9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5E5E85B0EB4F462F9961976A8B6A902916">
    <w:name w:val="5E5E85B0EB4F462F9961976A8B6A902916"/>
    <w:rsid w:val="00EA21B9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B5B4FBA530C042ABB50F1E4F407B399A16">
    <w:name w:val="B5B4FBA530C042ABB50F1E4F407B399A16"/>
    <w:rsid w:val="00EA21B9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D57B0DBAA3D9446DA8E43C90314079F616">
    <w:name w:val="D57B0DBAA3D9446DA8E43C90314079F616"/>
    <w:rsid w:val="00EA21B9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BC29BD00729C44CDBD95C7CB9CD36E3416">
    <w:name w:val="BC29BD00729C44CDBD95C7CB9CD36E3416"/>
    <w:rsid w:val="00EA21B9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8880139F1463483DAD6B9625B140C8C316">
    <w:name w:val="8880139F1463483DAD6B9625B140C8C316"/>
    <w:rsid w:val="00EA21B9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D855633D1A3746A2BAE2EC70B79CE7A416">
    <w:name w:val="D855633D1A3746A2BAE2EC70B79CE7A416"/>
    <w:rsid w:val="00EA21B9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40766D15212E40F28E2790131561F592">
    <w:name w:val="40766D15212E40F28E2790131561F592"/>
    <w:rsid w:val="00EA21B9"/>
  </w:style>
  <w:style w:type="paragraph" w:customStyle="1" w:styleId="257CDAF214634D4E86F8F2C70973529017">
    <w:name w:val="257CDAF214634D4E86F8F2C70973529017"/>
    <w:rsid w:val="00EA21B9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292ADD5B868743CD8067467AED97E8D517">
    <w:name w:val="292ADD5B868743CD8067467AED97E8D517"/>
    <w:rsid w:val="00EA21B9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9B61D0C68C694BB0A828EAEE760E523717">
    <w:name w:val="9B61D0C68C694BB0A828EAEE760E523717"/>
    <w:rsid w:val="00EA21B9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4C67515169A140F1A4EABEBB83EE701B17">
    <w:name w:val="4C67515169A140F1A4EABEBB83EE701B17"/>
    <w:rsid w:val="00EA21B9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FC016CCC761F49BE8D342C85F245EA4817">
    <w:name w:val="FC016CCC761F49BE8D342C85F245EA4817"/>
    <w:rsid w:val="00EA21B9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67B5838AF52449819DCF4C6DFBCD64B317">
    <w:name w:val="67B5838AF52449819DCF4C6DFBCD64B317"/>
    <w:rsid w:val="00EA21B9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A1C3259E6ACE46BC89B4D6A25533E10517">
    <w:name w:val="A1C3259E6ACE46BC89B4D6A25533E10517"/>
    <w:rsid w:val="00EA21B9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B207A145DE3347C7A378FA3FB981D81F17">
    <w:name w:val="B207A145DE3347C7A378FA3FB981D81F17"/>
    <w:rsid w:val="00EA21B9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302F20F4A0B64840ACACF60A41343E1B17">
    <w:name w:val="302F20F4A0B64840ACACF60A41343E1B17"/>
    <w:rsid w:val="00EA21B9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C7A0D293930648118ED22C8D1814F18017">
    <w:name w:val="C7A0D293930648118ED22C8D1814F18017"/>
    <w:rsid w:val="00EA21B9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DC1A03D90EDE4FE180F2A02846F980F917">
    <w:name w:val="DC1A03D90EDE4FE180F2A02846F980F917"/>
    <w:rsid w:val="00EA21B9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5E5E85B0EB4F462F9961976A8B6A902917">
    <w:name w:val="5E5E85B0EB4F462F9961976A8B6A902917"/>
    <w:rsid w:val="00EA21B9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B5B4FBA530C042ABB50F1E4F407B399A17">
    <w:name w:val="B5B4FBA530C042ABB50F1E4F407B399A17"/>
    <w:rsid w:val="00EA21B9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D57B0DBAA3D9446DA8E43C90314079F617">
    <w:name w:val="D57B0DBAA3D9446DA8E43C90314079F617"/>
    <w:rsid w:val="00EA21B9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BC29BD00729C44CDBD95C7CB9CD36E3417">
    <w:name w:val="BC29BD00729C44CDBD95C7CB9CD36E3417"/>
    <w:rsid w:val="00EA21B9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8880139F1463483DAD6B9625B140C8C317">
    <w:name w:val="8880139F1463483DAD6B9625B140C8C317"/>
    <w:rsid w:val="00EA21B9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D855633D1A3746A2BAE2EC70B79CE7A417">
    <w:name w:val="D855633D1A3746A2BAE2EC70B79CE7A417"/>
    <w:rsid w:val="00EA21B9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257CDAF214634D4E86F8F2C70973529018">
    <w:name w:val="257CDAF214634D4E86F8F2C70973529018"/>
    <w:rsid w:val="00EA21B9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292ADD5B868743CD8067467AED97E8D518">
    <w:name w:val="292ADD5B868743CD8067467AED97E8D518"/>
    <w:rsid w:val="00EA21B9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9B61D0C68C694BB0A828EAEE760E523718">
    <w:name w:val="9B61D0C68C694BB0A828EAEE760E523718"/>
    <w:rsid w:val="00EA21B9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4C67515169A140F1A4EABEBB83EE701B18">
    <w:name w:val="4C67515169A140F1A4EABEBB83EE701B18"/>
    <w:rsid w:val="00EA21B9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FC016CCC761F49BE8D342C85F245EA4818">
    <w:name w:val="FC016CCC761F49BE8D342C85F245EA4818"/>
    <w:rsid w:val="00EA21B9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67B5838AF52449819DCF4C6DFBCD64B318">
    <w:name w:val="67B5838AF52449819DCF4C6DFBCD64B318"/>
    <w:rsid w:val="00EA21B9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A1C3259E6ACE46BC89B4D6A25533E10518">
    <w:name w:val="A1C3259E6ACE46BC89B4D6A25533E10518"/>
    <w:rsid w:val="00EA21B9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B207A145DE3347C7A378FA3FB981D81F18">
    <w:name w:val="B207A145DE3347C7A378FA3FB981D81F18"/>
    <w:rsid w:val="00EA21B9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392C589F6EA541C889BFD66CBE49D7C6">
    <w:name w:val="392C589F6EA541C889BFD66CBE49D7C6"/>
    <w:rsid w:val="00EA21B9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302F20F4A0B64840ACACF60A41343E1B18">
    <w:name w:val="302F20F4A0B64840ACACF60A41343E1B18"/>
    <w:rsid w:val="00EA21B9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C7A0D293930648118ED22C8D1814F18018">
    <w:name w:val="C7A0D293930648118ED22C8D1814F18018"/>
    <w:rsid w:val="00EA21B9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DC1A03D90EDE4FE180F2A02846F980F918">
    <w:name w:val="DC1A03D90EDE4FE180F2A02846F980F918"/>
    <w:rsid w:val="00EA21B9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5E5E85B0EB4F462F9961976A8B6A902918">
    <w:name w:val="5E5E85B0EB4F462F9961976A8B6A902918"/>
    <w:rsid w:val="00EA21B9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B5B4FBA530C042ABB50F1E4F407B399A18">
    <w:name w:val="B5B4FBA530C042ABB50F1E4F407B399A18"/>
    <w:rsid w:val="00EA21B9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D57B0DBAA3D9446DA8E43C90314079F618">
    <w:name w:val="D57B0DBAA3D9446DA8E43C90314079F618"/>
    <w:rsid w:val="00EA21B9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BC29BD00729C44CDBD95C7CB9CD36E3418">
    <w:name w:val="BC29BD00729C44CDBD95C7CB9CD36E3418"/>
    <w:rsid w:val="00EA21B9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8880139F1463483DAD6B9625B140C8C318">
    <w:name w:val="8880139F1463483DAD6B9625B140C8C318"/>
    <w:rsid w:val="00EA21B9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D855633D1A3746A2BAE2EC70B79CE7A418">
    <w:name w:val="D855633D1A3746A2BAE2EC70B79CE7A418"/>
    <w:rsid w:val="00EA21B9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257CDAF214634D4E86F8F2C70973529019">
    <w:name w:val="257CDAF214634D4E86F8F2C70973529019"/>
    <w:rsid w:val="00EA21B9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292ADD5B868743CD8067467AED97E8D519">
    <w:name w:val="292ADD5B868743CD8067467AED97E8D519"/>
    <w:rsid w:val="00EA21B9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9B61D0C68C694BB0A828EAEE760E523719">
    <w:name w:val="9B61D0C68C694BB0A828EAEE760E523719"/>
    <w:rsid w:val="00EA21B9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4C67515169A140F1A4EABEBB83EE701B19">
    <w:name w:val="4C67515169A140F1A4EABEBB83EE701B19"/>
    <w:rsid w:val="00EA21B9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FC016CCC761F49BE8D342C85F245EA4819">
    <w:name w:val="FC016CCC761F49BE8D342C85F245EA4819"/>
    <w:rsid w:val="00EA21B9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67B5838AF52449819DCF4C6DFBCD64B319">
    <w:name w:val="67B5838AF52449819DCF4C6DFBCD64B319"/>
    <w:rsid w:val="00EA21B9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A1C3259E6ACE46BC89B4D6A25533E10519">
    <w:name w:val="A1C3259E6ACE46BC89B4D6A25533E10519"/>
    <w:rsid w:val="00EA21B9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B207A145DE3347C7A378FA3FB981D81F19">
    <w:name w:val="B207A145DE3347C7A378FA3FB981D81F19"/>
    <w:rsid w:val="00EA21B9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392C589F6EA541C889BFD66CBE49D7C61">
    <w:name w:val="392C589F6EA541C889BFD66CBE49D7C61"/>
    <w:rsid w:val="00EA21B9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302F20F4A0B64840ACACF60A41343E1B19">
    <w:name w:val="302F20F4A0B64840ACACF60A41343E1B19"/>
    <w:rsid w:val="00EA21B9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C7A0D293930648118ED22C8D1814F18019">
    <w:name w:val="C7A0D293930648118ED22C8D1814F18019"/>
    <w:rsid w:val="00EA21B9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DC1A03D90EDE4FE180F2A02846F980F919">
    <w:name w:val="DC1A03D90EDE4FE180F2A02846F980F919"/>
    <w:rsid w:val="00EA21B9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5E5E85B0EB4F462F9961976A8B6A902919">
    <w:name w:val="5E5E85B0EB4F462F9961976A8B6A902919"/>
    <w:rsid w:val="00EA21B9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B5B4FBA530C042ABB50F1E4F407B399A19">
    <w:name w:val="B5B4FBA530C042ABB50F1E4F407B399A19"/>
    <w:rsid w:val="00EA21B9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D57B0DBAA3D9446DA8E43C90314079F619">
    <w:name w:val="D57B0DBAA3D9446DA8E43C90314079F619"/>
    <w:rsid w:val="00EA21B9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BC29BD00729C44CDBD95C7CB9CD36E3419">
    <w:name w:val="BC29BD00729C44CDBD95C7CB9CD36E3419"/>
    <w:rsid w:val="00EA21B9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8880139F1463483DAD6B9625B140C8C319">
    <w:name w:val="8880139F1463483DAD6B9625B140C8C319"/>
    <w:rsid w:val="00EA21B9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D855633D1A3746A2BAE2EC70B79CE7A419">
    <w:name w:val="D855633D1A3746A2BAE2EC70B79CE7A419"/>
    <w:rsid w:val="00EA21B9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257CDAF214634D4E86F8F2C70973529020">
    <w:name w:val="257CDAF214634D4E86F8F2C70973529020"/>
    <w:rsid w:val="008A1676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292ADD5B868743CD8067467AED97E8D520">
    <w:name w:val="292ADD5B868743CD8067467AED97E8D520"/>
    <w:rsid w:val="008A1676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9B61D0C68C694BB0A828EAEE760E523720">
    <w:name w:val="9B61D0C68C694BB0A828EAEE760E523720"/>
    <w:rsid w:val="008A1676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4C67515169A140F1A4EABEBB83EE701B20">
    <w:name w:val="4C67515169A140F1A4EABEBB83EE701B20"/>
    <w:rsid w:val="008A1676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FC016CCC761F49BE8D342C85F245EA4820">
    <w:name w:val="FC016CCC761F49BE8D342C85F245EA4820"/>
    <w:rsid w:val="008A1676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67B5838AF52449819DCF4C6DFBCD64B320">
    <w:name w:val="67B5838AF52449819DCF4C6DFBCD64B320"/>
    <w:rsid w:val="008A1676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A1C3259E6ACE46BC89B4D6A25533E10520">
    <w:name w:val="A1C3259E6ACE46BC89B4D6A25533E10520"/>
    <w:rsid w:val="008A1676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B207A145DE3347C7A378FA3FB981D81F20">
    <w:name w:val="B207A145DE3347C7A378FA3FB981D81F20"/>
    <w:rsid w:val="008A1676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392C589F6EA541C889BFD66CBE49D7C62">
    <w:name w:val="392C589F6EA541C889BFD66CBE49D7C62"/>
    <w:rsid w:val="008A1676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302F20F4A0B64840ACACF60A41343E1B20">
    <w:name w:val="302F20F4A0B64840ACACF60A41343E1B20"/>
    <w:rsid w:val="008A1676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C7A0D293930648118ED22C8D1814F18020">
    <w:name w:val="C7A0D293930648118ED22C8D1814F18020"/>
    <w:rsid w:val="008A1676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DC1A03D90EDE4FE180F2A02846F980F920">
    <w:name w:val="DC1A03D90EDE4FE180F2A02846F980F920"/>
    <w:rsid w:val="008A1676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5E5E85B0EB4F462F9961976A8B6A902920">
    <w:name w:val="5E5E85B0EB4F462F9961976A8B6A902920"/>
    <w:rsid w:val="008A1676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B5B4FBA530C042ABB50F1E4F407B399A20">
    <w:name w:val="B5B4FBA530C042ABB50F1E4F407B399A20"/>
    <w:rsid w:val="008A1676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D57B0DBAA3D9446DA8E43C90314079F620">
    <w:name w:val="D57B0DBAA3D9446DA8E43C90314079F620"/>
    <w:rsid w:val="008A1676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BC29BD00729C44CDBD95C7CB9CD36E3420">
    <w:name w:val="BC29BD00729C44CDBD95C7CB9CD36E3420"/>
    <w:rsid w:val="008A1676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8880139F1463483DAD6B9625B140C8C320">
    <w:name w:val="8880139F1463483DAD6B9625B140C8C320"/>
    <w:rsid w:val="008A1676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D855633D1A3746A2BAE2EC70B79CE7A420">
    <w:name w:val="D855633D1A3746A2BAE2EC70B79CE7A420"/>
    <w:rsid w:val="008A1676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257CDAF214634D4E86F8F2C70973529021">
    <w:name w:val="257CDAF214634D4E86F8F2C70973529021"/>
    <w:rsid w:val="008A1676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292ADD5B868743CD8067467AED97E8D521">
    <w:name w:val="292ADD5B868743CD8067467AED97E8D521"/>
    <w:rsid w:val="008A1676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9B61D0C68C694BB0A828EAEE760E523721">
    <w:name w:val="9B61D0C68C694BB0A828EAEE760E523721"/>
    <w:rsid w:val="008A1676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4C67515169A140F1A4EABEBB83EE701B21">
    <w:name w:val="4C67515169A140F1A4EABEBB83EE701B21"/>
    <w:rsid w:val="008A1676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FC016CCC761F49BE8D342C85F245EA4821">
    <w:name w:val="FC016CCC761F49BE8D342C85F245EA4821"/>
    <w:rsid w:val="008A1676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67B5838AF52449819DCF4C6DFBCD64B321">
    <w:name w:val="67B5838AF52449819DCF4C6DFBCD64B321"/>
    <w:rsid w:val="008A1676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A1C3259E6ACE46BC89B4D6A25533E10521">
    <w:name w:val="A1C3259E6ACE46BC89B4D6A25533E10521"/>
    <w:rsid w:val="008A1676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B207A145DE3347C7A378FA3FB981D81F21">
    <w:name w:val="B207A145DE3347C7A378FA3FB981D81F21"/>
    <w:rsid w:val="008A1676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392C589F6EA541C889BFD66CBE49D7C63">
    <w:name w:val="392C589F6EA541C889BFD66CBE49D7C63"/>
    <w:rsid w:val="008A1676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302F20F4A0B64840ACACF60A41343E1B21">
    <w:name w:val="302F20F4A0B64840ACACF60A41343E1B21"/>
    <w:rsid w:val="008A1676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C7A0D293930648118ED22C8D1814F18021">
    <w:name w:val="C7A0D293930648118ED22C8D1814F18021"/>
    <w:rsid w:val="008A1676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DC1A03D90EDE4FE180F2A02846F980F921">
    <w:name w:val="DC1A03D90EDE4FE180F2A02846F980F921"/>
    <w:rsid w:val="008A1676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B5B4FBA530C042ABB50F1E4F407B399A21">
    <w:name w:val="B5B4FBA530C042ABB50F1E4F407B399A21"/>
    <w:rsid w:val="008A1676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D57B0DBAA3D9446DA8E43C90314079F621">
    <w:name w:val="D57B0DBAA3D9446DA8E43C90314079F621"/>
    <w:rsid w:val="008A1676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BC29BD00729C44CDBD95C7CB9CD36E3421">
    <w:name w:val="BC29BD00729C44CDBD95C7CB9CD36E3421"/>
    <w:rsid w:val="008A1676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8880139F1463483DAD6B9625B140C8C321">
    <w:name w:val="8880139F1463483DAD6B9625B140C8C321"/>
    <w:rsid w:val="008A1676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D855633D1A3746A2BAE2EC70B79CE7A421">
    <w:name w:val="D855633D1A3746A2BAE2EC70B79CE7A421"/>
    <w:rsid w:val="008A1676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98D54A901E3141599F593B1021EEFC2D">
    <w:name w:val="98D54A901E3141599F593B1021EEFC2D"/>
    <w:rsid w:val="008A1676"/>
  </w:style>
  <w:style w:type="paragraph" w:customStyle="1" w:styleId="5C5B96A903AB4A44A5CB642D617E352E">
    <w:name w:val="5C5B96A903AB4A44A5CB642D617E352E"/>
    <w:rsid w:val="008A1676"/>
  </w:style>
  <w:style w:type="paragraph" w:customStyle="1" w:styleId="0BB7115655F64AAF859BFD98E4248985">
    <w:name w:val="0BB7115655F64AAF859BFD98E4248985"/>
    <w:rsid w:val="008A1676"/>
  </w:style>
  <w:style w:type="paragraph" w:customStyle="1" w:styleId="F656750AEDBC4BD08367160035446012">
    <w:name w:val="F656750AEDBC4BD08367160035446012"/>
    <w:rsid w:val="008A1676"/>
  </w:style>
  <w:style w:type="paragraph" w:customStyle="1" w:styleId="D1F788F8CAC84EF8A1483F132C67EA1C">
    <w:name w:val="D1F788F8CAC84EF8A1483F132C67EA1C"/>
    <w:rsid w:val="008A1676"/>
  </w:style>
  <w:style w:type="paragraph" w:customStyle="1" w:styleId="905212422E804ABA9DAF781B0364D341">
    <w:name w:val="905212422E804ABA9DAF781B0364D341"/>
    <w:rsid w:val="008A1676"/>
  </w:style>
  <w:style w:type="paragraph" w:customStyle="1" w:styleId="257CDAF214634D4E86F8F2C70973529022">
    <w:name w:val="257CDAF214634D4E86F8F2C70973529022"/>
    <w:rsid w:val="008A1676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292ADD5B868743CD8067467AED97E8D522">
    <w:name w:val="292ADD5B868743CD8067467AED97E8D522"/>
    <w:rsid w:val="008A1676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9B61D0C68C694BB0A828EAEE760E523722">
    <w:name w:val="9B61D0C68C694BB0A828EAEE760E523722"/>
    <w:rsid w:val="008A1676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4C67515169A140F1A4EABEBB83EE701B22">
    <w:name w:val="4C67515169A140F1A4EABEBB83EE701B22"/>
    <w:rsid w:val="008A1676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FC016CCC761F49BE8D342C85F245EA4822">
    <w:name w:val="FC016CCC761F49BE8D342C85F245EA4822"/>
    <w:rsid w:val="008A1676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67B5838AF52449819DCF4C6DFBCD64B322">
    <w:name w:val="67B5838AF52449819DCF4C6DFBCD64B322"/>
    <w:rsid w:val="008A1676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98D54A901E3141599F593B1021EEFC2D1">
    <w:name w:val="98D54A901E3141599F593B1021EEFC2D1"/>
    <w:rsid w:val="008A1676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5C5B96A903AB4A44A5CB642D617E352E1">
    <w:name w:val="5C5B96A903AB4A44A5CB642D617E352E1"/>
    <w:rsid w:val="008A1676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D1F788F8CAC84EF8A1483F132C67EA1C1">
    <w:name w:val="D1F788F8CAC84EF8A1483F132C67EA1C1"/>
    <w:rsid w:val="008A1676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905212422E804ABA9DAF781B0364D3411">
    <w:name w:val="905212422E804ABA9DAF781B0364D3411"/>
    <w:rsid w:val="008A1676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A1C3259E6ACE46BC89B4D6A25533E10522">
    <w:name w:val="A1C3259E6ACE46BC89B4D6A25533E10522"/>
    <w:rsid w:val="008A1676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B207A145DE3347C7A378FA3FB981D81F22">
    <w:name w:val="B207A145DE3347C7A378FA3FB981D81F22"/>
    <w:rsid w:val="008A1676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392C589F6EA541C889BFD66CBE49D7C64">
    <w:name w:val="392C589F6EA541C889BFD66CBE49D7C64"/>
    <w:rsid w:val="008A1676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302F20F4A0B64840ACACF60A41343E1B22">
    <w:name w:val="302F20F4A0B64840ACACF60A41343E1B22"/>
    <w:rsid w:val="008A1676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C7A0D293930648118ED22C8D1814F18022">
    <w:name w:val="C7A0D293930648118ED22C8D1814F18022"/>
    <w:rsid w:val="008A1676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DC1A03D90EDE4FE180F2A02846F980F922">
    <w:name w:val="DC1A03D90EDE4FE180F2A02846F980F922"/>
    <w:rsid w:val="008A1676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B5B4FBA530C042ABB50F1E4F407B399A22">
    <w:name w:val="B5B4FBA530C042ABB50F1E4F407B399A22"/>
    <w:rsid w:val="008A1676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D57B0DBAA3D9446DA8E43C90314079F622">
    <w:name w:val="D57B0DBAA3D9446DA8E43C90314079F622"/>
    <w:rsid w:val="008A1676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BC29BD00729C44CDBD95C7CB9CD36E3422">
    <w:name w:val="BC29BD00729C44CDBD95C7CB9CD36E3422"/>
    <w:rsid w:val="008A1676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8880139F1463483DAD6B9625B140C8C322">
    <w:name w:val="8880139F1463483DAD6B9625B140C8C322"/>
    <w:rsid w:val="008A1676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D855633D1A3746A2BAE2EC70B79CE7A422">
    <w:name w:val="D855633D1A3746A2BAE2EC70B79CE7A422"/>
    <w:rsid w:val="008A1676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257CDAF214634D4E86F8F2C70973529023">
    <w:name w:val="257CDAF214634D4E86F8F2C70973529023"/>
    <w:rsid w:val="008A65E0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292ADD5B868743CD8067467AED97E8D523">
    <w:name w:val="292ADD5B868743CD8067467AED97E8D523"/>
    <w:rsid w:val="008A65E0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9B61D0C68C694BB0A828EAEE760E523723">
    <w:name w:val="9B61D0C68C694BB0A828EAEE760E523723"/>
    <w:rsid w:val="008A65E0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4C67515169A140F1A4EABEBB83EE701B23">
    <w:name w:val="4C67515169A140F1A4EABEBB83EE701B23"/>
    <w:rsid w:val="008A65E0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FC016CCC761F49BE8D342C85F245EA4823">
    <w:name w:val="FC016CCC761F49BE8D342C85F245EA4823"/>
    <w:rsid w:val="008A65E0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67B5838AF52449819DCF4C6DFBCD64B323">
    <w:name w:val="67B5838AF52449819DCF4C6DFBCD64B323"/>
    <w:rsid w:val="008A65E0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98D54A901E3141599F593B1021EEFC2D2">
    <w:name w:val="98D54A901E3141599F593B1021EEFC2D2"/>
    <w:rsid w:val="008A65E0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5C5B96A903AB4A44A5CB642D617E352E2">
    <w:name w:val="5C5B96A903AB4A44A5CB642D617E352E2"/>
    <w:rsid w:val="008A65E0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D1F788F8CAC84EF8A1483F132C67EA1C2">
    <w:name w:val="D1F788F8CAC84EF8A1483F132C67EA1C2"/>
    <w:rsid w:val="008A65E0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905212422E804ABA9DAF781B0364D3412">
    <w:name w:val="905212422E804ABA9DAF781B0364D3412"/>
    <w:rsid w:val="008A65E0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A1C3259E6ACE46BC89B4D6A25533E10523">
    <w:name w:val="A1C3259E6ACE46BC89B4D6A25533E10523"/>
    <w:rsid w:val="008A65E0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B207A145DE3347C7A378FA3FB981D81F23">
    <w:name w:val="B207A145DE3347C7A378FA3FB981D81F23"/>
    <w:rsid w:val="008A65E0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392C589F6EA541C889BFD66CBE49D7C65">
    <w:name w:val="392C589F6EA541C889BFD66CBE49D7C65"/>
    <w:rsid w:val="008A65E0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302F20F4A0B64840ACACF60A41343E1B23">
    <w:name w:val="302F20F4A0B64840ACACF60A41343E1B23"/>
    <w:rsid w:val="008A65E0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C7A0D293930648118ED22C8D1814F18023">
    <w:name w:val="C7A0D293930648118ED22C8D1814F18023"/>
    <w:rsid w:val="008A65E0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DC1A03D90EDE4FE180F2A02846F980F923">
    <w:name w:val="DC1A03D90EDE4FE180F2A02846F980F923"/>
    <w:rsid w:val="008A65E0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B5B4FBA530C042ABB50F1E4F407B399A23">
    <w:name w:val="B5B4FBA530C042ABB50F1E4F407B399A23"/>
    <w:rsid w:val="008A65E0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D57B0DBAA3D9446DA8E43C90314079F623">
    <w:name w:val="D57B0DBAA3D9446DA8E43C90314079F623"/>
    <w:rsid w:val="008A65E0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BC29BD00729C44CDBD95C7CB9CD36E3423">
    <w:name w:val="BC29BD00729C44CDBD95C7CB9CD36E3423"/>
    <w:rsid w:val="008A65E0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8880139F1463483DAD6B9625B140C8C323">
    <w:name w:val="8880139F1463483DAD6B9625B140C8C323"/>
    <w:rsid w:val="008A65E0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D855633D1A3746A2BAE2EC70B79CE7A423">
    <w:name w:val="D855633D1A3746A2BAE2EC70B79CE7A423"/>
    <w:rsid w:val="008A65E0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257CDAF214634D4E86F8F2C70973529024">
    <w:name w:val="257CDAF214634D4E86F8F2C70973529024"/>
    <w:rsid w:val="008A65E0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292ADD5B868743CD8067467AED97E8D524">
    <w:name w:val="292ADD5B868743CD8067467AED97E8D524"/>
    <w:rsid w:val="008A65E0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9B61D0C68C694BB0A828EAEE760E523724">
    <w:name w:val="9B61D0C68C694BB0A828EAEE760E523724"/>
    <w:rsid w:val="008A65E0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4C67515169A140F1A4EABEBB83EE701B24">
    <w:name w:val="4C67515169A140F1A4EABEBB83EE701B24"/>
    <w:rsid w:val="008A65E0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FC016CCC761F49BE8D342C85F245EA4824">
    <w:name w:val="FC016CCC761F49BE8D342C85F245EA4824"/>
    <w:rsid w:val="008A65E0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67B5838AF52449819DCF4C6DFBCD64B324">
    <w:name w:val="67B5838AF52449819DCF4C6DFBCD64B324"/>
    <w:rsid w:val="008A65E0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98D54A901E3141599F593B1021EEFC2D3">
    <w:name w:val="98D54A901E3141599F593B1021EEFC2D3"/>
    <w:rsid w:val="008A65E0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5C5B96A903AB4A44A5CB642D617E352E3">
    <w:name w:val="5C5B96A903AB4A44A5CB642D617E352E3"/>
    <w:rsid w:val="008A65E0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D1F788F8CAC84EF8A1483F132C67EA1C3">
    <w:name w:val="D1F788F8CAC84EF8A1483F132C67EA1C3"/>
    <w:rsid w:val="008A65E0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905212422E804ABA9DAF781B0364D3413">
    <w:name w:val="905212422E804ABA9DAF781B0364D3413"/>
    <w:rsid w:val="008A65E0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A1C3259E6ACE46BC89B4D6A25533E10524">
    <w:name w:val="A1C3259E6ACE46BC89B4D6A25533E10524"/>
    <w:rsid w:val="008A65E0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B207A145DE3347C7A378FA3FB981D81F24">
    <w:name w:val="B207A145DE3347C7A378FA3FB981D81F24"/>
    <w:rsid w:val="008A65E0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392C589F6EA541C889BFD66CBE49D7C66">
    <w:name w:val="392C589F6EA541C889BFD66CBE49D7C66"/>
    <w:rsid w:val="008A65E0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302F20F4A0B64840ACACF60A41343E1B24">
    <w:name w:val="302F20F4A0B64840ACACF60A41343E1B24"/>
    <w:rsid w:val="008A65E0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C7A0D293930648118ED22C8D1814F18024">
    <w:name w:val="C7A0D293930648118ED22C8D1814F18024"/>
    <w:rsid w:val="008A65E0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DC1A03D90EDE4FE180F2A02846F980F924">
    <w:name w:val="DC1A03D90EDE4FE180F2A02846F980F924"/>
    <w:rsid w:val="008A65E0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B5B4FBA530C042ABB50F1E4F407B399A24">
    <w:name w:val="B5B4FBA530C042ABB50F1E4F407B399A24"/>
    <w:rsid w:val="008A65E0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D57B0DBAA3D9446DA8E43C90314079F624">
    <w:name w:val="D57B0DBAA3D9446DA8E43C90314079F624"/>
    <w:rsid w:val="008A65E0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BC29BD00729C44CDBD95C7CB9CD36E3424">
    <w:name w:val="BC29BD00729C44CDBD95C7CB9CD36E3424"/>
    <w:rsid w:val="008A65E0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8880139F1463483DAD6B9625B140C8C324">
    <w:name w:val="8880139F1463483DAD6B9625B140C8C324"/>
    <w:rsid w:val="008A65E0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D855633D1A3746A2BAE2EC70B79CE7A424">
    <w:name w:val="D855633D1A3746A2BAE2EC70B79CE7A424"/>
    <w:rsid w:val="008A65E0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257CDAF214634D4E86F8F2C70973529025">
    <w:name w:val="257CDAF214634D4E86F8F2C70973529025"/>
    <w:rsid w:val="00341AF4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9B61D0C68C694BB0A828EAEE760E523725">
    <w:name w:val="9B61D0C68C694BB0A828EAEE760E523725"/>
    <w:rsid w:val="00341AF4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4C67515169A140F1A4EABEBB83EE701B25">
    <w:name w:val="4C67515169A140F1A4EABEBB83EE701B25"/>
    <w:rsid w:val="00341AF4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FC016CCC761F49BE8D342C85F245EA4825">
    <w:name w:val="FC016CCC761F49BE8D342C85F245EA4825"/>
    <w:rsid w:val="00341AF4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67B5838AF52449819DCF4C6DFBCD64B325">
    <w:name w:val="67B5838AF52449819DCF4C6DFBCD64B325"/>
    <w:rsid w:val="00341AF4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98D54A901E3141599F593B1021EEFC2D4">
    <w:name w:val="98D54A901E3141599F593B1021EEFC2D4"/>
    <w:rsid w:val="00341AF4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5C5B96A903AB4A44A5CB642D617E352E4">
    <w:name w:val="5C5B96A903AB4A44A5CB642D617E352E4"/>
    <w:rsid w:val="00341AF4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D1F788F8CAC84EF8A1483F132C67EA1C4">
    <w:name w:val="D1F788F8CAC84EF8A1483F132C67EA1C4"/>
    <w:rsid w:val="00341AF4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905212422E804ABA9DAF781B0364D3414">
    <w:name w:val="905212422E804ABA9DAF781B0364D3414"/>
    <w:rsid w:val="00341AF4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A1C3259E6ACE46BC89B4D6A25533E10525">
    <w:name w:val="A1C3259E6ACE46BC89B4D6A25533E10525"/>
    <w:rsid w:val="00341AF4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B207A145DE3347C7A378FA3FB981D81F25">
    <w:name w:val="B207A145DE3347C7A378FA3FB981D81F25"/>
    <w:rsid w:val="00341AF4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392C589F6EA541C889BFD66CBE49D7C67">
    <w:name w:val="392C589F6EA541C889BFD66CBE49D7C67"/>
    <w:rsid w:val="00341AF4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302F20F4A0B64840ACACF60A41343E1B25">
    <w:name w:val="302F20F4A0B64840ACACF60A41343E1B25"/>
    <w:rsid w:val="00341AF4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C7A0D293930648118ED22C8D1814F18025">
    <w:name w:val="C7A0D293930648118ED22C8D1814F18025"/>
    <w:rsid w:val="00341AF4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DefaultPlaceholder22675705">
    <w:name w:val="DefaultPlaceholder_22675705"/>
    <w:rsid w:val="00341AF4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B5B4FBA530C042ABB50F1E4F407B399A25">
    <w:name w:val="B5B4FBA530C042ABB50F1E4F407B399A25"/>
    <w:rsid w:val="00341AF4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D57B0DBAA3D9446DA8E43C90314079F625">
    <w:name w:val="D57B0DBAA3D9446DA8E43C90314079F625"/>
    <w:rsid w:val="00341AF4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BC29BD00729C44CDBD95C7CB9CD36E3425">
    <w:name w:val="BC29BD00729C44CDBD95C7CB9CD36E3425"/>
    <w:rsid w:val="00341AF4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D855633D1A3746A2BAE2EC70B79CE7A425">
    <w:name w:val="D855633D1A3746A2BAE2EC70B79CE7A425"/>
    <w:rsid w:val="00341AF4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87FEB006861342149292AE46D1095D2D">
    <w:name w:val="87FEB006861342149292AE46D1095D2D"/>
    <w:rsid w:val="00341AF4"/>
  </w:style>
  <w:style w:type="paragraph" w:customStyle="1" w:styleId="257CDAF214634D4E86F8F2C70973529026">
    <w:name w:val="257CDAF214634D4E86F8F2C70973529026"/>
    <w:rsid w:val="00341AF4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9B61D0C68C694BB0A828EAEE760E523726">
    <w:name w:val="9B61D0C68C694BB0A828EAEE760E523726"/>
    <w:rsid w:val="00341AF4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4C67515169A140F1A4EABEBB83EE701B26">
    <w:name w:val="4C67515169A140F1A4EABEBB83EE701B26"/>
    <w:rsid w:val="00341AF4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FC016CCC761F49BE8D342C85F245EA4826">
    <w:name w:val="FC016CCC761F49BE8D342C85F245EA4826"/>
    <w:rsid w:val="00341AF4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67B5838AF52449819DCF4C6DFBCD64B326">
    <w:name w:val="67B5838AF52449819DCF4C6DFBCD64B326"/>
    <w:rsid w:val="00341AF4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98D54A901E3141599F593B1021EEFC2D5">
    <w:name w:val="98D54A901E3141599F593B1021EEFC2D5"/>
    <w:rsid w:val="00341AF4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5C5B96A903AB4A44A5CB642D617E352E5">
    <w:name w:val="5C5B96A903AB4A44A5CB642D617E352E5"/>
    <w:rsid w:val="00341AF4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D1F788F8CAC84EF8A1483F132C67EA1C5">
    <w:name w:val="D1F788F8CAC84EF8A1483F132C67EA1C5"/>
    <w:rsid w:val="00341AF4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905212422E804ABA9DAF781B0364D3415">
    <w:name w:val="905212422E804ABA9DAF781B0364D3415"/>
    <w:rsid w:val="00341AF4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87FEB006861342149292AE46D1095D2D1">
    <w:name w:val="87FEB006861342149292AE46D1095D2D1"/>
    <w:rsid w:val="00341AF4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A1C3259E6ACE46BC89B4D6A25533E10526">
    <w:name w:val="A1C3259E6ACE46BC89B4D6A25533E10526"/>
    <w:rsid w:val="00341AF4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B207A145DE3347C7A378FA3FB981D81F26">
    <w:name w:val="B207A145DE3347C7A378FA3FB981D81F26"/>
    <w:rsid w:val="00341AF4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392C589F6EA541C889BFD66CBE49D7C68">
    <w:name w:val="392C589F6EA541C889BFD66CBE49D7C68"/>
    <w:rsid w:val="00341AF4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302F20F4A0B64840ACACF60A41343E1B26">
    <w:name w:val="302F20F4A0B64840ACACF60A41343E1B26"/>
    <w:rsid w:val="00341AF4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C7A0D293930648118ED22C8D1814F18026">
    <w:name w:val="C7A0D293930648118ED22C8D1814F18026"/>
    <w:rsid w:val="00341AF4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DefaultPlaceholder226757051">
    <w:name w:val="DefaultPlaceholder_226757051"/>
    <w:rsid w:val="00341AF4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B5B4FBA530C042ABB50F1E4F407B399A26">
    <w:name w:val="B5B4FBA530C042ABB50F1E4F407B399A26"/>
    <w:rsid w:val="00341AF4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D57B0DBAA3D9446DA8E43C90314079F626">
    <w:name w:val="D57B0DBAA3D9446DA8E43C90314079F626"/>
    <w:rsid w:val="00341AF4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BC29BD00729C44CDBD95C7CB9CD36E3426">
    <w:name w:val="BC29BD00729C44CDBD95C7CB9CD36E3426"/>
    <w:rsid w:val="00341AF4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D855633D1A3746A2BAE2EC70B79CE7A426">
    <w:name w:val="D855633D1A3746A2BAE2EC70B79CE7A426"/>
    <w:rsid w:val="00341AF4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257CDAF214634D4E86F8F2C70973529027">
    <w:name w:val="257CDAF214634D4E86F8F2C70973529027"/>
    <w:rsid w:val="00341AF4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9B61D0C68C694BB0A828EAEE760E523727">
    <w:name w:val="9B61D0C68C694BB0A828EAEE760E523727"/>
    <w:rsid w:val="00341AF4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4C67515169A140F1A4EABEBB83EE701B27">
    <w:name w:val="4C67515169A140F1A4EABEBB83EE701B27"/>
    <w:rsid w:val="00341AF4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FC016CCC761F49BE8D342C85F245EA4827">
    <w:name w:val="FC016CCC761F49BE8D342C85F245EA4827"/>
    <w:rsid w:val="00341AF4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67B5838AF52449819DCF4C6DFBCD64B327">
    <w:name w:val="67B5838AF52449819DCF4C6DFBCD64B327"/>
    <w:rsid w:val="00341AF4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98D54A901E3141599F593B1021EEFC2D6">
    <w:name w:val="98D54A901E3141599F593B1021EEFC2D6"/>
    <w:rsid w:val="00341AF4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5C5B96A903AB4A44A5CB642D617E352E6">
    <w:name w:val="5C5B96A903AB4A44A5CB642D617E352E6"/>
    <w:rsid w:val="00341AF4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D1F788F8CAC84EF8A1483F132C67EA1C6">
    <w:name w:val="D1F788F8CAC84EF8A1483F132C67EA1C6"/>
    <w:rsid w:val="00341AF4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905212422E804ABA9DAF781B0364D3416">
    <w:name w:val="905212422E804ABA9DAF781B0364D3416"/>
    <w:rsid w:val="00341AF4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87FEB006861342149292AE46D1095D2D2">
    <w:name w:val="87FEB006861342149292AE46D1095D2D2"/>
    <w:rsid w:val="00341AF4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A1C3259E6ACE46BC89B4D6A25533E10527">
    <w:name w:val="A1C3259E6ACE46BC89B4D6A25533E10527"/>
    <w:rsid w:val="00341AF4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B207A145DE3347C7A378FA3FB981D81F27">
    <w:name w:val="B207A145DE3347C7A378FA3FB981D81F27"/>
    <w:rsid w:val="00341AF4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392C589F6EA541C889BFD66CBE49D7C69">
    <w:name w:val="392C589F6EA541C889BFD66CBE49D7C69"/>
    <w:rsid w:val="00341AF4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302F20F4A0B64840ACACF60A41343E1B27">
    <w:name w:val="302F20F4A0B64840ACACF60A41343E1B27"/>
    <w:rsid w:val="00341AF4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C7A0D293930648118ED22C8D1814F18027">
    <w:name w:val="C7A0D293930648118ED22C8D1814F18027"/>
    <w:rsid w:val="00341AF4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DefaultPlaceholder226757052">
    <w:name w:val="DefaultPlaceholder_226757052"/>
    <w:rsid w:val="00341AF4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B5B4FBA530C042ABB50F1E4F407B399A27">
    <w:name w:val="B5B4FBA530C042ABB50F1E4F407B399A27"/>
    <w:rsid w:val="00341AF4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D57B0DBAA3D9446DA8E43C90314079F627">
    <w:name w:val="D57B0DBAA3D9446DA8E43C90314079F627"/>
    <w:rsid w:val="00341AF4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BC29BD00729C44CDBD95C7CB9CD36E3427">
    <w:name w:val="BC29BD00729C44CDBD95C7CB9CD36E3427"/>
    <w:rsid w:val="00341AF4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D855633D1A3746A2BAE2EC70B79CE7A427">
    <w:name w:val="D855633D1A3746A2BAE2EC70B79CE7A427"/>
    <w:rsid w:val="00341AF4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257CDAF214634D4E86F8F2C70973529028">
    <w:name w:val="257CDAF214634D4E86F8F2C70973529028"/>
    <w:rsid w:val="007B19CD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9B61D0C68C694BB0A828EAEE760E523728">
    <w:name w:val="9B61D0C68C694BB0A828EAEE760E523728"/>
    <w:rsid w:val="007B19CD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4C67515169A140F1A4EABEBB83EE701B28">
    <w:name w:val="4C67515169A140F1A4EABEBB83EE701B28"/>
    <w:rsid w:val="007B19CD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FC016CCC761F49BE8D342C85F245EA4828">
    <w:name w:val="FC016CCC761F49BE8D342C85F245EA4828"/>
    <w:rsid w:val="007B19CD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67B5838AF52449819DCF4C6DFBCD64B328">
    <w:name w:val="67B5838AF52449819DCF4C6DFBCD64B328"/>
    <w:rsid w:val="007B19CD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98D54A901E3141599F593B1021EEFC2D7">
    <w:name w:val="98D54A901E3141599F593B1021EEFC2D7"/>
    <w:rsid w:val="007B19CD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5C5B96A903AB4A44A5CB642D617E352E7">
    <w:name w:val="5C5B96A903AB4A44A5CB642D617E352E7"/>
    <w:rsid w:val="007B19CD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D1F788F8CAC84EF8A1483F132C67EA1C7">
    <w:name w:val="D1F788F8CAC84EF8A1483F132C67EA1C7"/>
    <w:rsid w:val="007B19CD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905212422E804ABA9DAF781B0364D3417">
    <w:name w:val="905212422E804ABA9DAF781B0364D3417"/>
    <w:rsid w:val="007B19CD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87FEB006861342149292AE46D1095D2D3">
    <w:name w:val="87FEB006861342149292AE46D1095D2D3"/>
    <w:rsid w:val="007B19CD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A1C3259E6ACE46BC89B4D6A25533E10528">
    <w:name w:val="A1C3259E6ACE46BC89B4D6A25533E10528"/>
    <w:rsid w:val="007B19CD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B207A145DE3347C7A378FA3FB981D81F28">
    <w:name w:val="B207A145DE3347C7A378FA3FB981D81F28"/>
    <w:rsid w:val="007B19CD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392C589F6EA541C889BFD66CBE49D7C610">
    <w:name w:val="392C589F6EA541C889BFD66CBE49D7C610"/>
    <w:rsid w:val="007B19CD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302F20F4A0B64840ACACF60A41343E1B28">
    <w:name w:val="302F20F4A0B64840ACACF60A41343E1B28"/>
    <w:rsid w:val="007B19CD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C7A0D293930648118ED22C8D1814F18028">
    <w:name w:val="C7A0D293930648118ED22C8D1814F18028"/>
    <w:rsid w:val="007B19CD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DefaultPlaceholder226757053">
    <w:name w:val="DefaultPlaceholder_226757053"/>
    <w:rsid w:val="007B19CD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B5B4FBA530C042ABB50F1E4F407B399A28">
    <w:name w:val="B5B4FBA530C042ABB50F1E4F407B399A28"/>
    <w:rsid w:val="007B19CD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D57B0DBAA3D9446DA8E43C90314079F628">
    <w:name w:val="D57B0DBAA3D9446DA8E43C90314079F628"/>
    <w:rsid w:val="007B19CD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BC29BD00729C44CDBD95C7CB9CD36E3428">
    <w:name w:val="BC29BD00729C44CDBD95C7CB9CD36E3428"/>
    <w:rsid w:val="007B19CD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D855633D1A3746A2BAE2EC70B79CE7A428">
    <w:name w:val="D855633D1A3746A2BAE2EC70B79CE7A428"/>
    <w:rsid w:val="007B19CD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257CDAF214634D4E86F8F2C70973529029">
    <w:name w:val="257CDAF214634D4E86F8F2C70973529029"/>
    <w:rsid w:val="009D0A29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9B61D0C68C694BB0A828EAEE760E523729">
    <w:name w:val="9B61D0C68C694BB0A828EAEE760E523729"/>
    <w:rsid w:val="009D0A29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4C67515169A140F1A4EABEBB83EE701B29">
    <w:name w:val="4C67515169A140F1A4EABEBB83EE701B29"/>
    <w:rsid w:val="009D0A29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FC016CCC761F49BE8D342C85F245EA4829">
    <w:name w:val="FC016CCC761F49BE8D342C85F245EA4829"/>
    <w:rsid w:val="009D0A29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67B5838AF52449819DCF4C6DFBCD64B329">
    <w:name w:val="67B5838AF52449819DCF4C6DFBCD64B329"/>
    <w:rsid w:val="009D0A29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98D54A901E3141599F593B1021EEFC2D8">
    <w:name w:val="98D54A901E3141599F593B1021EEFC2D8"/>
    <w:rsid w:val="009D0A29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5C5B96A903AB4A44A5CB642D617E352E8">
    <w:name w:val="5C5B96A903AB4A44A5CB642D617E352E8"/>
    <w:rsid w:val="009D0A29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D1F788F8CAC84EF8A1483F132C67EA1C8">
    <w:name w:val="D1F788F8CAC84EF8A1483F132C67EA1C8"/>
    <w:rsid w:val="009D0A29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905212422E804ABA9DAF781B0364D3418">
    <w:name w:val="905212422E804ABA9DAF781B0364D3418"/>
    <w:rsid w:val="009D0A29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87FEB006861342149292AE46D1095D2D4">
    <w:name w:val="87FEB006861342149292AE46D1095D2D4"/>
    <w:rsid w:val="009D0A29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A1C3259E6ACE46BC89B4D6A25533E10529">
    <w:name w:val="A1C3259E6ACE46BC89B4D6A25533E10529"/>
    <w:rsid w:val="009D0A29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B207A145DE3347C7A378FA3FB981D81F29">
    <w:name w:val="B207A145DE3347C7A378FA3FB981D81F29"/>
    <w:rsid w:val="009D0A29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392C589F6EA541C889BFD66CBE49D7C611">
    <w:name w:val="392C589F6EA541C889BFD66CBE49D7C611"/>
    <w:rsid w:val="009D0A29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302F20F4A0B64840ACACF60A41343E1B29">
    <w:name w:val="302F20F4A0B64840ACACF60A41343E1B29"/>
    <w:rsid w:val="009D0A29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C7A0D293930648118ED22C8D1814F18029">
    <w:name w:val="C7A0D293930648118ED22C8D1814F18029"/>
    <w:rsid w:val="009D0A29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DefaultPlaceholder226757054">
    <w:name w:val="DefaultPlaceholder_226757054"/>
    <w:rsid w:val="009D0A29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B5B4FBA530C042ABB50F1E4F407B399A29">
    <w:name w:val="B5B4FBA530C042ABB50F1E4F407B399A29"/>
    <w:rsid w:val="009D0A29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D57B0DBAA3D9446DA8E43C90314079F629">
    <w:name w:val="D57B0DBAA3D9446DA8E43C90314079F629"/>
    <w:rsid w:val="009D0A29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BC29BD00729C44CDBD95C7CB9CD36E3429">
    <w:name w:val="BC29BD00729C44CDBD95C7CB9CD36E3429"/>
    <w:rsid w:val="009D0A29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D855633D1A3746A2BAE2EC70B79CE7A429">
    <w:name w:val="D855633D1A3746A2BAE2EC70B79CE7A429"/>
    <w:rsid w:val="009D0A29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257CDAF214634D4E86F8F2C70973529030">
    <w:name w:val="257CDAF214634D4E86F8F2C70973529030"/>
    <w:rsid w:val="009D0A29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9B61D0C68C694BB0A828EAEE760E523730">
    <w:name w:val="9B61D0C68C694BB0A828EAEE760E523730"/>
    <w:rsid w:val="009D0A29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4C67515169A140F1A4EABEBB83EE701B30">
    <w:name w:val="4C67515169A140F1A4EABEBB83EE701B30"/>
    <w:rsid w:val="009D0A29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FC016CCC761F49BE8D342C85F245EA4830">
    <w:name w:val="FC016CCC761F49BE8D342C85F245EA4830"/>
    <w:rsid w:val="009D0A29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67B5838AF52449819DCF4C6DFBCD64B330">
    <w:name w:val="67B5838AF52449819DCF4C6DFBCD64B330"/>
    <w:rsid w:val="009D0A29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98D54A901E3141599F593B1021EEFC2D9">
    <w:name w:val="98D54A901E3141599F593B1021EEFC2D9"/>
    <w:rsid w:val="009D0A29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5C5B96A903AB4A44A5CB642D617E352E9">
    <w:name w:val="5C5B96A903AB4A44A5CB642D617E352E9"/>
    <w:rsid w:val="009D0A29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D1F788F8CAC84EF8A1483F132C67EA1C9">
    <w:name w:val="D1F788F8CAC84EF8A1483F132C67EA1C9"/>
    <w:rsid w:val="009D0A29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905212422E804ABA9DAF781B0364D3419">
    <w:name w:val="905212422E804ABA9DAF781B0364D3419"/>
    <w:rsid w:val="009D0A29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87FEB006861342149292AE46D1095D2D5">
    <w:name w:val="87FEB006861342149292AE46D1095D2D5"/>
    <w:rsid w:val="009D0A29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A1C3259E6ACE46BC89B4D6A25533E10530">
    <w:name w:val="A1C3259E6ACE46BC89B4D6A25533E10530"/>
    <w:rsid w:val="009D0A29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B207A145DE3347C7A378FA3FB981D81F30">
    <w:name w:val="B207A145DE3347C7A378FA3FB981D81F30"/>
    <w:rsid w:val="009D0A29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392C589F6EA541C889BFD66CBE49D7C612">
    <w:name w:val="392C589F6EA541C889BFD66CBE49D7C612"/>
    <w:rsid w:val="009D0A29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302F20F4A0B64840ACACF60A41343E1B30">
    <w:name w:val="302F20F4A0B64840ACACF60A41343E1B30"/>
    <w:rsid w:val="009D0A29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C7A0D293930648118ED22C8D1814F18030">
    <w:name w:val="C7A0D293930648118ED22C8D1814F18030"/>
    <w:rsid w:val="009D0A29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DefaultPlaceholder226757055">
    <w:name w:val="DefaultPlaceholder_226757055"/>
    <w:rsid w:val="009D0A29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B5B4FBA530C042ABB50F1E4F407B399A30">
    <w:name w:val="B5B4FBA530C042ABB50F1E4F407B399A30"/>
    <w:rsid w:val="009D0A29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D57B0DBAA3D9446DA8E43C90314079F630">
    <w:name w:val="D57B0DBAA3D9446DA8E43C90314079F630"/>
    <w:rsid w:val="009D0A29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BC29BD00729C44CDBD95C7CB9CD36E3430">
    <w:name w:val="BC29BD00729C44CDBD95C7CB9CD36E3430"/>
    <w:rsid w:val="009D0A29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D855633D1A3746A2BAE2EC70B79CE7A430">
    <w:name w:val="D855633D1A3746A2BAE2EC70B79CE7A430"/>
    <w:rsid w:val="009D0A29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E88AE19B000E47798C1FBDF88D2AC06B">
    <w:name w:val="E88AE19B000E47798C1FBDF88D2AC06B"/>
    <w:rsid w:val="00A117B1"/>
  </w:style>
  <w:style w:type="paragraph" w:customStyle="1" w:styleId="257CDAF214634D4E86F8F2C70973529031">
    <w:name w:val="257CDAF214634D4E86F8F2C70973529031"/>
    <w:rsid w:val="00A117B1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E88AE19B000E47798C1FBDF88D2AC06B1">
    <w:name w:val="E88AE19B000E47798C1FBDF88D2AC06B1"/>
    <w:rsid w:val="00A117B1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9B61D0C68C694BB0A828EAEE760E523731">
    <w:name w:val="9B61D0C68C694BB0A828EAEE760E523731"/>
    <w:rsid w:val="00A117B1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4C67515169A140F1A4EABEBB83EE701B31">
    <w:name w:val="4C67515169A140F1A4EABEBB83EE701B31"/>
    <w:rsid w:val="00A117B1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FC016CCC761F49BE8D342C85F245EA4831">
    <w:name w:val="FC016CCC761F49BE8D342C85F245EA4831"/>
    <w:rsid w:val="00A117B1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67B5838AF52449819DCF4C6DFBCD64B331">
    <w:name w:val="67B5838AF52449819DCF4C6DFBCD64B331"/>
    <w:rsid w:val="00A117B1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98D54A901E3141599F593B1021EEFC2D10">
    <w:name w:val="98D54A901E3141599F593B1021EEFC2D10"/>
    <w:rsid w:val="00A117B1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5C5B96A903AB4A44A5CB642D617E352E10">
    <w:name w:val="5C5B96A903AB4A44A5CB642D617E352E10"/>
    <w:rsid w:val="00A117B1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D1F788F8CAC84EF8A1483F132C67EA1C10">
    <w:name w:val="D1F788F8CAC84EF8A1483F132C67EA1C10"/>
    <w:rsid w:val="00A117B1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905212422E804ABA9DAF781B0364D34110">
    <w:name w:val="905212422E804ABA9DAF781B0364D34110"/>
    <w:rsid w:val="00A117B1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87FEB006861342149292AE46D1095D2D6">
    <w:name w:val="87FEB006861342149292AE46D1095D2D6"/>
    <w:rsid w:val="00A117B1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A1C3259E6ACE46BC89B4D6A25533E10531">
    <w:name w:val="A1C3259E6ACE46BC89B4D6A25533E10531"/>
    <w:rsid w:val="00A117B1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B207A145DE3347C7A378FA3FB981D81F31">
    <w:name w:val="B207A145DE3347C7A378FA3FB981D81F31"/>
    <w:rsid w:val="00A117B1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392C589F6EA541C889BFD66CBE49D7C613">
    <w:name w:val="392C589F6EA541C889BFD66CBE49D7C613"/>
    <w:rsid w:val="00A117B1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302F20F4A0B64840ACACF60A41343E1B31">
    <w:name w:val="302F20F4A0B64840ACACF60A41343E1B31"/>
    <w:rsid w:val="00A117B1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C7A0D293930648118ED22C8D1814F18031">
    <w:name w:val="C7A0D293930648118ED22C8D1814F18031"/>
    <w:rsid w:val="00A117B1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DefaultPlaceholder226757056">
    <w:name w:val="DefaultPlaceholder_226757056"/>
    <w:rsid w:val="00A117B1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B5B4FBA530C042ABB50F1E4F407B399A31">
    <w:name w:val="B5B4FBA530C042ABB50F1E4F407B399A31"/>
    <w:rsid w:val="00A117B1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D57B0DBAA3D9446DA8E43C90314079F631">
    <w:name w:val="D57B0DBAA3D9446DA8E43C90314079F631"/>
    <w:rsid w:val="00A117B1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BC29BD00729C44CDBD95C7CB9CD36E3431">
    <w:name w:val="BC29BD00729C44CDBD95C7CB9CD36E3431"/>
    <w:rsid w:val="00A117B1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D855633D1A3746A2BAE2EC70B79CE7A431">
    <w:name w:val="D855633D1A3746A2BAE2EC70B79CE7A431"/>
    <w:rsid w:val="00A117B1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B28681DCB1DE4062ACAB26C0450F91E8">
    <w:name w:val="B28681DCB1DE4062ACAB26C0450F91E8"/>
    <w:rsid w:val="00A117B1"/>
  </w:style>
  <w:style w:type="paragraph" w:customStyle="1" w:styleId="257CDAF214634D4E86F8F2C70973529032">
    <w:name w:val="257CDAF214634D4E86F8F2C70973529032"/>
    <w:rsid w:val="00A117B1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E88AE19B000E47798C1FBDF88D2AC06B2">
    <w:name w:val="E88AE19B000E47798C1FBDF88D2AC06B2"/>
    <w:rsid w:val="00A117B1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B28681DCB1DE4062ACAB26C0450F91E81">
    <w:name w:val="B28681DCB1DE4062ACAB26C0450F91E81"/>
    <w:rsid w:val="00A117B1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9B61D0C68C694BB0A828EAEE760E523732">
    <w:name w:val="9B61D0C68C694BB0A828EAEE760E523732"/>
    <w:rsid w:val="00A117B1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4C67515169A140F1A4EABEBB83EE701B32">
    <w:name w:val="4C67515169A140F1A4EABEBB83EE701B32"/>
    <w:rsid w:val="00A117B1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FC016CCC761F49BE8D342C85F245EA4832">
    <w:name w:val="FC016CCC761F49BE8D342C85F245EA4832"/>
    <w:rsid w:val="00A117B1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67B5838AF52449819DCF4C6DFBCD64B332">
    <w:name w:val="67B5838AF52449819DCF4C6DFBCD64B332"/>
    <w:rsid w:val="00A117B1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98D54A901E3141599F593B1021EEFC2D11">
    <w:name w:val="98D54A901E3141599F593B1021EEFC2D11"/>
    <w:rsid w:val="00A117B1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5C5B96A903AB4A44A5CB642D617E352E11">
    <w:name w:val="5C5B96A903AB4A44A5CB642D617E352E11"/>
    <w:rsid w:val="00A117B1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D1F788F8CAC84EF8A1483F132C67EA1C11">
    <w:name w:val="D1F788F8CAC84EF8A1483F132C67EA1C11"/>
    <w:rsid w:val="00A117B1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905212422E804ABA9DAF781B0364D34111">
    <w:name w:val="905212422E804ABA9DAF781B0364D34111"/>
    <w:rsid w:val="00A117B1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87FEB006861342149292AE46D1095D2D7">
    <w:name w:val="87FEB006861342149292AE46D1095D2D7"/>
    <w:rsid w:val="00A117B1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A1C3259E6ACE46BC89B4D6A25533E10532">
    <w:name w:val="A1C3259E6ACE46BC89B4D6A25533E10532"/>
    <w:rsid w:val="00A117B1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B207A145DE3347C7A378FA3FB981D81F32">
    <w:name w:val="B207A145DE3347C7A378FA3FB981D81F32"/>
    <w:rsid w:val="00A117B1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392C589F6EA541C889BFD66CBE49D7C614">
    <w:name w:val="392C589F6EA541C889BFD66CBE49D7C614"/>
    <w:rsid w:val="00A117B1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302F20F4A0B64840ACACF60A41343E1B32">
    <w:name w:val="302F20F4A0B64840ACACF60A41343E1B32"/>
    <w:rsid w:val="00A117B1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C7A0D293930648118ED22C8D1814F18032">
    <w:name w:val="C7A0D293930648118ED22C8D1814F18032"/>
    <w:rsid w:val="00A117B1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DefaultPlaceholder226757057">
    <w:name w:val="DefaultPlaceholder_226757057"/>
    <w:rsid w:val="00A117B1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B5B4FBA530C042ABB50F1E4F407B399A32">
    <w:name w:val="B5B4FBA530C042ABB50F1E4F407B399A32"/>
    <w:rsid w:val="00A117B1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D57B0DBAA3D9446DA8E43C90314079F632">
    <w:name w:val="D57B0DBAA3D9446DA8E43C90314079F632"/>
    <w:rsid w:val="00A117B1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BC29BD00729C44CDBD95C7CB9CD36E3432">
    <w:name w:val="BC29BD00729C44CDBD95C7CB9CD36E3432"/>
    <w:rsid w:val="00A117B1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D855633D1A3746A2BAE2EC70B79CE7A432">
    <w:name w:val="D855633D1A3746A2BAE2EC70B79CE7A432"/>
    <w:rsid w:val="00A117B1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3A3E8C540CA84D2CBC11A73ECE7137C7">
    <w:name w:val="3A3E8C540CA84D2CBC11A73ECE7137C7"/>
    <w:rsid w:val="00035721"/>
  </w:style>
  <w:style w:type="paragraph" w:customStyle="1" w:styleId="257CDAF214634D4E86F8F2C70973529033">
    <w:name w:val="257CDAF214634D4E86F8F2C70973529033"/>
    <w:rsid w:val="00035721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E88AE19B000E47798C1FBDF88D2AC06B3">
    <w:name w:val="E88AE19B000E47798C1FBDF88D2AC06B3"/>
    <w:rsid w:val="00035721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B28681DCB1DE4062ACAB26C0450F91E82">
    <w:name w:val="B28681DCB1DE4062ACAB26C0450F91E82"/>
    <w:rsid w:val="00035721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9B61D0C68C694BB0A828EAEE760E523733">
    <w:name w:val="9B61D0C68C694BB0A828EAEE760E523733"/>
    <w:rsid w:val="00035721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4C67515169A140F1A4EABEBB83EE701B33">
    <w:name w:val="4C67515169A140F1A4EABEBB83EE701B33"/>
    <w:rsid w:val="00035721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FC016CCC761F49BE8D342C85F245EA4833">
    <w:name w:val="FC016CCC761F49BE8D342C85F245EA4833"/>
    <w:rsid w:val="00035721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67B5838AF52449819DCF4C6DFBCD64B333">
    <w:name w:val="67B5838AF52449819DCF4C6DFBCD64B333"/>
    <w:rsid w:val="00035721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98D54A901E3141599F593B1021EEFC2D12">
    <w:name w:val="98D54A901E3141599F593B1021EEFC2D12"/>
    <w:rsid w:val="00035721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5C5B96A903AB4A44A5CB642D617E352E12">
    <w:name w:val="5C5B96A903AB4A44A5CB642D617E352E12"/>
    <w:rsid w:val="00035721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D1F788F8CAC84EF8A1483F132C67EA1C12">
    <w:name w:val="D1F788F8CAC84EF8A1483F132C67EA1C12"/>
    <w:rsid w:val="00035721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905212422E804ABA9DAF781B0364D34112">
    <w:name w:val="905212422E804ABA9DAF781B0364D34112"/>
    <w:rsid w:val="00035721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87FEB006861342149292AE46D1095D2D8">
    <w:name w:val="87FEB006861342149292AE46D1095D2D8"/>
    <w:rsid w:val="00035721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A1C3259E6ACE46BC89B4D6A25533E10533">
    <w:name w:val="A1C3259E6ACE46BC89B4D6A25533E10533"/>
    <w:rsid w:val="00035721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B207A145DE3347C7A378FA3FB981D81F33">
    <w:name w:val="B207A145DE3347C7A378FA3FB981D81F33"/>
    <w:rsid w:val="00035721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3A3E8C540CA84D2CBC11A73ECE7137C71">
    <w:name w:val="3A3E8C540CA84D2CBC11A73ECE7137C71"/>
    <w:rsid w:val="00035721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302F20F4A0B64840ACACF60A41343E1B33">
    <w:name w:val="302F20F4A0B64840ACACF60A41343E1B33"/>
    <w:rsid w:val="00035721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C7A0D293930648118ED22C8D1814F18033">
    <w:name w:val="C7A0D293930648118ED22C8D1814F18033"/>
    <w:rsid w:val="00035721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DefaultPlaceholder226757058">
    <w:name w:val="DefaultPlaceholder_226757058"/>
    <w:rsid w:val="00035721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B5B4FBA530C042ABB50F1E4F407B399A33">
    <w:name w:val="B5B4FBA530C042ABB50F1E4F407B399A33"/>
    <w:rsid w:val="00035721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D57B0DBAA3D9446DA8E43C90314079F633">
    <w:name w:val="D57B0DBAA3D9446DA8E43C90314079F633"/>
    <w:rsid w:val="00035721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BC29BD00729C44CDBD95C7CB9CD36E3433">
    <w:name w:val="BC29BD00729C44CDBD95C7CB9CD36E3433"/>
    <w:rsid w:val="00035721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D855633D1A3746A2BAE2EC70B79CE7A433">
    <w:name w:val="D855633D1A3746A2BAE2EC70B79CE7A433"/>
    <w:rsid w:val="00035721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257CDAF214634D4E86F8F2C70973529034">
    <w:name w:val="257CDAF214634D4E86F8F2C70973529034"/>
    <w:rsid w:val="00F0308D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E88AE19B000E47798C1FBDF88D2AC06B4">
    <w:name w:val="E88AE19B000E47798C1FBDF88D2AC06B4"/>
    <w:rsid w:val="00F0308D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B28681DCB1DE4062ACAB26C0450F91E83">
    <w:name w:val="B28681DCB1DE4062ACAB26C0450F91E83"/>
    <w:rsid w:val="00F0308D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9B61D0C68C694BB0A828EAEE760E523734">
    <w:name w:val="9B61D0C68C694BB0A828EAEE760E523734"/>
    <w:rsid w:val="00F0308D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4C67515169A140F1A4EABEBB83EE701B34">
    <w:name w:val="4C67515169A140F1A4EABEBB83EE701B34"/>
    <w:rsid w:val="00F0308D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FC016CCC761F49BE8D342C85F245EA4834">
    <w:name w:val="FC016CCC761F49BE8D342C85F245EA4834"/>
    <w:rsid w:val="00F0308D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67B5838AF52449819DCF4C6DFBCD64B334">
    <w:name w:val="67B5838AF52449819DCF4C6DFBCD64B334"/>
    <w:rsid w:val="00F0308D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98D54A901E3141599F593B1021EEFC2D13">
    <w:name w:val="98D54A901E3141599F593B1021EEFC2D13"/>
    <w:rsid w:val="00F0308D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5C5B96A903AB4A44A5CB642D617E352E13">
    <w:name w:val="5C5B96A903AB4A44A5CB642D617E352E13"/>
    <w:rsid w:val="00F0308D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D1F788F8CAC84EF8A1483F132C67EA1C13">
    <w:name w:val="D1F788F8CAC84EF8A1483F132C67EA1C13"/>
    <w:rsid w:val="00F0308D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905212422E804ABA9DAF781B0364D34113">
    <w:name w:val="905212422E804ABA9DAF781B0364D34113"/>
    <w:rsid w:val="00F0308D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87FEB006861342149292AE46D1095D2D9">
    <w:name w:val="87FEB006861342149292AE46D1095D2D9"/>
    <w:rsid w:val="00F0308D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A1C3259E6ACE46BC89B4D6A25533E10534">
    <w:name w:val="A1C3259E6ACE46BC89B4D6A25533E10534"/>
    <w:rsid w:val="00F0308D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B207A145DE3347C7A378FA3FB981D81F34">
    <w:name w:val="B207A145DE3347C7A378FA3FB981D81F34"/>
    <w:rsid w:val="00F0308D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3A3E8C540CA84D2CBC11A73ECE7137C72">
    <w:name w:val="3A3E8C540CA84D2CBC11A73ECE7137C72"/>
    <w:rsid w:val="00F0308D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302F20F4A0B64840ACACF60A41343E1B34">
    <w:name w:val="302F20F4A0B64840ACACF60A41343E1B34"/>
    <w:rsid w:val="00F0308D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C7A0D293930648118ED22C8D1814F18034">
    <w:name w:val="C7A0D293930648118ED22C8D1814F18034"/>
    <w:rsid w:val="00F0308D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DefaultPlaceholder226757059">
    <w:name w:val="DefaultPlaceholder_226757059"/>
    <w:rsid w:val="00F0308D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B5B4FBA530C042ABB50F1E4F407B399A34">
    <w:name w:val="B5B4FBA530C042ABB50F1E4F407B399A34"/>
    <w:rsid w:val="00F0308D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D57B0DBAA3D9446DA8E43C90314079F634">
    <w:name w:val="D57B0DBAA3D9446DA8E43C90314079F634"/>
    <w:rsid w:val="00F0308D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BC29BD00729C44CDBD95C7CB9CD36E3434">
    <w:name w:val="BC29BD00729C44CDBD95C7CB9CD36E3434"/>
    <w:rsid w:val="00F0308D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D855633D1A3746A2BAE2EC70B79CE7A434">
    <w:name w:val="D855633D1A3746A2BAE2EC70B79CE7A434"/>
    <w:rsid w:val="00F0308D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257CDAF214634D4E86F8F2C70973529035">
    <w:name w:val="257CDAF214634D4E86F8F2C70973529035"/>
    <w:rsid w:val="00F0308D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E88AE19B000E47798C1FBDF88D2AC06B5">
    <w:name w:val="E88AE19B000E47798C1FBDF88D2AC06B5"/>
    <w:rsid w:val="00F0308D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B28681DCB1DE4062ACAB26C0450F91E84">
    <w:name w:val="B28681DCB1DE4062ACAB26C0450F91E84"/>
    <w:rsid w:val="00F0308D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9B61D0C68C694BB0A828EAEE760E523735">
    <w:name w:val="9B61D0C68C694BB0A828EAEE760E523735"/>
    <w:rsid w:val="00F0308D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4C67515169A140F1A4EABEBB83EE701B35">
    <w:name w:val="4C67515169A140F1A4EABEBB83EE701B35"/>
    <w:rsid w:val="00F0308D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FC016CCC761F49BE8D342C85F245EA4835">
    <w:name w:val="FC016CCC761F49BE8D342C85F245EA4835"/>
    <w:rsid w:val="00F0308D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67B5838AF52449819DCF4C6DFBCD64B335">
    <w:name w:val="67B5838AF52449819DCF4C6DFBCD64B335"/>
    <w:rsid w:val="00F0308D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98D54A901E3141599F593B1021EEFC2D14">
    <w:name w:val="98D54A901E3141599F593B1021EEFC2D14"/>
    <w:rsid w:val="00F0308D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5C5B96A903AB4A44A5CB642D617E352E14">
    <w:name w:val="5C5B96A903AB4A44A5CB642D617E352E14"/>
    <w:rsid w:val="00F0308D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D1F788F8CAC84EF8A1483F132C67EA1C14">
    <w:name w:val="D1F788F8CAC84EF8A1483F132C67EA1C14"/>
    <w:rsid w:val="00F0308D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905212422E804ABA9DAF781B0364D34114">
    <w:name w:val="905212422E804ABA9DAF781B0364D34114"/>
    <w:rsid w:val="00F0308D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87FEB006861342149292AE46D1095D2D10">
    <w:name w:val="87FEB006861342149292AE46D1095D2D10"/>
    <w:rsid w:val="00F0308D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A1C3259E6ACE46BC89B4D6A25533E10535">
    <w:name w:val="A1C3259E6ACE46BC89B4D6A25533E10535"/>
    <w:rsid w:val="00F0308D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B207A145DE3347C7A378FA3FB981D81F35">
    <w:name w:val="B207A145DE3347C7A378FA3FB981D81F35"/>
    <w:rsid w:val="00F0308D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3A3E8C540CA84D2CBC11A73ECE7137C73">
    <w:name w:val="3A3E8C540CA84D2CBC11A73ECE7137C73"/>
    <w:rsid w:val="00F0308D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302F20F4A0B64840ACACF60A41343E1B35">
    <w:name w:val="302F20F4A0B64840ACACF60A41343E1B35"/>
    <w:rsid w:val="00F0308D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C7A0D293930648118ED22C8D1814F18035">
    <w:name w:val="C7A0D293930648118ED22C8D1814F18035"/>
    <w:rsid w:val="00F0308D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DefaultPlaceholder2267570510">
    <w:name w:val="DefaultPlaceholder_2267570510"/>
    <w:rsid w:val="00F0308D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B5B4FBA530C042ABB50F1E4F407B399A35">
    <w:name w:val="B5B4FBA530C042ABB50F1E4F407B399A35"/>
    <w:rsid w:val="00F0308D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D57B0DBAA3D9446DA8E43C90314079F635">
    <w:name w:val="D57B0DBAA3D9446DA8E43C90314079F635"/>
    <w:rsid w:val="00F0308D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BC29BD00729C44CDBD95C7CB9CD36E3435">
    <w:name w:val="BC29BD00729C44CDBD95C7CB9CD36E3435"/>
    <w:rsid w:val="00F0308D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D855633D1A3746A2BAE2EC70B79CE7A435">
    <w:name w:val="D855633D1A3746A2BAE2EC70B79CE7A435"/>
    <w:rsid w:val="00F0308D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257CDAF214634D4E86F8F2C70973529036">
    <w:name w:val="257CDAF214634D4E86F8F2C70973529036"/>
    <w:rsid w:val="00F0308D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E88AE19B000E47798C1FBDF88D2AC06B6">
    <w:name w:val="E88AE19B000E47798C1FBDF88D2AC06B6"/>
    <w:rsid w:val="00F0308D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B28681DCB1DE4062ACAB26C0450F91E85">
    <w:name w:val="B28681DCB1DE4062ACAB26C0450F91E85"/>
    <w:rsid w:val="00F0308D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9B61D0C68C694BB0A828EAEE760E523736">
    <w:name w:val="9B61D0C68C694BB0A828EAEE760E523736"/>
    <w:rsid w:val="00F0308D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4C67515169A140F1A4EABEBB83EE701B36">
    <w:name w:val="4C67515169A140F1A4EABEBB83EE701B36"/>
    <w:rsid w:val="00F0308D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FC016CCC761F49BE8D342C85F245EA4836">
    <w:name w:val="FC016CCC761F49BE8D342C85F245EA4836"/>
    <w:rsid w:val="00F0308D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67B5838AF52449819DCF4C6DFBCD64B336">
    <w:name w:val="67B5838AF52449819DCF4C6DFBCD64B336"/>
    <w:rsid w:val="00F0308D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98D54A901E3141599F593B1021EEFC2D15">
    <w:name w:val="98D54A901E3141599F593B1021EEFC2D15"/>
    <w:rsid w:val="00F0308D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5C5B96A903AB4A44A5CB642D617E352E15">
    <w:name w:val="5C5B96A903AB4A44A5CB642D617E352E15"/>
    <w:rsid w:val="00F0308D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D1F788F8CAC84EF8A1483F132C67EA1C15">
    <w:name w:val="D1F788F8CAC84EF8A1483F132C67EA1C15"/>
    <w:rsid w:val="00F0308D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905212422E804ABA9DAF781B0364D34115">
    <w:name w:val="905212422E804ABA9DAF781B0364D34115"/>
    <w:rsid w:val="00F0308D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87FEB006861342149292AE46D1095D2D11">
    <w:name w:val="87FEB006861342149292AE46D1095D2D11"/>
    <w:rsid w:val="00F0308D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A1C3259E6ACE46BC89B4D6A25533E10536">
    <w:name w:val="A1C3259E6ACE46BC89B4D6A25533E10536"/>
    <w:rsid w:val="00F0308D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B207A145DE3347C7A378FA3FB981D81F36">
    <w:name w:val="B207A145DE3347C7A378FA3FB981D81F36"/>
    <w:rsid w:val="00F0308D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3A3E8C540CA84D2CBC11A73ECE7137C74">
    <w:name w:val="3A3E8C540CA84D2CBC11A73ECE7137C74"/>
    <w:rsid w:val="00F0308D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302F20F4A0B64840ACACF60A41343E1B36">
    <w:name w:val="302F20F4A0B64840ACACF60A41343E1B36"/>
    <w:rsid w:val="00F0308D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C7A0D293930648118ED22C8D1814F18036">
    <w:name w:val="C7A0D293930648118ED22C8D1814F18036"/>
    <w:rsid w:val="00F0308D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DefaultPlaceholder2267570511">
    <w:name w:val="DefaultPlaceholder_2267570511"/>
    <w:rsid w:val="00F0308D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B5B4FBA530C042ABB50F1E4F407B399A36">
    <w:name w:val="B5B4FBA530C042ABB50F1E4F407B399A36"/>
    <w:rsid w:val="00F0308D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D57B0DBAA3D9446DA8E43C90314079F636">
    <w:name w:val="D57B0DBAA3D9446DA8E43C90314079F636"/>
    <w:rsid w:val="00F0308D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BC29BD00729C44CDBD95C7CB9CD36E3436">
    <w:name w:val="BC29BD00729C44CDBD95C7CB9CD36E3436"/>
    <w:rsid w:val="00F0308D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D855633D1A3746A2BAE2EC70B79CE7A436">
    <w:name w:val="D855633D1A3746A2BAE2EC70B79CE7A436"/>
    <w:rsid w:val="00F0308D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257CDAF214634D4E86F8F2C70973529037">
    <w:name w:val="257CDAF214634D4E86F8F2C70973529037"/>
    <w:rsid w:val="00F0308D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E88AE19B000E47798C1FBDF88D2AC06B7">
    <w:name w:val="E88AE19B000E47798C1FBDF88D2AC06B7"/>
    <w:rsid w:val="00F0308D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B28681DCB1DE4062ACAB26C0450F91E86">
    <w:name w:val="B28681DCB1DE4062ACAB26C0450F91E86"/>
    <w:rsid w:val="00F0308D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9B61D0C68C694BB0A828EAEE760E523737">
    <w:name w:val="9B61D0C68C694BB0A828EAEE760E523737"/>
    <w:rsid w:val="00F0308D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4C67515169A140F1A4EABEBB83EE701B37">
    <w:name w:val="4C67515169A140F1A4EABEBB83EE701B37"/>
    <w:rsid w:val="00F0308D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FC016CCC761F49BE8D342C85F245EA4837">
    <w:name w:val="FC016CCC761F49BE8D342C85F245EA4837"/>
    <w:rsid w:val="00F0308D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67B5838AF52449819DCF4C6DFBCD64B337">
    <w:name w:val="67B5838AF52449819DCF4C6DFBCD64B337"/>
    <w:rsid w:val="00F0308D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98D54A901E3141599F593B1021EEFC2D16">
    <w:name w:val="98D54A901E3141599F593B1021EEFC2D16"/>
    <w:rsid w:val="00F0308D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5C5B96A903AB4A44A5CB642D617E352E16">
    <w:name w:val="5C5B96A903AB4A44A5CB642D617E352E16"/>
    <w:rsid w:val="00F0308D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D1F788F8CAC84EF8A1483F132C67EA1C16">
    <w:name w:val="D1F788F8CAC84EF8A1483F132C67EA1C16"/>
    <w:rsid w:val="00F0308D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905212422E804ABA9DAF781B0364D34116">
    <w:name w:val="905212422E804ABA9DAF781B0364D34116"/>
    <w:rsid w:val="00F0308D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87FEB006861342149292AE46D1095D2D12">
    <w:name w:val="87FEB006861342149292AE46D1095D2D12"/>
    <w:rsid w:val="00F0308D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A1C3259E6ACE46BC89B4D6A25533E10537">
    <w:name w:val="A1C3259E6ACE46BC89B4D6A25533E10537"/>
    <w:rsid w:val="00F0308D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B207A145DE3347C7A378FA3FB981D81F37">
    <w:name w:val="B207A145DE3347C7A378FA3FB981D81F37"/>
    <w:rsid w:val="00F0308D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3A3E8C540CA84D2CBC11A73ECE7137C75">
    <w:name w:val="3A3E8C540CA84D2CBC11A73ECE7137C75"/>
    <w:rsid w:val="00F0308D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302F20F4A0B64840ACACF60A41343E1B37">
    <w:name w:val="302F20F4A0B64840ACACF60A41343E1B37"/>
    <w:rsid w:val="00F0308D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C7A0D293930648118ED22C8D1814F18037">
    <w:name w:val="C7A0D293930648118ED22C8D1814F18037"/>
    <w:rsid w:val="00F0308D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DefaultPlaceholder2267570512">
    <w:name w:val="DefaultPlaceholder_2267570512"/>
    <w:rsid w:val="00F0308D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B5B4FBA530C042ABB50F1E4F407B399A37">
    <w:name w:val="B5B4FBA530C042ABB50F1E4F407B399A37"/>
    <w:rsid w:val="00F0308D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D57B0DBAA3D9446DA8E43C90314079F637">
    <w:name w:val="D57B0DBAA3D9446DA8E43C90314079F637"/>
    <w:rsid w:val="00F0308D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BC29BD00729C44CDBD95C7CB9CD36E3437">
    <w:name w:val="BC29BD00729C44CDBD95C7CB9CD36E3437"/>
    <w:rsid w:val="00F0308D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D855633D1A3746A2BAE2EC70B79CE7A437">
    <w:name w:val="D855633D1A3746A2BAE2EC70B79CE7A437"/>
    <w:rsid w:val="00F0308D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257CDAF214634D4E86F8F2C70973529038">
    <w:name w:val="257CDAF214634D4E86F8F2C70973529038"/>
    <w:rsid w:val="008C6CC1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E88AE19B000E47798C1FBDF88D2AC06B8">
    <w:name w:val="E88AE19B000E47798C1FBDF88D2AC06B8"/>
    <w:rsid w:val="008C6CC1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B28681DCB1DE4062ACAB26C0450F91E87">
    <w:name w:val="B28681DCB1DE4062ACAB26C0450F91E87"/>
    <w:rsid w:val="008C6CC1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9B61D0C68C694BB0A828EAEE760E523738">
    <w:name w:val="9B61D0C68C694BB0A828EAEE760E523738"/>
    <w:rsid w:val="008C6CC1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4C67515169A140F1A4EABEBB83EE701B38">
    <w:name w:val="4C67515169A140F1A4EABEBB83EE701B38"/>
    <w:rsid w:val="008C6CC1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FC016CCC761F49BE8D342C85F245EA4838">
    <w:name w:val="FC016CCC761F49BE8D342C85F245EA4838"/>
    <w:rsid w:val="008C6CC1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67B5838AF52449819DCF4C6DFBCD64B338">
    <w:name w:val="67B5838AF52449819DCF4C6DFBCD64B338"/>
    <w:rsid w:val="008C6CC1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98D54A901E3141599F593B1021EEFC2D17">
    <w:name w:val="98D54A901E3141599F593B1021EEFC2D17"/>
    <w:rsid w:val="008C6CC1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5C5B96A903AB4A44A5CB642D617E352E17">
    <w:name w:val="5C5B96A903AB4A44A5CB642D617E352E17"/>
    <w:rsid w:val="008C6CC1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D1F788F8CAC84EF8A1483F132C67EA1C17">
    <w:name w:val="D1F788F8CAC84EF8A1483F132C67EA1C17"/>
    <w:rsid w:val="008C6CC1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905212422E804ABA9DAF781B0364D34117">
    <w:name w:val="905212422E804ABA9DAF781B0364D34117"/>
    <w:rsid w:val="008C6CC1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87FEB006861342149292AE46D1095D2D13">
    <w:name w:val="87FEB006861342149292AE46D1095D2D13"/>
    <w:rsid w:val="008C6CC1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A1C3259E6ACE46BC89B4D6A25533E10538">
    <w:name w:val="A1C3259E6ACE46BC89B4D6A25533E10538"/>
    <w:rsid w:val="008C6CC1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B207A145DE3347C7A378FA3FB981D81F38">
    <w:name w:val="B207A145DE3347C7A378FA3FB981D81F38"/>
    <w:rsid w:val="008C6CC1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3A3E8C540CA84D2CBC11A73ECE7137C76">
    <w:name w:val="3A3E8C540CA84D2CBC11A73ECE7137C76"/>
    <w:rsid w:val="008C6CC1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302F20F4A0B64840ACACF60A41343E1B38">
    <w:name w:val="302F20F4A0B64840ACACF60A41343E1B38"/>
    <w:rsid w:val="008C6CC1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C7A0D293930648118ED22C8D1814F18038">
    <w:name w:val="C7A0D293930648118ED22C8D1814F18038"/>
    <w:rsid w:val="008C6CC1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DefaultPlaceholder2267570513">
    <w:name w:val="DefaultPlaceholder_2267570513"/>
    <w:rsid w:val="008C6CC1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B5B4FBA530C042ABB50F1E4F407B399A38">
    <w:name w:val="B5B4FBA530C042ABB50F1E4F407B399A38"/>
    <w:rsid w:val="008C6CC1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D57B0DBAA3D9446DA8E43C90314079F638">
    <w:name w:val="D57B0DBAA3D9446DA8E43C90314079F638"/>
    <w:rsid w:val="008C6CC1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BC29BD00729C44CDBD95C7CB9CD36E3438">
    <w:name w:val="BC29BD00729C44CDBD95C7CB9CD36E3438"/>
    <w:rsid w:val="008C6CC1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  <w:style w:type="paragraph" w:customStyle="1" w:styleId="D855633D1A3746A2BAE2EC70B79CE7A438">
    <w:name w:val="D855633D1A3746A2BAE2EC70B79CE7A438"/>
    <w:rsid w:val="008C6CC1"/>
    <w:pPr>
      <w:spacing w:after="0" w:line="240" w:lineRule="auto"/>
      <w:ind w:firstLine="360"/>
    </w:pPr>
    <w:rPr>
      <w:rFonts w:ascii="Calibri" w:eastAsia="Times New Roman" w:hAnsi="Calibri" w:cs="Times New Roman"/>
      <w:lang w:eastAsia="en-US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FB6195-3D01-4117-B6EC-01713A6ECE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91CA5F36</Template>
  <TotalTime>214</TotalTime>
  <Pages>2</Pages>
  <Words>530</Words>
  <Characters>3129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Lenka Palánová</dc:creator>
  <cp:lastModifiedBy>Petra Hessová</cp:lastModifiedBy>
  <cp:revision>66</cp:revision>
  <cp:lastPrinted>2015-11-09T08:15:00Z</cp:lastPrinted>
  <dcterms:created xsi:type="dcterms:W3CDTF">2014-02-03T14:57:00Z</dcterms:created>
  <dcterms:modified xsi:type="dcterms:W3CDTF">2016-11-22T07:02:00Z</dcterms:modified>
</cp:coreProperties>
</file>