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AE0" w:rsidRPr="008156B9" w:rsidRDefault="00CD7AE0" w:rsidP="00284754">
      <w:pPr>
        <w:pStyle w:val="Nzev"/>
        <w:pBdr>
          <w:bottom w:val="single" w:sz="24" w:space="5" w:color="9BBB59"/>
        </w:pBdr>
        <w:rPr>
          <w:sz w:val="56"/>
        </w:rPr>
      </w:pPr>
      <w:proofErr w:type="gramStart"/>
      <w:r>
        <w:rPr>
          <w:sz w:val="56"/>
        </w:rPr>
        <w:t xml:space="preserve">Formulář          </w:t>
      </w:r>
      <w:r w:rsidR="005C65D2">
        <w:rPr>
          <w:sz w:val="56"/>
        </w:rPr>
        <w:t xml:space="preserve"> </w:t>
      </w:r>
      <w:r>
        <w:rPr>
          <w:sz w:val="56"/>
        </w:rPr>
        <w:t xml:space="preserve">            </w:t>
      </w:r>
      <w:r w:rsidRPr="00CD7AE0">
        <w:rPr>
          <w:b/>
          <w:sz w:val="56"/>
        </w:rPr>
        <w:t>Čestné</w:t>
      </w:r>
      <w:proofErr w:type="gramEnd"/>
      <w:r w:rsidRPr="00CD7AE0">
        <w:rPr>
          <w:b/>
          <w:sz w:val="56"/>
        </w:rPr>
        <w:t xml:space="preserve"> prohlášení</w:t>
      </w:r>
      <w:r>
        <w:rPr>
          <w:rFonts w:ascii="Arial" w:hAnsi="Arial" w:cs="Arial"/>
          <w:b/>
          <w:sz w:val="28"/>
          <w:szCs w:val="28"/>
        </w:rPr>
        <w:t xml:space="preserve"> </w:t>
      </w:r>
    </w:p>
    <w:p w:rsidR="00CD7AE0" w:rsidRDefault="00CD7AE0" w:rsidP="00284754">
      <w:pPr>
        <w:pStyle w:val="Nadpis1"/>
        <w:spacing w:before="120"/>
      </w:pPr>
      <w:r>
        <w:t>Identifikační údaje žadatele</w:t>
      </w:r>
      <w:r w:rsidR="00603BF5">
        <w:t xml:space="preserve"> o dotaci</w:t>
      </w:r>
      <w:r>
        <w:t>:</w:t>
      </w:r>
    </w:p>
    <w:p w:rsidR="00CD7AE0" w:rsidRPr="00284754" w:rsidRDefault="00CD7AE0" w:rsidP="000E1FA8">
      <w:pPr>
        <w:tabs>
          <w:tab w:val="left" w:pos="2127"/>
        </w:tabs>
        <w:spacing w:after="0" w:line="240" w:lineRule="auto"/>
        <w:ind w:left="2126" w:hanging="2126"/>
        <w:rPr>
          <w:sz w:val="20"/>
          <w:szCs w:val="20"/>
        </w:rPr>
      </w:pPr>
      <w:r w:rsidRPr="00284754">
        <w:rPr>
          <w:sz w:val="20"/>
          <w:szCs w:val="20"/>
        </w:rPr>
        <w:t>Název žadatele:</w:t>
      </w:r>
      <w:r w:rsidRPr="00284754">
        <w:rPr>
          <w:sz w:val="20"/>
          <w:szCs w:val="20"/>
        </w:rPr>
        <w:tab/>
      </w:r>
      <w:sdt>
        <w:sdtPr>
          <w:rPr>
            <w:rStyle w:val="Styl1"/>
          </w:rPr>
          <w:id w:val="21027796"/>
          <w:placeholder>
            <w:docPart w:val="AE3CF335C52943678D63CF21403DE8A4"/>
          </w:placeholder>
          <w:showingPlcHdr/>
        </w:sdtPr>
        <w:sdtEndPr>
          <w:rPr>
            <w:rStyle w:val="Standardnpsmoodstavce"/>
            <w:b w:val="0"/>
            <w:color w:val="auto"/>
            <w:sz w:val="20"/>
            <w:szCs w:val="20"/>
          </w:rPr>
        </w:sdtEndPr>
        <w:sdtContent>
          <w:r w:rsidR="00024696" w:rsidRPr="00284754">
            <w:rPr>
              <w:rStyle w:val="Zstupntext"/>
              <w:sz w:val="20"/>
              <w:szCs w:val="20"/>
            </w:rPr>
            <w:t xml:space="preserve">Zadejte název </w:t>
          </w:r>
          <w:r w:rsidR="00024696">
            <w:rPr>
              <w:rStyle w:val="Zstupntext"/>
              <w:sz w:val="20"/>
              <w:szCs w:val="20"/>
            </w:rPr>
            <w:t>v souladu s Obchodním rejstříkem</w:t>
          </w:r>
          <w:r w:rsidR="00024696" w:rsidRPr="002E1798">
            <w:rPr>
              <w:rStyle w:val="Zstupntext"/>
            </w:rPr>
            <w:t>.</w:t>
          </w:r>
        </w:sdtContent>
      </w:sdt>
    </w:p>
    <w:p w:rsidR="00CD7AE0" w:rsidRPr="00284754" w:rsidRDefault="00CD7AE0" w:rsidP="000E1FA8">
      <w:pPr>
        <w:tabs>
          <w:tab w:val="left" w:pos="2127"/>
        </w:tabs>
        <w:spacing w:after="0" w:line="240" w:lineRule="auto"/>
        <w:ind w:left="2126" w:hanging="2126"/>
        <w:rPr>
          <w:sz w:val="20"/>
          <w:szCs w:val="20"/>
        </w:rPr>
      </w:pPr>
      <w:r w:rsidRPr="00284754">
        <w:rPr>
          <w:sz w:val="20"/>
          <w:szCs w:val="20"/>
        </w:rPr>
        <w:t>IČ</w:t>
      </w:r>
      <w:r w:rsidR="00AB1DBA">
        <w:rPr>
          <w:sz w:val="20"/>
          <w:szCs w:val="20"/>
        </w:rPr>
        <w:t>O</w:t>
      </w:r>
      <w:r w:rsidRPr="00284754">
        <w:rPr>
          <w:sz w:val="20"/>
          <w:szCs w:val="20"/>
        </w:rPr>
        <w:t>:</w:t>
      </w:r>
      <w:r w:rsidRPr="00284754">
        <w:rPr>
          <w:sz w:val="20"/>
          <w:szCs w:val="20"/>
        </w:rPr>
        <w:tab/>
      </w:r>
      <w:sdt>
        <w:sdtPr>
          <w:rPr>
            <w:sz w:val="20"/>
            <w:szCs w:val="20"/>
          </w:rPr>
          <w:id w:val="21027798"/>
          <w:placeholder>
            <w:docPart w:val="9A9F32A88A564EDCB047DB998EF6220F"/>
          </w:placeholder>
          <w:showingPlcHdr/>
        </w:sdtPr>
        <w:sdtEndPr/>
        <w:sdtContent>
          <w:r w:rsidR="00024696" w:rsidRPr="00284754">
            <w:rPr>
              <w:rStyle w:val="Zstupntext"/>
              <w:sz w:val="20"/>
              <w:szCs w:val="20"/>
            </w:rPr>
            <w:t>Zadejte Vaše IČO</w:t>
          </w:r>
          <w:r w:rsidR="00024696" w:rsidRPr="002E1798">
            <w:rPr>
              <w:rStyle w:val="Zstupntext"/>
            </w:rPr>
            <w:t>.</w:t>
          </w:r>
        </w:sdtContent>
      </w:sdt>
    </w:p>
    <w:p w:rsidR="00CD7AE0" w:rsidRPr="00284754" w:rsidRDefault="00CD7AE0" w:rsidP="000E1FA8">
      <w:pPr>
        <w:tabs>
          <w:tab w:val="left" w:pos="2127"/>
        </w:tabs>
        <w:spacing w:after="0" w:line="240" w:lineRule="auto"/>
        <w:ind w:left="2126" w:hanging="2126"/>
        <w:rPr>
          <w:sz w:val="20"/>
          <w:szCs w:val="20"/>
        </w:rPr>
      </w:pPr>
      <w:r w:rsidRPr="00284754">
        <w:rPr>
          <w:sz w:val="20"/>
          <w:szCs w:val="20"/>
        </w:rPr>
        <w:t>Sídlo:</w:t>
      </w:r>
      <w:r w:rsidRPr="00284754">
        <w:rPr>
          <w:sz w:val="20"/>
          <w:szCs w:val="20"/>
        </w:rPr>
        <w:tab/>
      </w:r>
      <w:sdt>
        <w:sdtPr>
          <w:rPr>
            <w:sz w:val="20"/>
            <w:szCs w:val="20"/>
          </w:rPr>
          <w:id w:val="21027800"/>
          <w:placeholder>
            <w:docPart w:val="90D76AAB566545B7827FA38FD99DA29E"/>
          </w:placeholder>
          <w:showingPlcHdr/>
        </w:sdtPr>
        <w:sdtEndPr/>
        <w:sdtContent>
          <w:r w:rsidR="00024696" w:rsidRPr="00284754">
            <w:rPr>
              <w:color w:val="808080" w:themeColor="background1" w:themeShade="80"/>
              <w:sz w:val="20"/>
              <w:szCs w:val="20"/>
            </w:rPr>
            <w:t>Z</w:t>
          </w:r>
          <w:r w:rsidR="00024696" w:rsidRPr="00284754">
            <w:rPr>
              <w:rStyle w:val="Zstupntext"/>
              <w:sz w:val="20"/>
              <w:szCs w:val="20"/>
            </w:rPr>
            <w:t xml:space="preserve">adejte název ulice a číslo </w:t>
          </w:r>
          <w:r w:rsidR="00024696">
            <w:rPr>
              <w:rStyle w:val="Zstupntext"/>
              <w:sz w:val="20"/>
              <w:szCs w:val="20"/>
            </w:rPr>
            <w:t>orientační</w:t>
          </w:r>
          <w:r w:rsidR="00024696" w:rsidRPr="002E1798">
            <w:rPr>
              <w:rStyle w:val="Zstupntext"/>
            </w:rPr>
            <w:t>.</w:t>
          </w:r>
        </w:sdtContent>
      </w:sdt>
      <w:r w:rsidRPr="00284754">
        <w:rPr>
          <w:sz w:val="20"/>
          <w:szCs w:val="20"/>
        </w:rPr>
        <w:t>,</w:t>
      </w:r>
      <w:r w:rsidR="0004722D">
        <w:rPr>
          <w:sz w:val="20"/>
          <w:szCs w:val="20"/>
        </w:rPr>
        <w:t xml:space="preserve"> </w:t>
      </w:r>
      <w:sdt>
        <w:sdtPr>
          <w:rPr>
            <w:sz w:val="20"/>
            <w:szCs w:val="20"/>
          </w:rPr>
          <w:id w:val="21027802"/>
          <w:placeholder>
            <w:docPart w:val="FC902D851FBC4413825735EAD1211789"/>
          </w:placeholder>
          <w:showingPlcHdr/>
        </w:sdtPr>
        <w:sdtEndPr/>
        <w:sdtContent>
          <w:r w:rsidR="00024696" w:rsidRPr="00284754">
            <w:rPr>
              <w:color w:val="808080" w:themeColor="background1" w:themeShade="80"/>
              <w:sz w:val="20"/>
              <w:szCs w:val="20"/>
            </w:rPr>
            <w:t>Z</w:t>
          </w:r>
          <w:r w:rsidR="00024696" w:rsidRPr="00284754">
            <w:rPr>
              <w:rStyle w:val="Zstupntext"/>
              <w:color w:val="808080" w:themeColor="background1" w:themeShade="80"/>
              <w:sz w:val="20"/>
              <w:szCs w:val="20"/>
            </w:rPr>
            <w:t>a</w:t>
          </w:r>
          <w:r w:rsidR="00024696" w:rsidRPr="00284754">
            <w:rPr>
              <w:rStyle w:val="Zstupntext"/>
              <w:sz w:val="20"/>
              <w:szCs w:val="20"/>
            </w:rPr>
            <w:t>dejte PSČ</w:t>
          </w:r>
          <w:r w:rsidR="00024696" w:rsidRPr="002E1798">
            <w:rPr>
              <w:rStyle w:val="Zstupntext"/>
            </w:rPr>
            <w:t>.</w:t>
          </w:r>
        </w:sdtContent>
      </w:sdt>
      <w:r w:rsidRPr="00284754">
        <w:rPr>
          <w:sz w:val="20"/>
          <w:szCs w:val="20"/>
        </w:rPr>
        <w:t xml:space="preserve">  </w:t>
      </w:r>
      <w:sdt>
        <w:sdtPr>
          <w:rPr>
            <w:sz w:val="20"/>
            <w:szCs w:val="20"/>
          </w:rPr>
          <w:id w:val="21027804"/>
          <w:placeholder>
            <w:docPart w:val="FB7BCEA42A4744CBBBD78D191A495709"/>
          </w:placeholder>
          <w:showingPlcHdr/>
        </w:sdtPr>
        <w:sdtEndPr/>
        <w:sdtContent>
          <w:r w:rsidR="00024696" w:rsidRPr="00284754">
            <w:rPr>
              <w:color w:val="808080" w:themeColor="background1" w:themeShade="80"/>
              <w:sz w:val="20"/>
              <w:szCs w:val="20"/>
            </w:rPr>
            <w:t>Z</w:t>
          </w:r>
          <w:r w:rsidR="00024696" w:rsidRPr="00284754">
            <w:rPr>
              <w:rStyle w:val="Zstupntext"/>
              <w:color w:val="808080" w:themeColor="background1" w:themeShade="80"/>
              <w:sz w:val="20"/>
              <w:szCs w:val="20"/>
            </w:rPr>
            <w:t>a</w:t>
          </w:r>
          <w:r w:rsidR="00024696" w:rsidRPr="00284754">
            <w:rPr>
              <w:rStyle w:val="Zstupntext"/>
              <w:sz w:val="20"/>
              <w:szCs w:val="20"/>
            </w:rPr>
            <w:t>dejte město</w:t>
          </w:r>
          <w:r w:rsidR="00024696" w:rsidRPr="002E1798">
            <w:rPr>
              <w:rStyle w:val="Zstupntext"/>
            </w:rPr>
            <w:t>.</w:t>
          </w:r>
        </w:sdtContent>
      </w:sdt>
    </w:p>
    <w:p w:rsidR="00CD7AE0" w:rsidRPr="00284754" w:rsidRDefault="00CD7AE0" w:rsidP="000E1FA8">
      <w:pPr>
        <w:tabs>
          <w:tab w:val="left" w:pos="2127"/>
        </w:tabs>
        <w:spacing w:after="0" w:line="240" w:lineRule="auto"/>
        <w:ind w:left="2126" w:hanging="2126"/>
        <w:rPr>
          <w:sz w:val="20"/>
          <w:szCs w:val="20"/>
        </w:rPr>
      </w:pPr>
      <w:r w:rsidRPr="00284754">
        <w:rPr>
          <w:sz w:val="20"/>
          <w:szCs w:val="20"/>
        </w:rPr>
        <w:t xml:space="preserve">Osoba oprávněná </w:t>
      </w:r>
      <w:r w:rsidR="00D44B54">
        <w:rPr>
          <w:sz w:val="20"/>
          <w:szCs w:val="20"/>
        </w:rPr>
        <w:t>(osoby oprávněné)</w:t>
      </w:r>
      <w:r w:rsidR="00CE0A20">
        <w:rPr>
          <w:sz w:val="20"/>
          <w:szCs w:val="20"/>
        </w:rPr>
        <w:t xml:space="preserve"> </w:t>
      </w:r>
      <w:r w:rsidRPr="00284754">
        <w:rPr>
          <w:sz w:val="20"/>
          <w:szCs w:val="20"/>
        </w:rPr>
        <w:t>podepsat toto Čestné prohlášení:</w:t>
      </w:r>
      <w:r w:rsidR="00D44B54">
        <w:rPr>
          <w:sz w:val="20"/>
          <w:szCs w:val="20"/>
        </w:rPr>
        <w:t xml:space="preserve"> </w:t>
      </w:r>
      <w:sdt>
        <w:sdtPr>
          <w:rPr>
            <w:sz w:val="20"/>
            <w:szCs w:val="20"/>
          </w:rPr>
          <w:id w:val="21027806"/>
          <w:placeholder>
            <w:docPart w:val="666A536E739F490F83E5EA5BB39DF89D"/>
          </w:placeholder>
          <w:showingPlcHdr/>
        </w:sdtPr>
        <w:sdtEndPr/>
        <w:sdtContent>
          <w:r w:rsidR="00024696" w:rsidRPr="00284754">
            <w:rPr>
              <w:color w:val="808080" w:themeColor="background1" w:themeShade="80"/>
              <w:sz w:val="20"/>
              <w:szCs w:val="20"/>
            </w:rPr>
            <w:t>Z</w:t>
          </w:r>
          <w:r w:rsidR="00024696" w:rsidRPr="00284754">
            <w:rPr>
              <w:rStyle w:val="Zstupntext"/>
              <w:sz w:val="20"/>
              <w:szCs w:val="20"/>
            </w:rPr>
            <w:t>adejte jméno a příjmení</w:t>
          </w:r>
          <w:r w:rsidR="00024696" w:rsidRPr="002E1798">
            <w:rPr>
              <w:rStyle w:val="Zstupntext"/>
            </w:rPr>
            <w:t>.</w:t>
          </w:r>
        </w:sdtContent>
      </w:sdt>
      <w:r w:rsidRPr="00284754">
        <w:rPr>
          <w:sz w:val="20"/>
          <w:szCs w:val="20"/>
        </w:rPr>
        <w:t>,</w:t>
      </w:r>
      <w:r w:rsidR="00024696">
        <w:rPr>
          <w:sz w:val="20"/>
          <w:szCs w:val="20"/>
        </w:rPr>
        <w:t xml:space="preserve"> </w:t>
      </w:r>
      <w:sdt>
        <w:sdtPr>
          <w:rPr>
            <w:sz w:val="20"/>
            <w:szCs w:val="20"/>
          </w:rPr>
          <w:id w:val="21027808"/>
          <w:placeholder>
            <w:docPart w:val="D89D12290C0B40C29A67DD8A86BD6B38"/>
          </w:placeholder>
          <w:showingPlcHdr/>
        </w:sdtPr>
        <w:sdtEndPr/>
        <w:sdtContent>
          <w:r w:rsidR="00024696" w:rsidRPr="00284754">
            <w:rPr>
              <w:color w:val="808080" w:themeColor="background1" w:themeShade="80"/>
              <w:sz w:val="20"/>
              <w:szCs w:val="20"/>
            </w:rPr>
            <w:t>Z</w:t>
          </w:r>
          <w:r w:rsidR="00024696" w:rsidRPr="00284754">
            <w:rPr>
              <w:rStyle w:val="Zstupntext"/>
              <w:sz w:val="20"/>
              <w:szCs w:val="20"/>
            </w:rPr>
            <w:t>adejte funkci</w:t>
          </w:r>
          <w:r w:rsidR="00024696" w:rsidRPr="002E1798">
            <w:rPr>
              <w:rStyle w:val="Zstupntext"/>
            </w:rPr>
            <w:t>.</w:t>
          </w:r>
        </w:sdtContent>
      </w:sdt>
    </w:p>
    <w:p w:rsidR="00CD7AE0" w:rsidRPr="00284754" w:rsidRDefault="00CD7AE0" w:rsidP="000E1FA8">
      <w:pPr>
        <w:tabs>
          <w:tab w:val="left" w:pos="2127"/>
        </w:tabs>
        <w:spacing w:after="0" w:line="240" w:lineRule="auto"/>
        <w:ind w:left="2126" w:hanging="2126"/>
        <w:rPr>
          <w:rStyle w:val="Zstupntext"/>
          <w:sz w:val="20"/>
          <w:szCs w:val="20"/>
        </w:rPr>
      </w:pPr>
      <w:r w:rsidRPr="00284754">
        <w:rPr>
          <w:sz w:val="20"/>
          <w:szCs w:val="20"/>
        </w:rPr>
        <w:tab/>
      </w:r>
      <w:r w:rsidRPr="00284754">
        <w:rPr>
          <w:sz w:val="20"/>
          <w:szCs w:val="20"/>
        </w:rPr>
        <w:tab/>
      </w:r>
      <w:r w:rsidRPr="00284754">
        <w:rPr>
          <w:sz w:val="20"/>
          <w:szCs w:val="20"/>
        </w:rPr>
        <w:tab/>
      </w:r>
      <w:r w:rsidRPr="00284754">
        <w:rPr>
          <w:sz w:val="20"/>
          <w:szCs w:val="20"/>
        </w:rPr>
        <w:tab/>
      </w:r>
      <w:r w:rsidRPr="00284754">
        <w:rPr>
          <w:sz w:val="20"/>
          <w:szCs w:val="20"/>
        </w:rPr>
        <w:tab/>
      </w:r>
      <w:r w:rsidR="00520F0A" w:rsidRPr="00284754">
        <w:rPr>
          <w:sz w:val="20"/>
          <w:szCs w:val="20"/>
        </w:rPr>
        <w:tab/>
      </w:r>
      <w:r w:rsidRPr="00284754">
        <w:rPr>
          <w:sz w:val="20"/>
          <w:szCs w:val="20"/>
        </w:rPr>
        <w:t>e-mail:</w:t>
      </w:r>
      <w:r w:rsidR="00024696">
        <w:rPr>
          <w:sz w:val="20"/>
          <w:szCs w:val="20"/>
        </w:rPr>
        <w:t xml:space="preserve"> </w:t>
      </w:r>
      <w:sdt>
        <w:sdtPr>
          <w:rPr>
            <w:sz w:val="20"/>
            <w:szCs w:val="20"/>
          </w:rPr>
          <w:id w:val="21027810"/>
          <w:placeholder>
            <w:docPart w:val="529AE73B052F4FD1B61FFA10803B550C"/>
          </w:placeholder>
          <w:showingPlcHdr/>
        </w:sdtPr>
        <w:sdtEndPr/>
        <w:sdtContent>
          <w:r w:rsidR="00024696" w:rsidRPr="00284754">
            <w:rPr>
              <w:color w:val="808080" w:themeColor="background1" w:themeShade="80"/>
              <w:sz w:val="20"/>
              <w:szCs w:val="20"/>
            </w:rPr>
            <w:t>Z</w:t>
          </w:r>
          <w:r w:rsidR="00024696" w:rsidRPr="00284754">
            <w:rPr>
              <w:rStyle w:val="Zstupntext"/>
              <w:color w:val="808080" w:themeColor="background1" w:themeShade="80"/>
              <w:sz w:val="20"/>
              <w:szCs w:val="20"/>
            </w:rPr>
            <w:t>a</w:t>
          </w:r>
          <w:r w:rsidR="00024696" w:rsidRPr="00284754">
            <w:rPr>
              <w:rStyle w:val="Zstupntext"/>
              <w:sz w:val="20"/>
              <w:szCs w:val="20"/>
            </w:rPr>
            <w:t>dejte e-mail</w:t>
          </w:r>
          <w:r w:rsidR="00024696" w:rsidRPr="002E1798">
            <w:rPr>
              <w:rStyle w:val="Zstupntext"/>
            </w:rPr>
            <w:t>.</w:t>
          </w:r>
        </w:sdtContent>
      </w:sdt>
      <w:r w:rsidRPr="00284754">
        <w:rPr>
          <w:sz w:val="20"/>
          <w:szCs w:val="20"/>
        </w:rPr>
        <w:t>, tel.:</w:t>
      </w:r>
      <w:r w:rsidR="00024696">
        <w:rPr>
          <w:sz w:val="20"/>
          <w:szCs w:val="20"/>
        </w:rPr>
        <w:t xml:space="preserve"> </w:t>
      </w:r>
      <w:sdt>
        <w:sdtPr>
          <w:rPr>
            <w:sz w:val="20"/>
            <w:szCs w:val="20"/>
          </w:rPr>
          <w:id w:val="21027812"/>
          <w:placeholder>
            <w:docPart w:val="16C50721D3C5481F82EBDC3CB62F9787"/>
          </w:placeholder>
          <w:showingPlcHdr/>
        </w:sdtPr>
        <w:sdtEndPr/>
        <w:sdtContent>
          <w:r w:rsidR="00024696" w:rsidRPr="00284754">
            <w:rPr>
              <w:color w:val="808080" w:themeColor="background1" w:themeShade="80"/>
              <w:sz w:val="20"/>
              <w:szCs w:val="20"/>
            </w:rPr>
            <w:t>Z</w:t>
          </w:r>
          <w:r w:rsidR="00024696" w:rsidRPr="00284754">
            <w:rPr>
              <w:rStyle w:val="Zstupntext"/>
              <w:sz w:val="20"/>
              <w:szCs w:val="20"/>
            </w:rPr>
            <w:t>adejte telefon</w:t>
          </w:r>
          <w:r w:rsidR="00024696" w:rsidRPr="002E1798">
            <w:rPr>
              <w:rStyle w:val="Zstupntext"/>
            </w:rPr>
            <w:t>.</w:t>
          </w:r>
        </w:sdtContent>
      </w:sdt>
    </w:p>
    <w:p w:rsidR="00CD7AE0" w:rsidRDefault="00CD7AE0" w:rsidP="00005096">
      <w:pPr>
        <w:pStyle w:val="Nadpis2"/>
        <w:spacing w:before="0"/>
      </w:pPr>
      <w:r w:rsidRPr="00CD7AE0">
        <w:rPr>
          <w:b/>
          <w:bCs/>
        </w:rPr>
        <w:t>Výše uvedený žadatel o dotaci prohlašuje, že</w:t>
      </w:r>
      <w:r>
        <w:t>:</w:t>
      </w:r>
    </w:p>
    <w:p w:rsidR="00CD7AE0" w:rsidRPr="00C4417B"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j</w:t>
      </w:r>
      <w:r w:rsidR="00CD7AE0" w:rsidRPr="00C4417B">
        <w:rPr>
          <w:rFonts w:ascii="Arial" w:hAnsi="Arial" w:cs="Arial"/>
          <w:sz w:val="16"/>
          <w:szCs w:val="16"/>
        </w:rPr>
        <w:t>e srozuměn s Pravidly dotačního titulu (DT) Podnikatelské vouchery Plzeňského kraje 201</w:t>
      </w:r>
      <w:r w:rsidR="000F025D" w:rsidRPr="00C4417B">
        <w:rPr>
          <w:rFonts w:ascii="Arial" w:hAnsi="Arial" w:cs="Arial"/>
          <w:sz w:val="16"/>
          <w:szCs w:val="16"/>
        </w:rPr>
        <w:t>7</w:t>
      </w:r>
      <w:r w:rsidR="00CD7AE0" w:rsidRPr="00C4417B">
        <w:rPr>
          <w:rFonts w:ascii="Arial" w:hAnsi="Arial" w:cs="Arial"/>
          <w:sz w:val="16"/>
          <w:szCs w:val="16"/>
        </w:rPr>
        <w:t xml:space="preserve"> (PV PK 201</w:t>
      </w:r>
      <w:r w:rsidR="000F025D" w:rsidRPr="00C4417B">
        <w:rPr>
          <w:rFonts w:ascii="Arial" w:hAnsi="Arial" w:cs="Arial"/>
          <w:sz w:val="16"/>
          <w:szCs w:val="16"/>
        </w:rPr>
        <w:t>7</w:t>
      </w:r>
      <w:r w:rsidR="00CD7AE0" w:rsidRPr="00C4417B">
        <w:rPr>
          <w:rFonts w:ascii="Arial" w:hAnsi="Arial" w:cs="Arial"/>
          <w:sz w:val="16"/>
          <w:szCs w:val="16"/>
        </w:rPr>
        <w:t>) a zavazuje se je dodržovat</w:t>
      </w:r>
      <w:r>
        <w:rPr>
          <w:rFonts w:ascii="Arial" w:hAnsi="Arial" w:cs="Arial"/>
          <w:sz w:val="16"/>
          <w:szCs w:val="16"/>
        </w:rPr>
        <w:t>,</w:t>
      </w:r>
      <w:r w:rsidR="00C4417B" w:rsidRPr="00C4417B">
        <w:rPr>
          <w:rFonts w:ascii="Arial" w:hAnsi="Arial" w:cs="Arial"/>
          <w:sz w:val="16"/>
          <w:szCs w:val="16"/>
        </w:rPr>
        <w:t xml:space="preserve"> a že</w:t>
      </w:r>
      <w:r w:rsidR="00C4417B">
        <w:rPr>
          <w:rFonts w:ascii="Arial" w:hAnsi="Arial" w:cs="Arial"/>
          <w:sz w:val="16"/>
          <w:szCs w:val="16"/>
        </w:rPr>
        <w:t xml:space="preserve"> v</w:t>
      </w:r>
      <w:r w:rsidR="00CD7AE0" w:rsidRPr="00C4417B">
        <w:rPr>
          <w:rFonts w:ascii="Arial" w:hAnsi="Arial" w:cs="Arial"/>
          <w:sz w:val="16"/>
          <w:szCs w:val="16"/>
        </w:rPr>
        <w:t>šechny informace, které uvedl ve formuláři Žádost o dotaci z DT PV PK 201</w:t>
      </w:r>
      <w:r w:rsidR="000F025D" w:rsidRPr="00C4417B">
        <w:rPr>
          <w:rFonts w:ascii="Arial" w:hAnsi="Arial" w:cs="Arial"/>
          <w:sz w:val="16"/>
          <w:szCs w:val="16"/>
        </w:rPr>
        <w:t>7</w:t>
      </w:r>
      <w:r w:rsidR="00CD7AE0" w:rsidRPr="00C4417B">
        <w:rPr>
          <w:rFonts w:ascii="Arial" w:hAnsi="Arial" w:cs="Arial"/>
          <w:sz w:val="16"/>
          <w:szCs w:val="16"/>
        </w:rPr>
        <w:t xml:space="preserve"> jsou pr</w:t>
      </w:r>
      <w:r w:rsidR="00CE0A20" w:rsidRPr="00C4417B">
        <w:rPr>
          <w:rFonts w:ascii="Arial" w:hAnsi="Arial" w:cs="Arial"/>
          <w:sz w:val="16"/>
          <w:szCs w:val="16"/>
        </w:rPr>
        <w:t>avdivé a odpovídají skutečnosti.</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m</w:t>
      </w:r>
      <w:r w:rsidRPr="0004722D">
        <w:rPr>
          <w:rFonts w:ascii="Arial" w:hAnsi="Arial" w:cs="Arial"/>
          <w:sz w:val="16"/>
          <w:szCs w:val="16"/>
        </w:rPr>
        <w:t xml:space="preserve">á sídlo nebo provozovnu na území Plzeňského kraje, </w:t>
      </w:r>
      <w:r>
        <w:rPr>
          <w:rFonts w:ascii="Arial" w:hAnsi="Arial" w:cs="Arial"/>
          <w:sz w:val="16"/>
          <w:szCs w:val="16"/>
        </w:rPr>
        <w:t>j</w:t>
      </w:r>
      <w:r w:rsidRPr="0004722D">
        <w:rPr>
          <w:rFonts w:ascii="Arial" w:hAnsi="Arial" w:cs="Arial"/>
          <w:sz w:val="16"/>
          <w:szCs w:val="16"/>
        </w:rPr>
        <w:t>e obchodní korporací ve smyslu zákona č. 90/2012 Sb. o obchodních korporacích.</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a realizaci služeb uvedených v Žádosti o dotaci ani na jejich část nečerpal (nebude čerpat) jinou veřejnou podporu ani jinou podporu de minimis.</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j</w:t>
      </w:r>
      <w:r w:rsidRPr="0004722D">
        <w:rPr>
          <w:rFonts w:ascii="Arial" w:hAnsi="Arial" w:cs="Arial"/>
          <w:sz w:val="16"/>
          <w:szCs w:val="16"/>
        </w:rPr>
        <w:t xml:space="preserve">e oprávněn k podnikání na území České republiky, </w:t>
      </w:r>
      <w:r>
        <w:rPr>
          <w:rFonts w:ascii="Arial" w:hAnsi="Arial" w:cs="Arial"/>
          <w:sz w:val="16"/>
          <w:szCs w:val="16"/>
        </w:rPr>
        <w:t>j</w:t>
      </w:r>
      <w:r w:rsidRPr="0004722D">
        <w:rPr>
          <w:rFonts w:ascii="Arial" w:hAnsi="Arial" w:cs="Arial"/>
          <w:sz w:val="16"/>
          <w:szCs w:val="16"/>
        </w:rPr>
        <w:t>e zaregistrován jako poplatník daně z příjmů na finančním úřadě podle § 125 odst. 1 zákona č. 280/2009 Sb., daňový řád v platném znění.</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ení statutárním orgánem ani členem statutárního orgánu VO, která pro něj má být Poskytovatelem služeb v rámci DT PV PK 2017.</w:t>
      </w:r>
      <w:r>
        <w:rPr>
          <w:rFonts w:ascii="Arial" w:hAnsi="Arial" w:cs="Arial"/>
          <w:sz w:val="16"/>
          <w:szCs w:val="16"/>
        </w:rPr>
        <w:t xml:space="preserve"> </w:t>
      </w:r>
      <w:r w:rsidRPr="0004722D">
        <w:rPr>
          <w:rFonts w:ascii="Arial" w:hAnsi="Arial" w:cs="Arial"/>
          <w:sz w:val="16"/>
          <w:szCs w:val="16"/>
        </w:rPr>
        <w:t>Jeho statutární orgán ani žádný ze členů jeho statutárního orgánu není v pracovněprávním vztahu s VO, která pro něj má být Poskytovatelem služeb v rámci DT PV PK 2017.</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ž</w:t>
      </w:r>
      <w:r w:rsidRPr="0004722D">
        <w:rPr>
          <w:rFonts w:ascii="Arial" w:hAnsi="Arial" w:cs="Arial"/>
          <w:sz w:val="16"/>
          <w:szCs w:val="16"/>
        </w:rPr>
        <w:t>ádný jeho společník není v pracovněprávním vztahu s VO, která pro něj má být Poskytovatelem služeb v rámci DT PV PK 2017.</w:t>
      </w:r>
      <w:r>
        <w:rPr>
          <w:rFonts w:ascii="Arial" w:hAnsi="Arial" w:cs="Arial"/>
          <w:sz w:val="16"/>
          <w:szCs w:val="16"/>
        </w:rPr>
        <w:t xml:space="preserve"> </w:t>
      </w:r>
      <w:r w:rsidRPr="0004722D">
        <w:rPr>
          <w:rFonts w:ascii="Arial" w:hAnsi="Arial" w:cs="Arial"/>
          <w:sz w:val="16"/>
          <w:szCs w:val="16"/>
        </w:rPr>
        <w:t>Jeho statutární orgán ani žádný ze členů jeho statutárního orgánu není zároveň statutárním orgánem ani členem statutárního orgánu VO, která pro něj má být Poskytovatelem služeb v rámci DT PV PK 2017.</w:t>
      </w:r>
      <w:r>
        <w:rPr>
          <w:rFonts w:ascii="Arial" w:hAnsi="Arial" w:cs="Arial"/>
          <w:sz w:val="16"/>
          <w:szCs w:val="16"/>
        </w:rPr>
        <w:t xml:space="preserve"> </w:t>
      </w:r>
      <w:r w:rsidRPr="0004722D">
        <w:rPr>
          <w:rFonts w:ascii="Arial" w:hAnsi="Arial" w:cs="Arial"/>
          <w:sz w:val="16"/>
          <w:szCs w:val="16"/>
        </w:rPr>
        <w:t>Žádný jeho společník není zároveň společníkem VO, která pro něj má být Poskytovatelem služeb v rámci DT PV PK 2017.</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emá žádné nedoplatky vůči Poskytovateli dotace, finančnímu úřadu, České správě sociálního zabezpečení, zdravotním pojišťovnám, Ministerstvu financí, jako právnímu nástupci Fondu národního majetku, Státnímu fondu životního prostředí, Pozemkovému fondu, Státnímu fondu rozvoje bydlení, Státnímu fondu kultury, Státnímu fondu ČR pro podporu a rozvoj české kinematografie, SZIF, Celní správě, krajům, obcím a svazkům obcí (posečkání s úhradou nedoplatků nebo dohoda o úhradě nedoplatků se považují za vypořádané nedoplatky).</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emá nedoplatky z titulu mzdových nároků jeho zaměstnanců.</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ení činný v některém z následujících odvětví: zemědělství, lesnictví, rybolov, akvakultura; uhelný průmysl; ocelářský průmysl; průmysl syntetických vláken; stavba lodí;</w:t>
      </w:r>
      <w:r>
        <w:rPr>
          <w:rFonts w:ascii="Arial" w:hAnsi="Arial" w:cs="Arial"/>
          <w:sz w:val="16"/>
          <w:szCs w:val="16"/>
        </w:rPr>
        <w:t xml:space="preserve"> </w:t>
      </w:r>
      <w:r w:rsidRPr="0004722D">
        <w:rPr>
          <w:rFonts w:ascii="Arial" w:hAnsi="Arial" w:cs="Arial"/>
          <w:sz w:val="16"/>
          <w:szCs w:val="16"/>
        </w:rPr>
        <w:t>výroba, zpracování a uvádění na trh výrobků uvedených v příloze I Smlouvy o fungování EU (zemědělské produkty).</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epodal návrh na povolení vyrovnání, ani vůči němu nebyl podán návrh na prohlášení konkursu na jeho majetek, ani nebyl zamítnut návrh na prohlášení konkursu pro nedostatek jeho majetku.</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ení v úpadku či v likvidaci a jeho úpadek nebo hrozící úpadek není řešen v insolvenčním řízení.</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a dalších trestných činů proti majetku a trestných činů hospodářských, včetně případů, kdy jde o přípravu nebo pokus nebo účastenství na takovém trestném činu, nebo došlo k zahlazení odsouzení za spáchání takového trestného činu. Tento předpoklad musí splňovat i statutární orgán a každý člen statutárního orgánu Žadatele o dotaci.</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ejsou o něm žádné informace o odsouzení v evidenci Rejstříku trestů právnických osob.</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ebyl na něj vydán inkasní příkaz po předcházejícím rozhodnutí Komise prohlašujícím, že poskytnutá podpora je protiprávní a neslučitelná se společným trhem.</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ení podnikem v obtížích (definovaným dle článku 2, odst. 18 Nařízení Komise (EU) č. 651/2014) dle Nařízení Komise (EU) č. 651/2014 ze dne 17. června 2014</w:t>
      </w:r>
      <w:r w:rsidR="00114F84">
        <w:rPr>
          <w:rFonts w:ascii="Arial" w:hAnsi="Arial" w:cs="Arial"/>
          <w:sz w:val="16"/>
          <w:szCs w:val="16"/>
        </w:rPr>
        <w:t>.</w:t>
      </w:r>
    </w:p>
    <w:p w:rsidR="0004722D" w:rsidRPr="0004722D" w:rsidRDefault="0004722D" w:rsidP="009355C0">
      <w:pPr>
        <w:pStyle w:val="Odstavecseseznamem"/>
        <w:numPr>
          <w:ilvl w:val="0"/>
          <w:numId w:val="5"/>
        </w:numPr>
        <w:ind w:left="0" w:hanging="284"/>
        <w:jc w:val="both"/>
        <w:rPr>
          <w:rFonts w:ascii="Arial" w:hAnsi="Arial" w:cs="Arial"/>
          <w:sz w:val="16"/>
          <w:szCs w:val="16"/>
        </w:rPr>
      </w:pPr>
      <w:r>
        <w:rPr>
          <w:rFonts w:ascii="Arial" w:hAnsi="Arial" w:cs="Arial"/>
          <w:sz w:val="16"/>
          <w:szCs w:val="16"/>
        </w:rPr>
        <w:t>n</w:t>
      </w:r>
      <w:r w:rsidRPr="0004722D">
        <w:rPr>
          <w:rFonts w:ascii="Arial" w:hAnsi="Arial" w:cs="Arial"/>
          <w:sz w:val="16"/>
          <w:szCs w:val="16"/>
        </w:rPr>
        <w:t>ení příjemcem podpory pro mladé inovativní podniky podle čl. 35 Nařízení Komise (ES) č. 800/2008 poskytnuté před méně než 3 roky před datem podání Žádosti o dotaci.</w:t>
      </w:r>
    </w:p>
    <w:p w:rsidR="00C4417B" w:rsidRPr="0004722D" w:rsidRDefault="0004722D" w:rsidP="009355C0">
      <w:pPr>
        <w:pStyle w:val="Odstavecseseznamem"/>
        <w:keepNext/>
        <w:numPr>
          <w:ilvl w:val="0"/>
          <w:numId w:val="5"/>
        </w:numPr>
        <w:tabs>
          <w:tab w:val="center" w:pos="7371"/>
          <w:tab w:val="right" w:pos="9072"/>
        </w:tabs>
        <w:ind w:left="0" w:hanging="284"/>
        <w:jc w:val="both"/>
        <w:rPr>
          <w:rFonts w:ascii="Arial" w:hAnsi="Arial" w:cs="Arial"/>
          <w:sz w:val="16"/>
          <w:szCs w:val="16"/>
        </w:rPr>
      </w:pPr>
      <w:r>
        <w:rPr>
          <w:rFonts w:ascii="Arial" w:hAnsi="Arial" w:cs="Arial"/>
          <w:sz w:val="16"/>
          <w:szCs w:val="16"/>
        </w:rPr>
        <w:t>s</w:t>
      </w:r>
      <w:r w:rsidR="00284754" w:rsidRPr="0004722D">
        <w:rPr>
          <w:rFonts w:ascii="Arial" w:hAnsi="Arial" w:cs="Arial"/>
          <w:sz w:val="16"/>
          <w:szCs w:val="16"/>
        </w:rPr>
        <w:t>ouhlasí, aby Poskytovatel dotace zpracovával a v souladu s právními předpisy předával do informačních systémů veřejné správy údaje v souvislosti s</w:t>
      </w:r>
      <w:r w:rsidR="00C26CF5" w:rsidRPr="0004722D">
        <w:rPr>
          <w:rFonts w:ascii="Arial" w:hAnsi="Arial" w:cs="Arial"/>
          <w:sz w:val="16"/>
          <w:szCs w:val="16"/>
        </w:rPr>
        <w:t> </w:t>
      </w:r>
      <w:r w:rsidR="00284754" w:rsidRPr="0004722D">
        <w:rPr>
          <w:rFonts w:ascii="Arial" w:hAnsi="Arial" w:cs="Arial"/>
          <w:sz w:val="16"/>
          <w:szCs w:val="16"/>
        </w:rPr>
        <w:t>dotací</w:t>
      </w:r>
      <w:r w:rsidR="00C26CF5" w:rsidRPr="0004722D">
        <w:rPr>
          <w:rFonts w:ascii="Arial" w:hAnsi="Arial" w:cs="Arial"/>
          <w:sz w:val="16"/>
          <w:szCs w:val="16"/>
        </w:rPr>
        <w:t>.</w:t>
      </w:r>
      <w:r w:rsidRPr="0004722D">
        <w:rPr>
          <w:rFonts w:ascii="Arial" w:hAnsi="Arial" w:cs="Arial"/>
          <w:sz w:val="16"/>
          <w:szCs w:val="16"/>
        </w:rPr>
        <w:t xml:space="preserve"> </w:t>
      </w:r>
      <w:r w:rsidR="00C26CF5" w:rsidRPr="0004722D">
        <w:rPr>
          <w:rFonts w:ascii="Arial" w:hAnsi="Arial" w:cs="Arial"/>
          <w:sz w:val="16"/>
          <w:szCs w:val="16"/>
        </w:rPr>
        <w:t>S</w:t>
      </w:r>
      <w:r w:rsidR="00CD3AC9" w:rsidRPr="0004722D">
        <w:rPr>
          <w:rFonts w:ascii="Arial" w:hAnsi="Arial" w:cs="Arial"/>
          <w:sz w:val="16"/>
          <w:szCs w:val="16"/>
        </w:rPr>
        <w:t>ouhlasí se zveřejněním svého názvu, názvu akce, výše poskytnuté dotace a odůvodnění případného neposkytnutí dotace na portále Plzeňského kraje a v Systému pro dotační řízení Plzeňského kraje (eDotace)</w:t>
      </w:r>
      <w:r w:rsidR="00C26CF5" w:rsidRPr="0004722D">
        <w:rPr>
          <w:rFonts w:ascii="Arial" w:hAnsi="Arial" w:cs="Arial"/>
          <w:sz w:val="16"/>
          <w:szCs w:val="16"/>
        </w:rPr>
        <w:t>.</w:t>
      </w:r>
      <w:r>
        <w:rPr>
          <w:rFonts w:ascii="Arial" w:hAnsi="Arial" w:cs="Arial"/>
          <w:sz w:val="16"/>
          <w:szCs w:val="16"/>
        </w:rPr>
        <w:t xml:space="preserve"> </w:t>
      </w:r>
      <w:r w:rsidR="008D5E03" w:rsidRPr="0004722D">
        <w:rPr>
          <w:rFonts w:ascii="Arial" w:hAnsi="Arial" w:cs="Arial"/>
          <w:sz w:val="16"/>
          <w:szCs w:val="16"/>
        </w:rPr>
        <w:t>S</w:t>
      </w:r>
      <w:r w:rsidR="00C4417B" w:rsidRPr="0004722D">
        <w:rPr>
          <w:rFonts w:ascii="Arial" w:hAnsi="Arial" w:cs="Arial"/>
          <w:sz w:val="16"/>
          <w:szCs w:val="16"/>
        </w:rPr>
        <w:t>ouhlasí se zveřejněním příslušné smlouvy o dotaci podle § 10d zákona č. 250/2000 Sb., o rozpočtových pravidlech územních rozpočtů, ve znění pozdějších předpisů, a podle zákona č. 340/2015 Sb., o zvláštních podmínkách účinnosti některých smluv, uveřejňování těchto smluv a o registru smluv (zákon o registru smluv), popřípadě obdobně podle příslušných ustanovení uvedených zákonů i tam, kde zákon povinnost zveřejnit smlouvu neukládá.</w:t>
      </w:r>
    </w:p>
    <w:p w:rsidR="000E1FA8" w:rsidRPr="00CD3AC9" w:rsidRDefault="0004722D" w:rsidP="009355C0">
      <w:pPr>
        <w:pStyle w:val="Odstavecseseznamem"/>
        <w:keepNext/>
        <w:numPr>
          <w:ilvl w:val="0"/>
          <w:numId w:val="5"/>
        </w:numPr>
        <w:tabs>
          <w:tab w:val="center" w:pos="7371"/>
          <w:tab w:val="right" w:pos="9072"/>
        </w:tabs>
        <w:ind w:left="0" w:hanging="284"/>
        <w:jc w:val="both"/>
        <w:rPr>
          <w:rFonts w:ascii="Arial" w:hAnsi="Arial" w:cs="Arial"/>
          <w:sz w:val="16"/>
          <w:szCs w:val="16"/>
        </w:rPr>
      </w:pPr>
      <w:r>
        <w:rPr>
          <w:rFonts w:ascii="Arial" w:hAnsi="Arial" w:cs="Arial"/>
          <w:sz w:val="16"/>
          <w:szCs w:val="16"/>
        </w:rPr>
        <w:t>v</w:t>
      </w:r>
      <w:r w:rsidR="001A5A26">
        <w:rPr>
          <w:rFonts w:ascii="Arial" w:hAnsi="Arial" w:cs="Arial"/>
          <w:sz w:val="16"/>
          <w:szCs w:val="16"/>
        </w:rPr>
        <w:t xml:space="preserve"> případě, že odstoupí od schválené dotace, písemně sdělí Poskytovateli dotace důvody pro odstoupení (pro nevyužití </w:t>
      </w:r>
      <w:r w:rsidR="007F1CCC">
        <w:rPr>
          <w:rFonts w:ascii="Arial" w:hAnsi="Arial" w:cs="Arial"/>
          <w:sz w:val="16"/>
          <w:szCs w:val="16"/>
        </w:rPr>
        <w:t>dotace</w:t>
      </w:r>
      <w:r w:rsidR="001A5A26">
        <w:rPr>
          <w:rFonts w:ascii="Arial" w:hAnsi="Arial" w:cs="Arial"/>
          <w:sz w:val="16"/>
          <w:szCs w:val="16"/>
        </w:rPr>
        <w:t>)</w:t>
      </w:r>
      <w:r w:rsidR="00284754" w:rsidRPr="00005096">
        <w:rPr>
          <w:rFonts w:ascii="Arial" w:hAnsi="Arial" w:cs="Arial"/>
          <w:sz w:val="16"/>
          <w:szCs w:val="16"/>
        </w:rPr>
        <w:t>.</w:t>
      </w:r>
    </w:p>
    <w:p w:rsidR="00C4417B" w:rsidRDefault="00C4417B" w:rsidP="00321AC9">
      <w:pPr>
        <w:keepNext/>
        <w:tabs>
          <w:tab w:val="center" w:pos="7371"/>
          <w:tab w:val="right" w:pos="9072"/>
        </w:tabs>
        <w:spacing w:after="0"/>
        <w:jc w:val="both"/>
        <w:rPr>
          <w:b/>
          <w:sz w:val="16"/>
          <w:szCs w:val="16"/>
        </w:rPr>
      </w:pPr>
    </w:p>
    <w:p w:rsidR="00C4417B" w:rsidRPr="00C4417B" w:rsidRDefault="00C4417B" w:rsidP="00321AC9">
      <w:pPr>
        <w:keepNext/>
        <w:tabs>
          <w:tab w:val="center" w:pos="7371"/>
          <w:tab w:val="right" w:pos="9072"/>
        </w:tabs>
        <w:spacing w:after="0"/>
        <w:jc w:val="both"/>
        <w:rPr>
          <w:b/>
          <w:sz w:val="16"/>
          <w:szCs w:val="16"/>
        </w:rPr>
      </w:pPr>
    </w:p>
    <w:p w:rsidR="00CD7AE0" w:rsidRPr="00CD3AC9" w:rsidRDefault="00CD7AE0" w:rsidP="00321AC9">
      <w:pPr>
        <w:keepNext/>
        <w:tabs>
          <w:tab w:val="center" w:pos="7371"/>
          <w:tab w:val="right" w:pos="9072"/>
        </w:tabs>
        <w:spacing w:after="0"/>
        <w:jc w:val="both"/>
        <w:rPr>
          <w:b/>
        </w:rPr>
      </w:pPr>
      <w:proofErr w:type="gramStart"/>
      <w:r w:rsidRPr="00CD3AC9">
        <w:rPr>
          <w:b/>
        </w:rPr>
        <w:t>V</w:t>
      </w:r>
      <w:r w:rsidR="00024696" w:rsidRPr="00CD3AC9">
        <w:rPr>
          <w:b/>
        </w:rPr>
        <w:t> </w:t>
      </w:r>
      <w:sdt>
        <w:sdtPr>
          <w:rPr>
            <w:b/>
          </w:rPr>
          <w:id w:val="21027816"/>
          <w:placeholder>
            <w:docPart w:val="DD961D5B95E7425AAE188AE7317CD631"/>
          </w:placeholder>
          <w:showingPlcHdr/>
        </w:sdtPr>
        <w:sdtEndPr/>
        <w:sdtContent>
          <w:bookmarkStart w:id="0" w:name="_GoBack"/>
          <w:r w:rsidR="00024696" w:rsidRPr="00CD3AC9">
            <w:rPr>
              <w:rStyle w:val="Zstupntext"/>
              <w:b/>
            </w:rPr>
            <w:t>Zadejte</w:t>
          </w:r>
          <w:proofErr w:type="gramEnd"/>
          <w:r w:rsidR="00024696" w:rsidRPr="00CD3AC9">
            <w:rPr>
              <w:rStyle w:val="Zstupntext"/>
              <w:b/>
            </w:rPr>
            <w:t xml:space="preserve"> místo.</w:t>
          </w:r>
          <w:bookmarkEnd w:id="0"/>
        </w:sdtContent>
      </w:sdt>
      <w:r w:rsidRPr="00CD3AC9">
        <w:rPr>
          <w:b/>
        </w:rPr>
        <w:t> dne</w:t>
      </w:r>
      <w:r w:rsidR="00024696" w:rsidRPr="00CD3AC9">
        <w:rPr>
          <w:b/>
        </w:rPr>
        <w:t xml:space="preserve"> </w:t>
      </w:r>
      <w:sdt>
        <w:sdtPr>
          <w:rPr>
            <w:b/>
          </w:rPr>
          <w:id w:val="21027814"/>
          <w:placeholder>
            <w:docPart w:val="6974B839B7844E37BCE2EC7DE6C7EF32"/>
          </w:placeholder>
        </w:sdtPr>
        <w:sdtEndPr/>
        <w:sdtContent>
          <w:sdt>
            <w:sdtPr>
              <w:rPr>
                <w:b/>
              </w:rPr>
              <w:id w:val="37127427"/>
              <w:placeholder>
                <w:docPart w:val="DefaultPlaceholder_22675705"/>
              </w:placeholder>
              <w:showingPlcHdr/>
              <w:date>
                <w:dateFormat w:val="d.M.yyyy"/>
                <w:lid w:val="cs-CZ"/>
                <w:storeMappedDataAs w:val="dateTime"/>
                <w:calendar w:val="gregorian"/>
              </w:date>
            </w:sdtPr>
            <w:sdtEndPr/>
            <w:sdtContent>
              <w:r w:rsidR="009C57DE" w:rsidRPr="00D75840">
                <w:rPr>
                  <w:rStyle w:val="Zstupntext"/>
                </w:rPr>
                <w:t>Klepněte sem a zadejte datum.</w:t>
              </w:r>
            </w:sdtContent>
          </w:sdt>
        </w:sdtContent>
      </w:sdt>
      <w:r w:rsidRPr="00CD3AC9">
        <w:rPr>
          <w:b/>
        </w:rPr>
        <w:tab/>
        <w:t>…………………………………………………………….</w:t>
      </w:r>
    </w:p>
    <w:p w:rsidR="00321AC9" w:rsidRDefault="00321AC9" w:rsidP="00321AC9">
      <w:pPr>
        <w:keepNext/>
        <w:tabs>
          <w:tab w:val="center" w:pos="7371"/>
          <w:tab w:val="right" w:pos="9072"/>
        </w:tabs>
        <w:spacing w:after="0"/>
        <w:jc w:val="both"/>
      </w:pPr>
      <w:r>
        <w:tab/>
        <w:t>podpis oprávněné osoby/oprávněných osob</w:t>
      </w:r>
      <w:r w:rsidR="00005096">
        <w:t>:</w:t>
      </w:r>
    </w:p>
    <w:p w:rsidR="00005096" w:rsidRPr="0078309A" w:rsidRDefault="00005096" w:rsidP="00321AC9">
      <w:pPr>
        <w:keepNext/>
        <w:tabs>
          <w:tab w:val="center" w:pos="7371"/>
          <w:tab w:val="right" w:pos="9072"/>
        </w:tabs>
        <w:spacing w:after="0"/>
        <w:jc w:val="both"/>
        <w:rPr>
          <w:sz w:val="4"/>
          <w:szCs w:val="4"/>
        </w:rPr>
      </w:pPr>
    </w:p>
    <w:p w:rsidR="00CD7AE0" w:rsidRDefault="00CD7AE0" w:rsidP="000E1FA8">
      <w:pPr>
        <w:tabs>
          <w:tab w:val="center" w:pos="7371"/>
          <w:tab w:val="right" w:pos="9072"/>
        </w:tabs>
        <w:spacing w:after="0"/>
        <w:rPr>
          <w:rStyle w:val="Zstupntext"/>
        </w:rPr>
      </w:pPr>
      <w:r>
        <w:tab/>
      </w:r>
      <w:sdt>
        <w:sdtPr>
          <w:id w:val="21027818"/>
          <w:placeholder>
            <w:docPart w:val="7A74BCCCE8504092BAD4F649109AD860"/>
          </w:placeholder>
          <w:showingPlcHdr/>
        </w:sdtPr>
        <w:sdtEndPr/>
        <w:sdtContent>
          <w:r w:rsidR="00024696" w:rsidRPr="00321AC9">
            <w:rPr>
              <w:rStyle w:val="Zstupntext"/>
            </w:rPr>
            <w:t>Uveďte Jm</w:t>
          </w:r>
          <w:r w:rsidR="00024696">
            <w:rPr>
              <w:rStyle w:val="Zstupntext"/>
            </w:rPr>
            <w:t xml:space="preserve">éno </w:t>
          </w:r>
          <w:r w:rsidR="009870C0">
            <w:rPr>
              <w:rStyle w:val="Zstupntext"/>
            </w:rPr>
            <w:t xml:space="preserve">a </w:t>
          </w:r>
          <w:r w:rsidR="00024696">
            <w:rPr>
              <w:rStyle w:val="Zstupntext"/>
            </w:rPr>
            <w:t>funkci osoby oprávněné (osob oprávněných) podepsat Čestné prohlášení</w:t>
          </w:r>
          <w:r w:rsidR="00024696" w:rsidRPr="002E1798">
            <w:rPr>
              <w:rStyle w:val="Zstupntext"/>
            </w:rPr>
            <w:t>.</w:t>
          </w:r>
        </w:sdtContent>
      </w:sdt>
    </w:p>
    <w:p w:rsidR="00544F1B" w:rsidRPr="00024696" w:rsidRDefault="00E75C72" w:rsidP="00024696">
      <w:pPr>
        <w:tabs>
          <w:tab w:val="right" w:pos="10490"/>
        </w:tabs>
        <w:spacing w:after="0"/>
        <w:jc w:val="right"/>
        <w:rPr>
          <w:sz w:val="20"/>
        </w:rPr>
      </w:pPr>
      <w:r>
        <w:rPr>
          <w:sz w:val="20"/>
        </w:rPr>
        <w:t xml:space="preserve">Tento </w:t>
      </w:r>
      <w:r w:rsidR="00603BF5">
        <w:rPr>
          <w:sz w:val="20"/>
        </w:rPr>
        <w:t xml:space="preserve">Formulář </w:t>
      </w:r>
      <w:r w:rsidR="00CD7AE0" w:rsidRPr="008356AB">
        <w:rPr>
          <w:sz w:val="20"/>
        </w:rPr>
        <w:t>je podepsán na základě přiložené plné moci či prokury</w:t>
      </w:r>
      <w:r w:rsidR="00AB1969">
        <w:rPr>
          <w:sz w:val="20"/>
        </w:rPr>
        <w:t xml:space="preserve"> </w:t>
      </w:r>
      <w:r w:rsidR="00AB1969" w:rsidRPr="00E75C72">
        <w:rPr>
          <w:sz w:val="16"/>
          <w:szCs w:val="16"/>
        </w:rPr>
        <w:t>(</w:t>
      </w:r>
      <w:r w:rsidR="00AB1969" w:rsidRPr="00E75C72">
        <w:rPr>
          <w:b/>
          <w:color w:val="FF0000"/>
          <w:sz w:val="28"/>
          <w:szCs w:val="28"/>
        </w:rPr>
        <w:t>vyberte odpověď</w:t>
      </w:r>
      <w:r w:rsidRPr="00E75C72">
        <w:rPr>
          <w:b/>
          <w:color w:val="FF0000"/>
          <w:sz w:val="28"/>
          <w:szCs w:val="28"/>
        </w:rPr>
        <w:t>!</w:t>
      </w:r>
      <w:r w:rsidR="00AB1969" w:rsidRPr="00E75C72">
        <w:rPr>
          <w:sz w:val="16"/>
          <w:szCs w:val="16"/>
        </w:rPr>
        <w:t>)</w:t>
      </w:r>
      <w:r w:rsidR="00CD7AE0" w:rsidRPr="008356AB">
        <w:rPr>
          <w:sz w:val="20"/>
        </w:rPr>
        <w:t xml:space="preserve">: </w:t>
      </w:r>
      <w:r w:rsidR="00024696">
        <w:rPr>
          <w:sz w:val="20"/>
        </w:rPr>
        <w:t xml:space="preserve"> </w:t>
      </w:r>
      <w:sdt>
        <w:sdtPr>
          <w:rPr>
            <w:sz w:val="20"/>
          </w:rPr>
          <w:id w:val="21027822"/>
          <w:placeholder>
            <w:docPart w:val="FE339D1A12414C1D8E4449A977EEF1C6"/>
          </w:placeholder>
          <w:showingPlcHdr/>
          <w:dropDownList>
            <w:listItem w:value="Zvolte položku."/>
            <w:listItem w:displayText="ANO" w:value="ANO"/>
            <w:listItem w:displayText="NE" w:value="NE"/>
          </w:dropDownList>
        </w:sdtPr>
        <w:sdtEndPr/>
        <w:sdtContent>
          <w:r w:rsidR="00024696" w:rsidRPr="002E1798">
            <w:rPr>
              <w:rStyle w:val="Zstupntext"/>
            </w:rPr>
            <w:t>Zvolte položku.</w:t>
          </w:r>
        </w:sdtContent>
      </w:sdt>
    </w:p>
    <w:sectPr w:rsidR="00544F1B" w:rsidRPr="00024696" w:rsidSect="00CD3AC9">
      <w:headerReference w:type="default" r:id="rId9"/>
      <w:pgSz w:w="11906" w:h="16838"/>
      <w:pgMar w:top="737" w:right="1021" w:bottom="56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FA8" w:rsidRDefault="000E1FA8" w:rsidP="003210EB">
      <w:pPr>
        <w:spacing w:after="0" w:line="240" w:lineRule="auto"/>
      </w:pPr>
      <w:r>
        <w:separator/>
      </w:r>
    </w:p>
  </w:endnote>
  <w:endnote w:type="continuationSeparator" w:id="0">
    <w:p w:rsidR="000E1FA8" w:rsidRDefault="000E1FA8" w:rsidP="00321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FA8" w:rsidRDefault="000E1FA8" w:rsidP="003210EB">
      <w:pPr>
        <w:spacing w:after="0" w:line="240" w:lineRule="auto"/>
      </w:pPr>
      <w:r>
        <w:separator/>
      </w:r>
    </w:p>
  </w:footnote>
  <w:footnote w:type="continuationSeparator" w:id="0">
    <w:p w:rsidR="000E1FA8" w:rsidRDefault="000E1FA8" w:rsidP="00321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FA8" w:rsidRDefault="000E1FA8" w:rsidP="005C65D2">
    <w:pPr>
      <w:pStyle w:val="Zhlav"/>
      <w:jc w:val="right"/>
    </w:pPr>
    <w:r w:rsidRPr="009F1666">
      <w:rPr>
        <w:i/>
      </w:rPr>
      <w:t>Příloha Pravidel DT Podnikatelské vouchery Plzeňského kraje 201</w:t>
    </w:r>
    <w:r w:rsidR="000F025D">
      <w:rPr>
        <w:i/>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8CA"/>
    <w:multiLevelType w:val="hybridMultilevel"/>
    <w:tmpl w:val="EE7A8610"/>
    <w:lvl w:ilvl="0" w:tplc="1696FE00">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823043"/>
    <w:multiLevelType w:val="hybridMultilevel"/>
    <w:tmpl w:val="5D68BFE8"/>
    <w:lvl w:ilvl="0" w:tplc="717AF0CA">
      <w:numFmt w:val="bullet"/>
      <w:lvlText w:val="-"/>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4BB4F59"/>
    <w:multiLevelType w:val="hybridMultilevel"/>
    <w:tmpl w:val="5DBA20CA"/>
    <w:lvl w:ilvl="0" w:tplc="55FE6530">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7B175D8"/>
    <w:multiLevelType w:val="hybridMultilevel"/>
    <w:tmpl w:val="830CCB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38BC43E6"/>
    <w:multiLevelType w:val="hybridMultilevel"/>
    <w:tmpl w:val="1F848784"/>
    <w:lvl w:ilvl="0" w:tplc="06707A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A4354A5"/>
    <w:multiLevelType w:val="hybridMultilevel"/>
    <w:tmpl w:val="2A0C98F6"/>
    <w:lvl w:ilvl="0" w:tplc="717AF0C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B456175"/>
    <w:multiLevelType w:val="hybridMultilevel"/>
    <w:tmpl w:val="F93AC0E6"/>
    <w:lvl w:ilvl="0" w:tplc="538A38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BE82867"/>
    <w:multiLevelType w:val="hybridMultilevel"/>
    <w:tmpl w:val="54BE5A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7"/>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formatting="1" w:enforcement="1" w:cryptProviderType="rsaFull" w:cryptAlgorithmClass="hash" w:cryptAlgorithmType="typeAny" w:cryptAlgorithmSid="4" w:cryptSpinCount="100000" w:hash="ecWiJvRBCqaX5VZKL3FWI5gQELU=" w:salt="VPSG68mWQuISmxS0S4N+R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677DE"/>
    <w:rsid w:val="00001C08"/>
    <w:rsid w:val="0000204E"/>
    <w:rsid w:val="00002109"/>
    <w:rsid w:val="0000211A"/>
    <w:rsid w:val="0000296B"/>
    <w:rsid w:val="00003022"/>
    <w:rsid w:val="00003D5F"/>
    <w:rsid w:val="00004156"/>
    <w:rsid w:val="00004652"/>
    <w:rsid w:val="00004746"/>
    <w:rsid w:val="00005096"/>
    <w:rsid w:val="0000723F"/>
    <w:rsid w:val="00010261"/>
    <w:rsid w:val="00011C1E"/>
    <w:rsid w:val="00012D4E"/>
    <w:rsid w:val="00013CDA"/>
    <w:rsid w:val="00015916"/>
    <w:rsid w:val="00017724"/>
    <w:rsid w:val="00017DBF"/>
    <w:rsid w:val="00020278"/>
    <w:rsid w:val="0002067F"/>
    <w:rsid w:val="00023F47"/>
    <w:rsid w:val="000244A3"/>
    <w:rsid w:val="00024696"/>
    <w:rsid w:val="00024BB6"/>
    <w:rsid w:val="00027C00"/>
    <w:rsid w:val="000303E0"/>
    <w:rsid w:val="00031070"/>
    <w:rsid w:val="000315ED"/>
    <w:rsid w:val="00032535"/>
    <w:rsid w:val="00032A59"/>
    <w:rsid w:val="00035109"/>
    <w:rsid w:val="00035543"/>
    <w:rsid w:val="00035911"/>
    <w:rsid w:val="000362EC"/>
    <w:rsid w:val="00037E2D"/>
    <w:rsid w:val="00040C47"/>
    <w:rsid w:val="00040F4C"/>
    <w:rsid w:val="00041771"/>
    <w:rsid w:val="00041915"/>
    <w:rsid w:val="00041FDC"/>
    <w:rsid w:val="000427F9"/>
    <w:rsid w:val="00042923"/>
    <w:rsid w:val="000432EC"/>
    <w:rsid w:val="0004417A"/>
    <w:rsid w:val="00044839"/>
    <w:rsid w:val="00046896"/>
    <w:rsid w:val="00046A23"/>
    <w:rsid w:val="0004722D"/>
    <w:rsid w:val="00047921"/>
    <w:rsid w:val="0005034A"/>
    <w:rsid w:val="0005143E"/>
    <w:rsid w:val="000550E0"/>
    <w:rsid w:val="00055915"/>
    <w:rsid w:val="00055F76"/>
    <w:rsid w:val="000564B0"/>
    <w:rsid w:val="0005671D"/>
    <w:rsid w:val="00056842"/>
    <w:rsid w:val="00056856"/>
    <w:rsid w:val="00060FA4"/>
    <w:rsid w:val="00061249"/>
    <w:rsid w:val="00062A68"/>
    <w:rsid w:val="00063C6D"/>
    <w:rsid w:val="000659DB"/>
    <w:rsid w:val="000667A1"/>
    <w:rsid w:val="00066B76"/>
    <w:rsid w:val="000705EE"/>
    <w:rsid w:val="00074037"/>
    <w:rsid w:val="0007448F"/>
    <w:rsid w:val="00074623"/>
    <w:rsid w:val="00074C9B"/>
    <w:rsid w:val="00075939"/>
    <w:rsid w:val="0008122D"/>
    <w:rsid w:val="000847BD"/>
    <w:rsid w:val="00084E3C"/>
    <w:rsid w:val="00085A22"/>
    <w:rsid w:val="000860AA"/>
    <w:rsid w:val="0008638E"/>
    <w:rsid w:val="00087224"/>
    <w:rsid w:val="00087416"/>
    <w:rsid w:val="0008743E"/>
    <w:rsid w:val="00087944"/>
    <w:rsid w:val="00087B2F"/>
    <w:rsid w:val="00087EAB"/>
    <w:rsid w:val="00091A44"/>
    <w:rsid w:val="00092438"/>
    <w:rsid w:val="00094237"/>
    <w:rsid w:val="000943F7"/>
    <w:rsid w:val="000958E3"/>
    <w:rsid w:val="0009670D"/>
    <w:rsid w:val="000A080B"/>
    <w:rsid w:val="000A0FAA"/>
    <w:rsid w:val="000A1ADB"/>
    <w:rsid w:val="000A3D74"/>
    <w:rsid w:val="000A5641"/>
    <w:rsid w:val="000A6096"/>
    <w:rsid w:val="000A631F"/>
    <w:rsid w:val="000A7252"/>
    <w:rsid w:val="000A7C5A"/>
    <w:rsid w:val="000B0BCC"/>
    <w:rsid w:val="000B0DCD"/>
    <w:rsid w:val="000B199A"/>
    <w:rsid w:val="000B1E5D"/>
    <w:rsid w:val="000B2A18"/>
    <w:rsid w:val="000B3520"/>
    <w:rsid w:val="000B4AE2"/>
    <w:rsid w:val="000B4EAF"/>
    <w:rsid w:val="000B5BF9"/>
    <w:rsid w:val="000B61FF"/>
    <w:rsid w:val="000B72DA"/>
    <w:rsid w:val="000C0194"/>
    <w:rsid w:val="000C03D2"/>
    <w:rsid w:val="000C1155"/>
    <w:rsid w:val="000C17FC"/>
    <w:rsid w:val="000C2C62"/>
    <w:rsid w:val="000C4E96"/>
    <w:rsid w:val="000C6D7D"/>
    <w:rsid w:val="000C7A8D"/>
    <w:rsid w:val="000C7E53"/>
    <w:rsid w:val="000C7E85"/>
    <w:rsid w:val="000D02CF"/>
    <w:rsid w:val="000D1026"/>
    <w:rsid w:val="000D24A2"/>
    <w:rsid w:val="000D2F41"/>
    <w:rsid w:val="000D3A46"/>
    <w:rsid w:val="000D4A59"/>
    <w:rsid w:val="000D4FFD"/>
    <w:rsid w:val="000D6BF9"/>
    <w:rsid w:val="000D776B"/>
    <w:rsid w:val="000E0CD4"/>
    <w:rsid w:val="000E14D9"/>
    <w:rsid w:val="000E1953"/>
    <w:rsid w:val="000E1A4F"/>
    <w:rsid w:val="000E1ED3"/>
    <w:rsid w:val="000E1FA8"/>
    <w:rsid w:val="000E2A67"/>
    <w:rsid w:val="000E2C22"/>
    <w:rsid w:val="000E2E3E"/>
    <w:rsid w:val="000E3291"/>
    <w:rsid w:val="000E39E5"/>
    <w:rsid w:val="000E44F4"/>
    <w:rsid w:val="000E5249"/>
    <w:rsid w:val="000E5A7B"/>
    <w:rsid w:val="000E5B11"/>
    <w:rsid w:val="000E6645"/>
    <w:rsid w:val="000E6837"/>
    <w:rsid w:val="000F025D"/>
    <w:rsid w:val="000F0FA2"/>
    <w:rsid w:val="000F1C83"/>
    <w:rsid w:val="000F30A1"/>
    <w:rsid w:val="000F3709"/>
    <w:rsid w:val="000F513D"/>
    <w:rsid w:val="00100144"/>
    <w:rsid w:val="00102204"/>
    <w:rsid w:val="00102749"/>
    <w:rsid w:val="00102E44"/>
    <w:rsid w:val="00103252"/>
    <w:rsid w:val="00104E73"/>
    <w:rsid w:val="00104FFB"/>
    <w:rsid w:val="00105BC5"/>
    <w:rsid w:val="00106AF5"/>
    <w:rsid w:val="00106DE3"/>
    <w:rsid w:val="00106E42"/>
    <w:rsid w:val="001102A5"/>
    <w:rsid w:val="00110C14"/>
    <w:rsid w:val="00111065"/>
    <w:rsid w:val="0011167C"/>
    <w:rsid w:val="0011168C"/>
    <w:rsid w:val="00111D41"/>
    <w:rsid w:val="001128D9"/>
    <w:rsid w:val="001129B1"/>
    <w:rsid w:val="00114063"/>
    <w:rsid w:val="00114E46"/>
    <w:rsid w:val="00114F0E"/>
    <w:rsid w:val="00114F84"/>
    <w:rsid w:val="001168E5"/>
    <w:rsid w:val="001169B1"/>
    <w:rsid w:val="0011702D"/>
    <w:rsid w:val="0011721B"/>
    <w:rsid w:val="00120F1B"/>
    <w:rsid w:val="001210FB"/>
    <w:rsid w:val="00124054"/>
    <w:rsid w:val="001257F7"/>
    <w:rsid w:val="00126CDB"/>
    <w:rsid w:val="00127793"/>
    <w:rsid w:val="001279F3"/>
    <w:rsid w:val="00130961"/>
    <w:rsid w:val="001317CE"/>
    <w:rsid w:val="001351F8"/>
    <w:rsid w:val="00137A2C"/>
    <w:rsid w:val="00137C69"/>
    <w:rsid w:val="00137EE8"/>
    <w:rsid w:val="00143BA6"/>
    <w:rsid w:val="0014410C"/>
    <w:rsid w:val="00145EDD"/>
    <w:rsid w:val="00146B96"/>
    <w:rsid w:val="001477AB"/>
    <w:rsid w:val="00147BD2"/>
    <w:rsid w:val="00150124"/>
    <w:rsid w:val="00150C51"/>
    <w:rsid w:val="00152018"/>
    <w:rsid w:val="0015446C"/>
    <w:rsid w:val="00154F48"/>
    <w:rsid w:val="00155288"/>
    <w:rsid w:val="001561C7"/>
    <w:rsid w:val="00157E0B"/>
    <w:rsid w:val="00157E81"/>
    <w:rsid w:val="0016210D"/>
    <w:rsid w:val="001632A6"/>
    <w:rsid w:val="001633FB"/>
    <w:rsid w:val="001651EF"/>
    <w:rsid w:val="00165819"/>
    <w:rsid w:val="00166E96"/>
    <w:rsid w:val="001677DE"/>
    <w:rsid w:val="001701BF"/>
    <w:rsid w:val="001706E6"/>
    <w:rsid w:val="00171A13"/>
    <w:rsid w:val="00171A19"/>
    <w:rsid w:val="001727DF"/>
    <w:rsid w:val="00173615"/>
    <w:rsid w:val="001745FE"/>
    <w:rsid w:val="0017517C"/>
    <w:rsid w:val="00177289"/>
    <w:rsid w:val="0018053A"/>
    <w:rsid w:val="001814CB"/>
    <w:rsid w:val="00181BAB"/>
    <w:rsid w:val="001844C9"/>
    <w:rsid w:val="00184686"/>
    <w:rsid w:val="00184829"/>
    <w:rsid w:val="001857CA"/>
    <w:rsid w:val="00185FFD"/>
    <w:rsid w:val="001903DA"/>
    <w:rsid w:val="00190483"/>
    <w:rsid w:val="00192D7D"/>
    <w:rsid w:val="00193111"/>
    <w:rsid w:val="00193A09"/>
    <w:rsid w:val="001941B8"/>
    <w:rsid w:val="00196620"/>
    <w:rsid w:val="00197404"/>
    <w:rsid w:val="00197729"/>
    <w:rsid w:val="001A040D"/>
    <w:rsid w:val="001A0C33"/>
    <w:rsid w:val="001A567D"/>
    <w:rsid w:val="001A5A26"/>
    <w:rsid w:val="001A6CE2"/>
    <w:rsid w:val="001B0223"/>
    <w:rsid w:val="001B1123"/>
    <w:rsid w:val="001B18BB"/>
    <w:rsid w:val="001B1A81"/>
    <w:rsid w:val="001B1E9E"/>
    <w:rsid w:val="001B239A"/>
    <w:rsid w:val="001B2DE7"/>
    <w:rsid w:val="001B31C7"/>
    <w:rsid w:val="001B3D4F"/>
    <w:rsid w:val="001B438B"/>
    <w:rsid w:val="001B5851"/>
    <w:rsid w:val="001B6360"/>
    <w:rsid w:val="001B6364"/>
    <w:rsid w:val="001B6DB1"/>
    <w:rsid w:val="001B6E0F"/>
    <w:rsid w:val="001C0B39"/>
    <w:rsid w:val="001C1019"/>
    <w:rsid w:val="001C2CC3"/>
    <w:rsid w:val="001C2DA9"/>
    <w:rsid w:val="001C2DD9"/>
    <w:rsid w:val="001C3646"/>
    <w:rsid w:val="001C3BED"/>
    <w:rsid w:val="001C3DEB"/>
    <w:rsid w:val="001C42D9"/>
    <w:rsid w:val="001C43F8"/>
    <w:rsid w:val="001C4EEB"/>
    <w:rsid w:val="001C554E"/>
    <w:rsid w:val="001C6F03"/>
    <w:rsid w:val="001C7756"/>
    <w:rsid w:val="001D5CDC"/>
    <w:rsid w:val="001D5F9E"/>
    <w:rsid w:val="001D7132"/>
    <w:rsid w:val="001D7659"/>
    <w:rsid w:val="001E209F"/>
    <w:rsid w:val="001E2FB1"/>
    <w:rsid w:val="001E3344"/>
    <w:rsid w:val="001E36D6"/>
    <w:rsid w:val="001E39AC"/>
    <w:rsid w:val="001E3C1D"/>
    <w:rsid w:val="001E437C"/>
    <w:rsid w:val="001E4598"/>
    <w:rsid w:val="001E4CF3"/>
    <w:rsid w:val="001E639D"/>
    <w:rsid w:val="001E7A15"/>
    <w:rsid w:val="001E7EB1"/>
    <w:rsid w:val="001F03B0"/>
    <w:rsid w:val="001F06C4"/>
    <w:rsid w:val="001F3EE5"/>
    <w:rsid w:val="001F3FE8"/>
    <w:rsid w:val="001F441A"/>
    <w:rsid w:val="001F5580"/>
    <w:rsid w:val="001F5615"/>
    <w:rsid w:val="001F5B04"/>
    <w:rsid w:val="001F781C"/>
    <w:rsid w:val="00200407"/>
    <w:rsid w:val="0020064A"/>
    <w:rsid w:val="0020247A"/>
    <w:rsid w:val="00202E7A"/>
    <w:rsid w:val="00203CDB"/>
    <w:rsid w:val="0020457C"/>
    <w:rsid w:val="00204CDD"/>
    <w:rsid w:val="0020516D"/>
    <w:rsid w:val="002056C3"/>
    <w:rsid w:val="0021074A"/>
    <w:rsid w:val="00210D8D"/>
    <w:rsid w:val="00210E82"/>
    <w:rsid w:val="00211BD9"/>
    <w:rsid w:val="00211F02"/>
    <w:rsid w:val="00212252"/>
    <w:rsid w:val="00212F7E"/>
    <w:rsid w:val="002138CD"/>
    <w:rsid w:val="00213D16"/>
    <w:rsid w:val="00216BAB"/>
    <w:rsid w:val="00216EB7"/>
    <w:rsid w:val="002202E1"/>
    <w:rsid w:val="00221FC0"/>
    <w:rsid w:val="00224D58"/>
    <w:rsid w:val="00224DF8"/>
    <w:rsid w:val="00225BB8"/>
    <w:rsid w:val="002325B7"/>
    <w:rsid w:val="00232916"/>
    <w:rsid w:val="002334E6"/>
    <w:rsid w:val="0023468E"/>
    <w:rsid w:val="002346AC"/>
    <w:rsid w:val="00234898"/>
    <w:rsid w:val="00237598"/>
    <w:rsid w:val="0023760D"/>
    <w:rsid w:val="00240480"/>
    <w:rsid w:val="00240849"/>
    <w:rsid w:val="0024153D"/>
    <w:rsid w:val="002438A4"/>
    <w:rsid w:val="002459E1"/>
    <w:rsid w:val="00246878"/>
    <w:rsid w:val="00246E6F"/>
    <w:rsid w:val="00250C57"/>
    <w:rsid w:val="00251FC6"/>
    <w:rsid w:val="00252656"/>
    <w:rsid w:val="0025492B"/>
    <w:rsid w:val="00254CDD"/>
    <w:rsid w:val="00254DB5"/>
    <w:rsid w:val="002560A1"/>
    <w:rsid w:val="00256315"/>
    <w:rsid w:val="002603EA"/>
    <w:rsid w:val="002616ED"/>
    <w:rsid w:val="00261840"/>
    <w:rsid w:val="0026229B"/>
    <w:rsid w:val="00263374"/>
    <w:rsid w:val="00265D19"/>
    <w:rsid w:val="00267A86"/>
    <w:rsid w:val="00267F14"/>
    <w:rsid w:val="002720AC"/>
    <w:rsid w:val="0027288E"/>
    <w:rsid w:val="00273068"/>
    <w:rsid w:val="00273484"/>
    <w:rsid w:val="00273681"/>
    <w:rsid w:val="002745C7"/>
    <w:rsid w:val="00276227"/>
    <w:rsid w:val="00276639"/>
    <w:rsid w:val="00276648"/>
    <w:rsid w:val="0027704F"/>
    <w:rsid w:val="00277182"/>
    <w:rsid w:val="00277484"/>
    <w:rsid w:val="0027766B"/>
    <w:rsid w:val="00277AA3"/>
    <w:rsid w:val="00277C8B"/>
    <w:rsid w:val="002802E1"/>
    <w:rsid w:val="00280940"/>
    <w:rsid w:val="00281F77"/>
    <w:rsid w:val="002821F9"/>
    <w:rsid w:val="002824F8"/>
    <w:rsid w:val="00284754"/>
    <w:rsid w:val="00285391"/>
    <w:rsid w:val="00285617"/>
    <w:rsid w:val="0028604B"/>
    <w:rsid w:val="002862C4"/>
    <w:rsid w:val="00290356"/>
    <w:rsid w:val="002906D6"/>
    <w:rsid w:val="00290762"/>
    <w:rsid w:val="002922F7"/>
    <w:rsid w:val="00294EEE"/>
    <w:rsid w:val="00296FC3"/>
    <w:rsid w:val="0029718E"/>
    <w:rsid w:val="00297577"/>
    <w:rsid w:val="002A1154"/>
    <w:rsid w:val="002A145E"/>
    <w:rsid w:val="002A153E"/>
    <w:rsid w:val="002A1E66"/>
    <w:rsid w:val="002A43D4"/>
    <w:rsid w:val="002A54C4"/>
    <w:rsid w:val="002A5567"/>
    <w:rsid w:val="002A5A11"/>
    <w:rsid w:val="002A5E5F"/>
    <w:rsid w:val="002A5FFC"/>
    <w:rsid w:val="002A61DC"/>
    <w:rsid w:val="002B0C32"/>
    <w:rsid w:val="002B1771"/>
    <w:rsid w:val="002B1800"/>
    <w:rsid w:val="002B1D9C"/>
    <w:rsid w:val="002B2D43"/>
    <w:rsid w:val="002B3A2D"/>
    <w:rsid w:val="002B4E54"/>
    <w:rsid w:val="002B56D9"/>
    <w:rsid w:val="002B5830"/>
    <w:rsid w:val="002B58A0"/>
    <w:rsid w:val="002B7253"/>
    <w:rsid w:val="002B7E82"/>
    <w:rsid w:val="002C0FD6"/>
    <w:rsid w:val="002C185D"/>
    <w:rsid w:val="002C32BB"/>
    <w:rsid w:val="002C4CE8"/>
    <w:rsid w:val="002C534F"/>
    <w:rsid w:val="002C797A"/>
    <w:rsid w:val="002D06AA"/>
    <w:rsid w:val="002D11FB"/>
    <w:rsid w:val="002D195D"/>
    <w:rsid w:val="002D1BD3"/>
    <w:rsid w:val="002D2A2A"/>
    <w:rsid w:val="002D754C"/>
    <w:rsid w:val="002E07C8"/>
    <w:rsid w:val="002E0B4B"/>
    <w:rsid w:val="002E2A36"/>
    <w:rsid w:val="002E2F7E"/>
    <w:rsid w:val="002E3C4A"/>
    <w:rsid w:val="002E4F0D"/>
    <w:rsid w:val="002E5123"/>
    <w:rsid w:val="002E5B02"/>
    <w:rsid w:val="002E6935"/>
    <w:rsid w:val="002E73D7"/>
    <w:rsid w:val="002F0092"/>
    <w:rsid w:val="002F04A4"/>
    <w:rsid w:val="002F06CD"/>
    <w:rsid w:val="002F0B45"/>
    <w:rsid w:val="002F17EA"/>
    <w:rsid w:val="002F3405"/>
    <w:rsid w:val="002F356D"/>
    <w:rsid w:val="002F3E31"/>
    <w:rsid w:val="002F4B5A"/>
    <w:rsid w:val="002F595C"/>
    <w:rsid w:val="002F5DE2"/>
    <w:rsid w:val="00301839"/>
    <w:rsid w:val="00301F2E"/>
    <w:rsid w:val="003043C3"/>
    <w:rsid w:val="003051A8"/>
    <w:rsid w:val="0030555E"/>
    <w:rsid w:val="00305D1B"/>
    <w:rsid w:val="0030670B"/>
    <w:rsid w:val="00307277"/>
    <w:rsid w:val="00310184"/>
    <w:rsid w:val="0031237A"/>
    <w:rsid w:val="00312640"/>
    <w:rsid w:val="00314563"/>
    <w:rsid w:val="003145CD"/>
    <w:rsid w:val="00314B99"/>
    <w:rsid w:val="00314CD6"/>
    <w:rsid w:val="00315AAC"/>
    <w:rsid w:val="0031720D"/>
    <w:rsid w:val="00320B1A"/>
    <w:rsid w:val="00320D5A"/>
    <w:rsid w:val="003210EB"/>
    <w:rsid w:val="00321AC9"/>
    <w:rsid w:val="00323690"/>
    <w:rsid w:val="00324104"/>
    <w:rsid w:val="00324940"/>
    <w:rsid w:val="00324F22"/>
    <w:rsid w:val="0032511C"/>
    <w:rsid w:val="00325288"/>
    <w:rsid w:val="00326F37"/>
    <w:rsid w:val="003276C3"/>
    <w:rsid w:val="003307B7"/>
    <w:rsid w:val="003313D9"/>
    <w:rsid w:val="00331C47"/>
    <w:rsid w:val="00332CF2"/>
    <w:rsid w:val="00332EE4"/>
    <w:rsid w:val="00333655"/>
    <w:rsid w:val="0033430A"/>
    <w:rsid w:val="003353A6"/>
    <w:rsid w:val="003355C5"/>
    <w:rsid w:val="00336390"/>
    <w:rsid w:val="003370DC"/>
    <w:rsid w:val="00337D0A"/>
    <w:rsid w:val="00337D67"/>
    <w:rsid w:val="00340D79"/>
    <w:rsid w:val="00340F2D"/>
    <w:rsid w:val="00343880"/>
    <w:rsid w:val="00343BCD"/>
    <w:rsid w:val="00345020"/>
    <w:rsid w:val="00345FD6"/>
    <w:rsid w:val="00347996"/>
    <w:rsid w:val="00350DB8"/>
    <w:rsid w:val="00352273"/>
    <w:rsid w:val="0035492C"/>
    <w:rsid w:val="00354EA9"/>
    <w:rsid w:val="00355915"/>
    <w:rsid w:val="00356EC3"/>
    <w:rsid w:val="00357419"/>
    <w:rsid w:val="00357F3A"/>
    <w:rsid w:val="003601CA"/>
    <w:rsid w:val="00362026"/>
    <w:rsid w:val="00363B46"/>
    <w:rsid w:val="003647EE"/>
    <w:rsid w:val="00365EF7"/>
    <w:rsid w:val="0036706C"/>
    <w:rsid w:val="003672E0"/>
    <w:rsid w:val="00367397"/>
    <w:rsid w:val="003673F7"/>
    <w:rsid w:val="0037060A"/>
    <w:rsid w:val="00370990"/>
    <w:rsid w:val="00370AB2"/>
    <w:rsid w:val="00370B23"/>
    <w:rsid w:val="00371294"/>
    <w:rsid w:val="003713D9"/>
    <w:rsid w:val="003738AA"/>
    <w:rsid w:val="00374607"/>
    <w:rsid w:val="00375C5C"/>
    <w:rsid w:val="00376D8A"/>
    <w:rsid w:val="003772F3"/>
    <w:rsid w:val="00377B77"/>
    <w:rsid w:val="0038041E"/>
    <w:rsid w:val="00380974"/>
    <w:rsid w:val="003817C3"/>
    <w:rsid w:val="00381E7C"/>
    <w:rsid w:val="00382947"/>
    <w:rsid w:val="00383B1B"/>
    <w:rsid w:val="00383DDC"/>
    <w:rsid w:val="00384080"/>
    <w:rsid w:val="00384703"/>
    <w:rsid w:val="003852D8"/>
    <w:rsid w:val="00385C76"/>
    <w:rsid w:val="00385CBB"/>
    <w:rsid w:val="0038661D"/>
    <w:rsid w:val="00386AD2"/>
    <w:rsid w:val="00387A92"/>
    <w:rsid w:val="0039021C"/>
    <w:rsid w:val="00390835"/>
    <w:rsid w:val="0039088F"/>
    <w:rsid w:val="00390D68"/>
    <w:rsid w:val="003925E9"/>
    <w:rsid w:val="003927E3"/>
    <w:rsid w:val="0039374E"/>
    <w:rsid w:val="00396771"/>
    <w:rsid w:val="00397026"/>
    <w:rsid w:val="003972D2"/>
    <w:rsid w:val="00397ED7"/>
    <w:rsid w:val="003A0186"/>
    <w:rsid w:val="003A1FB2"/>
    <w:rsid w:val="003A2185"/>
    <w:rsid w:val="003A2D7F"/>
    <w:rsid w:val="003A6DDC"/>
    <w:rsid w:val="003B0033"/>
    <w:rsid w:val="003B44DE"/>
    <w:rsid w:val="003B4A75"/>
    <w:rsid w:val="003B67DA"/>
    <w:rsid w:val="003B6D31"/>
    <w:rsid w:val="003B7488"/>
    <w:rsid w:val="003C20C5"/>
    <w:rsid w:val="003C2786"/>
    <w:rsid w:val="003C2790"/>
    <w:rsid w:val="003C4E14"/>
    <w:rsid w:val="003C505A"/>
    <w:rsid w:val="003C51B1"/>
    <w:rsid w:val="003C7620"/>
    <w:rsid w:val="003D0617"/>
    <w:rsid w:val="003D1130"/>
    <w:rsid w:val="003D134E"/>
    <w:rsid w:val="003D2235"/>
    <w:rsid w:val="003D32AC"/>
    <w:rsid w:val="003D5892"/>
    <w:rsid w:val="003E0654"/>
    <w:rsid w:val="003E09F3"/>
    <w:rsid w:val="003E0C77"/>
    <w:rsid w:val="003E1296"/>
    <w:rsid w:val="003E1A7E"/>
    <w:rsid w:val="003E3768"/>
    <w:rsid w:val="003E3D96"/>
    <w:rsid w:val="003E3E7B"/>
    <w:rsid w:val="003E3EB5"/>
    <w:rsid w:val="003E42E4"/>
    <w:rsid w:val="003E4389"/>
    <w:rsid w:val="003E53D8"/>
    <w:rsid w:val="003E6500"/>
    <w:rsid w:val="003E6B8C"/>
    <w:rsid w:val="003E7999"/>
    <w:rsid w:val="003F0017"/>
    <w:rsid w:val="003F020A"/>
    <w:rsid w:val="003F05D8"/>
    <w:rsid w:val="003F06B4"/>
    <w:rsid w:val="003F1924"/>
    <w:rsid w:val="003F23A1"/>
    <w:rsid w:val="003F2668"/>
    <w:rsid w:val="003F6017"/>
    <w:rsid w:val="003F6234"/>
    <w:rsid w:val="003F6B5D"/>
    <w:rsid w:val="00400EBF"/>
    <w:rsid w:val="00402649"/>
    <w:rsid w:val="00402CE6"/>
    <w:rsid w:val="00403086"/>
    <w:rsid w:val="00403585"/>
    <w:rsid w:val="004045E6"/>
    <w:rsid w:val="00404BB6"/>
    <w:rsid w:val="004078A6"/>
    <w:rsid w:val="00407FE0"/>
    <w:rsid w:val="00411A5A"/>
    <w:rsid w:val="00411CD4"/>
    <w:rsid w:val="00412772"/>
    <w:rsid w:val="00413A92"/>
    <w:rsid w:val="00414FFD"/>
    <w:rsid w:val="00415C16"/>
    <w:rsid w:val="0041672E"/>
    <w:rsid w:val="00416AD8"/>
    <w:rsid w:val="00421BF5"/>
    <w:rsid w:val="00422A45"/>
    <w:rsid w:val="004236F8"/>
    <w:rsid w:val="004243D3"/>
    <w:rsid w:val="004258A1"/>
    <w:rsid w:val="004269A3"/>
    <w:rsid w:val="0042775D"/>
    <w:rsid w:val="00431EE9"/>
    <w:rsid w:val="0043225B"/>
    <w:rsid w:val="004343D0"/>
    <w:rsid w:val="00434402"/>
    <w:rsid w:val="00434EED"/>
    <w:rsid w:val="004368D1"/>
    <w:rsid w:val="004404BF"/>
    <w:rsid w:val="00441340"/>
    <w:rsid w:val="0044139C"/>
    <w:rsid w:val="0044145B"/>
    <w:rsid w:val="004417D1"/>
    <w:rsid w:val="00442788"/>
    <w:rsid w:val="00442B26"/>
    <w:rsid w:val="00442B86"/>
    <w:rsid w:val="004444B1"/>
    <w:rsid w:val="00445B59"/>
    <w:rsid w:val="00451111"/>
    <w:rsid w:val="00451259"/>
    <w:rsid w:val="00452170"/>
    <w:rsid w:val="00452A30"/>
    <w:rsid w:val="00457171"/>
    <w:rsid w:val="004572E8"/>
    <w:rsid w:val="00460140"/>
    <w:rsid w:val="004607AE"/>
    <w:rsid w:val="00460FE2"/>
    <w:rsid w:val="0046182E"/>
    <w:rsid w:val="004622A6"/>
    <w:rsid w:val="00463CE5"/>
    <w:rsid w:val="0046412A"/>
    <w:rsid w:val="00464618"/>
    <w:rsid w:val="00466BD8"/>
    <w:rsid w:val="004670B7"/>
    <w:rsid w:val="00467294"/>
    <w:rsid w:val="00467826"/>
    <w:rsid w:val="00470D67"/>
    <w:rsid w:val="00470E81"/>
    <w:rsid w:val="00474972"/>
    <w:rsid w:val="0048195B"/>
    <w:rsid w:val="00484541"/>
    <w:rsid w:val="004848E9"/>
    <w:rsid w:val="0048551E"/>
    <w:rsid w:val="00485BE3"/>
    <w:rsid w:val="00487F3F"/>
    <w:rsid w:val="00491085"/>
    <w:rsid w:val="00491C57"/>
    <w:rsid w:val="0049489D"/>
    <w:rsid w:val="00495762"/>
    <w:rsid w:val="004959F7"/>
    <w:rsid w:val="0049721A"/>
    <w:rsid w:val="004A12B4"/>
    <w:rsid w:val="004A34A9"/>
    <w:rsid w:val="004A38FA"/>
    <w:rsid w:val="004A4990"/>
    <w:rsid w:val="004A4F68"/>
    <w:rsid w:val="004A55E0"/>
    <w:rsid w:val="004A56A9"/>
    <w:rsid w:val="004A6219"/>
    <w:rsid w:val="004A6AE1"/>
    <w:rsid w:val="004B03E1"/>
    <w:rsid w:val="004B0A37"/>
    <w:rsid w:val="004B20D3"/>
    <w:rsid w:val="004B3C9A"/>
    <w:rsid w:val="004B457C"/>
    <w:rsid w:val="004B4867"/>
    <w:rsid w:val="004B4DE5"/>
    <w:rsid w:val="004B56A0"/>
    <w:rsid w:val="004B6372"/>
    <w:rsid w:val="004B63DD"/>
    <w:rsid w:val="004B69DB"/>
    <w:rsid w:val="004C3C58"/>
    <w:rsid w:val="004C4042"/>
    <w:rsid w:val="004C41E3"/>
    <w:rsid w:val="004C4AB0"/>
    <w:rsid w:val="004C588B"/>
    <w:rsid w:val="004C5F07"/>
    <w:rsid w:val="004C6525"/>
    <w:rsid w:val="004C76C4"/>
    <w:rsid w:val="004D05BC"/>
    <w:rsid w:val="004D0E9A"/>
    <w:rsid w:val="004D124A"/>
    <w:rsid w:val="004D1709"/>
    <w:rsid w:val="004D2A71"/>
    <w:rsid w:val="004D2D32"/>
    <w:rsid w:val="004D2EDC"/>
    <w:rsid w:val="004D36D0"/>
    <w:rsid w:val="004D422D"/>
    <w:rsid w:val="004D50D4"/>
    <w:rsid w:val="004D584E"/>
    <w:rsid w:val="004D6A36"/>
    <w:rsid w:val="004D6E50"/>
    <w:rsid w:val="004D7385"/>
    <w:rsid w:val="004D78E7"/>
    <w:rsid w:val="004E0ABD"/>
    <w:rsid w:val="004E3960"/>
    <w:rsid w:val="004E3BD1"/>
    <w:rsid w:val="004E3E73"/>
    <w:rsid w:val="004E44A4"/>
    <w:rsid w:val="004E4E4A"/>
    <w:rsid w:val="004F0D6F"/>
    <w:rsid w:val="004F13FE"/>
    <w:rsid w:val="004F2BE7"/>
    <w:rsid w:val="004F2EC4"/>
    <w:rsid w:val="004F331A"/>
    <w:rsid w:val="004F3F57"/>
    <w:rsid w:val="004F4049"/>
    <w:rsid w:val="004F462B"/>
    <w:rsid w:val="004F6665"/>
    <w:rsid w:val="004F7AA6"/>
    <w:rsid w:val="004F7F58"/>
    <w:rsid w:val="005007F5"/>
    <w:rsid w:val="00500BEE"/>
    <w:rsid w:val="00501CEE"/>
    <w:rsid w:val="005026D8"/>
    <w:rsid w:val="00503DB5"/>
    <w:rsid w:val="005047A9"/>
    <w:rsid w:val="005048F4"/>
    <w:rsid w:val="005049CD"/>
    <w:rsid w:val="00506C3A"/>
    <w:rsid w:val="00506E99"/>
    <w:rsid w:val="005107F7"/>
    <w:rsid w:val="00510E2B"/>
    <w:rsid w:val="00511E52"/>
    <w:rsid w:val="00513046"/>
    <w:rsid w:val="00513413"/>
    <w:rsid w:val="00514918"/>
    <w:rsid w:val="005150D1"/>
    <w:rsid w:val="0051527E"/>
    <w:rsid w:val="00517227"/>
    <w:rsid w:val="005174EC"/>
    <w:rsid w:val="00517A51"/>
    <w:rsid w:val="0052010E"/>
    <w:rsid w:val="00520F0A"/>
    <w:rsid w:val="00521C86"/>
    <w:rsid w:val="00521EBA"/>
    <w:rsid w:val="005225A2"/>
    <w:rsid w:val="00522CC5"/>
    <w:rsid w:val="005233BA"/>
    <w:rsid w:val="005238F9"/>
    <w:rsid w:val="00525427"/>
    <w:rsid w:val="005259E3"/>
    <w:rsid w:val="00525EBF"/>
    <w:rsid w:val="00526916"/>
    <w:rsid w:val="00527367"/>
    <w:rsid w:val="00530266"/>
    <w:rsid w:val="0053050D"/>
    <w:rsid w:val="00530E18"/>
    <w:rsid w:val="00531545"/>
    <w:rsid w:val="00531D39"/>
    <w:rsid w:val="0053475A"/>
    <w:rsid w:val="005349D8"/>
    <w:rsid w:val="00534C1D"/>
    <w:rsid w:val="0054104B"/>
    <w:rsid w:val="005417EE"/>
    <w:rsid w:val="00542892"/>
    <w:rsid w:val="00542EC1"/>
    <w:rsid w:val="005430BA"/>
    <w:rsid w:val="00543D34"/>
    <w:rsid w:val="0054437D"/>
    <w:rsid w:val="00544F1B"/>
    <w:rsid w:val="00544F3D"/>
    <w:rsid w:val="00550254"/>
    <w:rsid w:val="00552944"/>
    <w:rsid w:val="005546B8"/>
    <w:rsid w:val="0055484F"/>
    <w:rsid w:val="00556347"/>
    <w:rsid w:val="00556A7B"/>
    <w:rsid w:val="00560152"/>
    <w:rsid w:val="005604A1"/>
    <w:rsid w:val="005609D1"/>
    <w:rsid w:val="00560A23"/>
    <w:rsid w:val="00563A4E"/>
    <w:rsid w:val="00563B00"/>
    <w:rsid w:val="00565C0B"/>
    <w:rsid w:val="00565FDC"/>
    <w:rsid w:val="00566B29"/>
    <w:rsid w:val="005670AE"/>
    <w:rsid w:val="00567340"/>
    <w:rsid w:val="00570BC4"/>
    <w:rsid w:val="00574212"/>
    <w:rsid w:val="005743BA"/>
    <w:rsid w:val="00574629"/>
    <w:rsid w:val="00575403"/>
    <w:rsid w:val="00575DB6"/>
    <w:rsid w:val="00580EB7"/>
    <w:rsid w:val="00581644"/>
    <w:rsid w:val="00582D6A"/>
    <w:rsid w:val="00583E08"/>
    <w:rsid w:val="00585AD2"/>
    <w:rsid w:val="00585E9A"/>
    <w:rsid w:val="00586D75"/>
    <w:rsid w:val="0058757D"/>
    <w:rsid w:val="00587E63"/>
    <w:rsid w:val="005926A3"/>
    <w:rsid w:val="005927BA"/>
    <w:rsid w:val="00592B3A"/>
    <w:rsid w:val="00592D9D"/>
    <w:rsid w:val="00593734"/>
    <w:rsid w:val="00593D1D"/>
    <w:rsid w:val="0059432A"/>
    <w:rsid w:val="005943DE"/>
    <w:rsid w:val="005947C6"/>
    <w:rsid w:val="00594A0C"/>
    <w:rsid w:val="00594B0D"/>
    <w:rsid w:val="005952F2"/>
    <w:rsid w:val="00595850"/>
    <w:rsid w:val="005A28AB"/>
    <w:rsid w:val="005A2E30"/>
    <w:rsid w:val="005A5150"/>
    <w:rsid w:val="005A5350"/>
    <w:rsid w:val="005A7133"/>
    <w:rsid w:val="005A7316"/>
    <w:rsid w:val="005B0D27"/>
    <w:rsid w:val="005B11CB"/>
    <w:rsid w:val="005B1C6A"/>
    <w:rsid w:val="005B2009"/>
    <w:rsid w:val="005B4078"/>
    <w:rsid w:val="005B4D73"/>
    <w:rsid w:val="005B503B"/>
    <w:rsid w:val="005B5E33"/>
    <w:rsid w:val="005B5F05"/>
    <w:rsid w:val="005B623E"/>
    <w:rsid w:val="005B6639"/>
    <w:rsid w:val="005B7387"/>
    <w:rsid w:val="005B741D"/>
    <w:rsid w:val="005C0695"/>
    <w:rsid w:val="005C0E94"/>
    <w:rsid w:val="005C161B"/>
    <w:rsid w:val="005C2101"/>
    <w:rsid w:val="005C2286"/>
    <w:rsid w:val="005C2F11"/>
    <w:rsid w:val="005C4BBE"/>
    <w:rsid w:val="005C4D5B"/>
    <w:rsid w:val="005C5175"/>
    <w:rsid w:val="005C568C"/>
    <w:rsid w:val="005C5A04"/>
    <w:rsid w:val="005C65D2"/>
    <w:rsid w:val="005D5C62"/>
    <w:rsid w:val="005D5C79"/>
    <w:rsid w:val="005D6D99"/>
    <w:rsid w:val="005E01E1"/>
    <w:rsid w:val="005E08E6"/>
    <w:rsid w:val="005E0ECE"/>
    <w:rsid w:val="005E1365"/>
    <w:rsid w:val="005E2008"/>
    <w:rsid w:val="005E21D7"/>
    <w:rsid w:val="005E22E5"/>
    <w:rsid w:val="005E58A2"/>
    <w:rsid w:val="005E602E"/>
    <w:rsid w:val="005E78DD"/>
    <w:rsid w:val="005E7A73"/>
    <w:rsid w:val="005E7B94"/>
    <w:rsid w:val="005F0257"/>
    <w:rsid w:val="005F140D"/>
    <w:rsid w:val="005F1AC6"/>
    <w:rsid w:val="005F1D85"/>
    <w:rsid w:val="005F1D91"/>
    <w:rsid w:val="005F6578"/>
    <w:rsid w:val="005F72D8"/>
    <w:rsid w:val="005F7FC1"/>
    <w:rsid w:val="00601631"/>
    <w:rsid w:val="00602E35"/>
    <w:rsid w:val="006032B9"/>
    <w:rsid w:val="0060371D"/>
    <w:rsid w:val="00603BF5"/>
    <w:rsid w:val="00605103"/>
    <w:rsid w:val="006064F0"/>
    <w:rsid w:val="00606B2E"/>
    <w:rsid w:val="00607B70"/>
    <w:rsid w:val="00610CB3"/>
    <w:rsid w:val="00610F2D"/>
    <w:rsid w:val="006115FE"/>
    <w:rsid w:val="006118B1"/>
    <w:rsid w:val="006137AE"/>
    <w:rsid w:val="00613CA6"/>
    <w:rsid w:val="00613CB0"/>
    <w:rsid w:val="00613E74"/>
    <w:rsid w:val="006149A7"/>
    <w:rsid w:val="0061625A"/>
    <w:rsid w:val="00616D11"/>
    <w:rsid w:val="00617A02"/>
    <w:rsid w:val="0062068C"/>
    <w:rsid w:val="00620C34"/>
    <w:rsid w:val="00622DA1"/>
    <w:rsid w:val="00622E88"/>
    <w:rsid w:val="00623517"/>
    <w:rsid w:val="00624747"/>
    <w:rsid w:val="006254CC"/>
    <w:rsid w:val="00626A08"/>
    <w:rsid w:val="0063023B"/>
    <w:rsid w:val="0063088E"/>
    <w:rsid w:val="00630DE5"/>
    <w:rsid w:val="00631C25"/>
    <w:rsid w:val="0063207D"/>
    <w:rsid w:val="006330C2"/>
    <w:rsid w:val="00633A70"/>
    <w:rsid w:val="00634839"/>
    <w:rsid w:val="006351CE"/>
    <w:rsid w:val="00635CE2"/>
    <w:rsid w:val="0063657E"/>
    <w:rsid w:val="006379CB"/>
    <w:rsid w:val="00640C8D"/>
    <w:rsid w:val="0064190D"/>
    <w:rsid w:val="00642132"/>
    <w:rsid w:val="006422E0"/>
    <w:rsid w:val="00643A41"/>
    <w:rsid w:val="00644457"/>
    <w:rsid w:val="00644AD3"/>
    <w:rsid w:val="0064608C"/>
    <w:rsid w:val="006475F1"/>
    <w:rsid w:val="00650EC0"/>
    <w:rsid w:val="0065131D"/>
    <w:rsid w:val="00653378"/>
    <w:rsid w:val="006543F3"/>
    <w:rsid w:val="00654430"/>
    <w:rsid w:val="0065582C"/>
    <w:rsid w:val="0065623A"/>
    <w:rsid w:val="00657431"/>
    <w:rsid w:val="00660189"/>
    <w:rsid w:val="006605BE"/>
    <w:rsid w:val="006623B3"/>
    <w:rsid w:val="00662F88"/>
    <w:rsid w:val="00663E09"/>
    <w:rsid w:val="006659E5"/>
    <w:rsid w:val="00667E0C"/>
    <w:rsid w:val="006709EB"/>
    <w:rsid w:val="00672800"/>
    <w:rsid w:val="00672A20"/>
    <w:rsid w:val="00672AED"/>
    <w:rsid w:val="00675590"/>
    <w:rsid w:val="006758D9"/>
    <w:rsid w:val="00676283"/>
    <w:rsid w:val="00676EB9"/>
    <w:rsid w:val="00677A9B"/>
    <w:rsid w:val="0068008A"/>
    <w:rsid w:val="00680C17"/>
    <w:rsid w:val="00680CD7"/>
    <w:rsid w:val="006819F4"/>
    <w:rsid w:val="00683D80"/>
    <w:rsid w:val="00684165"/>
    <w:rsid w:val="006857E5"/>
    <w:rsid w:val="006872FF"/>
    <w:rsid w:val="006878AF"/>
    <w:rsid w:val="00687A05"/>
    <w:rsid w:val="00687F74"/>
    <w:rsid w:val="00690081"/>
    <w:rsid w:val="00692855"/>
    <w:rsid w:val="00692D1C"/>
    <w:rsid w:val="00692F91"/>
    <w:rsid w:val="00693751"/>
    <w:rsid w:val="00693F06"/>
    <w:rsid w:val="00694F20"/>
    <w:rsid w:val="00695142"/>
    <w:rsid w:val="006953DA"/>
    <w:rsid w:val="0069598F"/>
    <w:rsid w:val="006966E4"/>
    <w:rsid w:val="0069716E"/>
    <w:rsid w:val="006973F1"/>
    <w:rsid w:val="006A337D"/>
    <w:rsid w:val="006A4536"/>
    <w:rsid w:val="006A4C59"/>
    <w:rsid w:val="006A5702"/>
    <w:rsid w:val="006A7B3D"/>
    <w:rsid w:val="006A7BDF"/>
    <w:rsid w:val="006B140B"/>
    <w:rsid w:val="006B1F17"/>
    <w:rsid w:val="006B356F"/>
    <w:rsid w:val="006B4F23"/>
    <w:rsid w:val="006B5287"/>
    <w:rsid w:val="006B70B7"/>
    <w:rsid w:val="006C03D0"/>
    <w:rsid w:val="006C07DA"/>
    <w:rsid w:val="006C0D5F"/>
    <w:rsid w:val="006C0D99"/>
    <w:rsid w:val="006C17BA"/>
    <w:rsid w:val="006C2634"/>
    <w:rsid w:val="006C2BFA"/>
    <w:rsid w:val="006C2FA5"/>
    <w:rsid w:val="006C38D6"/>
    <w:rsid w:val="006C3B40"/>
    <w:rsid w:val="006C3C29"/>
    <w:rsid w:val="006C4176"/>
    <w:rsid w:val="006C488A"/>
    <w:rsid w:val="006C6531"/>
    <w:rsid w:val="006C75D3"/>
    <w:rsid w:val="006C7809"/>
    <w:rsid w:val="006D0B76"/>
    <w:rsid w:val="006D0C89"/>
    <w:rsid w:val="006D1B84"/>
    <w:rsid w:val="006D5355"/>
    <w:rsid w:val="006D56F0"/>
    <w:rsid w:val="006D59F3"/>
    <w:rsid w:val="006D66F0"/>
    <w:rsid w:val="006E1A7E"/>
    <w:rsid w:val="006E2B98"/>
    <w:rsid w:val="006E36F7"/>
    <w:rsid w:val="006E3CED"/>
    <w:rsid w:val="006E3E76"/>
    <w:rsid w:val="006E4802"/>
    <w:rsid w:val="006F060D"/>
    <w:rsid w:val="006F062B"/>
    <w:rsid w:val="006F342F"/>
    <w:rsid w:val="006F3E77"/>
    <w:rsid w:val="006F5C05"/>
    <w:rsid w:val="00701997"/>
    <w:rsid w:val="00701F21"/>
    <w:rsid w:val="00703E17"/>
    <w:rsid w:val="00704092"/>
    <w:rsid w:val="00704341"/>
    <w:rsid w:val="00704E4E"/>
    <w:rsid w:val="007052CD"/>
    <w:rsid w:val="0070581B"/>
    <w:rsid w:val="007065DF"/>
    <w:rsid w:val="00706ACC"/>
    <w:rsid w:val="00707787"/>
    <w:rsid w:val="0071185E"/>
    <w:rsid w:val="0071478A"/>
    <w:rsid w:val="0071520A"/>
    <w:rsid w:val="00716328"/>
    <w:rsid w:val="0071690F"/>
    <w:rsid w:val="007169BD"/>
    <w:rsid w:val="00720473"/>
    <w:rsid w:val="00721BD5"/>
    <w:rsid w:val="00721E19"/>
    <w:rsid w:val="0072278D"/>
    <w:rsid w:val="00722C5F"/>
    <w:rsid w:val="00722EA2"/>
    <w:rsid w:val="007265BB"/>
    <w:rsid w:val="00726F69"/>
    <w:rsid w:val="007277B9"/>
    <w:rsid w:val="007278DE"/>
    <w:rsid w:val="007302E8"/>
    <w:rsid w:val="00730F67"/>
    <w:rsid w:val="00733330"/>
    <w:rsid w:val="00733753"/>
    <w:rsid w:val="00733A46"/>
    <w:rsid w:val="00733A7E"/>
    <w:rsid w:val="00736A2C"/>
    <w:rsid w:val="00737B05"/>
    <w:rsid w:val="00741A2B"/>
    <w:rsid w:val="00741EAB"/>
    <w:rsid w:val="00743B8F"/>
    <w:rsid w:val="00743C6B"/>
    <w:rsid w:val="00743DB5"/>
    <w:rsid w:val="00744FBB"/>
    <w:rsid w:val="00744FC2"/>
    <w:rsid w:val="007456AD"/>
    <w:rsid w:val="0074585F"/>
    <w:rsid w:val="0074656C"/>
    <w:rsid w:val="00746E35"/>
    <w:rsid w:val="0075149D"/>
    <w:rsid w:val="00754A68"/>
    <w:rsid w:val="00755379"/>
    <w:rsid w:val="00755408"/>
    <w:rsid w:val="007555BF"/>
    <w:rsid w:val="00755BB5"/>
    <w:rsid w:val="00755F7F"/>
    <w:rsid w:val="00756798"/>
    <w:rsid w:val="00760932"/>
    <w:rsid w:val="0076222A"/>
    <w:rsid w:val="007629DB"/>
    <w:rsid w:val="00762EDA"/>
    <w:rsid w:val="007638BF"/>
    <w:rsid w:val="00763A01"/>
    <w:rsid w:val="00764B27"/>
    <w:rsid w:val="00765E47"/>
    <w:rsid w:val="007675EE"/>
    <w:rsid w:val="00767996"/>
    <w:rsid w:val="00767B3A"/>
    <w:rsid w:val="00770D06"/>
    <w:rsid w:val="00770F6E"/>
    <w:rsid w:val="00772918"/>
    <w:rsid w:val="007761A3"/>
    <w:rsid w:val="00776A1B"/>
    <w:rsid w:val="00777C93"/>
    <w:rsid w:val="00780032"/>
    <w:rsid w:val="0078179C"/>
    <w:rsid w:val="00781F3E"/>
    <w:rsid w:val="00782348"/>
    <w:rsid w:val="0078309A"/>
    <w:rsid w:val="007835A5"/>
    <w:rsid w:val="0078572A"/>
    <w:rsid w:val="00786AC4"/>
    <w:rsid w:val="00786BEB"/>
    <w:rsid w:val="00787779"/>
    <w:rsid w:val="007915EF"/>
    <w:rsid w:val="007927DE"/>
    <w:rsid w:val="00793888"/>
    <w:rsid w:val="0079388C"/>
    <w:rsid w:val="007944EA"/>
    <w:rsid w:val="007A1826"/>
    <w:rsid w:val="007A2393"/>
    <w:rsid w:val="007A3EC7"/>
    <w:rsid w:val="007A4CE2"/>
    <w:rsid w:val="007A5471"/>
    <w:rsid w:val="007A6C43"/>
    <w:rsid w:val="007A7602"/>
    <w:rsid w:val="007B01CA"/>
    <w:rsid w:val="007B04D2"/>
    <w:rsid w:val="007B27F6"/>
    <w:rsid w:val="007B67D6"/>
    <w:rsid w:val="007B6845"/>
    <w:rsid w:val="007B760F"/>
    <w:rsid w:val="007B7680"/>
    <w:rsid w:val="007B7DDD"/>
    <w:rsid w:val="007C0EB7"/>
    <w:rsid w:val="007C148C"/>
    <w:rsid w:val="007C1D79"/>
    <w:rsid w:val="007C2D04"/>
    <w:rsid w:val="007C4A5C"/>
    <w:rsid w:val="007C5D44"/>
    <w:rsid w:val="007C6966"/>
    <w:rsid w:val="007D183E"/>
    <w:rsid w:val="007D1DBA"/>
    <w:rsid w:val="007D295D"/>
    <w:rsid w:val="007D2FB5"/>
    <w:rsid w:val="007D2FE8"/>
    <w:rsid w:val="007D5649"/>
    <w:rsid w:val="007D5B3C"/>
    <w:rsid w:val="007D63F7"/>
    <w:rsid w:val="007D7011"/>
    <w:rsid w:val="007D70DD"/>
    <w:rsid w:val="007E03CE"/>
    <w:rsid w:val="007E20D1"/>
    <w:rsid w:val="007E40E3"/>
    <w:rsid w:val="007E5339"/>
    <w:rsid w:val="007F0713"/>
    <w:rsid w:val="007F1794"/>
    <w:rsid w:val="007F1CCC"/>
    <w:rsid w:val="007F3015"/>
    <w:rsid w:val="007F4FFF"/>
    <w:rsid w:val="007F78D1"/>
    <w:rsid w:val="008009C9"/>
    <w:rsid w:val="008015FF"/>
    <w:rsid w:val="00802890"/>
    <w:rsid w:val="00802A7F"/>
    <w:rsid w:val="0080459B"/>
    <w:rsid w:val="00804BDE"/>
    <w:rsid w:val="00805DED"/>
    <w:rsid w:val="00806F3F"/>
    <w:rsid w:val="00811EFD"/>
    <w:rsid w:val="00812378"/>
    <w:rsid w:val="0081429F"/>
    <w:rsid w:val="008155AB"/>
    <w:rsid w:val="008155E1"/>
    <w:rsid w:val="008169E1"/>
    <w:rsid w:val="00816F06"/>
    <w:rsid w:val="008178BE"/>
    <w:rsid w:val="00817FEF"/>
    <w:rsid w:val="008201C6"/>
    <w:rsid w:val="00820665"/>
    <w:rsid w:val="008242FA"/>
    <w:rsid w:val="00824873"/>
    <w:rsid w:val="008250EF"/>
    <w:rsid w:val="00826661"/>
    <w:rsid w:val="00826E8D"/>
    <w:rsid w:val="00827F01"/>
    <w:rsid w:val="0083139A"/>
    <w:rsid w:val="00832F90"/>
    <w:rsid w:val="008335DC"/>
    <w:rsid w:val="008344C4"/>
    <w:rsid w:val="008376DB"/>
    <w:rsid w:val="00837D2E"/>
    <w:rsid w:val="00840261"/>
    <w:rsid w:val="008413AF"/>
    <w:rsid w:val="00842524"/>
    <w:rsid w:val="00843625"/>
    <w:rsid w:val="008447F4"/>
    <w:rsid w:val="00844996"/>
    <w:rsid w:val="00845F4F"/>
    <w:rsid w:val="008464D2"/>
    <w:rsid w:val="008464FB"/>
    <w:rsid w:val="00846CCB"/>
    <w:rsid w:val="008515C5"/>
    <w:rsid w:val="008525F9"/>
    <w:rsid w:val="008544B3"/>
    <w:rsid w:val="00854710"/>
    <w:rsid w:val="00854EFC"/>
    <w:rsid w:val="008551D6"/>
    <w:rsid w:val="0085571A"/>
    <w:rsid w:val="00856716"/>
    <w:rsid w:val="00856E2D"/>
    <w:rsid w:val="00857232"/>
    <w:rsid w:val="008577EE"/>
    <w:rsid w:val="0086009A"/>
    <w:rsid w:val="008620E6"/>
    <w:rsid w:val="008630AF"/>
    <w:rsid w:val="0086358C"/>
    <w:rsid w:val="00863B2A"/>
    <w:rsid w:val="00863EF3"/>
    <w:rsid w:val="00864775"/>
    <w:rsid w:val="00864F9C"/>
    <w:rsid w:val="008650F0"/>
    <w:rsid w:val="008657F5"/>
    <w:rsid w:val="008660F7"/>
    <w:rsid w:val="008675ED"/>
    <w:rsid w:val="00870D1D"/>
    <w:rsid w:val="00870FA1"/>
    <w:rsid w:val="00871C17"/>
    <w:rsid w:val="00871DF2"/>
    <w:rsid w:val="00871E3A"/>
    <w:rsid w:val="00872BF0"/>
    <w:rsid w:val="0087545C"/>
    <w:rsid w:val="00876CC1"/>
    <w:rsid w:val="00876E65"/>
    <w:rsid w:val="008772E8"/>
    <w:rsid w:val="00877FE6"/>
    <w:rsid w:val="00880408"/>
    <w:rsid w:val="00880EE0"/>
    <w:rsid w:val="00882156"/>
    <w:rsid w:val="00883AE9"/>
    <w:rsid w:val="00884194"/>
    <w:rsid w:val="00885D8B"/>
    <w:rsid w:val="008864F5"/>
    <w:rsid w:val="00887333"/>
    <w:rsid w:val="00887FE3"/>
    <w:rsid w:val="0089040E"/>
    <w:rsid w:val="0089105B"/>
    <w:rsid w:val="0089210A"/>
    <w:rsid w:val="00893F69"/>
    <w:rsid w:val="00895CD8"/>
    <w:rsid w:val="008A1084"/>
    <w:rsid w:val="008A1491"/>
    <w:rsid w:val="008A1CCD"/>
    <w:rsid w:val="008A1D3E"/>
    <w:rsid w:val="008A2691"/>
    <w:rsid w:val="008A27A1"/>
    <w:rsid w:val="008A3BCD"/>
    <w:rsid w:val="008A51FE"/>
    <w:rsid w:val="008A55D7"/>
    <w:rsid w:val="008A6560"/>
    <w:rsid w:val="008A71CF"/>
    <w:rsid w:val="008A723F"/>
    <w:rsid w:val="008A73E8"/>
    <w:rsid w:val="008A7ECB"/>
    <w:rsid w:val="008B0809"/>
    <w:rsid w:val="008B0C05"/>
    <w:rsid w:val="008B22DC"/>
    <w:rsid w:val="008B412B"/>
    <w:rsid w:val="008B472D"/>
    <w:rsid w:val="008B4A51"/>
    <w:rsid w:val="008B5B5B"/>
    <w:rsid w:val="008B5D1D"/>
    <w:rsid w:val="008B60EF"/>
    <w:rsid w:val="008B6A9F"/>
    <w:rsid w:val="008C0181"/>
    <w:rsid w:val="008C1D36"/>
    <w:rsid w:val="008C3BFF"/>
    <w:rsid w:val="008C5666"/>
    <w:rsid w:val="008C56C5"/>
    <w:rsid w:val="008C59E5"/>
    <w:rsid w:val="008C7F66"/>
    <w:rsid w:val="008D0509"/>
    <w:rsid w:val="008D3A7A"/>
    <w:rsid w:val="008D3F7A"/>
    <w:rsid w:val="008D5E03"/>
    <w:rsid w:val="008D5E47"/>
    <w:rsid w:val="008D66C6"/>
    <w:rsid w:val="008D6B6C"/>
    <w:rsid w:val="008D7E79"/>
    <w:rsid w:val="008E07E8"/>
    <w:rsid w:val="008E093C"/>
    <w:rsid w:val="008E0AD5"/>
    <w:rsid w:val="008E0D9C"/>
    <w:rsid w:val="008E2519"/>
    <w:rsid w:val="008E6C4A"/>
    <w:rsid w:val="008E7AE6"/>
    <w:rsid w:val="008F0F7A"/>
    <w:rsid w:val="008F15F4"/>
    <w:rsid w:val="008F1EC1"/>
    <w:rsid w:val="008F41C4"/>
    <w:rsid w:val="008F4C6C"/>
    <w:rsid w:val="008F4D63"/>
    <w:rsid w:val="008F5AA6"/>
    <w:rsid w:val="008F71F0"/>
    <w:rsid w:val="0090026D"/>
    <w:rsid w:val="00900A71"/>
    <w:rsid w:val="009012DC"/>
    <w:rsid w:val="009021CC"/>
    <w:rsid w:val="009022DB"/>
    <w:rsid w:val="00902392"/>
    <w:rsid w:val="009032E6"/>
    <w:rsid w:val="009038AD"/>
    <w:rsid w:val="009047B6"/>
    <w:rsid w:val="00910929"/>
    <w:rsid w:val="00913EBE"/>
    <w:rsid w:val="00914E79"/>
    <w:rsid w:val="0091662A"/>
    <w:rsid w:val="00920157"/>
    <w:rsid w:val="00921162"/>
    <w:rsid w:val="0092155A"/>
    <w:rsid w:val="009217D7"/>
    <w:rsid w:val="009222C5"/>
    <w:rsid w:val="009242F7"/>
    <w:rsid w:val="00924717"/>
    <w:rsid w:val="009265BE"/>
    <w:rsid w:val="0092660F"/>
    <w:rsid w:val="00926643"/>
    <w:rsid w:val="009269CB"/>
    <w:rsid w:val="00930D2F"/>
    <w:rsid w:val="00930D75"/>
    <w:rsid w:val="00931B9E"/>
    <w:rsid w:val="00931D23"/>
    <w:rsid w:val="00931FC8"/>
    <w:rsid w:val="00931FDA"/>
    <w:rsid w:val="00933D16"/>
    <w:rsid w:val="00934A86"/>
    <w:rsid w:val="009355C0"/>
    <w:rsid w:val="00935995"/>
    <w:rsid w:val="00936ED6"/>
    <w:rsid w:val="009378C8"/>
    <w:rsid w:val="009406BA"/>
    <w:rsid w:val="00941029"/>
    <w:rsid w:val="0094144D"/>
    <w:rsid w:val="009414EA"/>
    <w:rsid w:val="00945EB0"/>
    <w:rsid w:val="00946240"/>
    <w:rsid w:val="009462D2"/>
    <w:rsid w:val="00950024"/>
    <w:rsid w:val="0095081E"/>
    <w:rsid w:val="0095311E"/>
    <w:rsid w:val="00953BA7"/>
    <w:rsid w:val="00953C24"/>
    <w:rsid w:val="00955828"/>
    <w:rsid w:val="009573C3"/>
    <w:rsid w:val="009578A0"/>
    <w:rsid w:val="00957BCD"/>
    <w:rsid w:val="00961361"/>
    <w:rsid w:val="00961C42"/>
    <w:rsid w:val="00962CE6"/>
    <w:rsid w:val="00962E2D"/>
    <w:rsid w:val="00963437"/>
    <w:rsid w:val="009640A0"/>
    <w:rsid w:val="0096437D"/>
    <w:rsid w:val="00964778"/>
    <w:rsid w:val="00966BE9"/>
    <w:rsid w:val="009677CB"/>
    <w:rsid w:val="0097117C"/>
    <w:rsid w:val="00972146"/>
    <w:rsid w:val="009728E7"/>
    <w:rsid w:val="009729FC"/>
    <w:rsid w:val="00973BD5"/>
    <w:rsid w:val="00974FDC"/>
    <w:rsid w:val="009757F4"/>
    <w:rsid w:val="0098044B"/>
    <w:rsid w:val="009811F5"/>
    <w:rsid w:val="00981546"/>
    <w:rsid w:val="00984D18"/>
    <w:rsid w:val="00986571"/>
    <w:rsid w:val="009869B8"/>
    <w:rsid w:val="00986C07"/>
    <w:rsid w:val="009870C0"/>
    <w:rsid w:val="009874EA"/>
    <w:rsid w:val="00987BF8"/>
    <w:rsid w:val="00990E88"/>
    <w:rsid w:val="00991BEF"/>
    <w:rsid w:val="009932A2"/>
    <w:rsid w:val="00993781"/>
    <w:rsid w:val="009939BA"/>
    <w:rsid w:val="00994101"/>
    <w:rsid w:val="0099509E"/>
    <w:rsid w:val="00995D65"/>
    <w:rsid w:val="009A24BB"/>
    <w:rsid w:val="009A33BA"/>
    <w:rsid w:val="009A41E4"/>
    <w:rsid w:val="009A43E9"/>
    <w:rsid w:val="009A44B4"/>
    <w:rsid w:val="009A4C99"/>
    <w:rsid w:val="009A579C"/>
    <w:rsid w:val="009A6867"/>
    <w:rsid w:val="009A7292"/>
    <w:rsid w:val="009A74BC"/>
    <w:rsid w:val="009B18BF"/>
    <w:rsid w:val="009B29AC"/>
    <w:rsid w:val="009B3A43"/>
    <w:rsid w:val="009B457D"/>
    <w:rsid w:val="009B53E0"/>
    <w:rsid w:val="009B5673"/>
    <w:rsid w:val="009C1135"/>
    <w:rsid w:val="009C2196"/>
    <w:rsid w:val="009C413B"/>
    <w:rsid w:val="009C57DE"/>
    <w:rsid w:val="009C6C0D"/>
    <w:rsid w:val="009C7478"/>
    <w:rsid w:val="009C7E18"/>
    <w:rsid w:val="009D0992"/>
    <w:rsid w:val="009D0ABE"/>
    <w:rsid w:val="009D0C90"/>
    <w:rsid w:val="009D1539"/>
    <w:rsid w:val="009D2A3D"/>
    <w:rsid w:val="009D31CC"/>
    <w:rsid w:val="009D352C"/>
    <w:rsid w:val="009D41EE"/>
    <w:rsid w:val="009D436C"/>
    <w:rsid w:val="009D4E49"/>
    <w:rsid w:val="009D53F1"/>
    <w:rsid w:val="009D5428"/>
    <w:rsid w:val="009D563E"/>
    <w:rsid w:val="009D5F4B"/>
    <w:rsid w:val="009D78FB"/>
    <w:rsid w:val="009E0883"/>
    <w:rsid w:val="009E0A53"/>
    <w:rsid w:val="009E17D1"/>
    <w:rsid w:val="009E24EF"/>
    <w:rsid w:val="009E2E9E"/>
    <w:rsid w:val="009E341A"/>
    <w:rsid w:val="009E44F2"/>
    <w:rsid w:val="009E44F6"/>
    <w:rsid w:val="009E52B4"/>
    <w:rsid w:val="009E53F3"/>
    <w:rsid w:val="009E5F65"/>
    <w:rsid w:val="009E7820"/>
    <w:rsid w:val="009F02DE"/>
    <w:rsid w:val="009F045A"/>
    <w:rsid w:val="009F19DB"/>
    <w:rsid w:val="009F23F2"/>
    <w:rsid w:val="009F3C3A"/>
    <w:rsid w:val="009F425A"/>
    <w:rsid w:val="009F46FD"/>
    <w:rsid w:val="009F4710"/>
    <w:rsid w:val="009F4ADB"/>
    <w:rsid w:val="009F54B1"/>
    <w:rsid w:val="009F610F"/>
    <w:rsid w:val="009F6EDA"/>
    <w:rsid w:val="009F780F"/>
    <w:rsid w:val="009F7A32"/>
    <w:rsid w:val="00A0012A"/>
    <w:rsid w:val="00A0056D"/>
    <w:rsid w:val="00A02837"/>
    <w:rsid w:val="00A047E8"/>
    <w:rsid w:val="00A05C35"/>
    <w:rsid w:val="00A05FC5"/>
    <w:rsid w:val="00A106D4"/>
    <w:rsid w:val="00A107DC"/>
    <w:rsid w:val="00A1153F"/>
    <w:rsid w:val="00A11AFB"/>
    <w:rsid w:val="00A11DE7"/>
    <w:rsid w:val="00A12C08"/>
    <w:rsid w:val="00A1487C"/>
    <w:rsid w:val="00A14D7E"/>
    <w:rsid w:val="00A14EA9"/>
    <w:rsid w:val="00A154AE"/>
    <w:rsid w:val="00A1551B"/>
    <w:rsid w:val="00A159ED"/>
    <w:rsid w:val="00A16289"/>
    <w:rsid w:val="00A171E3"/>
    <w:rsid w:val="00A17579"/>
    <w:rsid w:val="00A176D1"/>
    <w:rsid w:val="00A206C9"/>
    <w:rsid w:val="00A228B1"/>
    <w:rsid w:val="00A27B86"/>
    <w:rsid w:val="00A32566"/>
    <w:rsid w:val="00A3271B"/>
    <w:rsid w:val="00A35679"/>
    <w:rsid w:val="00A402EA"/>
    <w:rsid w:val="00A41023"/>
    <w:rsid w:val="00A446DC"/>
    <w:rsid w:val="00A451B2"/>
    <w:rsid w:val="00A46D65"/>
    <w:rsid w:val="00A4762D"/>
    <w:rsid w:val="00A50084"/>
    <w:rsid w:val="00A50C4D"/>
    <w:rsid w:val="00A510B8"/>
    <w:rsid w:val="00A52774"/>
    <w:rsid w:val="00A52D8C"/>
    <w:rsid w:val="00A5309B"/>
    <w:rsid w:val="00A53582"/>
    <w:rsid w:val="00A551D6"/>
    <w:rsid w:val="00A566B4"/>
    <w:rsid w:val="00A57526"/>
    <w:rsid w:val="00A607A1"/>
    <w:rsid w:val="00A6285A"/>
    <w:rsid w:val="00A640EE"/>
    <w:rsid w:val="00A645A4"/>
    <w:rsid w:val="00A65243"/>
    <w:rsid w:val="00A65E18"/>
    <w:rsid w:val="00A673DE"/>
    <w:rsid w:val="00A67E27"/>
    <w:rsid w:val="00A7060D"/>
    <w:rsid w:val="00A712C9"/>
    <w:rsid w:val="00A732B4"/>
    <w:rsid w:val="00A75E49"/>
    <w:rsid w:val="00A7753B"/>
    <w:rsid w:val="00A80053"/>
    <w:rsid w:val="00A81421"/>
    <w:rsid w:val="00A824BE"/>
    <w:rsid w:val="00A857D0"/>
    <w:rsid w:val="00A8691D"/>
    <w:rsid w:val="00A8705C"/>
    <w:rsid w:val="00A94EC9"/>
    <w:rsid w:val="00A96345"/>
    <w:rsid w:val="00A97076"/>
    <w:rsid w:val="00AA14EB"/>
    <w:rsid w:val="00AA215D"/>
    <w:rsid w:val="00AA22C7"/>
    <w:rsid w:val="00AA3117"/>
    <w:rsid w:val="00AA4BCA"/>
    <w:rsid w:val="00AA52FE"/>
    <w:rsid w:val="00AA760E"/>
    <w:rsid w:val="00AA7B5B"/>
    <w:rsid w:val="00AB009F"/>
    <w:rsid w:val="00AB0969"/>
    <w:rsid w:val="00AB0F32"/>
    <w:rsid w:val="00AB1969"/>
    <w:rsid w:val="00AB1DBA"/>
    <w:rsid w:val="00AB2102"/>
    <w:rsid w:val="00AB3004"/>
    <w:rsid w:val="00AB3E71"/>
    <w:rsid w:val="00AB62FA"/>
    <w:rsid w:val="00AB6855"/>
    <w:rsid w:val="00AB689A"/>
    <w:rsid w:val="00AB6FF8"/>
    <w:rsid w:val="00AB77B3"/>
    <w:rsid w:val="00AC048B"/>
    <w:rsid w:val="00AC09A4"/>
    <w:rsid w:val="00AC2E32"/>
    <w:rsid w:val="00AC315A"/>
    <w:rsid w:val="00AC3A6B"/>
    <w:rsid w:val="00AC5616"/>
    <w:rsid w:val="00AC5CF8"/>
    <w:rsid w:val="00AC6728"/>
    <w:rsid w:val="00AC7284"/>
    <w:rsid w:val="00AC7BE3"/>
    <w:rsid w:val="00AD09AA"/>
    <w:rsid w:val="00AD17F6"/>
    <w:rsid w:val="00AD2191"/>
    <w:rsid w:val="00AD3385"/>
    <w:rsid w:val="00AD409F"/>
    <w:rsid w:val="00AD5562"/>
    <w:rsid w:val="00AD5E7A"/>
    <w:rsid w:val="00AD691C"/>
    <w:rsid w:val="00AD6A87"/>
    <w:rsid w:val="00AD787C"/>
    <w:rsid w:val="00AE02FA"/>
    <w:rsid w:val="00AE0D1E"/>
    <w:rsid w:val="00AE4479"/>
    <w:rsid w:val="00AE4F9C"/>
    <w:rsid w:val="00AE57E3"/>
    <w:rsid w:val="00AE57E5"/>
    <w:rsid w:val="00AE5A7D"/>
    <w:rsid w:val="00AF0045"/>
    <w:rsid w:val="00AF04F2"/>
    <w:rsid w:val="00AF09AE"/>
    <w:rsid w:val="00AF1FAD"/>
    <w:rsid w:val="00AF2722"/>
    <w:rsid w:val="00AF29AD"/>
    <w:rsid w:val="00AF643E"/>
    <w:rsid w:val="00AF7A56"/>
    <w:rsid w:val="00B0061C"/>
    <w:rsid w:val="00B020D6"/>
    <w:rsid w:val="00B02875"/>
    <w:rsid w:val="00B0305A"/>
    <w:rsid w:val="00B03EF1"/>
    <w:rsid w:val="00B043FA"/>
    <w:rsid w:val="00B04DAD"/>
    <w:rsid w:val="00B0502F"/>
    <w:rsid w:val="00B05190"/>
    <w:rsid w:val="00B0523D"/>
    <w:rsid w:val="00B057E4"/>
    <w:rsid w:val="00B05CCA"/>
    <w:rsid w:val="00B10874"/>
    <w:rsid w:val="00B11591"/>
    <w:rsid w:val="00B14540"/>
    <w:rsid w:val="00B14A15"/>
    <w:rsid w:val="00B1516C"/>
    <w:rsid w:val="00B167E4"/>
    <w:rsid w:val="00B16DA6"/>
    <w:rsid w:val="00B16E50"/>
    <w:rsid w:val="00B172D8"/>
    <w:rsid w:val="00B17542"/>
    <w:rsid w:val="00B17901"/>
    <w:rsid w:val="00B17BF1"/>
    <w:rsid w:val="00B205BE"/>
    <w:rsid w:val="00B20604"/>
    <w:rsid w:val="00B20E8D"/>
    <w:rsid w:val="00B23467"/>
    <w:rsid w:val="00B23AAA"/>
    <w:rsid w:val="00B24721"/>
    <w:rsid w:val="00B24AEF"/>
    <w:rsid w:val="00B26BA8"/>
    <w:rsid w:val="00B26C77"/>
    <w:rsid w:val="00B26E8A"/>
    <w:rsid w:val="00B301C3"/>
    <w:rsid w:val="00B308DA"/>
    <w:rsid w:val="00B30CFF"/>
    <w:rsid w:val="00B31560"/>
    <w:rsid w:val="00B3198A"/>
    <w:rsid w:val="00B33E29"/>
    <w:rsid w:val="00B33F13"/>
    <w:rsid w:val="00B34574"/>
    <w:rsid w:val="00B35955"/>
    <w:rsid w:val="00B364B4"/>
    <w:rsid w:val="00B36A4F"/>
    <w:rsid w:val="00B410CD"/>
    <w:rsid w:val="00B439A2"/>
    <w:rsid w:val="00B44C2F"/>
    <w:rsid w:val="00B45D1B"/>
    <w:rsid w:val="00B47D44"/>
    <w:rsid w:val="00B50193"/>
    <w:rsid w:val="00B51D3C"/>
    <w:rsid w:val="00B53389"/>
    <w:rsid w:val="00B538B7"/>
    <w:rsid w:val="00B53910"/>
    <w:rsid w:val="00B54318"/>
    <w:rsid w:val="00B57CDE"/>
    <w:rsid w:val="00B60D2B"/>
    <w:rsid w:val="00B6211B"/>
    <w:rsid w:val="00B6253F"/>
    <w:rsid w:val="00B64865"/>
    <w:rsid w:val="00B6548A"/>
    <w:rsid w:val="00B66116"/>
    <w:rsid w:val="00B66282"/>
    <w:rsid w:val="00B66817"/>
    <w:rsid w:val="00B675F4"/>
    <w:rsid w:val="00B70043"/>
    <w:rsid w:val="00B700F0"/>
    <w:rsid w:val="00B7044B"/>
    <w:rsid w:val="00B71AE2"/>
    <w:rsid w:val="00B71C05"/>
    <w:rsid w:val="00B7221C"/>
    <w:rsid w:val="00B7272C"/>
    <w:rsid w:val="00B72856"/>
    <w:rsid w:val="00B73580"/>
    <w:rsid w:val="00B741ED"/>
    <w:rsid w:val="00B744AC"/>
    <w:rsid w:val="00B74B1F"/>
    <w:rsid w:val="00B7577D"/>
    <w:rsid w:val="00B76837"/>
    <w:rsid w:val="00B76B8D"/>
    <w:rsid w:val="00B771FE"/>
    <w:rsid w:val="00B7783A"/>
    <w:rsid w:val="00B80AE5"/>
    <w:rsid w:val="00B80EC8"/>
    <w:rsid w:val="00B811CA"/>
    <w:rsid w:val="00B8243B"/>
    <w:rsid w:val="00B83D72"/>
    <w:rsid w:val="00B8688E"/>
    <w:rsid w:val="00B87A70"/>
    <w:rsid w:val="00B87E1C"/>
    <w:rsid w:val="00B9120B"/>
    <w:rsid w:val="00B91634"/>
    <w:rsid w:val="00B91968"/>
    <w:rsid w:val="00B921A5"/>
    <w:rsid w:val="00B92F37"/>
    <w:rsid w:val="00B93167"/>
    <w:rsid w:val="00B93972"/>
    <w:rsid w:val="00B953DA"/>
    <w:rsid w:val="00B97419"/>
    <w:rsid w:val="00BA2120"/>
    <w:rsid w:val="00BA2CA6"/>
    <w:rsid w:val="00BA3351"/>
    <w:rsid w:val="00BA443F"/>
    <w:rsid w:val="00BA57DC"/>
    <w:rsid w:val="00BA5A03"/>
    <w:rsid w:val="00BA5F94"/>
    <w:rsid w:val="00BA6586"/>
    <w:rsid w:val="00BA6F62"/>
    <w:rsid w:val="00BA7AF7"/>
    <w:rsid w:val="00BA7CFB"/>
    <w:rsid w:val="00BB007A"/>
    <w:rsid w:val="00BB04C5"/>
    <w:rsid w:val="00BB0712"/>
    <w:rsid w:val="00BB125B"/>
    <w:rsid w:val="00BB21A3"/>
    <w:rsid w:val="00BB247E"/>
    <w:rsid w:val="00BB36BA"/>
    <w:rsid w:val="00BB471A"/>
    <w:rsid w:val="00BB4A04"/>
    <w:rsid w:val="00BB5F48"/>
    <w:rsid w:val="00BB73FB"/>
    <w:rsid w:val="00BB7A2C"/>
    <w:rsid w:val="00BB7AE9"/>
    <w:rsid w:val="00BC110E"/>
    <w:rsid w:val="00BC1430"/>
    <w:rsid w:val="00BC1CA0"/>
    <w:rsid w:val="00BC2579"/>
    <w:rsid w:val="00BC489C"/>
    <w:rsid w:val="00BC4D51"/>
    <w:rsid w:val="00BC565E"/>
    <w:rsid w:val="00BC56BE"/>
    <w:rsid w:val="00BC65BD"/>
    <w:rsid w:val="00BC6C32"/>
    <w:rsid w:val="00BC6C74"/>
    <w:rsid w:val="00BD037B"/>
    <w:rsid w:val="00BD2485"/>
    <w:rsid w:val="00BD3CC1"/>
    <w:rsid w:val="00BD3D04"/>
    <w:rsid w:val="00BD4B13"/>
    <w:rsid w:val="00BD6616"/>
    <w:rsid w:val="00BE2509"/>
    <w:rsid w:val="00BE293E"/>
    <w:rsid w:val="00BE3587"/>
    <w:rsid w:val="00BE482D"/>
    <w:rsid w:val="00BE48D0"/>
    <w:rsid w:val="00BE4E74"/>
    <w:rsid w:val="00BE58FA"/>
    <w:rsid w:val="00BE64D4"/>
    <w:rsid w:val="00BE7E11"/>
    <w:rsid w:val="00BE7F6E"/>
    <w:rsid w:val="00BF0565"/>
    <w:rsid w:val="00BF11C6"/>
    <w:rsid w:val="00BF39DA"/>
    <w:rsid w:val="00BF45E6"/>
    <w:rsid w:val="00BF4962"/>
    <w:rsid w:val="00BF6535"/>
    <w:rsid w:val="00C003A5"/>
    <w:rsid w:val="00C04485"/>
    <w:rsid w:val="00C056F2"/>
    <w:rsid w:val="00C057BC"/>
    <w:rsid w:val="00C12E21"/>
    <w:rsid w:val="00C13CB8"/>
    <w:rsid w:val="00C15789"/>
    <w:rsid w:val="00C158AF"/>
    <w:rsid w:val="00C16B88"/>
    <w:rsid w:val="00C2047B"/>
    <w:rsid w:val="00C20A1D"/>
    <w:rsid w:val="00C218DE"/>
    <w:rsid w:val="00C218FD"/>
    <w:rsid w:val="00C23E69"/>
    <w:rsid w:val="00C2417F"/>
    <w:rsid w:val="00C25D51"/>
    <w:rsid w:val="00C26CF5"/>
    <w:rsid w:val="00C26EF2"/>
    <w:rsid w:val="00C276F8"/>
    <w:rsid w:val="00C333AC"/>
    <w:rsid w:val="00C3427B"/>
    <w:rsid w:val="00C34D2C"/>
    <w:rsid w:val="00C35E2B"/>
    <w:rsid w:val="00C3700B"/>
    <w:rsid w:val="00C408DD"/>
    <w:rsid w:val="00C419E9"/>
    <w:rsid w:val="00C41C59"/>
    <w:rsid w:val="00C4417B"/>
    <w:rsid w:val="00C443A9"/>
    <w:rsid w:val="00C452C3"/>
    <w:rsid w:val="00C467F8"/>
    <w:rsid w:val="00C46CCE"/>
    <w:rsid w:val="00C50ACC"/>
    <w:rsid w:val="00C512A9"/>
    <w:rsid w:val="00C517F2"/>
    <w:rsid w:val="00C5244B"/>
    <w:rsid w:val="00C527D1"/>
    <w:rsid w:val="00C533B6"/>
    <w:rsid w:val="00C53E59"/>
    <w:rsid w:val="00C54A3B"/>
    <w:rsid w:val="00C55340"/>
    <w:rsid w:val="00C57F43"/>
    <w:rsid w:val="00C61A9A"/>
    <w:rsid w:val="00C62E53"/>
    <w:rsid w:val="00C632FD"/>
    <w:rsid w:val="00C63AAB"/>
    <w:rsid w:val="00C64A6C"/>
    <w:rsid w:val="00C64C96"/>
    <w:rsid w:val="00C66B33"/>
    <w:rsid w:val="00C66DF1"/>
    <w:rsid w:val="00C67598"/>
    <w:rsid w:val="00C708D7"/>
    <w:rsid w:val="00C717F7"/>
    <w:rsid w:val="00C73267"/>
    <w:rsid w:val="00C73CA4"/>
    <w:rsid w:val="00C73E3F"/>
    <w:rsid w:val="00C75237"/>
    <w:rsid w:val="00C75DE2"/>
    <w:rsid w:val="00C76A63"/>
    <w:rsid w:val="00C775BE"/>
    <w:rsid w:val="00C81075"/>
    <w:rsid w:val="00C81A3D"/>
    <w:rsid w:val="00C81C5B"/>
    <w:rsid w:val="00C829C4"/>
    <w:rsid w:val="00C82CD6"/>
    <w:rsid w:val="00C83613"/>
    <w:rsid w:val="00C846F0"/>
    <w:rsid w:val="00C86649"/>
    <w:rsid w:val="00C87689"/>
    <w:rsid w:val="00C9019C"/>
    <w:rsid w:val="00C90BA0"/>
    <w:rsid w:val="00C923E8"/>
    <w:rsid w:val="00C92EB1"/>
    <w:rsid w:val="00C932E9"/>
    <w:rsid w:val="00C960A4"/>
    <w:rsid w:val="00C97229"/>
    <w:rsid w:val="00C979CF"/>
    <w:rsid w:val="00CA0DBC"/>
    <w:rsid w:val="00CA22BD"/>
    <w:rsid w:val="00CA22E1"/>
    <w:rsid w:val="00CA2FE1"/>
    <w:rsid w:val="00CA30E9"/>
    <w:rsid w:val="00CA3BC5"/>
    <w:rsid w:val="00CA3E82"/>
    <w:rsid w:val="00CA444F"/>
    <w:rsid w:val="00CA4B42"/>
    <w:rsid w:val="00CA5777"/>
    <w:rsid w:val="00CA5C63"/>
    <w:rsid w:val="00CA7073"/>
    <w:rsid w:val="00CA7F06"/>
    <w:rsid w:val="00CB140A"/>
    <w:rsid w:val="00CB1918"/>
    <w:rsid w:val="00CB2A9E"/>
    <w:rsid w:val="00CB44CF"/>
    <w:rsid w:val="00CB54B8"/>
    <w:rsid w:val="00CB5E59"/>
    <w:rsid w:val="00CB607F"/>
    <w:rsid w:val="00CB6622"/>
    <w:rsid w:val="00CB67EF"/>
    <w:rsid w:val="00CC0285"/>
    <w:rsid w:val="00CC105E"/>
    <w:rsid w:val="00CC2A5F"/>
    <w:rsid w:val="00CC2D7F"/>
    <w:rsid w:val="00CC4875"/>
    <w:rsid w:val="00CC49E3"/>
    <w:rsid w:val="00CC4A6C"/>
    <w:rsid w:val="00CC58F5"/>
    <w:rsid w:val="00CC7559"/>
    <w:rsid w:val="00CC7D4C"/>
    <w:rsid w:val="00CD0EF2"/>
    <w:rsid w:val="00CD2ED8"/>
    <w:rsid w:val="00CD3AC9"/>
    <w:rsid w:val="00CD3C5E"/>
    <w:rsid w:val="00CD4357"/>
    <w:rsid w:val="00CD6B57"/>
    <w:rsid w:val="00CD6B77"/>
    <w:rsid w:val="00CD6C2E"/>
    <w:rsid w:val="00CD7AE0"/>
    <w:rsid w:val="00CE0A20"/>
    <w:rsid w:val="00CE1862"/>
    <w:rsid w:val="00CE1DCF"/>
    <w:rsid w:val="00CE2232"/>
    <w:rsid w:val="00CE45A5"/>
    <w:rsid w:val="00CE6424"/>
    <w:rsid w:val="00CE6D8F"/>
    <w:rsid w:val="00CF03A3"/>
    <w:rsid w:val="00CF0B81"/>
    <w:rsid w:val="00CF1071"/>
    <w:rsid w:val="00CF305E"/>
    <w:rsid w:val="00CF3F68"/>
    <w:rsid w:val="00CF60BD"/>
    <w:rsid w:val="00CF6410"/>
    <w:rsid w:val="00CF65A6"/>
    <w:rsid w:val="00CF7D34"/>
    <w:rsid w:val="00D003FE"/>
    <w:rsid w:val="00D00FCE"/>
    <w:rsid w:val="00D01BD6"/>
    <w:rsid w:val="00D01EC3"/>
    <w:rsid w:val="00D0200D"/>
    <w:rsid w:val="00D0335C"/>
    <w:rsid w:val="00D07426"/>
    <w:rsid w:val="00D10596"/>
    <w:rsid w:val="00D11AC7"/>
    <w:rsid w:val="00D11F95"/>
    <w:rsid w:val="00D12721"/>
    <w:rsid w:val="00D13A08"/>
    <w:rsid w:val="00D141EA"/>
    <w:rsid w:val="00D16309"/>
    <w:rsid w:val="00D16DD4"/>
    <w:rsid w:val="00D21422"/>
    <w:rsid w:val="00D233EF"/>
    <w:rsid w:val="00D23970"/>
    <w:rsid w:val="00D23C22"/>
    <w:rsid w:val="00D248D6"/>
    <w:rsid w:val="00D26CE8"/>
    <w:rsid w:val="00D27524"/>
    <w:rsid w:val="00D27E04"/>
    <w:rsid w:val="00D30A47"/>
    <w:rsid w:val="00D30DA9"/>
    <w:rsid w:val="00D32A08"/>
    <w:rsid w:val="00D32C81"/>
    <w:rsid w:val="00D3309D"/>
    <w:rsid w:val="00D33C9F"/>
    <w:rsid w:val="00D3463C"/>
    <w:rsid w:val="00D3473D"/>
    <w:rsid w:val="00D378A5"/>
    <w:rsid w:val="00D378CE"/>
    <w:rsid w:val="00D40413"/>
    <w:rsid w:val="00D40480"/>
    <w:rsid w:val="00D41414"/>
    <w:rsid w:val="00D41B12"/>
    <w:rsid w:val="00D43CB6"/>
    <w:rsid w:val="00D449D8"/>
    <w:rsid w:val="00D44B54"/>
    <w:rsid w:val="00D44F3B"/>
    <w:rsid w:val="00D47895"/>
    <w:rsid w:val="00D50E60"/>
    <w:rsid w:val="00D5134A"/>
    <w:rsid w:val="00D515FB"/>
    <w:rsid w:val="00D52811"/>
    <w:rsid w:val="00D536CF"/>
    <w:rsid w:val="00D544CA"/>
    <w:rsid w:val="00D54E20"/>
    <w:rsid w:val="00D57F92"/>
    <w:rsid w:val="00D60BF0"/>
    <w:rsid w:val="00D60BF8"/>
    <w:rsid w:val="00D65356"/>
    <w:rsid w:val="00D65C80"/>
    <w:rsid w:val="00D66645"/>
    <w:rsid w:val="00D668CA"/>
    <w:rsid w:val="00D66EF5"/>
    <w:rsid w:val="00D670D4"/>
    <w:rsid w:val="00D707E8"/>
    <w:rsid w:val="00D71477"/>
    <w:rsid w:val="00D7315E"/>
    <w:rsid w:val="00D77680"/>
    <w:rsid w:val="00D77A65"/>
    <w:rsid w:val="00D77DC3"/>
    <w:rsid w:val="00D77E46"/>
    <w:rsid w:val="00D80F29"/>
    <w:rsid w:val="00D8194C"/>
    <w:rsid w:val="00D92F8C"/>
    <w:rsid w:val="00D948C6"/>
    <w:rsid w:val="00D9548D"/>
    <w:rsid w:val="00D95501"/>
    <w:rsid w:val="00D95B33"/>
    <w:rsid w:val="00D96091"/>
    <w:rsid w:val="00D96552"/>
    <w:rsid w:val="00D96C9E"/>
    <w:rsid w:val="00DA10B0"/>
    <w:rsid w:val="00DA19C7"/>
    <w:rsid w:val="00DA1EA9"/>
    <w:rsid w:val="00DA4A5D"/>
    <w:rsid w:val="00DA4ADE"/>
    <w:rsid w:val="00DA7845"/>
    <w:rsid w:val="00DB07E7"/>
    <w:rsid w:val="00DB0F6A"/>
    <w:rsid w:val="00DB105C"/>
    <w:rsid w:val="00DB25BC"/>
    <w:rsid w:val="00DB2A84"/>
    <w:rsid w:val="00DB2C12"/>
    <w:rsid w:val="00DB3D40"/>
    <w:rsid w:val="00DB415B"/>
    <w:rsid w:val="00DB5F1F"/>
    <w:rsid w:val="00DB6D92"/>
    <w:rsid w:val="00DB6E8F"/>
    <w:rsid w:val="00DC0548"/>
    <w:rsid w:val="00DC1720"/>
    <w:rsid w:val="00DC2C1D"/>
    <w:rsid w:val="00DC3912"/>
    <w:rsid w:val="00DC4010"/>
    <w:rsid w:val="00DC5271"/>
    <w:rsid w:val="00DC6F63"/>
    <w:rsid w:val="00DC70C6"/>
    <w:rsid w:val="00DD0083"/>
    <w:rsid w:val="00DD0431"/>
    <w:rsid w:val="00DD0C8A"/>
    <w:rsid w:val="00DD1853"/>
    <w:rsid w:val="00DD1EF0"/>
    <w:rsid w:val="00DD24E3"/>
    <w:rsid w:val="00DD2F0E"/>
    <w:rsid w:val="00DD3462"/>
    <w:rsid w:val="00DD3B30"/>
    <w:rsid w:val="00DD47CB"/>
    <w:rsid w:val="00DD5350"/>
    <w:rsid w:val="00DD53D5"/>
    <w:rsid w:val="00DD59B7"/>
    <w:rsid w:val="00DD59E6"/>
    <w:rsid w:val="00DD5BD5"/>
    <w:rsid w:val="00DD7853"/>
    <w:rsid w:val="00DD7EC3"/>
    <w:rsid w:val="00DE0DD3"/>
    <w:rsid w:val="00DE1419"/>
    <w:rsid w:val="00DE3EBC"/>
    <w:rsid w:val="00DE4A6C"/>
    <w:rsid w:val="00DE5C54"/>
    <w:rsid w:val="00DE5C5E"/>
    <w:rsid w:val="00DE6F21"/>
    <w:rsid w:val="00DE75D5"/>
    <w:rsid w:val="00DF027C"/>
    <w:rsid w:val="00DF0595"/>
    <w:rsid w:val="00DF06AB"/>
    <w:rsid w:val="00DF088D"/>
    <w:rsid w:val="00DF0E55"/>
    <w:rsid w:val="00DF201D"/>
    <w:rsid w:val="00DF5442"/>
    <w:rsid w:val="00DF5DE5"/>
    <w:rsid w:val="00DF6034"/>
    <w:rsid w:val="00DF69AD"/>
    <w:rsid w:val="00DF7145"/>
    <w:rsid w:val="00DF760C"/>
    <w:rsid w:val="00E00867"/>
    <w:rsid w:val="00E01553"/>
    <w:rsid w:val="00E0196B"/>
    <w:rsid w:val="00E02C91"/>
    <w:rsid w:val="00E03148"/>
    <w:rsid w:val="00E04182"/>
    <w:rsid w:val="00E057B5"/>
    <w:rsid w:val="00E0621A"/>
    <w:rsid w:val="00E0671B"/>
    <w:rsid w:val="00E06810"/>
    <w:rsid w:val="00E10D8D"/>
    <w:rsid w:val="00E10DC1"/>
    <w:rsid w:val="00E12AF6"/>
    <w:rsid w:val="00E13014"/>
    <w:rsid w:val="00E13AF7"/>
    <w:rsid w:val="00E14238"/>
    <w:rsid w:val="00E148C4"/>
    <w:rsid w:val="00E14FF8"/>
    <w:rsid w:val="00E15097"/>
    <w:rsid w:val="00E162A6"/>
    <w:rsid w:val="00E20B13"/>
    <w:rsid w:val="00E20C92"/>
    <w:rsid w:val="00E2129A"/>
    <w:rsid w:val="00E219FD"/>
    <w:rsid w:val="00E223CD"/>
    <w:rsid w:val="00E23863"/>
    <w:rsid w:val="00E2521F"/>
    <w:rsid w:val="00E26B68"/>
    <w:rsid w:val="00E319EB"/>
    <w:rsid w:val="00E31AFC"/>
    <w:rsid w:val="00E32411"/>
    <w:rsid w:val="00E34121"/>
    <w:rsid w:val="00E3516A"/>
    <w:rsid w:val="00E35EEC"/>
    <w:rsid w:val="00E36C2B"/>
    <w:rsid w:val="00E4151F"/>
    <w:rsid w:val="00E437E7"/>
    <w:rsid w:val="00E4472E"/>
    <w:rsid w:val="00E47B54"/>
    <w:rsid w:val="00E47BA8"/>
    <w:rsid w:val="00E505A6"/>
    <w:rsid w:val="00E542B3"/>
    <w:rsid w:val="00E54CEF"/>
    <w:rsid w:val="00E5639F"/>
    <w:rsid w:val="00E6008D"/>
    <w:rsid w:val="00E60BA3"/>
    <w:rsid w:val="00E60BBC"/>
    <w:rsid w:val="00E60F0B"/>
    <w:rsid w:val="00E638E4"/>
    <w:rsid w:val="00E65FD9"/>
    <w:rsid w:val="00E660BE"/>
    <w:rsid w:val="00E66CAB"/>
    <w:rsid w:val="00E67738"/>
    <w:rsid w:val="00E70D38"/>
    <w:rsid w:val="00E71AA0"/>
    <w:rsid w:val="00E72426"/>
    <w:rsid w:val="00E72D75"/>
    <w:rsid w:val="00E74670"/>
    <w:rsid w:val="00E74CBB"/>
    <w:rsid w:val="00E75C72"/>
    <w:rsid w:val="00E76E10"/>
    <w:rsid w:val="00E771E0"/>
    <w:rsid w:val="00E77549"/>
    <w:rsid w:val="00E80B09"/>
    <w:rsid w:val="00E8374E"/>
    <w:rsid w:val="00E8494E"/>
    <w:rsid w:val="00E856B3"/>
    <w:rsid w:val="00E85DDC"/>
    <w:rsid w:val="00E86EFC"/>
    <w:rsid w:val="00E8787B"/>
    <w:rsid w:val="00E91B7E"/>
    <w:rsid w:val="00E935BC"/>
    <w:rsid w:val="00E9379C"/>
    <w:rsid w:val="00E965D1"/>
    <w:rsid w:val="00E979FC"/>
    <w:rsid w:val="00E97E7E"/>
    <w:rsid w:val="00EA0292"/>
    <w:rsid w:val="00EA0758"/>
    <w:rsid w:val="00EA27CF"/>
    <w:rsid w:val="00EA4529"/>
    <w:rsid w:val="00EA50A3"/>
    <w:rsid w:val="00EA539F"/>
    <w:rsid w:val="00EA560C"/>
    <w:rsid w:val="00EA5F10"/>
    <w:rsid w:val="00EA6211"/>
    <w:rsid w:val="00EA7FD1"/>
    <w:rsid w:val="00EB07F4"/>
    <w:rsid w:val="00EB42E2"/>
    <w:rsid w:val="00EB48F6"/>
    <w:rsid w:val="00EB5067"/>
    <w:rsid w:val="00EB574B"/>
    <w:rsid w:val="00EB67FD"/>
    <w:rsid w:val="00EB6F22"/>
    <w:rsid w:val="00EB70CF"/>
    <w:rsid w:val="00EC0882"/>
    <w:rsid w:val="00EC0C8E"/>
    <w:rsid w:val="00EC102D"/>
    <w:rsid w:val="00EC190D"/>
    <w:rsid w:val="00EC22B7"/>
    <w:rsid w:val="00EC264A"/>
    <w:rsid w:val="00EC4854"/>
    <w:rsid w:val="00EC593A"/>
    <w:rsid w:val="00EC640D"/>
    <w:rsid w:val="00EC66C2"/>
    <w:rsid w:val="00EC774A"/>
    <w:rsid w:val="00EC7799"/>
    <w:rsid w:val="00EC7FFC"/>
    <w:rsid w:val="00ED0EC4"/>
    <w:rsid w:val="00ED217F"/>
    <w:rsid w:val="00ED375F"/>
    <w:rsid w:val="00ED3AF7"/>
    <w:rsid w:val="00ED3C48"/>
    <w:rsid w:val="00ED4A9D"/>
    <w:rsid w:val="00ED5535"/>
    <w:rsid w:val="00ED7B0F"/>
    <w:rsid w:val="00EE01B5"/>
    <w:rsid w:val="00EE188B"/>
    <w:rsid w:val="00EE1962"/>
    <w:rsid w:val="00EE4949"/>
    <w:rsid w:val="00EE630B"/>
    <w:rsid w:val="00EE6B9C"/>
    <w:rsid w:val="00EE72D9"/>
    <w:rsid w:val="00EE7D6D"/>
    <w:rsid w:val="00EF1A79"/>
    <w:rsid w:val="00EF1FDB"/>
    <w:rsid w:val="00EF298C"/>
    <w:rsid w:val="00EF29E4"/>
    <w:rsid w:val="00EF2A9D"/>
    <w:rsid w:val="00EF3EAF"/>
    <w:rsid w:val="00EF3F6C"/>
    <w:rsid w:val="00EF6D1D"/>
    <w:rsid w:val="00F0060D"/>
    <w:rsid w:val="00F022DC"/>
    <w:rsid w:val="00F04024"/>
    <w:rsid w:val="00F109CC"/>
    <w:rsid w:val="00F10CE3"/>
    <w:rsid w:val="00F10E43"/>
    <w:rsid w:val="00F10EDD"/>
    <w:rsid w:val="00F11031"/>
    <w:rsid w:val="00F122E9"/>
    <w:rsid w:val="00F133CE"/>
    <w:rsid w:val="00F14AAC"/>
    <w:rsid w:val="00F1548A"/>
    <w:rsid w:val="00F20528"/>
    <w:rsid w:val="00F20EC2"/>
    <w:rsid w:val="00F227A9"/>
    <w:rsid w:val="00F22807"/>
    <w:rsid w:val="00F2628F"/>
    <w:rsid w:val="00F26563"/>
    <w:rsid w:val="00F266C6"/>
    <w:rsid w:val="00F2678A"/>
    <w:rsid w:val="00F2704D"/>
    <w:rsid w:val="00F27390"/>
    <w:rsid w:val="00F27CDD"/>
    <w:rsid w:val="00F27DAC"/>
    <w:rsid w:val="00F327A3"/>
    <w:rsid w:val="00F40030"/>
    <w:rsid w:val="00F40E60"/>
    <w:rsid w:val="00F40F0D"/>
    <w:rsid w:val="00F417EE"/>
    <w:rsid w:val="00F42A62"/>
    <w:rsid w:val="00F4422D"/>
    <w:rsid w:val="00F44A12"/>
    <w:rsid w:val="00F4550A"/>
    <w:rsid w:val="00F45561"/>
    <w:rsid w:val="00F46E86"/>
    <w:rsid w:val="00F5152B"/>
    <w:rsid w:val="00F528E9"/>
    <w:rsid w:val="00F549F0"/>
    <w:rsid w:val="00F54B66"/>
    <w:rsid w:val="00F57B15"/>
    <w:rsid w:val="00F608A5"/>
    <w:rsid w:val="00F60FFB"/>
    <w:rsid w:val="00F61D37"/>
    <w:rsid w:val="00F63E25"/>
    <w:rsid w:val="00F63F25"/>
    <w:rsid w:val="00F64157"/>
    <w:rsid w:val="00F64E48"/>
    <w:rsid w:val="00F66DD4"/>
    <w:rsid w:val="00F66F84"/>
    <w:rsid w:val="00F67187"/>
    <w:rsid w:val="00F72682"/>
    <w:rsid w:val="00F73BB5"/>
    <w:rsid w:val="00F73DC5"/>
    <w:rsid w:val="00F75CBD"/>
    <w:rsid w:val="00F769CD"/>
    <w:rsid w:val="00F76D2C"/>
    <w:rsid w:val="00F76E4F"/>
    <w:rsid w:val="00F779FE"/>
    <w:rsid w:val="00F8151E"/>
    <w:rsid w:val="00F833C8"/>
    <w:rsid w:val="00F83BC7"/>
    <w:rsid w:val="00F84421"/>
    <w:rsid w:val="00F852BB"/>
    <w:rsid w:val="00F85FB2"/>
    <w:rsid w:val="00F86A1F"/>
    <w:rsid w:val="00F86DDA"/>
    <w:rsid w:val="00F927EE"/>
    <w:rsid w:val="00F93B5E"/>
    <w:rsid w:val="00F93EC7"/>
    <w:rsid w:val="00F940FD"/>
    <w:rsid w:val="00F94DC7"/>
    <w:rsid w:val="00F96E4E"/>
    <w:rsid w:val="00F97481"/>
    <w:rsid w:val="00FA01C4"/>
    <w:rsid w:val="00FA2554"/>
    <w:rsid w:val="00FA3534"/>
    <w:rsid w:val="00FA4DF6"/>
    <w:rsid w:val="00FA65AE"/>
    <w:rsid w:val="00FA67B4"/>
    <w:rsid w:val="00FB3629"/>
    <w:rsid w:val="00FB3BA6"/>
    <w:rsid w:val="00FB490C"/>
    <w:rsid w:val="00FB4DC2"/>
    <w:rsid w:val="00FB679A"/>
    <w:rsid w:val="00FB68AB"/>
    <w:rsid w:val="00FB6990"/>
    <w:rsid w:val="00FB7B82"/>
    <w:rsid w:val="00FC0EEE"/>
    <w:rsid w:val="00FC111C"/>
    <w:rsid w:val="00FC1F00"/>
    <w:rsid w:val="00FC33A5"/>
    <w:rsid w:val="00FC5DE6"/>
    <w:rsid w:val="00FC65F1"/>
    <w:rsid w:val="00FC6715"/>
    <w:rsid w:val="00FD175B"/>
    <w:rsid w:val="00FD1AA7"/>
    <w:rsid w:val="00FD1B43"/>
    <w:rsid w:val="00FD1FD2"/>
    <w:rsid w:val="00FD4A5B"/>
    <w:rsid w:val="00FD508D"/>
    <w:rsid w:val="00FD52D6"/>
    <w:rsid w:val="00FD7D58"/>
    <w:rsid w:val="00FE066A"/>
    <w:rsid w:val="00FE08C7"/>
    <w:rsid w:val="00FE20B7"/>
    <w:rsid w:val="00FE2CE0"/>
    <w:rsid w:val="00FE3B51"/>
    <w:rsid w:val="00FE4DB1"/>
    <w:rsid w:val="00FE6D7D"/>
    <w:rsid w:val="00FE765A"/>
    <w:rsid w:val="00FE7960"/>
    <w:rsid w:val="00FF4F4C"/>
    <w:rsid w:val="00FF5ADA"/>
    <w:rsid w:val="00FF7D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0595"/>
  </w:style>
  <w:style w:type="paragraph" w:styleId="Nadpis1">
    <w:name w:val="heading 1"/>
    <w:basedOn w:val="Normln"/>
    <w:next w:val="Normln"/>
    <w:link w:val="Nadpis1Char"/>
    <w:qFormat/>
    <w:rsid w:val="00CD7AE0"/>
    <w:pPr>
      <w:pBdr>
        <w:bottom w:val="single" w:sz="12" w:space="1" w:color="365F91"/>
      </w:pBdr>
      <w:spacing w:before="360" w:after="80" w:line="240" w:lineRule="auto"/>
      <w:outlineLvl w:val="0"/>
    </w:pPr>
    <w:rPr>
      <w:rFonts w:ascii="Cambria" w:eastAsia="Times New Roman" w:hAnsi="Cambria" w:cs="Times New Roman"/>
      <w:b/>
      <w:bCs/>
      <w:color w:val="365F91"/>
      <w:sz w:val="24"/>
      <w:szCs w:val="24"/>
    </w:rPr>
  </w:style>
  <w:style w:type="paragraph" w:styleId="Nadpis2">
    <w:name w:val="heading 2"/>
    <w:basedOn w:val="Normln"/>
    <w:next w:val="Normln"/>
    <w:link w:val="Nadpis2Char"/>
    <w:uiPriority w:val="9"/>
    <w:unhideWhenUsed/>
    <w:qFormat/>
    <w:rsid w:val="00CD7AE0"/>
    <w:pPr>
      <w:pBdr>
        <w:bottom w:val="single" w:sz="8" w:space="1" w:color="4F81BD"/>
      </w:pBdr>
      <w:spacing w:before="200" w:after="80" w:line="240" w:lineRule="auto"/>
      <w:outlineLvl w:val="1"/>
    </w:pPr>
    <w:rPr>
      <w:rFonts w:ascii="Cambria" w:eastAsia="Times New Roman" w:hAnsi="Cambria" w:cs="Times New Roman"/>
      <w:color w:val="365F9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67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3210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10EB"/>
  </w:style>
  <w:style w:type="paragraph" w:styleId="Zpat">
    <w:name w:val="footer"/>
    <w:basedOn w:val="Normln"/>
    <w:link w:val="ZpatChar"/>
    <w:uiPriority w:val="99"/>
    <w:unhideWhenUsed/>
    <w:rsid w:val="003210EB"/>
    <w:pPr>
      <w:tabs>
        <w:tab w:val="center" w:pos="4536"/>
        <w:tab w:val="right" w:pos="9072"/>
      </w:tabs>
      <w:spacing w:after="0" w:line="240" w:lineRule="auto"/>
    </w:pPr>
  </w:style>
  <w:style w:type="character" w:customStyle="1" w:styleId="ZpatChar">
    <w:name w:val="Zápatí Char"/>
    <w:basedOn w:val="Standardnpsmoodstavce"/>
    <w:link w:val="Zpat"/>
    <w:uiPriority w:val="99"/>
    <w:rsid w:val="003210EB"/>
  </w:style>
  <w:style w:type="paragraph" w:styleId="Textbubliny">
    <w:name w:val="Balloon Text"/>
    <w:basedOn w:val="Normln"/>
    <w:link w:val="TextbublinyChar"/>
    <w:uiPriority w:val="99"/>
    <w:semiHidden/>
    <w:unhideWhenUsed/>
    <w:rsid w:val="003210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210EB"/>
    <w:rPr>
      <w:rFonts w:ascii="Tahoma" w:hAnsi="Tahoma" w:cs="Tahoma"/>
      <w:sz w:val="16"/>
      <w:szCs w:val="16"/>
    </w:rPr>
  </w:style>
  <w:style w:type="paragraph" w:styleId="Odstavecseseznamem">
    <w:name w:val="List Paragraph"/>
    <w:basedOn w:val="Normln"/>
    <w:uiPriority w:val="34"/>
    <w:qFormat/>
    <w:rsid w:val="00E542B3"/>
    <w:pPr>
      <w:ind w:left="720"/>
      <w:contextualSpacing/>
    </w:pPr>
  </w:style>
  <w:style w:type="character" w:customStyle="1" w:styleId="Nadpis1Char">
    <w:name w:val="Nadpis 1 Char"/>
    <w:basedOn w:val="Standardnpsmoodstavce"/>
    <w:link w:val="Nadpis1"/>
    <w:uiPriority w:val="9"/>
    <w:rsid w:val="00CD7AE0"/>
    <w:rPr>
      <w:rFonts w:ascii="Cambria" w:eastAsia="Times New Roman" w:hAnsi="Cambria" w:cs="Times New Roman"/>
      <w:b/>
      <w:bCs/>
      <w:color w:val="365F91"/>
      <w:sz w:val="24"/>
      <w:szCs w:val="24"/>
    </w:rPr>
  </w:style>
  <w:style w:type="character" w:customStyle="1" w:styleId="Nadpis2Char">
    <w:name w:val="Nadpis 2 Char"/>
    <w:basedOn w:val="Standardnpsmoodstavce"/>
    <w:link w:val="Nadpis2"/>
    <w:uiPriority w:val="9"/>
    <w:rsid w:val="00CD7AE0"/>
    <w:rPr>
      <w:rFonts w:ascii="Cambria" w:eastAsia="Times New Roman" w:hAnsi="Cambria" w:cs="Times New Roman"/>
      <w:color w:val="365F91"/>
      <w:sz w:val="24"/>
      <w:szCs w:val="24"/>
    </w:rPr>
  </w:style>
  <w:style w:type="paragraph" w:styleId="Nzev">
    <w:name w:val="Title"/>
    <w:basedOn w:val="Normln"/>
    <w:next w:val="Normln"/>
    <w:link w:val="NzevChar"/>
    <w:uiPriority w:val="10"/>
    <w:qFormat/>
    <w:rsid w:val="00CD7AE0"/>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NzevChar">
    <w:name w:val="Název Char"/>
    <w:basedOn w:val="Standardnpsmoodstavce"/>
    <w:link w:val="Nzev"/>
    <w:uiPriority w:val="10"/>
    <w:rsid w:val="00CD7AE0"/>
    <w:rPr>
      <w:rFonts w:ascii="Cambria" w:eastAsia="Times New Roman" w:hAnsi="Cambria" w:cs="Times New Roman"/>
      <w:i/>
      <w:iCs/>
      <w:color w:val="243F60"/>
      <w:sz w:val="60"/>
      <w:szCs w:val="60"/>
    </w:rPr>
  </w:style>
  <w:style w:type="character" w:styleId="Zstupntext">
    <w:name w:val="Placeholder Text"/>
    <w:basedOn w:val="Standardnpsmoodstavce"/>
    <w:uiPriority w:val="99"/>
    <w:semiHidden/>
    <w:rsid w:val="00CD7AE0"/>
    <w:rPr>
      <w:color w:val="808080"/>
    </w:rPr>
  </w:style>
  <w:style w:type="character" w:customStyle="1" w:styleId="Styl1">
    <w:name w:val="Styl1"/>
    <w:basedOn w:val="Standardnpsmoodstavce"/>
    <w:uiPriority w:val="1"/>
    <w:rsid w:val="00005096"/>
    <w:rPr>
      <w:b/>
      <w:color w:val="C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8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E3CF335C52943678D63CF21403DE8A4"/>
        <w:category>
          <w:name w:val="Obecné"/>
          <w:gallery w:val="placeholder"/>
        </w:category>
        <w:types>
          <w:type w:val="bbPlcHdr"/>
        </w:types>
        <w:behaviors>
          <w:behavior w:val="content"/>
        </w:behaviors>
        <w:guid w:val="{D588D0DE-AF8B-411E-A837-F62B11B8A9DC}"/>
      </w:docPartPr>
      <w:docPartBody>
        <w:p w:rsidR="00BB7B91" w:rsidRDefault="004E7898" w:rsidP="004E7898">
          <w:pPr>
            <w:pStyle w:val="AE3CF335C52943678D63CF21403DE8A44"/>
          </w:pPr>
          <w:r w:rsidRPr="00284754">
            <w:rPr>
              <w:rStyle w:val="Zstupntext"/>
              <w:sz w:val="20"/>
              <w:szCs w:val="20"/>
            </w:rPr>
            <w:t xml:space="preserve">Zadejte název </w:t>
          </w:r>
          <w:r>
            <w:rPr>
              <w:rStyle w:val="Zstupntext"/>
              <w:sz w:val="20"/>
              <w:szCs w:val="20"/>
            </w:rPr>
            <w:t>v souladu s Obchodním rejstříkem</w:t>
          </w:r>
          <w:r w:rsidRPr="002E1798">
            <w:rPr>
              <w:rStyle w:val="Zstupntext"/>
            </w:rPr>
            <w:t>.</w:t>
          </w:r>
        </w:p>
      </w:docPartBody>
    </w:docPart>
    <w:docPart>
      <w:docPartPr>
        <w:name w:val="9A9F32A88A564EDCB047DB998EF6220F"/>
        <w:category>
          <w:name w:val="Obecné"/>
          <w:gallery w:val="placeholder"/>
        </w:category>
        <w:types>
          <w:type w:val="bbPlcHdr"/>
        </w:types>
        <w:behaviors>
          <w:behavior w:val="content"/>
        </w:behaviors>
        <w:guid w:val="{9C101D1C-70A2-405C-A582-8B4BD5E57844}"/>
      </w:docPartPr>
      <w:docPartBody>
        <w:p w:rsidR="00BB7B91" w:rsidRDefault="004E7898" w:rsidP="004E7898">
          <w:pPr>
            <w:pStyle w:val="9A9F32A88A564EDCB047DB998EF6220F4"/>
          </w:pPr>
          <w:r w:rsidRPr="00284754">
            <w:rPr>
              <w:rStyle w:val="Zstupntext"/>
              <w:sz w:val="20"/>
              <w:szCs w:val="20"/>
            </w:rPr>
            <w:t>Zadejte Vaše IČO</w:t>
          </w:r>
          <w:r w:rsidRPr="002E1798">
            <w:rPr>
              <w:rStyle w:val="Zstupntext"/>
            </w:rPr>
            <w:t>.</w:t>
          </w:r>
        </w:p>
      </w:docPartBody>
    </w:docPart>
    <w:docPart>
      <w:docPartPr>
        <w:name w:val="90D76AAB566545B7827FA38FD99DA29E"/>
        <w:category>
          <w:name w:val="Obecné"/>
          <w:gallery w:val="placeholder"/>
        </w:category>
        <w:types>
          <w:type w:val="bbPlcHdr"/>
        </w:types>
        <w:behaviors>
          <w:behavior w:val="content"/>
        </w:behaviors>
        <w:guid w:val="{127EB11C-45B4-4664-B1F8-2E78E7EA8D12}"/>
      </w:docPartPr>
      <w:docPartBody>
        <w:p w:rsidR="00BB7B91" w:rsidRDefault="004E7898" w:rsidP="004E7898">
          <w:pPr>
            <w:pStyle w:val="90D76AAB566545B7827FA38FD99DA29E4"/>
          </w:pPr>
          <w:r w:rsidRPr="00284754">
            <w:rPr>
              <w:color w:val="808080" w:themeColor="background1" w:themeShade="80"/>
              <w:sz w:val="20"/>
              <w:szCs w:val="20"/>
            </w:rPr>
            <w:t>Z</w:t>
          </w:r>
          <w:r w:rsidRPr="00284754">
            <w:rPr>
              <w:rStyle w:val="Zstupntext"/>
              <w:sz w:val="20"/>
              <w:szCs w:val="20"/>
            </w:rPr>
            <w:t xml:space="preserve">adejte název ulice a číslo </w:t>
          </w:r>
          <w:r>
            <w:rPr>
              <w:rStyle w:val="Zstupntext"/>
              <w:sz w:val="20"/>
              <w:szCs w:val="20"/>
            </w:rPr>
            <w:t>orientační</w:t>
          </w:r>
          <w:r w:rsidRPr="002E1798">
            <w:rPr>
              <w:rStyle w:val="Zstupntext"/>
            </w:rPr>
            <w:t>.</w:t>
          </w:r>
        </w:p>
      </w:docPartBody>
    </w:docPart>
    <w:docPart>
      <w:docPartPr>
        <w:name w:val="FC902D851FBC4413825735EAD1211789"/>
        <w:category>
          <w:name w:val="Obecné"/>
          <w:gallery w:val="placeholder"/>
        </w:category>
        <w:types>
          <w:type w:val="bbPlcHdr"/>
        </w:types>
        <w:behaviors>
          <w:behavior w:val="content"/>
        </w:behaviors>
        <w:guid w:val="{4CBF5823-ABFF-4B1D-A5E8-2D910B024510}"/>
      </w:docPartPr>
      <w:docPartBody>
        <w:p w:rsidR="00BB7B91" w:rsidRDefault="004E7898" w:rsidP="004E7898">
          <w:pPr>
            <w:pStyle w:val="FC902D851FBC4413825735EAD12117894"/>
          </w:pPr>
          <w:r w:rsidRPr="00284754">
            <w:rPr>
              <w:color w:val="808080" w:themeColor="background1" w:themeShade="80"/>
              <w:sz w:val="20"/>
              <w:szCs w:val="20"/>
            </w:rPr>
            <w:t>Z</w:t>
          </w:r>
          <w:r w:rsidRPr="00284754">
            <w:rPr>
              <w:rStyle w:val="Zstupntext"/>
              <w:color w:val="808080" w:themeColor="background1" w:themeShade="80"/>
              <w:sz w:val="20"/>
              <w:szCs w:val="20"/>
            </w:rPr>
            <w:t>a</w:t>
          </w:r>
          <w:r w:rsidRPr="00284754">
            <w:rPr>
              <w:rStyle w:val="Zstupntext"/>
              <w:sz w:val="20"/>
              <w:szCs w:val="20"/>
            </w:rPr>
            <w:t>dejte PSČ</w:t>
          </w:r>
          <w:r w:rsidRPr="002E1798">
            <w:rPr>
              <w:rStyle w:val="Zstupntext"/>
            </w:rPr>
            <w:t>.</w:t>
          </w:r>
        </w:p>
      </w:docPartBody>
    </w:docPart>
    <w:docPart>
      <w:docPartPr>
        <w:name w:val="FB7BCEA42A4744CBBBD78D191A495709"/>
        <w:category>
          <w:name w:val="Obecné"/>
          <w:gallery w:val="placeholder"/>
        </w:category>
        <w:types>
          <w:type w:val="bbPlcHdr"/>
        </w:types>
        <w:behaviors>
          <w:behavior w:val="content"/>
        </w:behaviors>
        <w:guid w:val="{138B7F6B-C5CF-4857-93ED-D9DB6666AF82}"/>
      </w:docPartPr>
      <w:docPartBody>
        <w:p w:rsidR="00BB7B91" w:rsidRDefault="004E7898" w:rsidP="004E7898">
          <w:pPr>
            <w:pStyle w:val="FB7BCEA42A4744CBBBD78D191A4957094"/>
          </w:pPr>
          <w:r w:rsidRPr="00284754">
            <w:rPr>
              <w:color w:val="808080" w:themeColor="background1" w:themeShade="80"/>
              <w:sz w:val="20"/>
              <w:szCs w:val="20"/>
            </w:rPr>
            <w:t>Z</w:t>
          </w:r>
          <w:r w:rsidRPr="00284754">
            <w:rPr>
              <w:rStyle w:val="Zstupntext"/>
              <w:color w:val="808080" w:themeColor="background1" w:themeShade="80"/>
              <w:sz w:val="20"/>
              <w:szCs w:val="20"/>
            </w:rPr>
            <w:t>a</w:t>
          </w:r>
          <w:r w:rsidRPr="00284754">
            <w:rPr>
              <w:rStyle w:val="Zstupntext"/>
              <w:sz w:val="20"/>
              <w:szCs w:val="20"/>
            </w:rPr>
            <w:t>dejte město</w:t>
          </w:r>
          <w:r w:rsidRPr="002E1798">
            <w:rPr>
              <w:rStyle w:val="Zstupntext"/>
            </w:rPr>
            <w:t>.</w:t>
          </w:r>
        </w:p>
      </w:docPartBody>
    </w:docPart>
    <w:docPart>
      <w:docPartPr>
        <w:name w:val="666A536E739F490F83E5EA5BB39DF89D"/>
        <w:category>
          <w:name w:val="Obecné"/>
          <w:gallery w:val="placeholder"/>
        </w:category>
        <w:types>
          <w:type w:val="bbPlcHdr"/>
        </w:types>
        <w:behaviors>
          <w:behavior w:val="content"/>
        </w:behaviors>
        <w:guid w:val="{D32A2398-E6C2-4B1F-95AB-54A54A1D201D}"/>
      </w:docPartPr>
      <w:docPartBody>
        <w:p w:rsidR="00BB7B91" w:rsidRDefault="004E7898" w:rsidP="004E7898">
          <w:pPr>
            <w:pStyle w:val="666A536E739F490F83E5EA5BB39DF89D4"/>
          </w:pPr>
          <w:r w:rsidRPr="00284754">
            <w:rPr>
              <w:color w:val="808080" w:themeColor="background1" w:themeShade="80"/>
              <w:sz w:val="20"/>
              <w:szCs w:val="20"/>
            </w:rPr>
            <w:t>Z</w:t>
          </w:r>
          <w:r w:rsidRPr="00284754">
            <w:rPr>
              <w:rStyle w:val="Zstupntext"/>
              <w:sz w:val="20"/>
              <w:szCs w:val="20"/>
            </w:rPr>
            <w:t>adejte jméno a příjmení</w:t>
          </w:r>
          <w:r w:rsidRPr="002E1798">
            <w:rPr>
              <w:rStyle w:val="Zstupntext"/>
            </w:rPr>
            <w:t>.</w:t>
          </w:r>
        </w:p>
      </w:docPartBody>
    </w:docPart>
    <w:docPart>
      <w:docPartPr>
        <w:name w:val="D89D12290C0B40C29A67DD8A86BD6B38"/>
        <w:category>
          <w:name w:val="Obecné"/>
          <w:gallery w:val="placeholder"/>
        </w:category>
        <w:types>
          <w:type w:val="bbPlcHdr"/>
        </w:types>
        <w:behaviors>
          <w:behavior w:val="content"/>
        </w:behaviors>
        <w:guid w:val="{903B4AEA-9181-4DDA-9F5C-7C5C2435A017}"/>
      </w:docPartPr>
      <w:docPartBody>
        <w:p w:rsidR="00BB7B91" w:rsidRDefault="004E7898" w:rsidP="004E7898">
          <w:pPr>
            <w:pStyle w:val="D89D12290C0B40C29A67DD8A86BD6B384"/>
          </w:pPr>
          <w:r w:rsidRPr="00284754">
            <w:rPr>
              <w:color w:val="808080" w:themeColor="background1" w:themeShade="80"/>
              <w:sz w:val="20"/>
              <w:szCs w:val="20"/>
            </w:rPr>
            <w:t>Z</w:t>
          </w:r>
          <w:r w:rsidRPr="00284754">
            <w:rPr>
              <w:rStyle w:val="Zstupntext"/>
              <w:sz w:val="20"/>
              <w:szCs w:val="20"/>
            </w:rPr>
            <w:t>adejte funkci</w:t>
          </w:r>
          <w:r w:rsidRPr="002E1798">
            <w:rPr>
              <w:rStyle w:val="Zstupntext"/>
            </w:rPr>
            <w:t>.</w:t>
          </w:r>
        </w:p>
      </w:docPartBody>
    </w:docPart>
    <w:docPart>
      <w:docPartPr>
        <w:name w:val="529AE73B052F4FD1B61FFA10803B550C"/>
        <w:category>
          <w:name w:val="Obecné"/>
          <w:gallery w:val="placeholder"/>
        </w:category>
        <w:types>
          <w:type w:val="bbPlcHdr"/>
        </w:types>
        <w:behaviors>
          <w:behavior w:val="content"/>
        </w:behaviors>
        <w:guid w:val="{5748D761-E121-4352-962E-4235B25B5DA1}"/>
      </w:docPartPr>
      <w:docPartBody>
        <w:p w:rsidR="00BB7B91" w:rsidRDefault="004E7898" w:rsidP="004E7898">
          <w:pPr>
            <w:pStyle w:val="529AE73B052F4FD1B61FFA10803B550C4"/>
          </w:pPr>
          <w:r w:rsidRPr="00284754">
            <w:rPr>
              <w:color w:val="808080" w:themeColor="background1" w:themeShade="80"/>
              <w:sz w:val="20"/>
              <w:szCs w:val="20"/>
            </w:rPr>
            <w:t>Z</w:t>
          </w:r>
          <w:r w:rsidRPr="00284754">
            <w:rPr>
              <w:rStyle w:val="Zstupntext"/>
              <w:color w:val="808080" w:themeColor="background1" w:themeShade="80"/>
              <w:sz w:val="20"/>
              <w:szCs w:val="20"/>
            </w:rPr>
            <w:t>a</w:t>
          </w:r>
          <w:r w:rsidRPr="00284754">
            <w:rPr>
              <w:rStyle w:val="Zstupntext"/>
              <w:sz w:val="20"/>
              <w:szCs w:val="20"/>
            </w:rPr>
            <w:t>dejte e-mail</w:t>
          </w:r>
          <w:r w:rsidRPr="002E1798">
            <w:rPr>
              <w:rStyle w:val="Zstupntext"/>
            </w:rPr>
            <w:t>.</w:t>
          </w:r>
        </w:p>
      </w:docPartBody>
    </w:docPart>
    <w:docPart>
      <w:docPartPr>
        <w:name w:val="16C50721D3C5481F82EBDC3CB62F9787"/>
        <w:category>
          <w:name w:val="Obecné"/>
          <w:gallery w:val="placeholder"/>
        </w:category>
        <w:types>
          <w:type w:val="bbPlcHdr"/>
        </w:types>
        <w:behaviors>
          <w:behavior w:val="content"/>
        </w:behaviors>
        <w:guid w:val="{0478A44D-30E4-4991-ADB0-487464985CE8}"/>
      </w:docPartPr>
      <w:docPartBody>
        <w:p w:rsidR="00BB7B91" w:rsidRDefault="004E7898" w:rsidP="004E7898">
          <w:pPr>
            <w:pStyle w:val="16C50721D3C5481F82EBDC3CB62F97874"/>
          </w:pPr>
          <w:r w:rsidRPr="00284754">
            <w:rPr>
              <w:color w:val="808080" w:themeColor="background1" w:themeShade="80"/>
              <w:sz w:val="20"/>
              <w:szCs w:val="20"/>
            </w:rPr>
            <w:t>Z</w:t>
          </w:r>
          <w:r w:rsidRPr="00284754">
            <w:rPr>
              <w:rStyle w:val="Zstupntext"/>
              <w:sz w:val="20"/>
              <w:szCs w:val="20"/>
            </w:rPr>
            <w:t>adejte telefon</w:t>
          </w:r>
          <w:r w:rsidRPr="002E1798">
            <w:rPr>
              <w:rStyle w:val="Zstupntext"/>
            </w:rPr>
            <w:t>.</w:t>
          </w:r>
        </w:p>
      </w:docPartBody>
    </w:docPart>
    <w:docPart>
      <w:docPartPr>
        <w:name w:val="DD961D5B95E7425AAE188AE7317CD631"/>
        <w:category>
          <w:name w:val="Obecné"/>
          <w:gallery w:val="placeholder"/>
        </w:category>
        <w:types>
          <w:type w:val="bbPlcHdr"/>
        </w:types>
        <w:behaviors>
          <w:behavior w:val="content"/>
        </w:behaviors>
        <w:guid w:val="{005EFF58-400C-4493-8411-B2E0CAA3985C}"/>
      </w:docPartPr>
      <w:docPartBody>
        <w:p w:rsidR="00BB7B91" w:rsidRDefault="004E7898" w:rsidP="004E7898">
          <w:pPr>
            <w:pStyle w:val="DD961D5B95E7425AAE188AE7317CD6314"/>
          </w:pPr>
          <w:r w:rsidRPr="00CD3AC9">
            <w:rPr>
              <w:rStyle w:val="Zstupntext"/>
              <w:b/>
            </w:rPr>
            <w:t>Zadejte místo.</w:t>
          </w:r>
        </w:p>
      </w:docPartBody>
    </w:docPart>
    <w:docPart>
      <w:docPartPr>
        <w:name w:val="6974B839B7844E37BCE2EC7DE6C7EF32"/>
        <w:category>
          <w:name w:val="Obecné"/>
          <w:gallery w:val="placeholder"/>
        </w:category>
        <w:types>
          <w:type w:val="bbPlcHdr"/>
        </w:types>
        <w:behaviors>
          <w:behavior w:val="content"/>
        </w:behaviors>
        <w:guid w:val="{A1C2DCAB-8DFD-49A1-B329-4EB968BC1723}"/>
      </w:docPartPr>
      <w:docPartBody>
        <w:p w:rsidR="00BB7B91" w:rsidRDefault="00BB7B91" w:rsidP="00BB7B91">
          <w:pPr>
            <w:pStyle w:val="6974B839B7844E37BCE2EC7DE6C7EF322"/>
          </w:pPr>
          <w:r>
            <w:rPr>
              <w:rStyle w:val="Zstupntext"/>
            </w:rPr>
            <w:t>Z</w:t>
          </w:r>
          <w:r w:rsidRPr="00B82C74">
            <w:rPr>
              <w:rStyle w:val="Zstupntext"/>
            </w:rPr>
            <w:t>adejte datum</w:t>
          </w:r>
          <w:r w:rsidRPr="002E1798">
            <w:rPr>
              <w:rStyle w:val="Zstupntext"/>
            </w:rPr>
            <w:t>.</w:t>
          </w:r>
        </w:p>
      </w:docPartBody>
    </w:docPart>
    <w:docPart>
      <w:docPartPr>
        <w:name w:val="7A74BCCCE8504092BAD4F649109AD860"/>
        <w:category>
          <w:name w:val="Obecné"/>
          <w:gallery w:val="placeholder"/>
        </w:category>
        <w:types>
          <w:type w:val="bbPlcHdr"/>
        </w:types>
        <w:behaviors>
          <w:behavior w:val="content"/>
        </w:behaviors>
        <w:guid w:val="{5379D8AB-346B-46FA-8647-FD306B9A6868}"/>
      </w:docPartPr>
      <w:docPartBody>
        <w:p w:rsidR="00BB7B91" w:rsidRDefault="004E7898" w:rsidP="004E7898">
          <w:pPr>
            <w:pStyle w:val="7A74BCCCE8504092BAD4F649109AD8604"/>
          </w:pPr>
          <w:r w:rsidRPr="00321AC9">
            <w:rPr>
              <w:rStyle w:val="Zstupntext"/>
            </w:rPr>
            <w:t>Uveďte Jm</w:t>
          </w:r>
          <w:r>
            <w:rPr>
              <w:rStyle w:val="Zstupntext"/>
            </w:rPr>
            <w:t>éno a funkci osoby oprávněné (osob oprávněných) podepsat Čestné prohlášení</w:t>
          </w:r>
          <w:r w:rsidRPr="002E1798">
            <w:rPr>
              <w:rStyle w:val="Zstupntext"/>
            </w:rPr>
            <w:t>.</w:t>
          </w:r>
        </w:p>
      </w:docPartBody>
    </w:docPart>
    <w:docPart>
      <w:docPartPr>
        <w:name w:val="FE339D1A12414C1D8E4449A977EEF1C6"/>
        <w:category>
          <w:name w:val="Obecné"/>
          <w:gallery w:val="placeholder"/>
        </w:category>
        <w:types>
          <w:type w:val="bbPlcHdr"/>
        </w:types>
        <w:behaviors>
          <w:behavior w:val="content"/>
        </w:behaviors>
        <w:guid w:val="{66696066-34A9-4345-9145-BFA8F12CD5BD}"/>
      </w:docPartPr>
      <w:docPartBody>
        <w:p w:rsidR="00BB7B91" w:rsidRDefault="004E7898" w:rsidP="004E7898">
          <w:pPr>
            <w:pStyle w:val="FE339D1A12414C1D8E4449A977EEF1C64"/>
          </w:pPr>
          <w:r w:rsidRPr="002E1798">
            <w:rPr>
              <w:rStyle w:val="Zstupntext"/>
            </w:rPr>
            <w:t>Zvolte položku.</w:t>
          </w:r>
        </w:p>
      </w:docPartBody>
    </w:docPart>
    <w:docPart>
      <w:docPartPr>
        <w:name w:val="DefaultPlaceholder_22675705"/>
        <w:category>
          <w:name w:val="Obecné"/>
          <w:gallery w:val="placeholder"/>
        </w:category>
        <w:types>
          <w:type w:val="bbPlcHdr"/>
        </w:types>
        <w:behaviors>
          <w:behavior w:val="content"/>
        </w:behaviors>
        <w:guid w:val="{D14C25DC-A922-45DB-8941-40990D932919}"/>
      </w:docPartPr>
      <w:docPartBody>
        <w:p w:rsidR="00FF7907" w:rsidRDefault="004E7898" w:rsidP="004E7898">
          <w:pPr>
            <w:pStyle w:val="DefaultPlaceholder226757051"/>
          </w:pPr>
          <w:r w:rsidRPr="00D75840">
            <w:rPr>
              <w:rStyle w:val="Zstupntext"/>
            </w:rPr>
            <w:t>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C92D58"/>
    <w:rsid w:val="004B694A"/>
    <w:rsid w:val="004E7898"/>
    <w:rsid w:val="004F6F6F"/>
    <w:rsid w:val="005A6C75"/>
    <w:rsid w:val="009756C1"/>
    <w:rsid w:val="00BB7B91"/>
    <w:rsid w:val="00C87434"/>
    <w:rsid w:val="00C92D58"/>
    <w:rsid w:val="00DF06B5"/>
    <w:rsid w:val="00DF3600"/>
    <w:rsid w:val="00E6148A"/>
    <w:rsid w:val="00FF79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B7B9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F6F6F"/>
    <w:rPr>
      <w:color w:val="808080"/>
    </w:rPr>
  </w:style>
  <w:style w:type="paragraph" w:customStyle="1" w:styleId="AE3CF335C52943678D63CF21403DE8A4">
    <w:name w:val="AE3CF335C52943678D63CF21403DE8A4"/>
    <w:rsid w:val="00C92D58"/>
    <w:rPr>
      <w:rFonts w:eastAsiaTheme="minorHAnsi"/>
      <w:lang w:eastAsia="en-US"/>
    </w:rPr>
  </w:style>
  <w:style w:type="paragraph" w:customStyle="1" w:styleId="9A9F32A88A564EDCB047DB998EF6220F">
    <w:name w:val="9A9F32A88A564EDCB047DB998EF6220F"/>
    <w:rsid w:val="00C92D58"/>
    <w:rPr>
      <w:rFonts w:eastAsiaTheme="minorHAnsi"/>
      <w:lang w:eastAsia="en-US"/>
    </w:rPr>
  </w:style>
  <w:style w:type="paragraph" w:customStyle="1" w:styleId="90D76AAB566545B7827FA38FD99DA29E">
    <w:name w:val="90D76AAB566545B7827FA38FD99DA29E"/>
    <w:rsid w:val="00C92D58"/>
    <w:rPr>
      <w:rFonts w:eastAsiaTheme="minorHAnsi"/>
      <w:lang w:eastAsia="en-US"/>
    </w:rPr>
  </w:style>
  <w:style w:type="paragraph" w:customStyle="1" w:styleId="FC902D851FBC4413825735EAD1211789">
    <w:name w:val="FC902D851FBC4413825735EAD1211789"/>
    <w:rsid w:val="00C92D58"/>
    <w:rPr>
      <w:rFonts w:eastAsiaTheme="minorHAnsi"/>
      <w:lang w:eastAsia="en-US"/>
    </w:rPr>
  </w:style>
  <w:style w:type="paragraph" w:customStyle="1" w:styleId="FB7BCEA42A4744CBBBD78D191A495709">
    <w:name w:val="FB7BCEA42A4744CBBBD78D191A495709"/>
    <w:rsid w:val="00C92D58"/>
    <w:rPr>
      <w:rFonts w:eastAsiaTheme="minorHAnsi"/>
      <w:lang w:eastAsia="en-US"/>
    </w:rPr>
  </w:style>
  <w:style w:type="paragraph" w:customStyle="1" w:styleId="666A536E739F490F83E5EA5BB39DF89D">
    <w:name w:val="666A536E739F490F83E5EA5BB39DF89D"/>
    <w:rsid w:val="00C92D58"/>
    <w:rPr>
      <w:rFonts w:eastAsiaTheme="minorHAnsi"/>
      <w:lang w:eastAsia="en-US"/>
    </w:rPr>
  </w:style>
  <w:style w:type="paragraph" w:customStyle="1" w:styleId="D89D12290C0B40C29A67DD8A86BD6B38">
    <w:name w:val="D89D12290C0B40C29A67DD8A86BD6B38"/>
    <w:rsid w:val="00C92D58"/>
    <w:rPr>
      <w:rFonts w:eastAsiaTheme="minorHAnsi"/>
      <w:lang w:eastAsia="en-US"/>
    </w:rPr>
  </w:style>
  <w:style w:type="paragraph" w:customStyle="1" w:styleId="529AE73B052F4FD1B61FFA10803B550C">
    <w:name w:val="529AE73B052F4FD1B61FFA10803B550C"/>
    <w:rsid w:val="00C92D58"/>
    <w:rPr>
      <w:rFonts w:eastAsiaTheme="minorHAnsi"/>
      <w:lang w:eastAsia="en-US"/>
    </w:rPr>
  </w:style>
  <w:style w:type="paragraph" w:customStyle="1" w:styleId="16C50721D3C5481F82EBDC3CB62F9787">
    <w:name w:val="16C50721D3C5481F82EBDC3CB62F9787"/>
    <w:rsid w:val="00C92D58"/>
    <w:rPr>
      <w:rFonts w:eastAsiaTheme="minorHAnsi"/>
      <w:lang w:eastAsia="en-US"/>
    </w:rPr>
  </w:style>
  <w:style w:type="paragraph" w:customStyle="1" w:styleId="DD961D5B95E7425AAE188AE7317CD631">
    <w:name w:val="DD961D5B95E7425AAE188AE7317CD631"/>
    <w:rsid w:val="00C92D58"/>
    <w:rPr>
      <w:rFonts w:eastAsiaTheme="minorHAnsi"/>
      <w:lang w:eastAsia="en-US"/>
    </w:rPr>
  </w:style>
  <w:style w:type="paragraph" w:customStyle="1" w:styleId="6974B839B7844E37BCE2EC7DE6C7EF32">
    <w:name w:val="6974B839B7844E37BCE2EC7DE6C7EF32"/>
    <w:rsid w:val="00C92D58"/>
    <w:rPr>
      <w:rFonts w:eastAsiaTheme="minorHAnsi"/>
      <w:lang w:eastAsia="en-US"/>
    </w:rPr>
  </w:style>
  <w:style w:type="paragraph" w:customStyle="1" w:styleId="7A74BCCCE8504092BAD4F649109AD860">
    <w:name w:val="7A74BCCCE8504092BAD4F649109AD860"/>
    <w:rsid w:val="00C92D58"/>
    <w:rPr>
      <w:rFonts w:eastAsiaTheme="minorHAnsi"/>
      <w:lang w:eastAsia="en-US"/>
    </w:rPr>
  </w:style>
  <w:style w:type="paragraph" w:customStyle="1" w:styleId="FE339D1A12414C1D8E4449A977EEF1C6">
    <w:name w:val="FE339D1A12414C1D8E4449A977EEF1C6"/>
    <w:rsid w:val="00C92D58"/>
    <w:rPr>
      <w:rFonts w:eastAsiaTheme="minorHAnsi"/>
      <w:lang w:eastAsia="en-US"/>
    </w:rPr>
  </w:style>
  <w:style w:type="paragraph" w:customStyle="1" w:styleId="AE3CF335C52943678D63CF21403DE8A41">
    <w:name w:val="AE3CF335C52943678D63CF21403DE8A41"/>
    <w:rsid w:val="00C92D58"/>
    <w:rPr>
      <w:rFonts w:eastAsiaTheme="minorHAnsi"/>
      <w:lang w:eastAsia="en-US"/>
    </w:rPr>
  </w:style>
  <w:style w:type="paragraph" w:customStyle="1" w:styleId="9A9F32A88A564EDCB047DB998EF6220F1">
    <w:name w:val="9A9F32A88A564EDCB047DB998EF6220F1"/>
    <w:rsid w:val="00C92D58"/>
    <w:rPr>
      <w:rFonts w:eastAsiaTheme="minorHAnsi"/>
      <w:lang w:eastAsia="en-US"/>
    </w:rPr>
  </w:style>
  <w:style w:type="paragraph" w:customStyle="1" w:styleId="90D76AAB566545B7827FA38FD99DA29E1">
    <w:name w:val="90D76AAB566545B7827FA38FD99DA29E1"/>
    <w:rsid w:val="00C92D58"/>
    <w:rPr>
      <w:rFonts w:eastAsiaTheme="minorHAnsi"/>
      <w:lang w:eastAsia="en-US"/>
    </w:rPr>
  </w:style>
  <w:style w:type="paragraph" w:customStyle="1" w:styleId="FC902D851FBC4413825735EAD12117891">
    <w:name w:val="FC902D851FBC4413825735EAD12117891"/>
    <w:rsid w:val="00C92D58"/>
    <w:rPr>
      <w:rFonts w:eastAsiaTheme="minorHAnsi"/>
      <w:lang w:eastAsia="en-US"/>
    </w:rPr>
  </w:style>
  <w:style w:type="paragraph" w:customStyle="1" w:styleId="FB7BCEA42A4744CBBBD78D191A4957091">
    <w:name w:val="FB7BCEA42A4744CBBBD78D191A4957091"/>
    <w:rsid w:val="00C92D58"/>
    <w:rPr>
      <w:rFonts w:eastAsiaTheme="minorHAnsi"/>
      <w:lang w:eastAsia="en-US"/>
    </w:rPr>
  </w:style>
  <w:style w:type="paragraph" w:customStyle="1" w:styleId="666A536E739F490F83E5EA5BB39DF89D1">
    <w:name w:val="666A536E739F490F83E5EA5BB39DF89D1"/>
    <w:rsid w:val="00C92D58"/>
    <w:rPr>
      <w:rFonts w:eastAsiaTheme="minorHAnsi"/>
      <w:lang w:eastAsia="en-US"/>
    </w:rPr>
  </w:style>
  <w:style w:type="paragraph" w:customStyle="1" w:styleId="D89D12290C0B40C29A67DD8A86BD6B381">
    <w:name w:val="D89D12290C0B40C29A67DD8A86BD6B381"/>
    <w:rsid w:val="00C92D58"/>
    <w:rPr>
      <w:rFonts w:eastAsiaTheme="minorHAnsi"/>
      <w:lang w:eastAsia="en-US"/>
    </w:rPr>
  </w:style>
  <w:style w:type="paragraph" w:customStyle="1" w:styleId="529AE73B052F4FD1B61FFA10803B550C1">
    <w:name w:val="529AE73B052F4FD1B61FFA10803B550C1"/>
    <w:rsid w:val="00C92D58"/>
    <w:rPr>
      <w:rFonts w:eastAsiaTheme="minorHAnsi"/>
      <w:lang w:eastAsia="en-US"/>
    </w:rPr>
  </w:style>
  <w:style w:type="paragraph" w:customStyle="1" w:styleId="16C50721D3C5481F82EBDC3CB62F97871">
    <w:name w:val="16C50721D3C5481F82EBDC3CB62F97871"/>
    <w:rsid w:val="00C92D58"/>
    <w:rPr>
      <w:rFonts w:eastAsiaTheme="minorHAnsi"/>
      <w:lang w:eastAsia="en-US"/>
    </w:rPr>
  </w:style>
  <w:style w:type="paragraph" w:customStyle="1" w:styleId="DD961D5B95E7425AAE188AE7317CD6311">
    <w:name w:val="DD961D5B95E7425AAE188AE7317CD6311"/>
    <w:rsid w:val="00C92D58"/>
    <w:rPr>
      <w:rFonts w:eastAsiaTheme="minorHAnsi"/>
      <w:lang w:eastAsia="en-US"/>
    </w:rPr>
  </w:style>
  <w:style w:type="paragraph" w:customStyle="1" w:styleId="6974B839B7844E37BCE2EC7DE6C7EF321">
    <w:name w:val="6974B839B7844E37BCE2EC7DE6C7EF321"/>
    <w:rsid w:val="00C92D58"/>
    <w:rPr>
      <w:rFonts w:eastAsiaTheme="minorHAnsi"/>
      <w:lang w:eastAsia="en-US"/>
    </w:rPr>
  </w:style>
  <w:style w:type="paragraph" w:customStyle="1" w:styleId="7A74BCCCE8504092BAD4F649109AD8601">
    <w:name w:val="7A74BCCCE8504092BAD4F649109AD8601"/>
    <w:rsid w:val="00C92D58"/>
    <w:rPr>
      <w:rFonts w:eastAsiaTheme="minorHAnsi"/>
      <w:lang w:eastAsia="en-US"/>
    </w:rPr>
  </w:style>
  <w:style w:type="paragraph" w:customStyle="1" w:styleId="FE339D1A12414C1D8E4449A977EEF1C61">
    <w:name w:val="FE339D1A12414C1D8E4449A977EEF1C61"/>
    <w:rsid w:val="00C92D58"/>
    <w:rPr>
      <w:rFonts w:eastAsiaTheme="minorHAnsi"/>
      <w:lang w:eastAsia="en-US"/>
    </w:rPr>
  </w:style>
  <w:style w:type="paragraph" w:customStyle="1" w:styleId="AE3CF335C52943678D63CF21403DE8A42">
    <w:name w:val="AE3CF335C52943678D63CF21403DE8A42"/>
    <w:rsid w:val="00BB7B91"/>
    <w:rPr>
      <w:rFonts w:eastAsiaTheme="minorHAnsi"/>
      <w:lang w:eastAsia="en-US"/>
    </w:rPr>
  </w:style>
  <w:style w:type="paragraph" w:customStyle="1" w:styleId="9A9F32A88A564EDCB047DB998EF6220F2">
    <w:name w:val="9A9F32A88A564EDCB047DB998EF6220F2"/>
    <w:rsid w:val="00BB7B91"/>
    <w:rPr>
      <w:rFonts w:eastAsiaTheme="minorHAnsi"/>
      <w:lang w:eastAsia="en-US"/>
    </w:rPr>
  </w:style>
  <w:style w:type="paragraph" w:customStyle="1" w:styleId="90D76AAB566545B7827FA38FD99DA29E2">
    <w:name w:val="90D76AAB566545B7827FA38FD99DA29E2"/>
    <w:rsid w:val="00BB7B91"/>
    <w:rPr>
      <w:rFonts w:eastAsiaTheme="minorHAnsi"/>
      <w:lang w:eastAsia="en-US"/>
    </w:rPr>
  </w:style>
  <w:style w:type="paragraph" w:customStyle="1" w:styleId="FC902D851FBC4413825735EAD12117892">
    <w:name w:val="FC902D851FBC4413825735EAD12117892"/>
    <w:rsid w:val="00BB7B91"/>
    <w:rPr>
      <w:rFonts w:eastAsiaTheme="minorHAnsi"/>
      <w:lang w:eastAsia="en-US"/>
    </w:rPr>
  </w:style>
  <w:style w:type="paragraph" w:customStyle="1" w:styleId="FB7BCEA42A4744CBBBD78D191A4957092">
    <w:name w:val="FB7BCEA42A4744CBBBD78D191A4957092"/>
    <w:rsid w:val="00BB7B91"/>
    <w:rPr>
      <w:rFonts w:eastAsiaTheme="minorHAnsi"/>
      <w:lang w:eastAsia="en-US"/>
    </w:rPr>
  </w:style>
  <w:style w:type="paragraph" w:customStyle="1" w:styleId="666A536E739F490F83E5EA5BB39DF89D2">
    <w:name w:val="666A536E739F490F83E5EA5BB39DF89D2"/>
    <w:rsid w:val="00BB7B91"/>
    <w:rPr>
      <w:rFonts w:eastAsiaTheme="minorHAnsi"/>
      <w:lang w:eastAsia="en-US"/>
    </w:rPr>
  </w:style>
  <w:style w:type="paragraph" w:customStyle="1" w:styleId="D89D12290C0B40C29A67DD8A86BD6B382">
    <w:name w:val="D89D12290C0B40C29A67DD8A86BD6B382"/>
    <w:rsid w:val="00BB7B91"/>
    <w:rPr>
      <w:rFonts w:eastAsiaTheme="minorHAnsi"/>
      <w:lang w:eastAsia="en-US"/>
    </w:rPr>
  </w:style>
  <w:style w:type="paragraph" w:customStyle="1" w:styleId="529AE73B052F4FD1B61FFA10803B550C2">
    <w:name w:val="529AE73B052F4FD1B61FFA10803B550C2"/>
    <w:rsid w:val="00BB7B91"/>
    <w:rPr>
      <w:rFonts w:eastAsiaTheme="minorHAnsi"/>
      <w:lang w:eastAsia="en-US"/>
    </w:rPr>
  </w:style>
  <w:style w:type="paragraph" w:customStyle="1" w:styleId="16C50721D3C5481F82EBDC3CB62F97872">
    <w:name w:val="16C50721D3C5481F82EBDC3CB62F97872"/>
    <w:rsid w:val="00BB7B91"/>
    <w:rPr>
      <w:rFonts w:eastAsiaTheme="minorHAnsi"/>
      <w:lang w:eastAsia="en-US"/>
    </w:rPr>
  </w:style>
  <w:style w:type="paragraph" w:customStyle="1" w:styleId="DD961D5B95E7425AAE188AE7317CD6312">
    <w:name w:val="DD961D5B95E7425AAE188AE7317CD6312"/>
    <w:rsid w:val="00BB7B91"/>
    <w:rPr>
      <w:rFonts w:eastAsiaTheme="minorHAnsi"/>
      <w:lang w:eastAsia="en-US"/>
    </w:rPr>
  </w:style>
  <w:style w:type="paragraph" w:customStyle="1" w:styleId="6974B839B7844E37BCE2EC7DE6C7EF322">
    <w:name w:val="6974B839B7844E37BCE2EC7DE6C7EF322"/>
    <w:rsid w:val="00BB7B91"/>
    <w:rPr>
      <w:rFonts w:eastAsiaTheme="minorHAnsi"/>
      <w:lang w:eastAsia="en-US"/>
    </w:rPr>
  </w:style>
  <w:style w:type="paragraph" w:customStyle="1" w:styleId="7A74BCCCE8504092BAD4F649109AD8602">
    <w:name w:val="7A74BCCCE8504092BAD4F649109AD8602"/>
    <w:rsid w:val="00BB7B91"/>
    <w:rPr>
      <w:rFonts w:eastAsiaTheme="minorHAnsi"/>
      <w:lang w:eastAsia="en-US"/>
    </w:rPr>
  </w:style>
  <w:style w:type="paragraph" w:customStyle="1" w:styleId="FE339D1A12414C1D8E4449A977EEF1C62">
    <w:name w:val="FE339D1A12414C1D8E4449A977EEF1C62"/>
    <w:rsid w:val="00BB7B91"/>
    <w:rPr>
      <w:rFonts w:eastAsiaTheme="minorHAnsi"/>
      <w:lang w:eastAsia="en-US"/>
    </w:rPr>
  </w:style>
  <w:style w:type="paragraph" w:customStyle="1" w:styleId="AE3CF335C52943678D63CF21403DE8A43">
    <w:name w:val="AE3CF335C52943678D63CF21403DE8A43"/>
    <w:rsid w:val="00DF3600"/>
    <w:rPr>
      <w:rFonts w:eastAsiaTheme="minorHAnsi"/>
      <w:lang w:eastAsia="en-US"/>
    </w:rPr>
  </w:style>
  <w:style w:type="paragraph" w:customStyle="1" w:styleId="9A9F32A88A564EDCB047DB998EF6220F3">
    <w:name w:val="9A9F32A88A564EDCB047DB998EF6220F3"/>
    <w:rsid w:val="00DF3600"/>
    <w:rPr>
      <w:rFonts w:eastAsiaTheme="minorHAnsi"/>
      <w:lang w:eastAsia="en-US"/>
    </w:rPr>
  </w:style>
  <w:style w:type="paragraph" w:customStyle="1" w:styleId="90D76AAB566545B7827FA38FD99DA29E3">
    <w:name w:val="90D76AAB566545B7827FA38FD99DA29E3"/>
    <w:rsid w:val="00DF3600"/>
    <w:rPr>
      <w:rFonts w:eastAsiaTheme="minorHAnsi"/>
      <w:lang w:eastAsia="en-US"/>
    </w:rPr>
  </w:style>
  <w:style w:type="paragraph" w:customStyle="1" w:styleId="FC902D851FBC4413825735EAD12117893">
    <w:name w:val="FC902D851FBC4413825735EAD12117893"/>
    <w:rsid w:val="00DF3600"/>
    <w:rPr>
      <w:rFonts w:eastAsiaTheme="minorHAnsi"/>
      <w:lang w:eastAsia="en-US"/>
    </w:rPr>
  </w:style>
  <w:style w:type="paragraph" w:customStyle="1" w:styleId="FB7BCEA42A4744CBBBD78D191A4957093">
    <w:name w:val="FB7BCEA42A4744CBBBD78D191A4957093"/>
    <w:rsid w:val="00DF3600"/>
    <w:rPr>
      <w:rFonts w:eastAsiaTheme="minorHAnsi"/>
      <w:lang w:eastAsia="en-US"/>
    </w:rPr>
  </w:style>
  <w:style w:type="paragraph" w:customStyle="1" w:styleId="666A536E739F490F83E5EA5BB39DF89D3">
    <w:name w:val="666A536E739F490F83E5EA5BB39DF89D3"/>
    <w:rsid w:val="00DF3600"/>
    <w:rPr>
      <w:rFonts w:eastAsiaTheme="minorHAnsi"/>
      <w:lang w:eastAsia="en-US"/>
    </w:rPr>
  </w:style>
  <w:style w:type="paragraph" w:customStyle="1" w:styleId="D89D12290C0B40C29A67DD8A86BD6B383">
    <w:name w:val="D89D12290C0B40C29A67DD8A86BD6B383"/>
    <w:rsid w:val="00DF3600"/>
    <w:rPr>
      <w:rFonts w:eastAsiaTheme="minorHAnsi"/>
      <w:lang w:eastAsia="en-US"/>
    </w:rPr>
  </w:style>
  <w:style w:type="paragraph" w:customStyle="1" w:styleId="529AE73B052F4FD1B61FFA10803B550C3">
    <w:name w:val="529AE73B052F4FD1B61FFA10803B550C3"/>
    <w:rsid w:val="00DF3600"/>
    <w:rPr>
      <w:rFonts w:eastAsiaTheme="minorHAnsi"/>
      <w:lang w:eastAsia="en-US"/>
    </w:rPr>
  </w:style>
  <w:style w:type="paragraph" w:customStyle="1" w:styleId="16C50721D3C5481F82EBDC3CB62F97873">
    <w:name w:val="16C50721D3C5481F82EBDC3CB62F97873"/>
    <w:rsid w:val="00DF3600"/>
    <w:rPr>
      <w:rFonts w:eastAsiaTheme="minorHAnsi"/>
      <w:lang w:eastAsia="en-US"/>
    </w:rPr>
  </w:style>
  <w:style w:type="paragraph" w:customStyle="1" w:styleId="DD961D5B95E7425AAE188AE7317CD6313">
    <w:name w:val="DD961D5B95E7425AAE188AE7317CD6313"/>
    <w:rsid w:val="00DF3600"/>
    <w:rPr>
      <w:rFonts w:eastAsiaTheme="minorHAnsi"/>
      <w:lang w:eastAsia="en-US"/>
    </w:rPr>
  </w:style>
  <w:style w:type="paragraph" w:customStyle="1" w:styleId="DefaultPlaceholder22675705">
    <w:name w:val="DefaultPlaceholder_22675705"/>
    <w:rsid w:val="00DF3600"/>
    <w:rPr>
      <w:rFonts w:eastAsiaTheme="minorHAnsi"/>
      <w:lang w:eastAsia="en-US"/>
    </w:rPr>
  </w:style>
  <w:style w:type="paragraph" w:customStyle="1" w:styleId="7A74BCCCE8504092BAD4F649109AD8603">
    <w:name w:val="7A74BCCCE8504092BAD4F649109AD8603"/>
    <w:rsid w:val="00DF3600"/>
    <w:rPr>
      <w:rFonts w:eastAsiaTheme="minorHAnsi"/>
      <w:lang w:eastAsia="en-US"/>
    </w:rPr>
  </w:style>
  <w:style w:type="paragraph" w:customStyle="1" w:styleId="FE339D1A12414C1D8E4449A977EEF1C63">
    <w:name w:val="FE339D1A12414C1D8E4449A977EEF1C63"/>
    <w:rsid w:val="00DF3600"/>
    <w:rPr>
      <w:rFonts w:eastAsiaTheme="minorHAnsi"/>
      <w:lang w:eastAsia="en-US"/>
    </w:rPr>
  </w:style>
  <w:style w:type="paragraph" w:customStyle="1" w:styleId="AE3CF335C52943678D63CF21403DE8A44">
    <w:name w:val="AE3CF335C52943678D63CF21403DE8A44"/>
    <w:rsid w:val="004E7898"/>
    <w:rPr>
      <w:rFonts w:eastAsiaTheme="minorHAnsi"/>
      <w:lang w:eastAsia="en-US"/>
    </w:rPr>
  </w:style>
  <w:style w:type="paragraph" w:customStyle="1" w:styleId="9A9F32A88A564EDCB047DB998EF6220F4">
    <w:name w:val="9A9F32A88A564EDCB047DB998EF6220F4"/>
    <w:rsid w:val="004E7898"/>
    <w:rPr>
      <w:rFonts w:eastAsiaTheme="minorHAnsi"/>
      <w:lang w:eastAsia="en-US"/>
    </w:rPr>
  </w:style>
  <w:style w:type="paragraph" w:customStyle="1" w:styleId="90D76AAB566545B7827FA38FD99DA29E4">
    <w:name w:val="90D76AAB566545B7827FA38FD99DA29E4"/>
    <w:rsid w:val="004E7898"/>
    <w:rPr>
      <w:rFonts w:eastAsiaTheme="minorHAnsi"/>
      <w:lang w:eastAsia="en-US"/>
    </w:rPr>
  </w:style>
  <w:style w:type="paragraph" w:customStyle="1" w:styleId="FC902D851FBC4413825735EAD12117894">
    <w:name w:val="FC902D851FBC4413825735EAD12117894"/>
    <w:rsid w:val="004E7898"/>
    <w:rPr>
      <w:rFonts w:eastAsiaTheme="minorHAnsi"/>
      <w:lang w:eastAsia="en-US"/>
    </w:rPr>
  </w:style>
  <w:style w:type="paragraph" w:customStyle="1" w:styleId="FB7BCEA42A4744CBBBD78D191A4957094">
    <w:name w:val="FB7BCEA42A4744CBBBD78D191A4957094"/>
    <w:rsid w:val="004E7898"/>
    <w:rPr>
      <w:rFonts w:eastAsiaTheme="minorHAnsi"/>
      <w:lang w:eastAsia="en-US"/>
    </w:rPr>
  </w:style>
  <w:style w:type="paragraph" w:customStyle="1" w:styleId="666A536E739F490F83E5EA5BB39DF89D4">
    <w:name w:val="666A536E739F490F83E5EA5BB39DF89D4"/>
    <w:rsid w:val="004E7898"/>
    <w:rPr>
      <w:rFonts w:eastAsiaTheme="minorHAnsi"/>
      <w:lang w:eastAsia="en-US"/>
    </w:rPr>
  </w:style>
  <w:style w:type="paragraph" w:customStyle="1" w:styleId="D89D12290C0B40C29A67DD8A86BD6B384">
    <w:name w:val="D89D12290C0B40C29A67DD8A86BD6B384"/>
    <w:rsid w:val="004E7898"/>
    <w:rPr>
      <w:rFonts w:eastAsiaTheme="minorHAnsi"/>
      <w:lang w:eastAsia="en-US"/>
    </w:rPr>
  </w:style>
  <w:style w:type="paragraph" w:customStyle="1" w:styleId="529AE73B052F4FD1B61FFA10803B550C4">
    <w:name w:val="529AE73B052F4FD1B61FFA10803B550C4"/>
    <w:rsid w:val="004E7898"/>
    <w:rPr>
      <w:rFonts w:eastAsiaTheme="minorHAnsi"/>
      <w:lang w:eastAsia="en-US"/>
    </w:rPr>
  </w:style>
  <w:style w:type="paragraph" w:customStyle="1" w:styleId="16C50721D3C5481F82EBDC3CB62F97874">
    <w:name w:val="16C50721D3C5481F82EBDC3CB62F97874"/>
    <w:rsid w:val="004E7898"/>
    <w:rPr>
      <w:rFonts w:eastAsiaTheme="minorHAnsi"/>
      <w:lang w:eastAsia="en-US"/>
    </w:rPr>
  </w:style>
  <w:style w:type="paragraph" w:customStyle="1" w:styleId="DD961D5B95E7425AAE188AE7317CD6314">
    <w:name w:val="DD961D5B95E7425AAE188AE7317CD6314"/>
    <w:rsid w:val="004E7898"/>
    <w:rPr>
      <w:rFonts w:eastAsiaTheme="minorHAnsi"/>
      <w:lang w:eastAsia="en-US"/>
    </w:rPr>
  </w:style>
  <w:style w:type="paragraph" w:customStyle="1" w:styleId="DefaultPlaceholder226757051">
    <w:name w:val="DefaultPlaceholder_226757051"/>
    <w:rsid w:val="004E7898"/>
    <w:rPr>
      <w:rFonts w:eastAsiaTheme="minorHAnsi"/>
      <w:lang w:eastAsia="en-US"/>
    </w:rPr>
  </w:style>
  <w:style w:type="paragraph" w:customStyle="1" w:styleId="7A74BCCCE8504092BAD4F649109AD8604">
    <w:name w:val="7A74BCCCE8504092BAD4F649109AD8604"/>
    <w:rsid w:val="004E7898"/>
    <w:rPr>
      <w:rFonts w:eastAsiaTheme="minorHAnsi"/>
      <w:lang w:eastAsia="en-US"/>
    </w:rPr>
  </w:style>
  <w:style w:type="paragraph" w:customStyle="1" w:styleId="FE339D1A12414C1D8E4449A977EEF1C64">
    <w:name w:val="FE339D1A12414C1D8E4449A977EEF1C64"/>
    <w:rsid w:val="004E7898"/>
    <w:rPr>
      <w:rFonts w:eastAsiaTheme="minorHAnsi"/>
      <w:lang w:eastAsia="en-US"/>
    </w:rPr>
  </w:style>
  <w:style w:type="paragraph" w:customStyle="1" w:styleId="204848B5920A420BBC932400D288726E">
    <w:name w:val="204848B5920A420BBC932400D288726E"/>
    <w:rsid w:val="004F6F6F"/>
  </w:style>
  <w:style w:type="paragraph" w:customStyle="1" w:styleId="3AF5E51FB87E46ED9F67199BBB783073">
    <w:name w:val="3AF5E51FB87E46ED9F67199BBB783073"/>
    <w:rsid w:val="004F6F6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BB5EA-9B54-495D-9CBA-4A8676578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E2F2A494</Template>
  <TotalTime>335</TotalTime>
  <Pages>1</Pages>
  <Words>796</Words>
  <Characters>4703</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hessova</dc:creator>
  <cp:lastModifiedBy>Petra Hessová</cp:lastModifiedBy>
  <cp:revision>60</cp:revision>
  <dcterms:created xsi:type="dcterms:W3CDTF">2014-01-06T06:58:00Z</dcterms:created>
  <dcterms:modified xsi:type="dcterms:W3CDTF">2016-11-30T07:36:00Z</dcterms:modified>
</cp:coreProperties>
</file>