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01" w:rsidRDefault="00D57E01" w:rsidP="00D57E01">
      <w:pPr>
        <w:jc w:val="center"/>
        <w:rPr>
          <w:rFonts w:ascii="Arial" w:hAnsi="Arial" w:cs="Arial"/>
          <w:b/>
          <w:i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 w:rsidRPr="00D57E01">
        <w:rPr>
          <w:rFonts w:ascii="Arial" w:hAnsi="Arial" w:cs="Arial"/>
          <w:b/>
          <w:i/>
          <w:sz w:val="28"/>
          <w:szCs w:val="28"/>
        </w:rPr>
        <w:t>minimis</w:t>
      </w:r>
      <w:bookmarkEnd w:id="0"/>
      <w:proofErr w:type="spellEnd"/>
    </w:p>
    <w:p w:rsidR="00203C4F" w:rsidRPr="00203C4F" w:rsidRDefault="00203C4F" w:rsidP="00D57E01">
      <w:pPr>
        <w:jc w:val="center"/>
        <w:rPr>
          <w:rFonts w:ascii="Arial" w:hAnsi="Arial" w:cs="Arial"/>
          <w:sz w:val="22"/>
          <w:szCs w:val="22"/>
        </w:rPr>
      </w:pPr>
      <w:r w:rsidRPr="00203C4F">
        <w:rPr>
          <w:rFonts w:ascii="Arial" w:hAnsi="Arial" w:cs="Arial"/>
          <w:i/>
          <w:sz w:val="22"/>
          <w:szCs w:val="22"/>
        </w:rPr>
        <w:t xml:space="preserve">pro potřeby dotačního titulu Podnikatelské vouchery Plzeňského kraje </w:t>
      </w:r>
      <w:r w:rsidR="00D0129C">
        <w:rPr>
          <w:rFonts w:ascii="Arial" w:hAnsi="Arial" w:cs="Arial"/>
          <w:i/>
          <w:sz w:val="22"/>
          <w:szCs w:val="22"/>
        </w:rPr>
        <w:t>2017</w:t>
      </w:r>
    </w:p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495"/>
      </w:tblGrid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547D86">
        <w:trPr>
          <w:trHeight w:val="460"/>
        </w:trPr>
        <w:tc>
          <w:tcPr>
            <w:tcW w:w="2943" w:type="dxa"/>
            <w:vAlign w:val="center"/>
          </w:tcPr>
          <w:p w:rsidR="00D57E01" w:rsidRPr="00D57E01" w:rsidRDefault="00D57E01" w:rsidP="00830DC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495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C364F2" w:rsidRPr="00C41523" w:rsidRDefault="00C364F2" w:rsidP="00203C4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644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C364F2" w:rsidRPr="00203C4F" w:rsidRDefault="00C364F2" w:rsidP="00203C4F">
      <w:pPr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203C4F">
        <w:rPr>
          <w:rFonts w:ascii="Arial" w:hAnsi="Arial" w:cs="Arial"/>
          <w:b/>
          <w:bCs/>
          <w:sz w:val="20"/>
        </w:rPr>
        <w:t xml:space="preserve"> kalendářní rok</w:t>
      </w:r>
      <w:r w:rsidRPr="00203C4F">
        <w:rPr>
          <w:rFonts w:ascii="Arial" w:hAnsi="Arial" w:cs="Arial"/>
          <w:bCs/>
          <w:sz w:val="20"/>
        </w:rPr>
        <w:t>.</w:t>
      </w:r>
    </w:p>
    <w:p w:rsidR="00C364F2" w:rsidRPr="00083172" w:rsidRDefault="00C364F2" w:rsidP="00203C4F">
      <w:pPr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  <w:r w:rsidRPr="00203C4F">
        <w:rPr>
          <w:rFonts w:ascii="Arial" w:hAnsi="Arial" w:cs="Arial"/>
          <w:b/>
          <w:bCs/>
          <w:sz w:val="20"/>
        </w:rPr>
        <w:t xml:space="preserve"> hospodářský rok </w:t>
      </w:r>
      <w:r w:rsidRPr="00203C4F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C364F2" w:rsidRPr="00083172" w:rsidRDefault="00C364F2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5C5A1C" w:rsidRDefault="00D57E01" w:rsidP="00203C4F">
      <w:pPr>
        <w:numPr>
          <w:ilvl w:val="0"/>
          <w:numId w:val="3"/>
        </w:numPr>
        <w:autoSpaceDE w:val="0"/>
        <w:autoSpaceDN w:val="0"/>
        <w:adjustRightInd w:val="0"/>
        <w:ind w:hanging="644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p w:rsidR="00597F7E" w:rsidRPr="00083172" w:rsidRDefault="00597F7E" w:rsidP="00597F7E">
      <w:pPr>
        <w:autoSpaceDE w:val="0"/>
        <w:autoSpaceDN w:val="0"/>
        <w:adjustRightInd w:val="0"/>
        <w:ind w:left="502"/>
        <w:jc w:val="left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8"/>
      </w:tblGrid>
      <w:tr w:rsidR="00D57E01" w:rsidRPr="00083172" w:rsidTr="00D57E01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830D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základním registru</w:t>
            </w:r>
            <w:r w:rsidR="008F7272" w:rsidRPr="008F7272">
              <w:rPr>
                <w:rFonts w:ascii="Arial" w:hAnsi="Arial" w:cs="Arial"/>
                <w:sz w:val="20"/>
              </w:rPr>
              <w:t xml:space="preserve"> právnických osob, podnikajících fyzických osob a orgánů veřejné moci ("registr osob")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6106C5" w:rsidRDefault="00D57E01" w:rsidP="00326362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D57E01" w:rsidP="00203C4F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D57E01" w:rsidRPr="00083172" w:rsidRDefault="00D57E01" w:rsidP="00203C4F">
      <w:pPr>
        <w:numPr>
          <w:ilvl w:val="0"/>
          <w:numId w:val="6"/>
        </w:num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 w:rsidR="006D1FA3"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242"/>
      </w:tblGrid>
      <w:tr w:rsidR="00D57E01" w:rsidRPr="00083172" w:rsidTr="00501D79">
        <w:trPr>
          <w:trHeight w:val="279"/>
        </w:trPr>
        <w:tc>
          <w:tcPr>
            <w:tcW w:w="3510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:rsidR="00D57E01" w:rsidRPr="00D57E01" w:rsidRDefault="00D57E01" w:rsidP="00501D7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D57E01" w:rsidRPr="00083172" w:rsidTr="00326362">
        <w:tc>
          <w:tcPr>
            <w:tcW w:w="3510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:rsidTr="00326362">
        <w:tc>
          <w:tcPr>
            <w:tcW w:w="3510" w:type="dxa"/>
          </w:tcPr>
          <w:p w:rsidR="009004C2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9004C2" w:rsidRPr="00D57E01" w:rsidRDefault="009004C2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C41523" w:rsidRDefault="00D57E01" w:rsidP="00203C4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644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D57E01" w:rsidP="00203C4F">
      <w:pPr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t xml:space="preserve">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D57E01" w:rsidRPr="00083172" w:rsidRDefault="00D57E01" w:rsidP="00203C4F">
      <w:pPr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t xml:space="preserve">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D57E01" w:rsidRPr="00083172" w:rsidRDefault="00D57E01" w:rsidP="00203C4F">
      <w:pPr>
        <w:numPr>
          <w:ilvl w:val="0"/>
          <w:numId w:val="7"/>
        </w:num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D57E01" w:rsidRPr="00083172" w:rsidTr="00D57E01">
        <w:trPr>
          <w:trHeight w:val="279"/>
        </w:trPr>
        <w:tc>
          <w:tcPr>
            <w:tcW w:w="3510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:rsidTr="00D57E01">
        <w:tc>
          <w:tcPr>
            <w:tcW w:w="3510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3510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Pr="00083172" w:rsidRDefault="00326362" w:rsidP="00203C4F">
      <w:pPr>
        <w:numPr>
          <w:ilvl w:val="0"/>
          <w:numId w:val="8"/>
        </w:num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326362" w:rsidRPr="006106C5" w:rsidRDefault="00326362" w:rsidP="00203C4F">
      <w:pPr>
        <w:numPr>
          <w:ilvl w:val="0"/>
          <w:numId w:val="8"/>
        </w:num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326362" w:rsidRDefault="00326362" w:rsidP="00326362">
      <w:pPr>
        <w:rPr>
          <w:rFonts w:ascii="Arial" w:hAnsi="Arial" w:cs="Arial"/>
          <w:sz w:val="20"/>
        </w:rPr>
      </w:pPr>
    </w:p>
    <w:p w:rsidR="00D57E01" w:rsidRDefault="00D57E01" w:rsidP="00203C4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644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D57E01" w:rsidP="00203C4F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t xml:space="preserve">nevznikl </w:t>
      </w:r>
      <w:r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D57E01" w:rsidRPr="00083172" w:rsidRDefault="00D57E01" w:rsidP="00203C4F">
      <w:pPr>
        <w:numPr>
          <w:ilvl w:val="0"/>
          <w:numId w:val="9"/>
        </w:num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t xml:space="preserve">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D57E01" w:rsidRPr="00083172" w:rsidTr="00D57E01">
        <w:trPr>
          <w:trHeight w:val="279"/>
        </w:trPr>
        <w:tc>
          <w:tcPr>
            <w:tcW w:w="3510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D57E01" w:rsidRPr="00083172" w:rsidTr="00D57E01">
        <w:trPr>
          <w:trHeight w:val="308"/>
        </w:trPr>
        <w:tc>
          <w:tcPr>
            <w:tcW w:w="3510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2526"/>
      </w:tblGrid>
      <w:tr w:rsidR="00D57E01" w:rsidRPr="00083172" w:rsidTr="00D57E01">
        <w:trPr>
          <w:trHeight w:val="279"/>
        </w:trPr>
        <w:tc>
          <w:tcPr>
            <w:tcW w:w="2093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vAlign w:val="center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:rsidTr="00D57E01">
        <w:tc>
          <w:tcPr>
            <w:tcW w:w="2093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:rsidR="00203C4F" w:rsidRPr="00D57E01" w:rsidRDefault="00203C4F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D57E01" w:rsidP="00203C4F">
      <w:pPr>
        <w:numPr>
          <w:ilvl w:val="0"/>
          <w:numId w:val="10"/>
        </w:num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>
        <w:rPr>
          <w:rFonts w:ascii="Arial" w:hAnsi="Arial" w:cs="Arial"/>
          <w:bCs/>
          <w:sz w:val="20"/>
        </w:rPr>
        <w:t>.</w:t>
      </w:r>
    </w:p>
    <w:p w:rsidR="00D57E01" w:rsidRPr="006106C5" w:rsidRDefault="00D57E01" w:rsidP="00203C4F">
      <w:pPr>
        <w:numPr>
          <w:ilvl w:val="0"/>
          <w:numId w:val="10"/>
        </w:num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D57E01" w:rsidRDefault="00D57E01" w:rsidP="00203C4F">
      <w:pPr>
        <w:pStyle w:val="Odstavecseseznamem"/>
        <w:numPr>
          <w:ilvl w:val="0"/>
          <w:numId w:val="3"/>
        </w:numPr>
        <w:ind w:hanging="644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lastRenderedPageBreak/>
        <w:t>Žadatel níže svým podpisem</w:t>
      </w:r>
    </w:p>
    <w:p w:rsidR="00D57E01" w:rsidRPr="007E4CE3" w:rsidRDefault="00D57E01" w:rsidP="00D57E01">
      <w:pPr>
        <w:rPr>
          <w:rFonts w:ascii="Arial" w:hAnsi="Arial" w:cs="Arial"/>
          <w:sz w:val="20"/>
        </w:rPr>
      </w:pPr>
    </w:p>
    <w:p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D57E01" w:rsidRPr="007E4CE3" w:rsidRDefault="00D57E01" w:rsidP="00D57E01">
      <w:pPr>
        <w:pStyle w:val="Odstavecseseznamem"/>
        <w:ind w:left="284"/>
        <w:rPr>
          <w:rFonts w:ascii="Arial" w:hAnsi="Arial" w:cs="Arial"/>
          <w:sz w:val="20"/>
        </w:rPr>
      </w:pPr>
    </w:p>
    <w:p w:rsidR="00D57E01" w:rsidRPr="007E4CE3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proofErr w:type="gramStart"/>
      <w:r w:rsidRPr="007E4CE3">
        <w:rPr>
          <w:rFonts w:ascii="Arial" w:hAnsi="Arial" w:cs="Arial"/>
          <w:sz w:val="20"/>
        </w:rPr>
        <w:t>se zavazuje</w:t>
      </w:r>
      <w:proofErr w:type="gramEnd"/>
      <w:r w:rsidRPr="007E4CE3">
        <w:rPr>
          <w:rFonts w:ascii="Arial" w:hAnsi="Arial" w:cs="Arial"/>
          <w:sz w:val="20"/>
        </w:rPr>
        <w:t xml:space="preserve">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:rsidR="00D57E01" w:rsidRPr="007E4CE3" w:rsidRDefault="005F2CCF" w:rsidP="005F2CCF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D57E01" w:rsidRDefault="00D57E01" w:rsidP="00D57E0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 xml:space="preserve">, kterým je </w:t>
      </w:r>
      <w:r w:rsidR="00203C4F">
        <w:rPr>
          <w:rFonts w:ascii="Arial" w:hAnsi="Arial" w:cs="Arial"/>
          <w:sz w:val="20"/>
        </w:rPr>
        <w:t>Plzeňský kraj</w:t>
      </w:r>
      <w:r w:rsidRPr="007E4CE3">
        <w:rPr>
          <w:rFonts w:ascii="Arial" w:hAnsi="Arial" w:cs="Arial"/>
          <w:sz w:val="20"/>
        </w:rPr>
        <w:t>, pro všechny údaje obsažené v tomto prohlášení, a to po celou dobu 10 let ode dne udělení souhlasu. Zároveň si je žadatel vědom svých práv podle zákona č. 101/2000 Sb., o ochraně osobních údajů.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678"/>
        <w:gridCol w:w="1825"/>
        <w:gridCol w:w="160"/>
        <w:gridCol w:w="1683"/>
        <w:gridCol w:w="2569"/>
      </w:tblGrid>
      <w:tr w:rsidR="00D57E01" w:rsidRPr="00083172" w:rsidTr="006F2249">
        <w:trPr>
          <w:trHeight w:val="48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2249">
              <w:rPr>
                <w:rFonts w:ascii="Arial" w:hAnsi="Arial" w:cs="Arial"/>
                <w:b/>
                <w:bCs/>
                <w:szCs w:val="24"/>
                <w:u w:val="single"/>
              </w:rPr>
              <w:t>Datum</w:t>
            </w:r>
            <w:r w:rsidRPr="006F224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</w:t>
            </w:r>
            <w:r w:rsidRPr="006F2249">
              <w:rPr>
                <w:rFonts w:ascii="Arial" w:hAnsi="Arial" w:cs="Arial"/>
                <w:b/>
                <w:bCs/>
                <w:szCs w:val="24"/>
                <w:u w:val="single"/>
              </w:rPr>
              <w:t>místo</w:t>
            </w: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podpisu</w:t>
            </w:r>
            <w:r w:rsidR="006F224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6F2249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57E01" w:rsidRPr="00083172" w:rsidTr="00A732BC">
        <w:trPr>
          <w:trHeight w:val="257"/>
        </w:trPr>
        <w:tc>
          <w:tcPr>
            <w:tcW w:w="9214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:rsidTr="006F2249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D0129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F73D3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Jméno </w:t>
            </w:r>
            <w:r w:rsidRPr="00F73D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</w:t>
            </w:r>
            <w:r w:rsidRPr="00F73D3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podpis</w:t>
            </w: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osoby oprávněné zastupovat žadatele</w:t>
            </w:r>
            <w:r w:rsidR="00C024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02467" w:rsidRPr="00C02467">
              <w:rPr>
                <w:rFonts w:ascii="Arial" w:hAnsi="Arial" w:cs="Arial"/>
                <w:bCs/>
                <w:sz w:val="18"/>
                <w:szCs w:val="18"/>
              </w:rPr>
              <w:t>(osoba shodná s osobou oprávněnou podepsat formulář Žádost o dotaci v rámci dotačního titulu Podnikatelské vouchery Plzeňského kraje 201</w:t>
            </w:r>
            <w:r w:rsidR="00D0129C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="00C02467" w:rsidRPr="00C02467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</w:t>
            </w:r>
            <w:r w:rsidR="006F2249">
              <w:rPr>
                <w:rFonts w:ascii="Arial" w:hAnsi="Arial" w:cs="Arial"/>
                <w:sz w:val="14"/>
                <w:szCs w:val="14"/>
              </w:rPr>
              <w:t xml:space="preserve">povinně, </w:t>
            </w:r>
            <w:r w:rsidRPr="00083172">
              <w:rPr>
                <w:rFonts w:ascii="Arial" w:hAnsi="Arial" w:cs="Arial"/>
                <w:sz w:val="14"/>
                <w:szCs w:val="14"/>
              </w:rPr>
              <w:t>pokud je součástí podpisu žadatele</w:t>
            </w:r>
            <w:r w:rsidR="006F2249">
              <w:rPr>
                <w:rFonts w:ascii="Arial" w:hAnsi="Arial" w:cs="Arial"/>
                <w:sz w:val="14"/>
                <w:szCs w:val="14"/>
              </w:rPr>
              <w:t xml:space="preserve"> dle Obchodního rejstříku</w:t>
            </w:r>
            <w:r w:rsidRPr="0008317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756E25" w:rsidRDefault="00756E25">
      <w:bookmarkStart w:id="1" w:name="_GoBack"/>
      <w:bookmarkEnd w:id="1"/>
    </w:p>
    <w:sectPr w:rsidR="00756E25" w:rsidSect="00D57E01">
      <w:footerReference w:type="default" r:id="rId9"/>
      <w:footerReference w:type="first" r:id="rId10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ECE" w:rsidRDefault="00274ECE" w:rsidP="00D57E01">
      <w:r>
        <w:separator/>
      </w:r>
    </w:p>
  </w:endnote>
  <w:endnote w:type="continuationSeparator" w:id="0">
    <w:p w:rsidR="00274ECE" w:rsidRDefault="00274ECE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F2249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:rsidR="00A732BC" w:rsidRDefault="00A732B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F2249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A732BC" w:rsidRDefault="00A732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ECE" w:rsidRDefault="00274ECE" w:rsidP="00D57E01">
      <w:r>
        <w:separator/>
      </w:r>
    </w:p>
  </w:footnote>
  <w:footnote w:type="continuationSeparator" w:id="0">
    <w:p w:rsidR="00274ECE" w:rsidRDefault="00274ECE" w:rsidP="00D57E01">
      <w:r>
        <w:continuationSeparator/>
      </w:r>
    </w:p>
  </w:footnote>
  <w:footnote w:id="1">
    <w:p w:rsidR="005C5A1C" w:rsidRPr="005C5A1C" w:rsidRDefault="005C5A1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C5A1C">
        <w:rPr>
          <w:rFonts w:ascii="Arial" w:hAnsi="Arial" w:cs="Arial"/>
          <w:sz w:val="18"/>
          <w:szCs w:val="18"/>
        </w:rPr>
        <w:t>Za podnik lze považovat podnikatele definovaného v zákoně č. 89/2012 Sb., občanský zákoník</w:t>
      </w:r>
      <w:r w:rsidR="00535D6B">
        <w:rPr>
          <w:rFonts w:ascii="Arial" w:hAnsi="Arial" w:cs="Arial"/>
          <w:sz w:val="18"/>
          <w:szCs w:val="18"/>
        </w:rPr>
        <w:t>.</w:t>
      </w:r>
    </w:p>
  </w:footnote>
  <w:footnote w:id="2">
    <w:p w:rsidR="005C5A1C" w:rsidRDefault="005C5A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>de minimis</w:t>
      </w:r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</w:t>
      </w:r>
      <w:r w:rsidR="001848E4" w:rsidRPr="001848E4">
        <w:rPr>
          <w:rFonts w:ascii="Arial" w:hAnsi="Arial" w:cs="Arial"/>
          <w:sz w:val="18"/>
          <w:szCs w:val="18"/>
        </w:rPr>
        <w:t xml:space="preserve"> přeměnách obchodních společností a družstev, ve znění pozdějších předpisů.</w:t>
      </w:r>
    </w:p>
  </w:footnote>
  <w:footnote w:id="4">
    <w:p w:rsidR="00C06AC3" w:rsidRPr="001848E4" w:rsidRDefault="00C06AC3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5">
    <w:p w:rsidR="00C06AC3" w:rsidRDefault="00C06AC3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 w:rsidR="005F2CCF">
        <w:rPr>
          <w:rFonts w:ascii="Arial" w:hAnsi="Arial" w:cs="Arial"/>
          <w:sz w:val="18"/>
          <w:szCs w:val="18"/>
        </w:rPr>
        <w:t xml:space="preserve"> zákona č. 125/2008 Sb</w:t>
      </w:r>
      <w:r w:rsidR="001848E4" w:rsidRPr="001848E4">
        <w:rPr>
          <w:rFonts w:ascii="Arial" w:hAnsi="Arial" w:cs="Arial"/>
          <w:sz w:val="18"/>
          <w:szCs w:val="18"/>
        </w:rPr>
        <w:t>.</w:t>
      </w:r>
    </w:p>
  </w:footnote>
  <w:footnote w:id="6">
    <w:p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:rsidR="00D57E01" w:rsidRDefault="00D57E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083172">
        <w:rPr>
          <w:rFonts w:ascii="Arial" w:hAnsi="Arial" w:cs="Arial"/>
          <w:sz w:val="18"/>
          <w:szCs w:val="18"/>
          <w:u w:val="single"/>
        </w:rPr>
        <w:t>zpracovatelem</w:t>
      </w:r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r w:rsidRPr="009661A5">
        <w:rPr>
          <w:rFonts w:ascii="Arial" w:hAnsi="Arial" w:cs="Arial"/>
          <w:i/>
          <w:sz w:val="18"/>
          <w:szCs w:val="18"/>
        </w:rPr>
        <w:t>minimis</w:t>
      </w:r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1DEF"/>
    <w:multiLevelType w:val="hybridMultilevel"/>
    <w:tmpl w:val="1376DBB6"/>
    <w:lvl w:ilvl="0" w:tplc="8556A6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05919"/>
    <w:multiLevelType w:val="hybridMultilevel"/>
    <w:tmpl w:val="96F855B6"/>
    <w:lvl w:ilvl="0" w:tplc="85D8276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AC2491"/>
    <w:multiLevelType w:val="hybridMultilevel"/>
    <w:tmpl w:val="106EB294"/>
    <w:lvl w:ilvl="0" w:tplc="85D8276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B257D"/>
    <w:multiLevelType w:val="hybridMultilevel"/>
    <w:tmpl w:val="7152B098"/>
    <w:lvl w:ilvl="0" w:tplc="85D8276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C72D2"/>
    <w:multiLevelType w:val="hybridMultilevel"/>
    <w:tmpl w:val="564AA5E6"/>
    <w:lvl w:ilvl="0" w:tplc="85D8276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0485E"/>
    <w:multiLevelType w:val="hybridMultilevel"/>
    <w:tmpl w:val="11C88854"/>
    <w:lvl w:ilvl="0" w:tplc="85D8276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>
    <w:nsid w:val="5B243E29"/>
    <w:multiLevelType w:val="hybridMultilevel"/>
    <w:tmpl w:val="B986EE70"/>
    <w:lvl w:ilvl="0" w:tplc="85D8276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5B4675"/>
    <w:multiLevelType w:val="hybridMultilevel"/>
    <w:tmpl w:val="CEEE059E"/>
    <w:lvl w:ilvl="0" w:tplc="665EA90C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E01"/>
    <w:rsid w:val="000114EA"/>
    <w:rsid w:val="00026E39"/>
    <w:rsid w:val="00053A5A"/>
    <w:rsid w:val="000A1684"/>
    <w:rsid w:val="00115830"/>
    <w:rsid w:val="001351E3"/>
    <w:rsid w:val="00176C4F"/>
    <w:rsid w:val="00181950"/>
    <w:rsid w:val="001848E4"/>
    <w:rsid w:val="001B17D5"/>
    <w:rsid w:val="00203C4F"/>
    <w:rsid w:val="0020562D"/>
    <w:rsid w:val="00207407"/>
    <w:rsid w:val="00254788"/>
    <w:rsid w:val="00274ECE"/>
    <w:rsid w:val="00326362"/>
    <w:rsid w:val="00437372"/>
    <w:rsid w:val="004460B7"/>
    <w:rsid w:val="004842AF"/>
    <w:rsid w:val="004A230B"/>
    <w:rsid w:val="00501D79"/>
    <w:rsid w:val="00516BCB"/>
    <w:rsid w:val="00535D6B"/>
    <w:rsid w:val="00547D86"/>
    <w:rsid w:val="00597F7E"/>
    <w:rsid w:val="005C5A1C"/>
    <w:rsid w:val="005F2CCF"/>
    <w:rsid w:val="00683288"/>
    <w:rsid w:val="006D1FA3"/>
    <w:rsid w:val="006F2249"/>
    <w:rsid w:val="00756E25"/>
    <w:rsid w:val="00830DC4"/>
    <w:rsid w:val="008738E7"/>
    <w:rsid w:val="00883FE8"/>
    <w:rsid w:val="00893DB3"/>
    <w:rsid w:val="00897346"/>
    <w:rsid w:val="008C4B94"/>
    <w:rsid w:val="008F1532"/>
    <w:rsid w:val="008F7272"/>
    <w:rsid w:val="009004C2"/>
    <w:rsid w:val="00955763"/>
    <w:rsid w:val="009E496A"/>
    <w:rsid w:val="00A04E58"/>
    <w:rsid w:val="00A322FE"/>
    <w:rsid w:val="00A732BC"/>
    <w:rsid w:val="00B5783F"/>
    <w:rsid w:val="00BA27C7"/>
    <w:rsid w:val="00BF3BD6"/>
    <w:rsid w:val="00C02467"/>
    <w:rsid w:val="00C06AC3"/>
    <w:rsid w:val="00C329A3"/>
    <w:rsid w:val="00C364F2"/>
    <w:rsid w:val="00CA42E4"/>
    <w:rsid w:val="00CC359E"/>
    <w:rsid w:val="00D0129C"/>
    <w:rsid w:val="00D26F9E"/>
    <w:rsid w:val="00D43099"/>
    <w:rsid w:val="00D57E01"/>
    <w:rsid w:val="00E80CEF"/>
    <w:rsid w:val="00F73D3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F2EFD-CFEE-4752-A2E3-4F1661908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8C2EF1FE</Template>
  <TotalTime>15</TotalTime>
  <Pages>3</Pages>
  <Words>628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Petra Hessová</cp:lastModifiedBy>
  <cp:revision>8</cp:revision>
  <cp:lastPrinted>2014-10-03T07:06:00Z</cp:lastPrinted>
  <dcterms:created xsi:type="dcterms:W3CDTF">2014-10-03T07:04:00Z</dcterms:created>
  <dcterms:modified xsi:type="dcterms:W3CDTF">2016-10-17T13:36:00Z</dcterms:modified>
</cp:coreProperties>
</file>