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AE0" w:rsidRPr="008156B9" w:rsidRDefault="00CD7AE0" w:rsidP="006C773F">
      <w:pPr>
        <w:pStyle w:val="Nzev"/>
        <w:pBdr>
          <w:bottom w:val="single" w:sz="24" w:space="5" w:color="9BBB59"/>
        </w:pBdr>
        <w:jc w:val="right"/>
        <w:rPr>
          <w:sz w:val="56"/>
        </w:rPr>
      </w:pPr>
      <w:proofErr w:type="gramStart"/>
      <w:r>
        <w:rPr>
          <w:sz w:val="56"/>
        </w:rPr>
        <w:t xml:space="preserve">Formulář          </w:t>
      </w:r>
      <w:r w:rsidR="005C65D2">
        <w:rPr>
          <w:sz w:val="56"/>
        </w:rPr>
        <w:t xml:space="preserve"> </w:t>
      </w:r>
      <w:r>
        <w:rPr>
          <w:sz w:val="56"/>
        </w:rPr>
        <w:t xml:space="preserve">            </w:t>
      </w:r>
      <w:r w:rsidRPr="00CD7AE0">
        <w:rPr>
          <w:b/>
          <w:sz w:val="56"/>
        </w:rPr>
        <w:t>Čestné</w:t>
      </w:r>
      <w:proofErr w:type="gramEnd"/>
      <w:r w:rsidRPr="00CD7AE0">
        <w:rPr>
          <w:b/>
          <w:sz w:val="56"/>
        </w:rPr>
        <w:t xml:space="preserve"> prohlášení</w:t>
      </w:r>
      <w:r>
        <w:rPr>
          <w:rFonts w:ascii="Arial" w:hAnsi="Arial" w:cs="Arial"/>
          <w:b/>
          <w:sz w:val="28"/>
          <w:szCs w:val="28"/>
        </w:rPr>
        <w:t xml:space="preserve"> </w:t>
      </w:r>
      <w:r w:rsidR="006C773F" w:rsidRPr="006C773F">
        <w:rPr>
          <w:rFonts w:asciiTheme="majorHAnsi" w:hAnsiTheme="majorHAnsi" w:cs="Arial"/>
          <w:b/>
          <w:sz w:val="28"/>
          <w:szCs w:val="28"/>
        </w:rPr>
        <w:t>k Žádosti o proplacení dotace</w:t>
      </w:r>
    </w:p>
    <w:p w:rsidR="00CD7AE0" w:rsidRDefault="00CD7AE0" w:rsidP="00284754">
      <w:pPr>
        <w:pStyle w:val="Nadpis1"/>
        <w:spacing w:before="120"/>
      </w:pPr>
      <w:r>
        <w:t>Identifikační údaje žadatele</w:t>
      </w:r>
      <w:r w:rsidR="00603BF5">
        <w:t xml:space="preserve"> o dotaci</w:t>
      </w:r>
      <w:r w:rsidR="00895C54">
        <w:t>/příjemce dotace</w:t>
      </w:r>
      <w:r>
        <w:t>:</w:t>
      </w:r>
    </w:p>
    <w:p w:rsidR="00CD7AE0" w:rsidRPr="00284754" w:rsidRDefault="00CD7AE0" w:rsidP="000E1FA8">
      <w:pPr>
        <w:tabs>
          <w:tab w:val="left" w:pos="2127"/>
        </w:tabs>
        <w:spacing w:after="0" w:line="240" w:lineRule="auto"/>
        <w:ind w:left="2126" w:hanging="2126"/>
        <w:rPr>
          <w:sz w:val="20"/>
          <w:szCs w:val="20"/>
        </w:rPr>
      </w:pPr>
      <w:r w:rsidRPr="00284754">
        <w:rPr>
          <w:sz w:val="20"/>
          <w:szCs w:val="20"/>
        </w:rPr>
        <w:t>Název žadatele</w:t>
      </w:r>
      <w:r w:rsidR="00895C54">
        <w:rPr>
          <w:sz w:val="20"/>
          <w:szCs w:val="20"/>
        </w:rPr>
        <w:t>/příjemce</w:t>
      </w:r>
      <w:r w:rsidRPr="00284754">
        <w:rPr>
          <w:sz w:val="20"/>
          <w:szCs w:val="20"/>
        </w:rPr>
        <w:t>:</w:t>
      </w:r>
      <w:r w:rsidRPr="00284754">
        <w:rPr>
          <w:sz w:val="20"/>
          <w:szCs w:val="20"/>
        </w:rPr>
        <w:tab/>
      </w:r>
      <w:sdt>
        <w:sdtPr>
          <w:rPr>
            <w:rStyle w:val="Styl1"/>
          </w:rPr>
          <w:id w:val="21027796"/>
          <w:placeholder>
            <w:docPart w:val="AE3CF335C52943678D63CF21403DE8A4"/>
          </w:placeholder>
          <w:showingPlcHdr/>
        </w:sdtPr>
        <w:sdtEndPr>
          <w:rPr>
            <w:rStyle w:val="Standardnpsmoodstavce"/>
            <w:b w:val="0"/>
            <w:color w:val="auto"/>
            <w:sz w:val="20"/>
            <w:szCs w:val="20"/>
          </w:rPr>
        </w:sdtEndPr>
        <w:sdtContent>
          <w:r w:rsidR="00024696" w:rsidRPr="00284754">
            <w:rPr>
              <w:rStyle w:val="Zstupntext"/>
              <w:sz w:val="20"/>
              <w:szCs w:val="20"/>
            </w:rPr>
            <w:t xml:space="preserve">Zadejte název </w:t>
          </w:r>
          <w:r w:rsidR="00024696">
            <w:rPr>
              <w:rStyle w:val="Zstupntext"/>
              <w:sz w:val="20"/>
              <w:szCs w:val="20"/>
            </w:rPr>
            <w:t>v souladu s</w:t>
          </w:r>
          <w:r w:rsidR="00745C0F">
            <w:rPr>
              <w:rStyle w:val="Zstupntext"/>
              <w:sz w:val="20"/>
              <w:szCs w:val="20"/>
            </w:rPr>
            <w:t> </w:t>
          </w:r>
          <w:r w:rsidR="00024696">
            <w:rPr>
              <w:rStyle w:val="Zstupntext"/>
              <w:sz w:val="20"/>
              <w:szCs w:val="20"/>
            </w:rPr>
            <w:t>Obchodním</w:t>
          </w:r>
          <w:r w:rsidR="00745C0F">
            <w:rPr>
              <w:rStyle w:val="Zstupntext"/>
              <w:sz w:val="20"/>
              <w:szCs w:val="20"/>
            </w:rPr>
            <w:t xml:space="preserve"> rejstříkem</w:t>
          </w:r>
          <w:r w:rsidR="00024696" w:rsidRPr="002E1798">
            <w:rPr>
              <w:rStyle w:val="Zstupntext"/>
            </w:rPr>
            <w:t>.</w:t>
          </w:r>
        </w:sdtContent>
      </w:sdt>
    </w:p>
    <w:p w:rsidR="00CD7AE0" w:rsidRPr="00284754" w:rsidRDefault="00CD7AE0" w:rsidP="000E1FA8">
      <w:pPr>
        <w:tabs>
          <w:tab w:val="left" w:pos="2127"/>
        </w:tabs>
        <w:spacing w:after="0" w:line="240" w:lineRule="auto"/>
        <w:ind w:left="2126" w:hanging="2126"/>
        <w:rPr>
          <w:sz w:val="20"/>
          <w:szCs w:val="20"/>
        </w:rPr>
      </w:pPr>
      <w:r w:rsidRPr="00284754">
        <w:rPr>
          <w:sz w:val="20"/>
          <w:szCs w:val="20"/>
        </w:rPr>
        <w:t>IČ</w:t>
      </w:r>
      <w:r w:rsidR="00AB1DBA">
        <w:rPr>
          <w:sz w:val="20"/>
          <w:szCs w:val="20"/>
        </w:rPr>
        <w:t>O</w:t>
      </w:r>
      <w:r w:rsidRPr="00284754">
        <w:rPr>
          <w:sz w:val="20"/>
          <w:szCs w:val="20"/>
        </w:rPr>
        <w:t>:</w:t>
      </w:r>
      <w:r w:rsidRPr="00284754">
        <w:rPr>
          <w:sz w:val="20"/>
          <w:szCs w:val="20"/>
        </w:rPr>
        <w:tab/>
      </w:r>
      <w:sdt>
        <w:sdtPr>
          <w:rPr>
            <w:sz w:val="20"/>
            <w:szCs w:val="20"/>
          </w:rPr>
          <w:id w:val="21027798"/>
          <w:placeholder>
            <w:docPart w:val="9A9F32A88A564EDCB047DB998EF6220F"/>
          </w:placeholder>
          <w:showingPlcHdr/>
        </w:sdtPr>
        <w:sdtEndPr/>
        <w:sdtContent>
          <w:r w:rsidR="00024696" w:rsidRPr="00284754">
            <w:rPr>
              <w:rStyle w:val="Zstupntext"/>
              <w:sz w:val="20"/>
              <w:szCs w:val="20"/>
            </w:rPr>
            <w:t>Zadejte Vaše IČO</w:t>
          </w:r>
          <w:r w:rsidR="00024696" w:rsidRPr="002E1798">
            <w:rPr>
              <w:rStyle w:val="Zstupntext"/>
            </w:rPr>
            <w:t>.</w:t>
          </w:r>
        </w:sdtContent>
      </w:sdt>
    </w:p>
    <w:p w:rsidR="00CD7AE0" w:rsidRPr="00284754" w:rsidRDefault="00CD7AE0" w:rsidP="000E1FA8">
      <w:pPr>
        <w:tabs>
          <w:tab w:val="left" w:pos="2127"/>
        </w:tabs>
        <w:spacing w:after="0" w:line="240" w:lineRule="auto"/>
        <w:ind w:left="2126" w:hanging="2126"/>
        <w:rPr>
          <w:sz w:val="20"/>
          <w:szCs w:val="20"/>
        </w:rPr>
      </w:pPr>
      <w:r w:rsidRPr="00284754">
        <w:rPr>
          <w:sz w:val="20"/>
          <w:szCs w:val="20"/>
        </w:rPr>
        <w:t xml:space="preserve">Osoba oprávněná </w:t>
      </w:r>
      <w:r w:rsidR="00D44B54">
        <w:rPr>
          <w:sz w:val="20"/>
          <w:szCs w:val="20"/>
        </w:rPr>
        <w:t>(osoby oprávněné)</w:t>
      </w:r>
      <w:r w:rsidRPr="00284754">
        <w:rPr>
          <w:sz w:val="20"/>
          <w:szCs w:val="20"/>
        </w:rPr>
        <w:t>podepsat toto Čestné prohlášení:</w:t>
      </w:r>
      <w:r w:rsidR="00D44B54">
        <w:rPr>
          <w:sz w:val="20"/>
          <w:szCs w:val="20"/>
        </w:rPr>
        <w:t xml:space="preserve"> </w:t>
      </w:r>
      <w:sdt>
        <w:sdtPr>
          <w:rPr>
            <w:sz w:val="20"/>
            <w:szCs w:val="20"/>
          </w:rPr>
          <w:id w:val="21027806"/>
          <w:placeholder>
            <w:docPart w:val="666A536E739F490F83E5EA5BB39DF89D"/>
          </w:placeholder>
          <w:showingPlcHdr/>
        </w:sdtPr>
        <w:sdtEndPr/>
        <w:sdtContent>
          <w:r w:rsidR="00024696" w:rsidRPr="00284754">
            <w:rPr>
              <w:color w:val="808080" w:themeColor="background1" w:themeShade="80"/>
              <w:sz w:val="20"/>
              <w:szCs w:val="20"/>
            </w:rPr>
            <w:t>Z</w:t>
          </w:r>
          <w:r w:rsidR="00024696" w:rsidRPr="00284754">
            <w:rPr>
              <w:rStyle w:val="Zstupntext"/>
              <w:sz w:val="20"/>
              <w:szCs w:val="20"/>
            </w:rPr>
            <w:t>adejte jméno a příjmení</w:t>
          </w:r>
          <w:r w:rsidR="00024696" w:rsidRPr="002E1798">
            <w:rPr>
              <w:rStyle w:val="Zstupntext"/>
            </w:rPr>
            <w:t>.</w:t>
          </w:r>
        </w:sdtContent>
      </w:sdt>
      <w:r w:rsidRPr="00284754">
        <w:rPr>
          <w:sz w:val="20"/>
          <w:szCs w:val="20"/>
        </w:rPr>
        <w:t>,</w:t>
      </w:r>
      <w:r w:rsidR="00024696">
        <w:rPr>
          <w:sz w:val="20"/>
          <w:szCs w:val="20"/>
        </w:rPr>
        <w:t xml:space="preserve"> </w:t>
      </w:r>
      <w:sdt>
        <w:sdtPr>
          <w:rPr>
            <w:sz w:val="20"/>
            <w:szCs w:val="20"/>
          </w:rPr>
          <w:id w:val="21027808"/>
          <w:placeholder>
            <w:docPart w:val="D89D12290C0B40C29A67DD8A86BD6B38"/>
          </w:placeholder>
          <w:showingPlcHdr/>
        </w:sdtPr>
        <w:sdtEndPr/>
        <w:sdtContent>
          <w:r w:rsidR="00024696" w:rsidRPr="00284754">
            <w:rPr>
              <w:color w:val="808080" w:themeColor="background1" w:themeShade="80"/>
              <w:sz w:val="20"/>
              <w:szCs w:val="20"/>
            </w:rPr>
            <w:t>Z</w:t>
          </w:r>
          <w:r w:rsidR="00024696" w:rsidRPr="00284754">
            <w:rPr>
              <w:rStyle w:val="Zstupntext"/>
              <w:sz w:val="20"/>
              <w:szCs w:val="20"/>
            </w:rPr>
            <w:t>adejte funkci</w:t>
          </w:r>
          <w:r w:rsidR="00024696" w:rsidRPr="002E1798">
            <w:rPr>
              <w:rStyle w:val="Zstupntext"/>
            </w:rPr>
            <w:t>.</w:t>
          </w:r>
        </w:sdtContent>
      </w:sdt>
    </w:p>
    <w:p w:rsidR="00CD7AE0" w:rsidRPr="00284754" w:rsidRDefault="00CD7AE0" w:rsidP="000E1FA8">
      <w:pPr>
        <w:tabs>
          <w:tab w:val="left" w:pos="2127"/>
        </w:tabs>
        <w:spacing w:after="0" w:line="240" w:lineRule="auto"/>
        <w:ind w:left="2126" w:hanging="2126"/>
        <w:rPr>
          <w:rStyle w:val="Zstupntext"/>
          <w:sz w:val="20"/>
          <w:szCs w:val="20"/>
        </w:rPr>
      </w:pPr>
      <w:r w:rsidRPr="00284754">
        <w:rPr>
          <w:sz w:val="20"/>
          <w:szCs w:val="20"/>
        </w:rPr>
        <w:tab/>
      </w:r>
      <w:r w:rsidRPr="00284754">
        <w:rPr>
          <w:sz w:val="20"/>
          <w:szCs w:val="20"/>
        </w:rPr>
        <w:tab/>
      </w:r>
      <w:r w:rsidRPr="00284754">
        <w:rPr>
          <w:sz w:val="20"/>
          <w:szCs w:val="20"/>
        </w:rPr>
        <w:tab/>
      </w:r>
      <w:r w:rsidRPr="00284754">
        <w:rPr>
          <w:sz w:val="20"/>
          <w:szCs w:val="20"/>
        </w:rPr>
        <w:tab/>
      </w:r>
      <w:r w:rsidRPr="00284754">
        <w:rPr>
          <w:sz w:val="20"/>
          <w:szCs w:val="20"/>
        </w:rPr>
        <w:tab/>
      </w:r>
      <w:r w:rsidR="00520F0A" w:rsidRPr="00284754">
        <w:rPr>
          <w:sz w:val="20"/>
          <w:szCs w:val="20"/>
        </w:rPr>
        <w:tab/>
      </w:r>
      <w:r w:rsidRPr="00284754">
        <w:rPr>
          <w:sz w:val="20"/>
          <w:szCs w:val="20"/>
        </w:rPr>
        <w:t>e-mail:</w:t>
      </w:r>
      <w:r w:rsidR="00024696">
        <w:rPr>
          <w:sz w:val="20"/>
          <w:szCs w:val="20"/>
        </w:rPr>
        <w:t xml:space="preserve"> </w:t>
      </w:r>
      <w:sdt>
        <w:sdtPr>
          <w:rPr>
            <w:sz w:val="20"/>
            <w:szCs w:val="20"/>
          </w:rPr>
          <w:id w:val="21027810"/>
          <w:placeholder>
            <w:docPart w:val="529AE73B052F4FD1B61FFA10803B550C"/>
          </w:placeholder>
          <w:showingPlcHdr/>
        </w:sdtPr>
        <w:sdtEndPr/>
        <w:sdtContent>
          <w:r w:rsidR="00024696" w:rsidRPr="00284754">
            <w:rPr>
              <w:color w:val="808080" w:themeColor="background1" w:themeShade="80"/>
              <w:sz w:val="20"/>
              <w:szCs w:val="20"/>
            </w:rPr>
            <w:t>Z</w:t>
          </w:r>
          <w:r w:rsidR="00024696" w:rsidRPr="00284754">
            <w:rPr>
              <w:rStyle w:val="Zstupntext"/>
              <w:color w:val="808080" w:themeColor="background1" w:themeShade="80"/>
              <w:sz w:val="20"/>
              <w:szCs w:val="20"/>
            </w:rPr>
            <w:t>a</w:t>
          </w:r>
          <w:r w:rsidR="00024696" w:rsidRPr="00284754">
            <w:rPr>
              <w:rStyle w:val="Zstupntext"/>
              <w:sz w:val="20"/>
              <w:szCs w:val="20"/>
            </w:rPr>
            <w:t>dejte e-mail</w:t>
          </w:r>
          <w:r w:rsidR="00024696" w:rsidRPr="002E1798">
            <w:rPr>
              <w:rStyle w:val="Zstupntext"/>
            </w:rPr>
            <w:t>.</w:t>
          </w:r>
        </w:sdtContent>
      </w:sdt>
      <w:r w:rsidRPr="00284754">
        <w:rPr>
          <w:sz w:val="20"/>
          <w:szCs w:val="20"/>
        </w:rPr>
        <w:t>, tel.:</w:t>
      </w:r>
      <w:r w:rsidR="00024696">
        <w:rPr>
          <w:sz w:val="20"/>
          <w:szCs w:val="20"/>
        </w:rPr>
        <w:t xml:space="preserve"> </w:t>
      </w:r>
      <w:sdt>
        <w:sdtPr>
          <w:rPr>
            <w:sz w:val="20"/>
            <w:szCs w:val="20"/>
          </w:rPr>
          <w:id w:val="21027812"/>
          <w:placeholder>
            <w:docPart w:val="16C50721D3C5481F82EBDC3CB62F9787"/>
          </w:placeholder>
          <w:showingPlcHdr/>
        </w:sdtPr>
        <w:sdtEndPr/>
        <w:sdtContent>
          <w:r w:rsidR="00024696" w:rsidRPr="00284754">
            <w:rPr>
              <w:color w:val="808080" w:themeColor="background1" w:themeShade="80"/>
              <w:sz w:val="20"/>
              <w:szCs w:val="20"/>
            </w:rPr>
            <w:t>Z</w:t>
          </w:r>
          <w:r w:rsidR="00024696" w:rsidRPr="00284754">
            <w:rPr>
              <w:rStyle w:val="Zstupntext"/>
              <w:sz w:val="20"/>
              <w:szCs w:val="20"/>
            </w:rPr>
            <w:t>adejte telefon</w:t>
          </w:r>
          <w:r w:rsidR="00024696" w:rsidRPr="002E1798">
            <w:rPr>
              <w:rStyle w:val="Zstupntext"/>
            </w:rPr>
            <w:t>.</w:t>
          </w:r>
        </w:sdtContent>
      </w:sdt>
    </w:p>
    <w:p w:rsidR="00CD7AE0" w:rsidRDefault="00CD7AE0" w:rsidP="00005096">
      <w:pPr>
        <w:pStyle w:val="Nadpis2"/>
        <w:spacing w:before="0"/>
      </w:pPr>
      <w:r w:rsidRPr="00CD7AE0">
        <w:rPr>
          <w:b/>
          <w:bCs/>
        </w:rPr>
        <w:t>Výše uvedený žadatel o dotaci</w:t>
      </w:r>
      <w:r w:rsidR="00B91DD2">
        <w:rPr>
          <w:b/>
          <w:bCs/>
        </w:rPr>
        <w:t>/příjemce dotace</w:t>
      </w:r>
      <w:r w:rsidRPr="00CD7AE0">
        <w:rPr>
          <w:b/>
          <w:bCs/>
        </w:rPr>
        <w:t xml:space="preserve"> prohlašuje, že</w:t>
      </w:r>
      <w:r>
        <w:t>:</w:t>
      </w:r>
    </w:p>
    <w:p w:rsidR="00CD7AE0" w:rsidRPr="00745C0F" w:rsidRDefault="00253007" w:rsidP="00A0193E">
      <w:pPr>
        <w:pStyle w:val="Odstavecseseznamem"/>
        <w:numPr>
          <w:ilvl w:val="0"/>
          <w:numId w:val="5"/>
        </w:numPr>
        <w:ind w:left="284" w:hanging="284"/>
        <w:jc w:val="both"/>
        <w:rPr>
          <w:rFonts w:ascii="Arial" w:hAnsi="Arial" w:cs="Arial"/>
          <w:sz w:val="16"/>
          <w:szCs w:val="16"/>
        </w:rPr>
      </w:pPr>
      <w:r>
        <w:rPr>
          <w:rFonts w:ascii="Arial" w:hAnsi="Arial" w:cs="Arial"/>
          <w:sz w:val="16"/>
          <w:szCs w:val="16"/>
        </w:rPr>
        <w:t>v</w:t>
      </w:r>
      <w:r w:rsidR="00895C54" w:rsidRPr="00745C0F">
        <w:rPr>
          <w:rFonts w:ascii="Arial" w:hAnsi="Arial" w:cs="Arial"/>
          <w:sz w:val="16"/>
          <w:szCs w:val="16"/>
        </w:rPr>
        <w:t>šechny informace uvedené ve formuláři Žádost o proplacení dotace jsou pr</w:t>
      </w:r>
      <w:r w:rsidR="00745C0F" w:rsidRPr="00745C0F">
        <w:rPr>
          <w:rFonts w:ascii="Arial" w:hAnsi="Arial" w:cs="Arial"/>
          <w:sz w:val="16"/>
          <w:szCs w:val="16"/>
        </w:rPr>
        <w:t>avdivé a odpovídají skutečnosti.</w:t>
      </w:r>
    </w:p>
    <w:p w:rsidR="00253007" w:rsidRPr="00253007" w:rsidRDefault="00253007" w:rsidP="00253007">
      <w:pPr>
        <w:pStyle w:val="Odstavecseseznamem"/>
        <w:numPr>
          <w:ilvl w:val="0"/>
          <w:numId w:val="5"/>
        </w:numPr>
        <w:ind w:left="284" w:hanging="284"/>
        <w:jc w:val="both"/>
        <w:rPr>
          <w:rFonts w:ascii="Arial" w:hAnsi="Arial" w:cs="Arial"/>
          <w:sz w:val="16"/>
          <w:szCs w:val="16"/>
        </w:rPr>
      </w:pPr>
      <w:r>
        <w:rPr>
          <w:rFonts w:ascii="Arial" w:hAnsi="Arial" w:cs="Arial"/>
          <w:sz w:val="16"/>
          <w:szCs w:val="16"/>
        </w:rPr>
        <w:t>m</w:t>
      </w:r>
      <w:r w:rsidRPr="00253007">
        <w:rPr>
          <w:rFonts w:ascii="Arial" w:hAnsi="Arial" w:cs="Arial"/>
          <w:sz w:val="16"/>
          <w:szCs w:val="16"/>
        </w:rPr>
        <w:t>á sídlo nebo provozovnu na území Plzeňského kraje</w:t>
      </w:r>
      <w:r>
        <w:rPr>
          <w:rFonts w:ascii="Arial" w:hAnsi="Arial" w:cs="Arial"/>
          <w:sz w:val="16"/>
          <w:szCs w:val="16"/>
        </w:rPr>
        <w:t xml:space="preserve">, </w:t>
      </w:r>
      <w:r w:rsidR="00921985">
        <w:rPr>
          <w:rFonts w:ascii="Arial" w:hAnsi="Arial" w:cs="Arial"/>
          <w:sz w:val="16"/>
          <w:szCs w:val="16"/>
        </w:rPr>
        <w:t>j</w:t>
      </w:r>
      <w:r w:rsidRPr="00253007">
        <w:rPr>
          <w:rFonts w:ascii="Arial" w:hAnsi="Arial" w:cs="Arial"/>
          <w:sz w:val="16"/>
          <w:szCs w:val="16"/>
        </w:rPr>
        <w:t>e obchodní korporací ve smyslu zákona č. 90/2012 Sb. o obchodních korporacích.</w:t>
      </w:r>
    </w:p>
    <w:p w:rsidR="00253007" w:rsidRPr="00253007" w:rsidRDefault="00253007" w:rsidP="00253007">
      <w:pPr>
        <w:pStyle w:val="Odstavecseseznamem"/>
        <w:numPr>
          <w:ilvl w:val="0"/>
          <w:numId w:val="5"/>
        </w:numPr>
        <w:ind w:left="284" w:hanging="284"/>
        <w:jc w:val="both"/>
        <w:rPr>
          <w:rFonts w:ascii="Arial" w:hAnsi="Arial" w:cs="Arial"/>
          <w:sz w:val="16"/>
          <w:szCs w:val="16"/>
        </w:rPr>
      </w:pPr>
      <w:r>
        <w:rPr>
          <w:rFonts w:ascii="Arial" w:hAnsi="Arial" w:cs="Arial"/>
          <w:sz w:val="16"/>
          <w:szCs w:val="16"/>
        </w:rPr>
        <w:t>n</w:t>
      </w:r>
      <w:r w:rsidRPr="00253007">
        <w:rPr>
          <w:rFonts w:ascii="Arial" w:hAnsi="Arial" w:cs="Arial"/>
          <w:sz w:val="16"/>
          <w:szCs w:val="16"/>
        </w:rPr>
        <w:t>a realizaci služeb uvedených v Žádosti o dotaci ani na jejich část nečerpal jinou veřejnou podporu ani jinou podporu de minimis.</w:t>
      </w:r>
    </w:p>
    <w:p w:rsidR="00253007" w:rsidRPr="00253007" w:rsidRDefault="00253007" w:rsidP="00253007">
      <w:pPr>
        <w:pStyle w:val="Odstavecseseznamem"/>
        <w:numPr>
          <w:ilvl w:val="0"/>
          <w:numId w:val="5"/>
        </w:numPr>
        <w:ind w:left="284" w:hanging="284"/>
        <w:jc w:val="both"/>
        <w:rPr>
          <w:rFonts w:ascii="Arial" w:hAnsi="Arial" w:cs="Arial"/>
          <w:sz w:val="16"/>
          <w:szCs w:val="16"/>
        </w:rPr>
      </w:pPr>
      <w:r>
        <w:rPr>
          <w:rFonts w:ascii="Arial" w:hAnsi="Arial" w:cs="Arial"/>
          <w:sz w:val="16"/>
          <w:szCs w:val="16"/>
        </w:rPr>
        <w:t>j</w:t>
      </w:r>
      <w:r w:rsidRPr="00253007">
        <w:rPr>
          <w:rFonts w:ascii="Arial" w:hAnsi="Arial" w:cs="Arial"/>
          <w:sz w:val="16"/>
          <w:szCs w:val="16"/>
        </w:rPr>
        <w:t>e oprávněn k podnikání na území České republiky</w:t>
      </w:r>
      <w:r w:rsidR="00921985">
        <w:rPr>
          <w:rFonts w:ascii="Arial" w:hAnsi="Arial" w:cs="Arial"/>
          <w:sz w:val="16"/>
          <w:szCs w:val="16"/>
        </w:rPr>
        <w:t>,</w:t>
      </w:r>
      <w:r>
        <w:rPr>
          <w:rFonts w:ascii="Arial" w:hAnsi="Arial" w:cs="Arial"/>
          <w:sz w:val="16"/>
          <w:szCs w:val="16"/>
        </w:rPr>
        <w:t xml:space="preserve"> </w:t>
      </w:r>
      <w:r w:rsidR="00921985">
        <w:rPr>
          <w:rFonts w:ascii="Arial" w:hAnsi="Arial" w:cs="Arial"/>
          <w:sz w:val="16"/>
          <w:szCs w:val="16"/>
        </w:rPr>
        <w:t>j</w:t>
      </w:r>
      <w:r w:rsidRPr="00253007">
        <w:rPr>
          <w:rFonts w:ascii="Arial" w:hAnsi="Arial" w:cs="Arial"/>
          <w:sz w:val="16"/>
          <w:szCs w:val="16"/>
        </w:rPr>
        <w:t>e zaregistrován jako poplatník daně z příjmů na finančním úřadě podle § 125 odst. 1 zákona č. 280/2009 Sb., daňový řád v platném znění.</w:t>
      </w:r>
    </w:p>
    <w:p w:rsidR="00253007" w:rsidRPr="00253007" w:rsidRDefault="00253007" w:rsidP="00253007">
      <w:pPr>
        <w:pStyle w:val="Odstavecseseznamem"/>
        <w:numPr>
          <w:ilvl w:val="0"/>
          <w:numId w:val="5"/>
        </w:numPr>
        <w:ind w:left="284" w:hanging="284"/>
        <w:jc w:val="both"/>
        <w:rPr>
          <w:rFonts w:ascii="Arial" w:hAnsi="Arial" w:cs="Arial"/>
          <w:sz w:val="16"/>
          <w:szCs w:val="16"/>
        </w:rPr>
      </w:pPr>
      <w:r>
        <w:rPr>
          <w:rFonts w:ascii="Arial" w:hAnsi="Arial" w:cs="Arial"/>
          <w:sz w:val="16"/>
          <w:szCs w:val="16"/>
        </w:rPr>
        <w:t>n</w:t>
      </w:r>
      <w:r w:rsidRPr="00253007">
        <w:rPr>
          <w:rFonts w:ascii="Arial" w:hAnsi="Arial" w:cs="Arial"/>
          <w:sz w:val="16"/>
          <w:szCs w:val="16"/>
        </w:rPr>
        <w:t xml:space="preserve">ení statutárním orgánem ani členem statutárního orgánu VO, která pro něj </w:t>
      </w:r>
      <w:r w:rsidR="00921985">
        <w:rPr>
          <w:rFonts w:ascii="Arial" w:hAnsi="Arial" w:cs="Arial"/>
          <w:sz w:val="16"/>
          <w:szCs w:val="16"/>
        </w:rPr>
        <w:t>byla</w:t>
      </w:r>
      <w:r w:rsidRPr="00253007">
        <w:rPr>
          <w:rFonts w:ascii="Arial" w:hAnsi="Arial" w:cs="Arial"/>
          <w:sz w:val="16"/>
          <w:szCs w:val="16"/>
        </w:rPr>
        <w:t xml:space="preserve"> Poskytovatelem služeb v rámci DT PV PK 2017.</w:t>
      </w:r>
      <w:r>
        <w:rPr>
          <w:rFonts w:ascii="Arial" w:hAnsi="Arial" w:cs="Arial"/>
          <w:sz w:val="16"/>
          <w:szCs w:val="16"/>
        </w:rPr>
        <w:t xml:space="preserve"> </w:t>
      </w:r>
      <w:r w:rsidRPr="00253007">
        <w:rPr>
          <w:rFonts w:ascii="Arial" w:hAnsi="Arial" w:cs="Arial"/>
          <w:sz w:val="16"/>
          <w:szCs w:val="16"/>
        </w:rPr>
        <w:t xml:space="preserve">Jeho statutární orgán ani žádný ze členů jeho statutárního orgánu není v pracovněprávním vztahu s VO, která pro něj </w:t>
      </w:r>
      <w:r w:rsidR="00921985">
        <w:rPr>
          <w:rFonts w:ascii="Arial" w:hAnsi="Arial" w:cs="Arial"/>
          <w:sz w:val="16"/>
          <w:szCs w:val="16"/>
        </w:rPr>
        <w:t>byla</w:t>
      </w:r>
      <w:r w:rsidRPr="00253007">
        <w:rPr>
          <w:rFonts w:ascii="Arial" w:hAnsi="Arial" w:cs="Arial"/>
          <w:sz w:val="16"/>
          <w:szCs w:val="16"/>
        </w:rPr>
        <w:t xml:space="preserve"> Poskytovatelem služeb v rámci DT PV PK 2017.</w:t>
      </w:r>
    </w:p>
    <w:p w:rsidR="00253007" w:rsidRPr="00253007" w:rsidRDefault="00253007" w:rsidP="00253007">
      <w:pPr>
        <w:pStyle w:val="Odstavecseseznamem"/>
        <w:numPr>
          <w:ilvl w:val="0"/>
          <w:numId w:val="5"/>
        </w:numPr>
        <w:ind w:left="284" w:hanging="284"/>
        <w:jc w:val="both"/>
        <w:rPr>
          <w:rFonts w:ascii="Arial" w:hAnsi="Arial" w:cs="Arial"/>
          <w:sz w:val="16"/>
          <w:szCs w:val="16"/>
        </w:rPr>
      </w:pPr>
      <w:r>
        <w:rPr>
          <w:rFonts w:ascii="Arial" w:hAnsi="Arial" w:cs="Arial"/>
          <w:sz w:val="16"/>
          <w:szCs w:val="16"/>
        </w:rPr>
        <w:t>ž</w:t>
      </w:r>
      <w:r w:rsidRPr="00253007">
        <w:rPr>
          <w:rFonts w:ascii="Arial" w:hAnsi="Arial" w:cs="Arial"/>
          <w:sz w:val="16"/>
          <w:szCs w:val="16"/>
        </w:rPr>
        <w:t xml:space="preserve">ádný jeho společník není v pracovněprávním vztahu s VO, která pro něj </w:t>
      </w:r>
      <w:r w:rsidR="00921985">
        <w:rPr>
          <w:rFonts w:ascii="Arial" w:hAnsi="Arial" w:cs="Arial"/>
          <w:sz w:val="16"/>
          <w:szCs w:val="16"/>
        </w:rPr>
        <w:t>byla</w:t>
      </w:r>
      <w:r w:rsidRPr="00253007">
        <w:rPr>
          <w:rFonts w:ascii="Arial" w:hAnsi="Arial" w:cs="Arial"/>
          <w:sz w:val="16"/>
          <w:szCs w:val="16"/>
        </w:rPr>
        <w:t xml:space="preserve"> Poskytovatelem služeb v rámci DT PV PK 2017. Jeho statutární orgán ani žádný ze členů jeho statutárního orgánu není zároveň statutárním orgánem ani členem statutárního orgánu VO, která pro něj </w:t>
      </w:r>
      <w:r w:rsidR="00921985">
        <w:rPr>
          <w:rFonts w:ascii="Arial" w:hAnsi="Arial" w:cs="Arial"/>
          <w:sz w:val="16"/>
          <w:szCs w:val="16"/>
        </w:rPr>
        <w:t>byla</w:t>
      </w:r>
      <w:r w:rsidRPr="00253007">
        <w:rPr>
          <w:rFonts w:ascii="Arial" w:hAnsi="Arial" w:cs="Arial"/>
          <w:sz w:val="16"/>
          <w:szCs w:val="16"/>
        </w:rPr>
        <w:t xml:space="preserve"> Poskytovatelem služeb v rámci DT PV PK 2017.</w:t>
      </w:r>
      <w:r>
        <w:rPr>
          <w:rFonts w:ascii="Arial" w:hAnsi="Arial" w:cs="Arial"/>
          <w:sz w:val="16"/>
          <w:szCs w:val="16"/>
        </w:rPr>
        <w:t xml:space="preserve"> </w:t>
      </w:r>
      <w:r w:rsidRPr="00253007">
        <w:rPr>
          <w:rFonts w:ascii="Arial" w:hAnsi="Arial" w:cs="Arial"/>
          <w:sz w:val="16"/>
          <w:szCs w:val="16"/>
        </w:rPr>
        <w:t xml:space="preserve">Žádný jeho společník není zároveň společníkem VO, která pro něj </w:t>
      </w:r>
      <w:r w:rsidR="00921985">
        <w:rPr>
          <w:rFonts w:ascii="Arial" w:hAnsi="Arial" w:cs="Arial"/>
          <w:sz w:val="16"/>
          <w:szCs w:val="16"/>
        </w:rPr>
        <w:t>byla</w:t>
      </w:r>
      <w:r w:rsidRPr="00253007">
        <w:rPr>
          <w:rFonts w:ascii="Arial" w:hAnsi="Arial" w:cs="Arial"/>
          <w:sz w:val="16"/>
          <w:szCs w:val="16"/>
        </w:rPr>
        <w:t xml:space="preserve"> Poskytovatelem služeb v rámci DT PV PK 2017.</w:t>
      </w:r>
    </w:p>
    <w:p w:rsidR="00253007" w:rsidRPr="00253007" w:rsidRDefault="00253007" w:rsidP="00253007">
      <w:pPr>
        <w:pStyle w:val="Odstavecseseznamem"/>
        <w:numPr>
          <w:ilvl w:val="0"/>
          <w:numId w:val="5"/>
        </w:numPr>
        <w:ind w:left="284" w:hanging="284"/>
        <w:jc w:val="both"/>
        <w:rPr>
          <w:rFonts w:ascii="Arial" w:hAnsi="Arial" w:cs="Arial"/>
          <w:sz w:val="16"/>
          <w:szCs w:val="16"/>
        </w:rPr>
      </w:pPr>
      <w:r>
        <w:rPr>
          <w:rFonts w:ascii="Arial" w:hAnsi="Arial" w:cs="Arial"/>
          <w:sz w:val="16"/>
          <w:szCs w:val="16"/>
        </w:rPr>
        <w:t>n</w:t>
      </w:r>
      <w:r w:rsidRPr="00253007">
        <w:rPr>
          <w:rFonts w:ascii="Arial" w:hAnsi="Arial" w:cs="Arial"/>
          <w:sz w:val="16"/>
          <w:szCs w:val="16"/>
        </w:rPr>
        <w:t>emá žádné nedoplatky vůči Poskytovateli dotace, finančnímu úřadu, České správě sociálního zabezpečení, zdravotním pojišťovnám, Ministerstvu financí, jako právnímu nástupci Fondu národního majetku, Státnímu fondu životního prostředí, Pozemkovému fondu, Státnímu fondu rozvoje bydlení, Státnímu fondu kultury, Státnímu fondu ČR pro podporu a rozvoj české kinematografie, SZIF, Celní správě, krajům, obcím a svazkům obcí (posečkání s úhradou nedoplatků nebo dohoda o úhradě nedoplatků se považují za vypořádané nedoplatky).</w:t>
      </w:r>
    </w:p>
    <w:p w:rsidR="00253007" w:rsidRPr="00253007" w:rsidRDefault="00253007" w:rsidP="00253007">
      <w:pPr>
        <w:pStyle w:val="Odstavecseseznamem"/>
        <w:numPr>
          <w:ilvl w:val="0"/>
          <w:numId w:val="5"/>
        </w:numPr>
        <w:ind w:left="284" w:hanging="284"/>
        <w:jc w:val="both"/>
        <w:rPr>
          <w:rFonts w:ascii="Arial" w:hAnsi="Arial" w:cs="Arial"/>
          <w:sz w:val="16"/>
          <w:szCs w:val="16"/>
        </w:rPr>
      </w:pPr>
      <w:r>
        <w:rPr>
          <w:rFonts w:ascii="Arial" w:hAnsi="Arial" w:cs="Arial"/>
          <w:sz w:val="16"/>
          <w:szCs w:val="16"/>
        </w:rPr>
        <w:t>n</w:t>
      </w:r>
      <w:r w:rsidRPr="00253007">
        <w:rPr>
          <w:rFonts w:ascii="Arial" w:hAnsi="Arial" w:cs="Arial"/>
          <w:sz w:val="16"/>
          <w:szCs w:val="16"/>
        </w:rPr>
        <w:t>emá nedoplatky z titulu mzdových nároků jeho zaměstnanců.</w:t>
      </w:r>
    </w:p>
    <w:p w:rsidR="00253007" w:rsidRPr="00253007" w:rsidRDefault="00253007" w:rsidP="00253007">
      <w:pPr>
        <w:pStyle w:val="Odstavecseseznamem"/>
        <w:numPr>
          <w:ilvl w:val="0"/>
          <w:numId w:val="5"/>
        </w:numPr>
        <w:ind w:left="284" w:hanging="284"/>
        <w:jc w:val="both"/>
        <w:rPr>
          <w:rFonts w:ascii="Arial" w:hAnsi="Arial" w:cs="Arial"/>
          <w:sz w:val="16"/>
          <w:szCs w:val="16"/>
        </w:rPr>
      </w:pPr>
      <w:r>
        <w:rPr>
          <w:rFonts w:ascii="Arial" w:hAnsi="Arial" w:cs="Arial"/>
          <w:sz w:val="16"/>
          <w:szCs w:val="16"/>
        </w:rPr>
        <w:t>n</w:t>
      </w:r>
      <w:r w:rsidRPr="00253007">
        <w:rPr>
          <w:rFonts w:ascii="Arial" w:hAnsi="Arial" w:cs="Arial"/>
          <w:sz w:val="16"/>
          <w:szCs w:val="16"/>
        </w:rPr>
        <w:t>ení činný v některém z následujících odvětví: zemědělství, lesnictví, rybolov, akvakultura; uhelný průmysl; ocelářský průmysl; průmysl syntetických vláken; stavba lodí;</w:t>
      </w:r>
      <w:r>
        <w:rPr>
          <w:rFonts w:ascii="Arial" w:hAnsi="Arial" w:cs="Arial"/>
          <w:sz w:val="16"/>
          <w:szCs w:val="16"/>
        </w:rPr>
        <w:t xml:space="preserve"> </w:t>
      </w:r>
      <w:r w:rsidRPr="00253007">
        <w:rPr>
          <w:rFonts w:ascii="Arial" w:hAnsi="Arial" w:cs="Arial"/>
          <w:sz w:val="16"/>
          <w:szCs w:val="16"/>
        </w:rPr>
        <w:t>výroba, zpracování a uvádění na trh výrobků uvedených v příloze I Smlouvy o fungování EU (zemědělské produkty).</w:t>
      </w:r>
    </w:p>
    <w:p w:rsidR="00253007" w:rsidRPr="00253007" w:rsidRDefault="00253007" w:rsidP="00253007">
      <w:pPr>
        <w:pStyle w:val="Odstavecseseznamem"/>
        <w:numPr>
          <w:ilvl w:val="0"/>
          <w:numId w:val="5"/>
        </w:numPr>
        <w:ind w:left="284" w:hanging="284"/>
        <w:jc w:val="both"/>
        <w:rPr>
          <w:rFonts w:ascii="Arial" w:hAnsi="Arial" w:cs="Arial"/>
          <w:sz w:val="16"/>
          <w:szCs w:val="16"/>
        </w:rPr>
      </w:pPr>
      <w:r>
        <w:rPr>
          <w:rFonts w:ascii="Arial" w:hAnsi="Arial" w:cs="Arial"/>
          <w:sz w:val="16"/>
          <w:szCs w:val="16"/>
        </w:rPr>
        <w:t>n</w:t>
      </w:r>
      <w:r w:rsidRPr="00253007">
        <w:rPr>
          <w:rFonts w:ascii="Arial" w:hAnsi="Arial" w:cs="Arial"/>
          <w:sz w:val="16"/>
          <w:szCs w:val="16"/>
        </w:rPr>
        <w:t>epodal návrh na povolení vyrovnání, ani vůči němu nebyl podán návrh na prohlášení konkursu na jeho majetek, ani nebyl zamítnut návrh na prohlášení konkursu pro nedostatek jeho majetku.</w:t>
      </w:r>
    </w:p>
    <w:p w:rsidR="00253007" w:rsidRPr="00253007" w:rsidRDefault="00253007" w:rsidP="00253007">
      <w:pPr>
        <w:pStyle w:val="Odstavecseseznamem"/>
        <w:numPr>
          <w:ilvl w:val="0"/>
          <w:numId w:val="5"/>
        </w:numPr>
        <w:ind w:left="284" w:hanging="284"/>
        <w:jc w:val="both"/>
        <w:rPr>
          <w:rFonts w:ascii="Arial" w:hAnsi="Arial" w:cs="Arial"/>
          <w:sz w:val="16"/>
          <w:szCs w:val="16"/>
        </w:rPr>
      </w:pPr>
      <w:r>
        <w:rPr>
          <w:rFonts w:ascii="Arial" w:hAnsi="Arial" w:cs="Arial"/>
          <w:sz w:val="16"/>
          <w:szCs w:val="16"/>
        </w:rPr>
        <w:t>n</w:t>
      </w:r>
      <w:r w:rsidRPr="00253007">
        <w:rPr>
          <w:rFonts w:ascii="Arial" w:hAnsi="Arial" w:cs="Arial"/>
          <w:sz w:val="16"/>
          <w:szCs w:val="16"/>
        </w:rPr>
        <w:t>ení v úpadku či v likvidaci a jeho úpadek nebo hrozící úpadek není řešen v insolvenčním řízení.</w:t>
      </w:r>
    </w:p>
    <w:p w:rsidR="00253007" w:rsidRPr="00253007" w:rsidRDefault="00253007" w:rsidP="00253007">
      <w:pPr>
        <w:pStyle w:val="Odstavecseseznamem"/>
        <w:numPr>
          <w:ilvl w:val="0"/>
          <w:numId w:val="5"/>
        </w:numPr>
        <w:ind w:left="284" w:hanging="284"/>
        <w:jc w:val="both"/>
        <w:rPr>
          <w:rFonts w:ascii="Arial" w:hAnsi="Arial" w:cs="Arial"/>
          <w:sz w:val="16"/>
          <w:szCs w:val="16"/>
        </w:rPr>
      </w:pPr>
      <w:r>
        <w:rPr>
          <w:rFonts w:ascii="Arial" w:hAnsi="Arial" w:cs="Arial"/>
          <w:sz w:val="16"/>
          <w:szCs w:val="16"/>
        </w:rPr>
        <w:t>n</w:t>
      </w:r>
      <w:r w:rsidRPr="00253007">
        <w:rPr>
          <w:rFonts w:ascii="Arial" w:hAnsi="Arial" w:cs="Arial"/>
          <w:sz w:val="16"/>
          <w:szCs w:val="16"/>
        </w:rPr>
        <w:t>ebyl pravomocně odsouzen pro trestný čin spáchaný ve prospěch organizované zločinecké skupiny, trestný čin účasti na organizované zločinecké skupině, legalizace výnosů z trestné činnosti, podílnictví, přijetí úplatku, podplacení, nepřímého úplatkářství, podvodu, úvěrového podvodu a dalších trestných činů proti majetku a trestných činů hospodářských, včetně případů, kdy jde o přípravu nebo pokus nebo účastenství na takovém trestném činu, nebo došlo k zahlazení odsouzení za spáchání takového trestného činu. Tento předpoklad musí splňovat i statutární orgán a každý člen statutárního orgánu Žadatele o dotaci.</w:t>
      </w:r>
    </w:p>
    <w:p w:rsidR="00253007" w:rsidRPr="00253007" w:rsidRDefault="00253007" w:rsidP="00253007">
      <w:pPr>
        <w:pStyle w:val="Odstavecseseznamem"/>
        <w:numPr>
          <w:ilvl w:val="0"/>
          <w:numId w:val="5"/>
        </w:numPr>
        <w:ind w:left="284" w:hanging="284"/>
        <w:jc w:val="both"/>
        <w:rPr>
          <w:rFonts w:ascii="Arial" w:hAnsi="Arial" w:cs="Arial"/>
          <w:sz w:val="16"/>
          <w:szCs w:val="16"/>
        </w:rPr>
      </w:pPr>
      <w:r>
        <w:rPr>
          <w:rFonts w:ascii="Arial" w:hAnsi="Arial" w:cs="Arial"/>
          <w:sz w:val="16"/>
          <w:szCs w:val="16"/>
        </w:rPr>
        <w:t>n</w:t>
      </w:r>
      <w:r w:rsidRPr="00253007">
        <w:rPr>
          <w:rFonts w:ascii="Arial" w:hAnsi="Arial" w:cs="Arial"/>
          <w:sz w:val="16"/>
          <w:szCs w:val="16"/>
        </w:rPr>
        <w:t>ejsou o něm žádné informace o odsouzení v evidenci Rejstříku trestů právnických osob.</w:t>
      </w:r>
    </w:p>
    <w:p w:rsidR="00253007" w:rsidRPr="00253007" w:rsidRDefault="00253007" w:rsidP="00253007">
      <w:pPr>
        <w:pStyle w:val="Odstavecseseznamem"/>
        <w:numPr>
          <w:ilvl w:val="0"/>
          <w:numId w:val="5"/>
        </w:numPr>
        <w:ind w:left="284" w:hanging="284"/>
        <w:jc w:val="both"/>
        <w:rPr>
          <w:rFonts w:ascii="Arial" w:hAnsi="Arial" w:cs="Arial"/>
          <w:sz w:val="16"/>
          <w:szCs w:val="16"/>
        </w:rPr>
      </w:pPr>
      <w:r>
        <w:rPr>
          <w:rFonts w:ascii="Arial" w:hAnsi="Arial" w:cs="Arial"/>
          <w:sz w:val="16"/>
          <w:szCs w:val="16"/>
        </w:rPr>
        <w:t>n</w:t>
      </w:r>
      <w:r w:rsidRPr="00253007">
        <w:rPr>
          <w:rFonts w:ascii="Arial" w:hAnsi="Arial" w:cs="Arial"/>
          <w:sz w:val="16"/>
          <w:szCs w:val="16"/>
        </w:rPr>
        <w:t>ebyl na něj vydán inkasní příkaz po předcházejícím rozhodnutí Komise prohlašujícím, že poskytnutá podpora je protiprávní a neslučitelná se společným trhem.</w:t>
      </w:r>
    </w:p>
    <w:p w:rsidR="00253007" w:rsidRPr="00253007" w:rsidRDefault="00253007" w:rsidP="00253007">
      <w:pPr>
        <w:pStyle w:val="Odstavecseseznamem"/>
        <w:numPr>
          <w:ilvl w:val="0"/>
          <w:numId w:val="5"/>
        </w:numPr>
        <w:ind w:left="284" w:hanging="284"/>
        <w:jc w:val="both"/>
        <w:rPr>
          <w:rFonts w:ascii="Arial" w:hAnsi="Arial" w:cs="Arial"/>
          <w:sz w:val="16"/>
          <w:szCs w:val="16"/>
        </w:rPr>
      </w:pPr>
      <w:r>
        <w:rPr>
          <w:rFonts w:ascii="Arial" w:hAnsi="Arial" w:cs="Arial"/>
          <w:sz w:val="16"/>
          <w:szCs w:val="16"/>
        </w:rPr>
        <w:t>n</w:t>
      </w:r>
      <w:r w:rsidRPr="00253007">
        <w:rPr>
          <w:rFonts w:ascii="Arial" w:hAnsi="Arial" w:cs="Arial"/>
          <w:sz w:val="16"/>
          <w:szCs w:val="16"/>
        </w:rPr>
        <w:t>ení podnikem v obtížích (definovaným dle článku 2, odst. 18 Nařízení Komise (EU) č. 651/2014) dle Nařízení Komise (EU) č. 651/2014 ze dne 17. června 2014</w:t>
      </w:r>
      <w:r>
        <w:rPr>
          <w:rFonts w:ascii="Arial" w:hAnsi="Arial" w:cs="Arial"/>
          <w:sz w:val="16"/>
          <w:szCs w:val="16"/>
        </w:rPr>
        <w:t>.</w:t>
      </w:r>
    </w:p>
    <w:p w:rsidR="00253007" w:rsidRPr="00253007" w:rsidRDefault="00253007" w:rsidP="00253007">
      <w:pPr>
        <w:pStyle w:val="Odstavecseseznamem"/>
        <w:numPr>
          <w:ilvl w:val="0"/>
          <w:numId w:val="5"/>
        </w:numPr>
        <w:ind w:left="284" w:hanging="284"/>
        <w:jc w:val="both"/>
        <w:rPr>
          <w:rFonts w:ascii="Arial" w:hAnsi="Arial" w:cs="Arial"/>
          <w:sz w:val="16"/>
          <w:szCs w:val="16"/>
        </w:rPr>
      </w:pPr>
      <w:r>
        <w:rPr>
          <w:rFonts w:ascii="Arial" w:hAnsi="Arial" w:cs="Arial"/>
          <w:sz w:val="16"/>
          <w:szCs w:val="16"/>
        </w:rPr>
        <w:t>n</w:t>
      </w:r>
      <w:r w:rsidRPr="00253007">
        <w:rPr>
          <w:rFonts w:ascii="Arial" w:hAnsi="Arial" w:cs="Arial"/>
          <w:sz w:val="16"/>
          <w:szCs w:val="16"/>
        </w:rPr>
        <w:t>ení příjemcem podpory pro mladé inovativní podniky podle čl. 35 Nařízení Komise (ES) č. 800/2008 poskytnuté před méně než 3 roky před datem podání Žádosti o dotaci.</w:t>
      </w:r>
    </w:p>
    <w:p w:rsidR="00CD3AC9" w:rsidRPr="00895C54" w:rsidRDefault="00253007" w:rsidP="00A0193E">
      <w:pPr>
        <w:pStyle w:val="Odstavecseseznamem"/>
        <w:keepNext/>
        <w:numPr>
          <w:ilvl w:val="0"/>
          <w:numId w:val="5"/>
        </w:numPr>
        <w:tabs>
          <w:tab w:val="center" w:pos="7371"/>
          <w:tab w:val="right" w:pos="9072"/>
        </w:tabs>
        <w:ind w:left="284" w:hanging="284"/>
        <w:jc w:val="both"/>
        <w:rPr>
          <w:sz w:val="16"/>
          <w:szCs w:val="16"/>
        </w:rPr>
      </w:pPr>
      <w:r>
        <w:rPr>
          <w:rFonts w:ascii="Arial" w:hAnsi="Arial" w:cs="Arial"/>
          <w:sz w:val="16"/>
          <w:szCs w:val="16"/>
        </w:rPr>
        <w:t>s</w:t>
      </w:r>
      <w:r w:rsidR="00284754" w:rsidRPr="00005096">
        <w:rPr>
          <w:rFonts w:ascii="Arial" w:hAnsi="Arial" w:cs="Arial"/>
          <w:sz w:val="16"/>
          <w:szCs w:val="16"/>
        </w:rPr>
        <w:t>ouhlasí, aby Poskytovatel dotace zpracovával a v souladu s právními předpisy předával do informačních systémů veřejné správy údaje v souvislosti s</w:t>
      </w:r>
      <w:r w:rsidR="00895C54">
        <w:rPr>
          <w:rFonts w:ascii="Arial" w:hAnsi="Arial" w:cs="Arial"/>
          <w:sz w:val="16"/>
          <w:szCs w:val="16"/>
        </w:rPr>
        <w:t> </w:t>
      </w:r>
      <w:r w:rsidR="00284754" w:rsidRPr="00005096">
        <w:rPr>
          <w:rFonts w:ascii="Arial" w:hAnsi="Arial" w:cs="Arial"/>
          <w:sz w:val="16"/>
          <w:szCs w:val="16"/>
        </w:rPr>
        <w:t>dotací</w:t>
      </w:r>
      <w:r w:rsidR="00895C54">
        <w:rPr>
          <w:rFonts w:ascii="Arial" w:hAnsi="Arial" w:cs="Arial"/>
          <w:sz w:val="16"/>
          <w:szCs w:val="16"/>
        </w:rPr>
        <w:t>.</w:t>
      </w:r>
    </w:p>
    <w:p w:rsidR="00745C0F" w:rsidRDefault="00CD7AE0" w:rsidP="00321AC9">
      <w:pPr>
        <w:keepNext/>
        <w:tabs>
          <w:tab w:val="center" w:pos="7371"/>
          <w:tab w:val="right" w:pos="9072"/>
        </w:tabs>
        <w:spacing w:after="0"/>
        <w:jc w:val="both"/>
        <w:rPr>
          <w:b/>
        </w:rPr>
      </w:pPr>
      <w:proofErr w:type="gramStart"/>
      <w:r w:rsidRPr="00CD3AC9">
        <w:rPr>
          <w:b/>
        </w:rPr>
        <w:t>V</w:t>
      </w:r>
      <w:r w:rsidR="00024696" w:rsidRPr="00CD3AC9">
        <w:rPr>
          <w:b/>
        </w:rPr>
        <w:t> </w:t>
      </w:r>
      <w:sdt>
        <w:sdtPr>
          <w:rPr>
            <w:b/>
          </w:rPr>
          <w:id w:val="21027816"/>
          <w:placeholder>
            <w:docPart w:val="DD961D5B95E7425AAE188AE7317CD631"/>
          </w:placeholder>
          <w:showingPlcHdr/>
        </w:sdtPr>
        <w:sdtEndPr/>
        <w:sdtContent>
          <w:bookmarkStart w:id="0" w:name="_GoBack"/>
          <w:r w:rsidR="00024696" w:rsidRPr="00CD3AC9">
            <w:rPr>
              <w:rStyle w:val="Zstupntext"/>
              <w:b/>
            </w:rPr>
            <w:t>Zadejte</w:t>
          </w:r>
          <w:proofErr w:type="gramEnd"/>
          <w:r w:rsidR="00024696" w:rsidRPr="00CD3AC9">
            <w:rPr>
              <w:rStyle w:val="Zstupntext"/>
              <w:b/>
            </w:rPr>
            <w:t xml:space="preserve"> místo.</w:t>
          </w:r>
          <w:bookmarkEnd w:id="0"/>
        </w:sdtContent>
      </w:sdt>
      <w:r w:rsidRPr="00CD3AC9">
        <w:rPr>
          <w:b/>
        </w:rPr>
        <w:t> dne</w:t>
      </w:r>
      <w:r w:rsidR="00024696" w:rsidRPr="00CD3AC9">
        <w:rPr>
          <w:b/>
        </w:rPr>
        <w:t xml:space="preserve"> </w:t>
      </w:r>
      <w:sdt>
        <w:sdtPr>
          <w:rPr>
            <w:b/>
          </w:rPr>
          <w:id w:val="21027814"/>
          <w:placeholder>
            <w:docPart w:val="6974B839B7844E37BCE2EC7DE6C7EF32"/>
          </w:placeholder>
        </w:sdtPr>
        <w:sdtEndPr/>
        <w:sdtContent>
          <w:sdt>
            <w:sdtPr>
              <w:rPr>
                <w:b/>
              </w:rPr>
              <w:id w:val="37127427"/>
              <w:placeholder>
                <w:docPart w:val="DefaultPlaceholder_22675705"/>
              </w:placeholder>
              <w:showingPlcHdr/>
              <w:date>
                <w:dateFormat w:val="d.M.yyyy"/>
                <w:lid w:val="cs-CZ"/>
                <w:storeMappedDataAs w:val="dateTime"/>
                <w:calendar w:val="gregorian"/>
              </w:date>
            </w:sdtPr>
            <w:sdtEndPr/>
            <w:sdtContent>
              <w:r w:rsidR="009C57DE" w:rsidRPr="00D75840">
                <w:rPr>
                  <w:rStyle w:val="Zstupntext"/>
                </w:rPr>
                <w:t>Klepněte sem a zadejte datum.</w:t>
              </w:r>
            </w:sdtContent>
          </w:sdt>
        </w:sdtContent>
      </w:sdt>
      <w:r w:rsidRPr="00CD3AC9">
        <w:rPr>
          <w:b/>
        </w:rPr>
        <w:tab/>
      </w:r>
    </w:p>
    <w:p w:rsidR="00745C0F" w:rsidRDefault="00745C0F" w:rsidP="00321AC9">
      <w:pPr>
        <w:keepNext/>
        <w:tabs>
          <w:tab w:val="center" w:pos="7371"/>
          <w:tab w:val="right" w:pos="9072"/>
        </w:tabs>
        <w:spacing w:after="0"/>
        <w:jc w:val="both"/>
        <w:rPr>
          <w:b/>
        </w:rPr>
      </w:pPr>
    </w:p>
    <w:p w:rsidR="00745C0F" w:rsidRDefault="00745C0F" w:rsidP="00321AC9">
      <w:pPr>
        <w:keepNext/>
        <w:tabs>
          <w:tab w:val="center" w:pos="7371"/>
          <w:tab w:val="right" w:pos="9072"/>
        </w:tabs>
        <w:spacing w:after="0"/>
        <w:jc w:val="both"/>
        <w:rPr>
          <w:b/>
        </w:rPr>
      </w:pPr>
    </w:p>
    <w:p w:rsidR="00CD7AE0" w:rsidRPr="00CD3AC9" w:rsidRDefault="00745C0F" w:rsidP="00321AC9">
      <w:pPr>
        <w:keepNext/>
        <w:tabs>
          <w:tab w:val="center" w:pos="7371"/>
          <w:tab w:val="right" w:pos="9072"/>
        </w:tabs>
        <w:spacing w:after="0"/>
        <w:jc w:val="both"/>
        <w:rPr>
          <w:b/>
        </w:rPr>
      </w:pPr>
      <w:r>
        <w:rPr>
          <w:b/>
        </w:rPr>
        <w:tab/>
      </w:r>
      <w:r w:rsidR="00CD7AE0" w:rsidRPr="00CD3AC9">
        <w:rPr>
          <w:b/>
        </w:rPr>
        <w:t>…………………………………………………………….</w:t>
      </w:r>
    </w:p>
    <w:p w:rsidR="00321AC9" w:rsidRDefault="00321AC9" w:rsidP="00321AC9">
      <w:pPr>
        <w:keepNext/>
        <w:tabs>
          <w:tab w:val="center" w:pos="7371"/>
          <w:tab w:val="right" w:pos="9072"/>
        </w:tabs>
        <w:spacing w:after="0"/>
        <w:jc w:val="both"/>
      </w:pPr>
      <w:r>
        <w:tab/>
        <w:t>podpis oprávněné osoby/oprávněných osob</w:t>
      </w:r>
      <w:r w:rsidR="00A0193E">
        <w:t xml:space="preserve"> (popř. razítko Žadatele/Příjemce)</w:t>
      </w:r>
      <w:r w:rsidR="00005096">
        <w:t>:</w:t>
      </w:r>
    </w:p>
    <w:p w:rsidR="00CD7AE0" w:rsidRDefault="00CD7AE0" w:rsidP="000E1FA8">
      <w:pPr>
        <w:tabs>
          <w:tab w:val="center" w:pos="7371"/>
          <w:tab w:val="right" w:pos="9072"/>
        </w:tabs>
        <w:spacing w:after="0"/>
        <w:rPr>
          <w:rStyle w:val="Zstupntext"/>
        </w:rPr>
      </w:pPr>
      <w:r>
        <w:tab/>
      </w:r>
      <w:sdt>
        <w:sdtPr>
          <w:id w:val="21027818"/>
          <w:placeholder>
            <w:docPart w:val="7A74BCCCE8504092BAD4F649109AD860"/>
          </w:placeholder>
          <w:showingPlcHdr/>
        </w:sdtPr>
        <w:sdtEndPr/>
        <w:sdtContent>
          <w:r w:rsidR="00024696" w:rsidRPr="00321AC9">
            <w:rPr>
              <w:rStyle w:val="Zstupntext"/>
            </w:rPr>
            <w:t xml:space="preserve">Uveďte </w:t>
          </w:r>
          <w:r w:rsidR="00024696" w:rsidRPr="008706D3">
            <w:rPr>
              <w:rStyle w:val="Zstupntext"/>
              <w:u w:val="single"/>
            </w:rPr>
            <w:t>Jméno</w:t>
          </w:r>
          <w:r w:rsidR="00024696">
            <w:rPr>
              <w:rStyle w:val="Zstupntext"/>
            </w:rPr>
            <w:t xml:space="preserve"> </w:t>
          </w:r>
          <w:r w:rsidR="0078109E">
            <w:rPr>
              <w:rStyle w:val="Zstupntext"/>
            </w:rPr>
            <w:t xml:space="preserve">a </w:t>
          </w:r>
          <w:r w:rsidR="00024696" w:rsidRPr="008706D3">
            <w:rPr>
              <w:rStyle w:val="Zstupntext"/>
              <w:u w:val="single"/>
            </w:rPr>
            <w:t>funkci</w:t>
          </w:r>
          <w:r w:rsidR="00024696">
            <w:rPr>
              <w:rStyle w:val="Zstupntext"/>
            </w:rPr>
            <w:t xml:space="preserve"> osoby oprávněné (osob oprávněných) podepsat </w:t>
          </w:r>
          <w:r w:rsidR="00A0193E">
            <w:rPr>
              <w:rStyle w:val="Zstupntext"/>
            </w:rPr>
            <w:t xml:space="preserve">toto </w:t>
          </w:r>
          <w:r w:rsidR="00024696">
            <w:rPr>
              <w:rStyle w:val="Zstupntext"/>
            </w:rPr>
            <w:t>Čestné prohlášení</w:t>
          </w:r>
          <w:r w:rsidR="00024696" w:rsidRPr="002E1798">
            <w:rPr>
              <w:rStyle w:val="Zstupntext"/>
            </w:rPr>
            <w:t>.</w:t>
          </w:r>
        </w:sdtContent>
      </w:sdt>
    </w:p>
    <w:p w:rsidR="00024696" w:rsidRPr="00005096" w:rsidRDefault="00024696" w:rsidP="000E1FA8">
      <w:pPr>
        <w:tabs>
          <w:tab w:val="center" w:pos="7371"/>
          <w:tab w:val="right" w:pos="9072"/>
        </w:tabs>
        <w:spacing w:after="0"/>
        <w:rPr>
          <w:sz w:val="8"/>
          <w:szCs w:val="8"/>
        </w:rPr>
      </w:pPr>
    </w:p>
    <w:p w:rsidR="00544F1B" w:rsidRPr="00024696" w:rsidRDefault="0027251E" w:rsidP="00024696">
      <w:pPr>
        <w:tabs>
          <w:tab w:val="right" w:pos="10490"/>
        </w:tabs>
        <w:spacing w:after="0"/>
        <w:jc w:val="right"/>
        <w:rPr>
          <w:sz w:val="20"/>
        </w:rPr>
      </w:pPr>
      <w:r>
        <w:rPr>
          <w:sz w:val="20"/>
        </w:rPr>
        <w:t>Tento f</w:t>
      </w:r>
      <w:r w:rsidR="00603BF5">
        <w:rPr>
          <w:sz w:val="20"/>
        </w:rPr>
        <w:t xml:space="preserve">ormulář </w:t>
      </w:r>
      <w:r w:rsidR="00CD7AE0" w:rsidRPr="008356AB">
        <w:rPr>
          <w:sz w:val="20"/>
        </w:rPr>
        <w:t xml:space="preserve">je podepsán na základě přiložené plné moci či </w:t>
      </w:r>
      <w:r w:rsidR="00CD7AE0" w:rsidRPr="0027251E">
        <w:rPr>
          <w:sz w:val="20"/>
        </w:rPr>
        <w:t>prokury</w:t>
      </w:r>
      <w:r w:rsidR="00AB1969" w:rsidRPr="0027251E">
        <w:rPr>
          <w:sz w:val="20"/>
        </w:rPr>
        <w:t xml:space="preserve"> </w:t>
      </w:r>
      <w:r w:rsidR="00AB1969" w:rsidRPr="0027251E">
        <w:rPr>
          <w:sz w:val="16"/>
          <w:szCs w:val="16"/>
        </w:rPr>
        <w:t>(</w:t>
      </w:r>
      <w:r w:rsidR="00AB1969" w:rsidRPr="0027251E">
        <w:rPr>
          <w:b/>
          <w:color w:val="FF0000"/>
          <w:sz w:val="28"/>
          <w:szCs w:val="28"/>
        </w:rPr>
        <w:t>vyberte odpověď</w:t>
      </w:r>
      <w:r>
        <w:rPr>
          <w:b/>
          <w:color w:val="FF0000"/>
          <w:sz w:val="28"/>
          <w:szCs w:val="28"/>
        </w:rPr>
        <w:t>!!</w:t>
      </w:r>
      <w:r w:rsidR="00AB1969" w:rsidRPr="0027251E">
        <w:rPr>
          <w:sz w:val="16"/>
          <w:szCs w:val="16"/>
        </w:rPr>
        <w:t>)</w:t>
      </w:r>
      <w:r w:rsidR="00CD7AE0" w:rsidRPr="0027251E">
        <w:rPr>
          <w:sz w:val="20"/>
        </w:rPr>
        <w:t xml:space="preserve">: </w:t>
      </w:r>
      <w:r w:rsidR="00024696" w:rsidRPr="0027251E">
        <w:rPr>
          <w:sz w:val="20"/>
        </w:rPr>
        <w:t xml:space="preserve"> </w:t>
      </w:r>
      <w:sdt>
        <w:sdtPr>
          <w:rPr>
            <w:sz w:val="20"/>
          </w:rPr>
          <w:id w:val="21027822"/>
          <w:placeholder>
            <w:docPart w:val="FE339D1A12414C1D8E4449A977EEF1C6"/>
          </w:placeholder>
          <w:showingPlcHdr/>
          <w:dropDownList>
            <w:listItem w:value="Zvolte položku."/>
            <w:listItem w:displayText="ANO" w:value="ANO"/>
            <w:listItem w:displayText="NE" w:value="NE"/>
          </w:dropDownList>
        </w:sdtPr>
        <w:sdtEndPr/>
        <w:sdtContent>
          <w:r w:rsidR="00024696" w:rsidRPr="0027251E">
            <w:rPr>
              <w:rStyle w:val="Zstupntext"/>
            </w:rPr>
            <w:t>Zvolte položku.</w:t>
          </w:r>
        </w:sdtContent>
      </w:sdt>
    </w:p>
    <w:sectPr w:rsidR="00544F1B" w:rsidRPr="00024696" w:rsidSect="00CD3AC9">
      <w:headerReference w:type="default" r:id="rId9"/>
      <w:pgSz w:w="11906" w:h="16838"/>
      <w:pgMar w:top="737" w:right="1021" w:bottom="567"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FA8" w:rsidRDefault="000E1FA8" w:rsidP="003210EB">
      <w:pPr>
        <w:spacing w:after="0" w:line="240" w:lineRule="auto"/>
      </w:pPr>
      <w:r>
        <w:separator/>
      </w:r>
    </w:p>
  </w:endnote>
  <w:endnote w:type="continuationSeparator" w:id="0">
    <w:p w:rsidR="000E1FA8" w:rsidRDefault="000E1FA8" w:rsidP="00321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FA8" w:rsidRDefault="000E1FA8" w:rsidP="003210EB">
      <w:pPr>
        <w:spacing w:after="0" w:line="240" w:lineRule="auto"/>
      </w:pPr>
      <w:r>
        <w:separator/>
      </w:r>
    </w:p>
  </w:footnote>
  <w:footnote w:type="continuationSeparator" w:id="0">
    <w:p w:rsidR="000E1FA8" w:rsidRDefault="000E1FA8" w:rsidP="003210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FA8" w:rsidRDefault="000E1FA8" w:rsidP="005C65D2">
    <w:pPr>
      <w:pStyle w:val="Zhlav"/>
      <w:jc w:val="right"/>
    </w:pPr>
    <w:r w:rsidRPr="009F1666">
      <w:rPr>
        <w:i/>
      </w:rPr>
      <w:t>Příloha Pravidel DT Podnikatelské vouchery Plzeňského kraje 201</w:t>
    </w:r>
    <w:r w:rsidR="008706D3">
      <w:rPr>
        <w:i/>
      </w:rPr>
      <w:t>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048CA"/>
    <w:multiLevelType w:val="hybridMultilevel"/>
    <w:tmpl w:val="EE7A8610"/>
    <w:lvl w:ilvl="0" w:tplc="1696FE00">
      <w:numFmt w:val="bullet"/>
      <w:lvlText w:val=""/>
      <w:lvlJc w:val="left"/>
      <w:pPr>
        <w:ind w:left="720" w:hanging="360"/>
      </w:pPr>
      <w:rPr>
        <w:rFonts w:ascii="Symbol" w:eastAsiaTheme="minorHAnsi"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A823043"/>
    <w:multiLevelType w:val="hybridMultilevel"/>
    <w:tmpl w:val="5D68BFE8"/>
    <w:lvl w:ilvl="0" w:tplc="717AF0CA">
      <w:numFmt w:val="bullet"/>
      <w:lvlText w:val="-"/>
      <w:lvlJc w:val="left"/>
      <w:pPr>
        <w:ind w:left="720" w:hanging="360"/>
      </w:pPr>
      <w:rPr>
        <w:rFonts w:ascii="Arial" w:eastAsiaTheme="minorHAnsi" w:hAnsi="Arial" w:cs="Arial"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7B175D8"/>
    <w:multiLevelType w:val="hybridMultilevel"/>
    <w:tmpl w:val="830CCB0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nsid w:val="38BC43E6"/>
    <w:multiLevelType w:val="hybridMultilevel"/>
    <w:tmpl w:val="1F848784"/>
    <w:lvl w:ilvl="0" w:tplc="06707A16">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3A4354A5"/>
    <w:multiLevelType w:val="hybridMultilevel"/>
    <w:tmpl w:val="2A0C98F6"/>
    <w:lvl w:ilvl="0" w:tplc="717AF0CA">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4B456175"/>
    <w:multiLevelType w:val="hybridMultilevel"/>
    <w:tmpl w:val="F93AC0E6"/>
    <w:lvl w:ilvl="0" w:tplc="538A3830">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5BE82867"/>
    <w:multiLevelType w:val="hybridMultilevel"/>
    <w:tmpl w:val="54BE5AB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5"/>
  </w:num>
  <w:num w:numId="5">
    <w:abstractNumId w:val="6"/>
  </w:num>
  <w:num w:numId="6">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cumentProtection w:edit="forms" w:formatting="1" w:enforcement="1" w:cryptProviderType="rsaFull" w:cryptAlgorithmClass="hash" w:cryptAlgorithmType="typeAny" w:cryptAlgorithmSid="4" w:cryptSpinCount="100000" w:hash="Urp/aFe0Fs5ZxFfKZAp0bjwSedY=" w:salt="dv/hiDv8Y6TF24vfTZp4t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677DE"/>
    <w:rsid w:val="00001C08"/>
    <w:rsid w:val="0000204E"/>
    <w:rsid w:val="00002109"/>
    <w:rsid w:val="0000211A"/>
    <w:rsid w:val="0000296B"/>
    <w:rsid w:val="00003022"/>
    <w:rsid w:val="00003D5F"/>
    <w:rsid w:val="00004156"/>
    <w:rsid w:val="00004652"/>
    <w:rsid w:val="00004746"/>
    <w:rsid w:val="00005096"/>
    <w:rsid w:val="0000723F"/>
    <w:rsid w:val="00010261"/>
    <w:rsid w:val="00011C1E"/>
    <w:rsid w:val="00012D4E"/>
    <w:rsid w:val="00013CDA"/>
    <w:rsid w:val="00015916"/>
    <w:rsid w:val="00017724"/>
    <w:rsid w:val="00017DBF"/>
    <w:rsid w:val="00020278"/>
    <w:rsid w:val="0002067F"/>
    <w:rsid w:val="00023F47"/>
    <w:rsid w:val="000244A3"/>
    <w:rsid w:val="00024696"/>
    <w:rsid w:val="00024BB6"/>
    <w:rsid w:val="00027C00"/>
    <w:rsid w:val="000303E0"/>
    <w:rsid w:val="00031070"/>
    <w:rsid w:val="000315ED"/>
    <w:rsid w:val="00032535"/>
    <w:rsid w:val="00032A59"/>
    <w:rsid w:val="00035109"/>
    <w:rsid w:val="00035543"/>
    <w:rsid w:val="00035911"/>
    <w:rsid w:val="000362EC"/>
    <w:rsid w:val="00037E2D"/>
    <w:rsid w:val="00040C47"/>
    <w:rsid w:val="00040F4C"/>
    <w:rsid w:val="00041771"/>
    <w:rsid w:val="00041915"/>
    <w:rsid w:val="00041FDC"/>
    <w:rsid w:val="000427F9"/>
    <w:rsid w:val="00042923"/>
    <w:rsid w:val="000432EC"/>
    <w:rsid w:val="0004417A"/>
    <w:rsid w:val="00044839"/>
    <w:rsid w:val="00046896"/>
    <w:rsid w:val="00046A23"/>
    <w:rsid w:val="00047921"/>
    <w:rsid w:val="0005034A"/>
    <w:rsid w:val="0005143E"/>
    <w:rsid w:val="000550E0"/>
    <w:rsid w:val="00055915"/>
    <w:rsid w:val="000564B0"/>
    <w:rsid w:val="0005671D"/>
    <w:rsid w:val="00056842"/>
    <w:rsid w:val="00056856"/>
    <w:rsid w:val="00060FA4"/>
    <w:rsid w:val="00061249"/>
    <w:rsid w:val="00062A68"/>
    <w:rsid w:val="00063C6D"/>
    <w:rsid w:val="00064AB3"/>
    <w:rsid w:val="000659DB"/>
    <w:rsid w:val="000667A1"/>
    <w:rsid w:val="00066B76"/>
    <w:rsid w:val="000705EE"/>
    <w:rsid w:val="00074037"/>
    <w:rsid w:val="0007448F"/>
    <w:rsid w:val="00074623"/>
    <w:rsid w:val="00074C9B"/>
    <w:rsid w:val="00075939"/>
    <w:rsid w:val="0008122D"/>
    <w:rsid w:val="000847BD"/>
    <w:rsid w:val="00084E3C"/>
    <w:rsid w:val="00085A22"/>
    <w:rsid w:val="000860AA"/>
    <w:rsid w:val="0008638E"/>
    <w:rsid w:val="00087224"/>
    <w:rsid w:val="00087416"/>
    <w:rsid w:val="0008743E"/>
    <w:rsid w:val="00087944"/>
    <w:rsid w:val="00087B2F"/>
    <w:rsid w:val="00087EAB"/>
    <w:rsid w:val="00091A44"/>
    <w:rsid w:val="00092438"/>
    <w:rsid w:val="00094237"/>
    <w:rsid w:val="000943F7"/>
    <w:rsid w:val="000958E3"/>
    <w:rsid w:val="0009670D"/>
    <w:rsid w:val="000A080B"/>
    <w:rsid w:val="000A0FAA"/>
    <w:rsid w:val="000A1ADB"/>
    <w:rsid w:val="000A3D74"/>
    <w:rsid w:val="000A5641"/>
    <w:rsid w:val="000A6096"/>
    <w:rsid w:val="000A631F"/>
    <w:rsid w:val="000A7252"/>
    <w:rsid w:val="000A7C5A"/>
    <w:rsid w:val="000B0BCC"/>
    <w:rsid w:val="000B0DCD"/>
    <w:rsid w:val="000B199A"/>
    <w:rsid w:val="000B1E5D"/>
    <w:rsid w:val="000B2A18"/>
    <w:rsid w:val="000B3520"/>
    <w:rsid w:val="000B4AE2"/>
    <w:rsid w:val="000B4EAF"/>
    <w:rsid w:val="000B5BF9"/>
    <w:rsid w:val="000B61FF"/>
    <w:rsid w:val="000B72DA"/>
    <w:rsid w:val="000C0194"/>
    <w:rsid w:val="000C03D2"/>
    <w:rsid w:val="000C1155"/>
    <w:rsid w:val="000C17FC"/>
    <w:rsid w:val="000C2C62"/>
    <w:rsid w:val="000C4E96"/>
    <w:rsid w:val="000C6D7D"/>
    <w:rsid w:val="000C7A8D"/>
    <w:rsid w:val="000C7E53"/>
    <w:rsid w:val="000C7E85"/>
    <w:rsid w:val="000D02CF"/>
    <w:rsid w:val="000D1026"/>
    <w:rsid w:val="000D24A2"/>
    <w:rsid w:val="000D2F41"/>
    <w:rsid w:val="000D3A46"/>
    <w:rsid w:val="000D4A59"/>
    <w:rsid w:val="000D4FFD"/>
    <w:rsid w:val="000D6BF9"/>
    <w:rsid w:val="000D776B"/>
    <w:rsid w:val="000E0CD4"/>
    <w:rsid w:val="000E14D9"/>
    <w:rsid w:val="000E1953"/>
    <w:rsid w:val="000E1A4F"/>
    <w:rsid w:val="000E1ED3"/>
    <w:rsid w:val="000E1FA8"/>
    <w:rsid w:val="000E2A67"/>
    <w:rsid w:val="000E2C22"/>
    <w:rsid w:val="000E2E3E"/>
    <w:rsid w:val="000E3291"/>
    <w:rsid w:val="000E39E5"/>
    <w:rsid w:val="000E44F4"/>
    <w:rsid w:val="000E5249"/>
    <w:rsid w:val="000E5A7B"/>
    <w:rsid w:val="000E5B11"/>
    <w:rsid w:val="000E6645"/>
    <w:rsid w:val="000E6837"/>
    <w:rsid w:val="000F0FA2"/>
    <w:rsid w:val="000F1C83"/>
    <w:rsid w:val="000F30A1"/>
    <w:rsid w:val="000F3709"/>
    <w:rsid w:val="000F513D"/>
    <w:rsid w:val="00100144"/>
    <w:rsid w:val="00102204"/>
    <w:rsid w:val="00102749"/>
    <w:rsid w:val="00102E44"/>
    <w:rsid w:val="00103252"/>
    <w:rsid w:val="00104E73"/>
    <w:rsid w:val="00104FFB"/>
    <w:rsid w:val="00105BC5"/>
    <w:rsid w:val="00106AF5"/>
    <w:rsid w:val="00106DE3"/>
    <w:rsid w:val="00106E42"/>
    <w:rsid w:val="001102A5"/>
    <w:rsid w:val="00110C14"/>
    <w:rsid w:val="00111065"/>
    <w:rsid w:val="0011167C"/>
    <w:rsid w:val="0011168C"/>
    <w:rsid w:val="00111D41"/>
    <w:rsid w:val="001128D9"/>
    <w:rsid w:val="001129B1"/>
    <w:rsid w:val="00114063"/>
    <w:rsid w:val="00114E46"/>
    <w:rsid w:val="00114F0E"/>
    <w:rsid w:val="001168E5"/>
    <w:rsid w:val="001169B1"/>
    <w:rsid w:val="0011702D"/>
    <w:rsid w:val="0011721B"/>
    <w:rsid w:val="00120F1B"/>
    <w:rsid w:val="001210FB"/>
    <w:rsid w:val="00124054"/>
    <w:rsid w:val="001257F7"/>
    <w:rsid w:val="00126CDB"/>
    <w:rsid w:val="00127793"/>
    <w:rsid w:val="001279F3"/>
    <w:rsid w:val="00130961"/>
    <w:rsid w:val="001317CE"/>
    <w:rsid w:val="001351F8"/>
    <w:rsid w:val="00137A2C"/>
    <w:rsid w:val="00137C69"/>
    <w:rsid w:val="00137EE8"/>
    <w:rsid w:val="00143BA6"/>
    <w:rsid w:val="0014410C"/>
    <w:rsid w:val="00145EDD"/>
    <w:rsid w:val="00146B96"/>
    <w:rsid w:val="001477AB"/>
    <w:rsid w:val="00147BD2"/>
    <w:rsid w:val="00150124"/>
    <w:rsid w:val="00150C51"/>
    <w:rsid w:val="00152018"/>
    <w:rsid w:val="0015446C"/>
    <w:rsid w:val="00154F48"/>
    <w:rsid w:val="00155288"/>
    <w:rsid w:val="001561C7"/>
    <w:rsid w:val="00157E0B"/>
    <w:rsid w:val="00157E81"/>
    <w:rsid w:val="0016210D"/>
    <w:rsid w:val="001621B3"/>
    <w:rsid w:val="001632A6"/>
    <w:rsid w:val="001633FB"/>
    <w:rsid w:val="001651EF"/>
    <w:rsid w:val="00165819"/>
    <w:rsid w:val="00166E96"/>
    <w:rsid w:val="001677DE"/>
    <w:rsid w:val="001701BF"/>
    <w:rsid w:val="001706E6"/>
    <w:rsid w:val="00171A13"/>
    <w:rsid w:val="00171A19"/>
    <w:rsid w:val="001727DF"/>
    <w:rsid w:val="00173615"/>
    <w:rsid w:val="001745FE"/>
    <w:rsid w:val="0017517C"/>
    <w:rsid w:val="00177289"/>
    <w:rsid w:val="0018053A"/>
    <w:rsid w:val="001814CB"/>
    <w:rsid w:val="00181BAB"/>
    <w:rsid w:val="001844C9"/>
    <w:rsid w:val="00184686"/>
    <w:rsid w:val="00184829"/>
    <w:rsid w:val="001857CA"/>
    <w:rsid w:val="00185FFD"/>
    <w:rsid w:val="001903DA"/>
    <w:rsid w:val="00190483"/>
    <w:rsid w:val="00192D7D"/>
    <w:rsid w:val="00193111"/>
    <w:rsid w:val="00193A09"/>
    <w:rsid w:val="001941B8"/>
    <w:rsid w:val="00196620"/>
    <w:rsid w:val="00197404"/>
    <w:rsid w:val="00197729"/>
    <w:rsid w:val="001A040D"/>
    <w:rsid w:val="001A0C33"/>
    <w:rsid w:val="001A567D"/>
    <w:rsid w:val="001A5A26"/>
    <w:rsid w:val="001A6CE2"/>
    <w:rsid w:val="001B0223"/>
    <w:rsid w:val="001B1123"/>
    <w:rsid w:val="001B18BB"/>
    <w:rsid w:val="001B1A81"/>
    <w:rsid w:val="001B1E9E"/>
    <w:rsid w:val="001B239A"/>
    <w:rsid w:val="001B2DE7"/>
    <w:rsid w:val="001B31C7"/>
    <w:rsid w:val="001B3D4F"/>
    <w:rsid w:val="001B438B"/>
    <w:rsid w:val="001B5851"/>
    <w:rsid w:val="001B6360"/>
    <w:rsid w:val="001B6364"/>
    <w:rsid w:val="001B6DB1"/>
    <w:rsid w:val="001B6E0F"/>
    <w:rsid w:val="001C0B39"/>
    <w:rsid w:val="001C1019"/>
    <w:rsid w:val="001C2CC3"/>
    <w:rsid w:val="001C2DA9"/>
    <w:rsid w:val="001C2DD9"/>
    <w:rsid w:val="001C3646"/>
    <w:rsid w:val="001C3BED"/>
    <w:rsid w:val="001C3DEB"/>
    <w:rsid w:val="001C42D9"/>
    <w:rsid w:val="001C43F8"/>
    <w:rsid w:val="001C4EEB"/>
    <w:rsid w:val="001C554E"/>
    <w:rsid w:val="001C6F03"/>
    <w:rsid w:val="001C7756"/>
    <w:rsid w:val="001D5CDC"/>
    <w:rsid w:val="001D5F9E"/>
    <w:rsid w:val="001D7132"/>
    <w:rsid w:val="001D7659"/>
    <w:rsid w:val="001E209F"/>
    <w:rsid w:val="001E2FB1"/>
    <w:rsid w:val="001E3344"/>
    <w:rsid w:val="001E36D6"/>
    <w:rsid w:val="001E39AC"/>
    <w:rsid w:val="001E3C1D"/>
    <w:rsid w:val="001E437C"/>
    <w:rsid w:val="001E4598"/>
    <w:rsid w:val="001E4CF3"/>
    <w:rsid w:val="001E639D"/>
    <w:rsid w:val="001E7A15"/>
    <w:rsid w:val="001E7EB1"/>
    <w:rsid w:val="001F03B0"/>
    <w:rsid w:val="001F06C4"/>
    <w:rsid w:val="001F3EE5"/>
    <w:rsid w:val="001F3FE8"/>
    <w:rsid w:val="001F441A"/>
    <w:rsid w:val="001F5580"/>
    <w:rsid w:val="001F5B04"/>
    <w:rsid w:val="001F781C"/>
    <w:rsid w:val="00200407"/>
    <w:rsid w:val="0020064A"/>
    <w:rsid w:val="0020247A"/>
    <w:rsid w:val="00202E7A"/>
    <w:rsid w:val="00203CDB"/>
    <w:rsid w:val="00204CDD"/>
    <w:rsid w:val="0020516D"/>
    <w:rsid w:val="002056C3"/>
    <w:rsid w:val="0021074A"/>
    <w:rsid w:val="00210D8D"/>
    <w:rsid w:val="00210E82"/>
    <w:rsid w:val="00211BD9"/>
    <w:rsid w:val="00211F02"/>
    <w:rsid w:val="00212252"/>
    <w:rsid w:val="00212F7E"/>
    <w:rsid w:val="002138CD"/>
    <w:rsid w:val="00213D16"/>
    <w:rsid w:val="00216BAB"/>
    <w:rsid w:val="00216EB7"/>
    <w:rsid w:val="002202E1"/>
    <w:rsid w:val="00221FC0"/>
    <w:rsid w:val="00224D58"/>
    <w:rsid w:val="00224DF8"/>
    <w:rsid w:val="00225BB8"/>
    <w:rsid w:val="002325B7"/>
    <w:rsid w:val="00232916"/>
    <w:rsid w:val="002334E6"/>
    <w:rsid w:val="0023468E"/>
    <w:rsid w:val="002346AC"/>
    <w:rsid w:val="00234898"/>
    <w:rsid w:val="00237598"/>
    <w:rsid w:val="0023760D"/>
    <w:rsid w:val="00240480"/>
    <w:rsid w:val="00240849"/>
    <w:rsid w:val="0024153D"/>
    <w:rsid w:val="002438A4"/>
    <w:rsid w:val="002459E1"/>
    <w:rsid w:val="00245DC7"/>
    <w:rsid w:val="00246878"/>
    <w:rsid w:val="00246E6F"/>
    <w:rsid w:val="00250C57"/>
    <w:rsid w:val="00251FC6"/>
    <w:rsid w:val="00252656"/>
    <w:rsid w:val="00253007"/>
    <w:rsid w:val="0025492B"/>
    <w:rsid w:val="00254CDD"/>
    <w:rsid w:val="00254DB5"/>
    <w:rsid w:val="002560A1"/>
    <w:rsid w:val="00256315"/>
    <w:rsid w:val="002603EA"/>
    <w:rsid w:val="002616ED"/>
    <w:rsid w:val="00261840"/>
    <w:rsid w:val="0026229B"/>
    <w:rsid w:val="00263374"/>
    <w:rsid w:val="00265D19"/>
    <w:rsid w:val="00267A86"/>
    <w:rsid w:val="00267F14"/>
    <w:rsid w:val="002720AC"/>
    <w:rsid w:val="0027251E"/>
    <w:rsid w:val="0027288E"/>
    <w:rsid w:val="00273068"/>
    <w:rsid w:val="00273484"/>
    <w:rsid w:val="00273681"/>
    <w:rsid w:val="002745C7"/>
    <w:rsid w:val="00276227"/>
    <w:rsid w:val="00276639"/>
    <w:rsid w:val="00276648"/>
    <w:rsid w:val="0027704F"/>
    <w:rsid w:val="00277484"/>
    <w:rsid w:val="0027766B"/>
    <w:rsid w:val="00277AA3"/>
    <w:rsid w:val="00277C8B"/>
    <w:rsid w:val="002802E1"/>
    <w:rsid w:val="00280940"/>
    <w:rsid w:val="00281F77"/>
    <w:rsid w:val="002821F9"/>
    <w:rsid w:val="002824F8"/>
    <w:rsid w:val="00284754"/>
    <w:rsid w:val="00285391"/>
    <w:rsid w:val="00285617"/>
    <w:rsid w:val="0028604B"/>
    <w:rsid w:val="002862C4"/>
    <w:rsid w:val="00290356"/>
    <w:rsid w:val="002906D6"/>
    <w:rsid w:val="00290762"/>
    <w:rsid w:val="002922F7"/>
    <w:rsid w:val="00294EEE"/>
    <w:rsid w:val="00296FC3"/>
    <w:rsid w:val="0029718E"/>
    <w:rsid w:val="00297577"/>
    <w:rsid w:val="002A1154"/>
    <w:rsid w:val="002A145E"/>
    <w:rsid w:val="002A153E"/>
    <w:rsid w:val="002A1E66"/>
    <w:rsid w:val="002A43D4"/>
    <w:rsid w:val="002A54C4"/>
    <w:rsid w:val="002A5567"/>
    <w:rsid w:val="002A5A11"/>
    <w:rsid w:val="002A5E5F"/>
    <w:rsid w:val="002A5FFC"/>
    <w:rsid w:val="002A61DC"/>
    <w:rsid w:val="002B0C32"/>
    <w:rsid w:val="002B1771"/>
    <w:rsid w:val="002B1800"/>
    <w:rsid w:val="002B1D9C"/>
    <w:rsid w:val="002B2D43"/>
    <w:rsid w:val="002B3A2D"/>
    <w:rsid w:val="002B4E54"/>
    <w:rsid w:val="002B56D9"/>
    <w:rsid w:val="002B5830"/>
    <w:rsid w:val="002B58A0"/>
    <w:rsid w:val="002B7253"/>
    <w:rsid w:val="002B7E82"/>
    <w:rsid w:val="002C0FD6"/>
    <w:rsid w:val="002C185D"/>
    <w:rsid w:val="002C32BB"/>
    <w:rsid w:val="002C4CE8"/>
    <w:rsid w:val="002C534F"/>
    <w:rsid w:val="002C797A"/>
    <w:rsid w:val="002D06AA"/>
    <w:rsid w:val="002D11FB"/>
    <w:rsid w:val="002D195D"/>
    <w:rsid w:val="002D1BD3"/>
    <w:rsid w:val="002D2A2A"/>
    <w:rsid w:val="002D754C"/>
    <w:rsid w:val="002E07C8"/>
    <w:rsid w:val="002E0B4B"/>
    <w:rsid w:val="002E2A36"/>
    <w:rsid w:val="002E2F7E"/>
    <w:rsid w:val="002E3C4A"/>
    <w:rsid w:val="002E4F0D"/>
    <w:rsid w:val="002E5123"/>
    <w:rsid w:val="002E5B02"/>
    <w:rsid w:val="002E6935"/>
    <w:rsid w:val="002E73D7"/>
    <w:rsid w:val="002F0092"/>
    <w:rsid w:val="002F04A4"/>
    <w:rsid w:val="002F06CD"/>
    <w:rsid w:val="002F0B45"/>
    <w:rsid w:val="002F17EA"/>
    <w:rsid w:val="002F3405"/>
    <w:rsid w:val="002F356D"/>
    <w:rsid w:val="002F3E31"/>
    <w:rsid w:val="002F4B5A"/>
    <w:rsid w:val="002F595C"/>
    <w:rsid w:val="002F5DE2"/>
    <w:rsid w:val="00301839"/>
    <w:rsid w:val="00301F2E"/>
    <w:rsid w:val="003043C3"/>
    <w:rsid w:val="003051A8"/>
    <w:rsid w:val="0030555E"/>
    <w:rsid w:val="00305D1B"/>
    <w:rsid w:val="0030670B"/>
    <w:rsid w:val="00307277"/>
    <w:rsid w:val="00310184"/>
    <w:rsid w:val="0031237A"/>
    <w:rsid w:val="00312640"/>
    <w:rsid w:val="00314563"/>
    <w:rsid w:val="003145CD"/>
    <w:rsid w:val="00314B99"/>
    <w:rsid w:val="00314CD6"/>
    <w:rsid w:val="00315AAC"/>
    <w:rsid w:val="0031720D"/>
    <w:rsid w:val="00320B1A"/>
    <w:rsid w:val="00320D5A"/>
    <w:rsid w:val="003210EB"/>
    <w:rsid w:val="00321AC9"/>
    <w:rsid w:val="00323690"/>
    <w:rsid w:val="00324104"/>
    <w:rsid w:val="00324940"/>
    <w:rsid w:val="00324F22"/>
    <w:rsid w:val="0032511C"/>
    <w:rsid w:val="00325288"/>
    <w:rsid w:val="00326F37"/>
    <w:rsid w:val="003276C3"/>
    <w:rsid w:val="003307B7"/>
    <w:rsid w:val="003313D9"/>
    <w:rsid w:val="00331C47"/>
    <w:rsid w:val="00332CF2"/>
    <w:rsid w:val="00332EE4"/>
    <w:rsid w:val="00333655"/>
    <w:rsid w:val="0033430A"/>
    <w:rsid w:val="003353A6"/>
    <w:rsid w:val="003355C5"/>
    <w:rsid w:val="00336390"/>
    <w:rsid w:val="003370DC"/>
    <w:rsid w:val="00337D0A"/>
    <w:rsid w:val="00337D67"/>
    <w:rsid w:val="00340D79"/>
    <w:rsid w:val="00340F2D"/>
    <w:rsid w:val="00343880"/>
    <w:rsid w:val="00343BCD"/>
    <w:rsid w:val="00345020"/>
    <w:rsid w:val="00345FD6"/>
    <w:rsid w:val="00347996"/>
    <w:rsid w:val="00350DB8"/>
    <w:rsid w:val="00352273"/>
    <w:rsid w:val="0035492C"/>
    <w:rsid w:val="00354EA9"/>
    <w:rsid w:val="00355915"/>
    <w:rsid w:val="00356EC3"/>
    <w:rsid w:val="00357419"/>
    <w:rsid w:val="00357F3A"/>
    <w:rsid w:val="003601CA"/>
    <w:rsid w:val="00362026"/>
    <w:rsid w:val="00363B46"/>
    <w:rsid w:val="003647EE"/>
    <w:rsid w:val="00365EF7"/>
    <w:rsid w:val="0036706C"/>
    <w:rsid w:val="003672E0"/>
    <w:rsid w:val="00367397"/>
    <w:rsid w:val="003673F7"/>
    <w:rsid w:val="0037060A"/>
    <w:rsid w:val="00370990"/>
    <w:rsid w:val="00370AB2"/>
    <w:rsid w:val="00370B23"/>
    <w:rsid w:val="00371294"/>
    <w:rsid w:val="003713D9"/>
    <w:rsid w:val="003738AA"/>
    <w:rsid w:val="00374607"/>
    <w:rsid w:val="00375C5C"/>
    <w:rsid w:val="00376D8A"/>
    <w:rsid w:val="003772F3"/>
    <w:rsid w:val="00377B77"/>
    <w:rsid w:val="0038041E"/>
    <w:rsid w:val="00380974"/>
    <w:rsid w:val="003817C3"/>
    <w:rsid w:val="00381E7C"/>
    <w:rsid w:val="00382947"/>
    <w:rsid w:val="00383B1B"/>
    <w:rsid w:val="00383DDC"/>
    <w:rsid w:val="00384080"/>
    <w:rsid w:val="00384703"/>
    <w:rsid w:val="003852D8"/>
    <w:rsid w:val="00385C76"/>
    <w:rsid w:val="00385CBB"/>
    <w:rsid w:val="0038661D"/>
    <w:rsid w:val="00386AD2"/>
    <w:rsid w:val="00387A92"/>
    <w:rsid w:val="0039021C"/>
    <w:rsid w:val="00390835"/>
    <w:rsid w:val="0039088F"/>
    <w:rsid w:val="00390D68"/>
    <w:rsid w:val="003925E9"/>
    <w:rsid w:val="003927E3"/>
    <w:rsid w:val="0039374E"/>
    <w:rsid w:val="00396771"/>
    <w:rsid w:val="00397026"/>
    <w:rsid w:val="003972D2"/>
    <w:rsid w:val="00397ED7"/>
    <w:rsid w:val="003A0186"/>
    <w:rsid w:val="003A1FB2"/>
    <w:rsid w:val="003A2185"/>
    <w:rsid w:val="003A2D7F"/>
    <w:rsid w:val="003A6DDC"/>
    <w:rsid w:val="003B0033"/>
    <w:rsid w:val="003B44DE"/>
    <w:rsid w:val="003B4A75"/>
    <w:rsid w:val="003B67DA"/>
    <w:rsid w:val="003B6D31"/>
    <w:rsid w:val="003B7488"/>
    <w:rsid w:val="003C20C5"/>
    <w:rsid w:val="003C2786"/>
    <w:rsid w:val="003C2790"/>
    <w:rsid w:val="003C4E14"/>
    <w:rsid w:val="003C505A"/>
    <w:rsid w:val="003C51B1"/>
    <w:rsid w:val="003C7620"/>
    <w:rsid w:val="003D0617"/>
    <w:rsid w:val="003D1130"/>
    <w:rsid w:val="003D134E"/>
    <w:rsid w:val="003D2235"/>
    <w:rsid w:val="003D32AC"/>
    <w:rsid w:val="003D5892"/>
    <w:rsid w:val="003E0654"/>
    <w:rsid w:val="003E09F3"/>
    <w:rsid w:val="003E0C77"/>
    <w:rsid w:val="003E1296"/>
    <w:rsid w:val="003E1A7E"/>
    <w:rsid w:val="003E3768"/>
    <w:rsid w:val="003E3D96"/>
    <w:rsid w:val="003E3E7B"/>
    <w:rsid w:val="003E3EB5"/>
    <w:rsid w:val="003E42E4"/>
    <w:rsid w:val="003E4389"/>
    <w:rsid w:val="003E53D8"/>
    <w:rsid w:val="003E6500"/>
    <w:rsid w:val="003E6B8C"/>
    <w:rsid w:val="003E7999"/>
    <w:rsid w:val="003F0017"/>
    <w:rsid w:val="003F020A"/>
    <w:rsid w:val="003F05D8"/>
    <w:rsid w:val="003F06B4"/>
    <w:rsid w:val="003F1924"/>
    <w:rsid w:val="003F23A1"/>
    <w:rsid w:val="003F2668"/>
    <w:rsid w:val="003F6017"/>
    <w:rsid w:val="003F6234"/>
    <w:rsid w:val="003F6B5D"/>
    <w:rsid w:val="00400EBF"/>
    <w:rsid w:val="00402649"/>
    <w:rsid w:val="00402CE6"/>
    <w:rsid w:val="00403086"/>
    <w:rsid w:val="00403585"/>
    <w:rsid w:val="004045E6"/>
    <w:rsid w:val="00404AC2"/>
    <w:rsid w:val="00404BB6"/>
    <w:rsid w:val="004078A6"/>
    <w:rsid w:val="00407FE0"/>
    <w:rsid w:val="00411A5A"/>
    <w:rsid w:val="00411CD4"/>
    <w:rsid w:val="00412772"/>
    <w:rsid w:val="00413A92"/>
    <w:rsid w:val="00414FFD"/>
    <w:rsid w:val="00415C16"/>
    <w:rsid w:val="0041672E"/>
    <w:rsid w:val="00416AD8"/>
    <w:rsid w:val="00421BF5"/>
    <w:rsid w:val="00422A45"/>
    <w:rsid w:val="004236F8"/>
    <w:rsid w:val="004243D3"/>
    <w:rsid w:val="004258A1"/>
    <w:rsid w:val="004269A3"/>
    <w:rsid w:val="0042775D"/>
    <w:rsid w:val="00431EE9"/>
    <w:rsid w:val="0043225B"/>
    <w:rsid w:val="004343D0"/>
    <w:rsid w:val="00434402"/>
    <w:rsid w:val="00434EED"/>
    <w:rsid w:val="004368D1"/>
    <w:rsid w:val="004404BF"/>
    <w:rsid w:val="00441340"/>
    <w:rsid w:val="0044139C"/>
    <w:rsid w:val="0044145B"/>
    <w:rsid w:val="004417D1"/>
    <w:rsid w:val="00442788"/>
    <w:rsid w:val="00442B26"/>
    <w:rsid w:val="00442B86"/>
    <w:rsid w:val="004444B1"/>
    <w:rsid w:val="00445B59"/>
    <w:rsid w:val="00451111"/>
    <w:rsid w:val="00451259"/>
    <w:rsid w:val="00452170"/>
    <w:rsid w:val="00452A30"/>
    <w:rsid w:val="00457171"/>
    <w:rsid w:val="004572E8"/>
    <w:rsid w:val="00460140"/>
    <w:rsid w:val="004607AE"/>
    <w:rsid w:val="00460FE2"/>
    <w:rsid w:val="0046182E"/>
    <w:rsid w:val="004622A6"/>
    <w:rsid w:val="00463CE5"/>
    <w:rsid w:val="0046412A"/>
    <w:rsid w:val="00464618"/>
    <w:rsid w:val="00466BD8"/>
    <w:rsid w:val="004670B7"/>
    <w:rsid w:val="00467294"/>
    <w:rsid w:val="00467826"/>
    <w:rsid w:val="00470D67"/>
    <w:rsid w:val="00470E81"/>
    <w:rsid w:val="00474972"/>
    <w:rsid w:val="0048195B"/>
    <w:rsid w:val="00484541"/>
    <w:rsid w:val="004848E9"/>
    <w:rsid w:val="0048551E"/>
    <w:rsid w:val="00485BE3"/>
    <w:rsid w:val="00491085"/>
    <w:rsid w:val="00491C57"/>
    <w:rsid w:val="0049489D"/>
    <w:rsid w:val="00495762"/>
    <w:rsid w:val="004959F7"/>
    <w:rsid w:val="0049721A"/>
    <w:rsid w:val="004A12B4"/>
    <w:rsid w:val="004A34A9"/>
    <w:rsid w:val="004A38FA"/>
    <w:rsid w:val="004A4990"/>
    <w:rsid w:val="004A4F68"/>
    <w:rsid w:val="004A55E0"/>
    <w:rsid w:val="004A56A9"/>
    <w:rsid w:val="004A6219"/>
    <w:rsid w:val="004A6AE1"/>
    <w:rsid w:val="004B03E1"/>
    <w:rsid w:val="004B0A37"/>
    <w:rsid w:val="004B20D3"/>
    <w:rsid w:val="004B3C9A"/>
    <w:rsid w:val="004B457C"/>
    <w:rsid w:val="004B4867"/>
    <w:rsid w:val="004B4DE5"/>
    <w:rsid w:val="004B56A0"/>
    <w:rsid w:val="004B5D2D"/>
    <w:rsid w:val="004B6372"/>
    <w:rsid w:val="004B63DD"/>
    <w:rsid w:val="004B69DB"/>
    <w:rsid w:val="004C3C58"/>
    <w:rsid w:val="004C4042"/>
    <w:rsid w:val="004C41E3"/>
    <w:rsid w:val="004C4AB0"/>
    <w:rsid w:val="004C588B"/>
    <w:rsid w:val="004C5F07"/>
    <w:rsid w:val="004C6525"/>
    <w:rsid w:val="004C76C4"/>
    <w:rsid w:val="004D05BC"/>
    <w:rsid w:val="004D0E9A"/>
    <w:rsid w:val="004D124A"/>
    <w:rsid w:val="004D1709"/>
    <w:rsid w:val="004D2A71"/>
    <w:rsid w:val="004D2D32"/>
    <w:rsid w:val="004D2EDC"/>
    <w:rsid w:val="004D36D0"/>
    <w:rsid w:val="004D422D"/>
    <w:rsid w:val="004D50D4"/>
    <w:rsid w:val="004D584E"/>
    <w:rsid w:val="004D6A36"/>
    <w:rsid w:val="004D6E50"/>
    <w:rsid w:val="004D7385"/>
    <w:rsid w:val="004D78E7"/>
    <w:rsid w:val="004E0ABD"/>
    <w:rsid w:val="004E3960"/>
    <w:rsid w:val="004E3BD1"/>
    <w:rsid w:val="004E3E73"/>
    <w:rsid w:val="004E44A4"/>
    <w:rsid w:val="004E4E4A"/>
    <w:rsid w:val="004F0D6F"/>
    <w:rsid w:val="004F13FE"/>
    <w:rsid w:val="004F2BE7"/>
    <w:rsid w:val="004F2EC4"/>
    <w:rsid w:val="004F331A"/>
    <w:rsid w:val="004F3F57"/>
    <w:rsid w:val="004F4049"/>
    <w:rsid w:val="004F462B"/>
    <w:rsid w:val="004F5A06"/>
    <w:rsid w:val="004F6665"/>
    <w:rsid w:val="004F7AA6"/>
    <w:rsid w:val="004F7F58"/>
    <w:rsid w:val="005007F5"/>
    <w:rsid w:val="00500BEE"/>
    <w:rsid w:val="00501CEE"/>
    <w:rsid w:val="005026D8"/>
    <w:rsid w:val="00503DB5"/>
    <w:rsid w:val="005047A9"/>
    <w:rsid w:val="005048F4"/>
    <w:rsid w:val="005049CD"/>
    <w:rsid w:val="00506C3A"/>
    <w:rsid w:val="00506E99"/>
    <w:rsid w:val="005107F7"/>
    <w:rsid w:val="00510E2B"/>
    <w:rsid w:val="00511E52"/>
    <w:rsid w:val="00513046"/>
    <w:rsid w:val="00513413"/>
    <w:rsid w:val="00514918"/>
    <w:rsid w:val="005150D1"/>
    <w:rsid w:val="0051527E"/>
    <w:rsid w:val="00517227"/>
    <w:rsid w:val="005174EC"/>
    <w:rsid w:val="00517A51"/>
    <w:rsid w:val="0052010E"/>
    <w:rsid w:val="00520F0A"/>
    <w:rsid w:val="00521C86"/>
    <w:rsid w:val="00521EBA"/>
    <w:rsid w:val="005225A2"/>
    <w:rsid w:val="00522CC5"/>
    <w:rsid w:val="005233BA"/>
    <w:rsid w:val="005238F9"/>
    <w:rsid w:val="00525427"/>
    <w:rsid w:val="005259E3"/>
    <w:rsid w:val="00525EBF"/>
    <w:rsid w:val="00526916"/>
    <w:rsid w:val="00527367"/>
    <w:rsid w:val="00530266"/>
    <w:rsid w:val="0053050D"/>
    <w:rsid w:val="00530E18"/>
    <w:rsid w:val="00531545"/>
    <w:rsid w:val="00531D39"/>
    <w:rsid w:val="0053475A"/>
    <w:rsid w:val="005349D8"/>
    <w:rsid w:val="00534C1D"/>
    <w:rsid w:val="0054104B"/>
    <w:rsid w:val="005417EE"/>
    <w:rsid w:val="00542892"/>
    <w:rsid w:val="00542EC1"/>
    <w:rsid w:val="005430BA"/>
    <w:rsid w:val="00543D34"/>
    <w:rsid w:val="0054437D"/>
    <w:rsid w:val="00544F1B"/>
    <w:rsid w:val="00544F3D"/>
    <w:rsid w:val="00550254"/>
    <w:rsid w:val="00552944"/>
    <w:rsid w:val="005546B8"/>
    <w:rsid w:val="0055484F"/>
    <w:rsid w:val="00556347"/>
    <w:rsid w:val="00556A7B"/>
    <w:rsid w:val="00560152"/>
    <w:rsid w:val="005604A1"/>
    <w:rsid w:val="005609D1"/>
    <w:rsid w:val="00560A23"/>
    <w:rsid w:val="00563A4E"/>
    <w:rsid w:val="00563B00"/>
    <w:rsid w:val="00565C0B"/>
    <w:rsid w:val="00565FDC"/>
    <w:rsid w:val="00566B29"/>
    <w:rsid w:val="005670AE"/>
    <w:rsid w:val="00567340"/>
    <w:rsid w:val="00570BC4"/>
    <w:rsid w:val="00574212"/>
    <w:rsid w:val="005743BA"/>
    <w:rsid w:val="00574629"/>
    <w:rsid w:val="00575403"/>
    <w:rsid w:val="00575DB6"/>
    <w:rsid w:val="00580EB7"/>
    <w:rsid w:val="00581644"/>
    <w:rsid w:val="00582D6A"/>
    <w:rsid w:val="00583E08"/>
    <w:rsid w:val="00585AD2"/>
    <w:rsid w:val="00585E9A"/>
    <w:rsid w:val="00586D75"/>
    <w:rsid w:val="0058757D"/>
    <w:rsid w:val="00587E63"/>
    <w:rsid w:val="005926A3"/>
    <w:rsid w:val="005927BA"/>
    <w:rsid w:val="00592B3A"/>
    <w:rsid w:val="00592D9D"/>
    <w:rsid w:val="00593734"/>
    <w:rsid w:val="00593D1D"/>
    <w:rsid w:val="0059432A"/>
    <w:rsid w:val="005943DE"/>
    <w:rsid w:val="005947C6"/>
    <w:rsid w:val="00594A0C"/>
    <w:rsid w:val="00594B0D"/>
    <w:rsid w:val="005952F2"/>
    <w:rsid w:val="00595850"/>
    <w:rsid w:val="005A28AB"/>
    <w:rsid w:val="005A2E30"/>
    <w:rsid w:val="005A5150"/>
    <w:rsid w:val="005A5350"/>
    <w:rsid w:val="005A7133"/>
    <w:rsid w:val="005A7316"/>
    <w:rsid w:val="005B0D27"/>
    <w:rsid w:val="005B11CB"/>
    <w:rsid w:val="005B1C6A"/>
    <w:rsid w:val="005B2009"/>
    <w:rsid w:val="005B4078"/>
    <w:rsid w:val="005B4D73"/>
    <w:rsid w:val="005B503B"/>
    <w:rsid w:val="005B5E33"/>
    <w:rsid w:val="005B5F05"/>
    <w:rsid w:val="005B623E"/>
    <w:rsid w:val="005B6639"/>
    <w:rsid w:val="005B7387"/>
    <w:rsid w:val="005B741D"/>
    <w:rsid w:val="005C0695"/>
    <w:rsid w:val="005C0E94"/>
    <w:rsid w:val="005C161B"/>
    <w:rsid w:val="005C2101"/>
    <w:rsid w:val="005C2286"/>
    <w:rsid w:val="005C2F11"/>
    <w:rsid w:val="005C4BBE"/>
    <w:rsid w:val="005C4D5B"/>
    <w:rsid w:val="005C5175"/>
    <w:rsid w:val="005C568C"/>
    <w:rsid w:val="005C5A04"/>
    <w:rsid w:val="005C65D2"/>
    <w:rsid w:val="005D5C62"/>
    <w:rsid w:val="005D5C79"/>
    <w:rsid w:val="005D6D99"/>
    <w:rsid w:val="005E01E1"/>
    <w:rsid w:val="005E08E6"/>
    <w:rsid w:val="005E0ECE"/>
    <w:rsid w:val="005E1365"/>
    <w:rsid w:val="005E2008"/>
    <w:rsid w:val="005E21D7"/>
    <w:rsid w:val="005E22E5"/>
    <w:rsid w:val="005E58A2"/>
    <w:rsid w:val="005E602E"/>
    <w:rsid w:val="005E78DD"/>
    <w:rsid w:val="005E7A73"/>
    <w:rsid w:val="005E7B94"/>
    <w:rsid w:val="005F0257"/>
    <w:rsid w:val="005F140D"/>
    <w:rsid w:val="005F1AC6"/>
    <w:rsid w:val="005F1D85"/>
    <w:rsid w:val="005F1D91"/>
    <w:rsid w:val="005F6578"/>
    <w:rsid w:val="005F72D8"/>
    <w:rsid w:val="005F7FC1"/>
    <w:rsid w:val="00601631"/>
    <w:rsid w:val="00602E35"/>
    <w:rsid w:val="006032B9"/>
    <w:rsid w:val="0060371D"/>
    <w:rsid w:val="00603BF5"/>
    <w:rsid w:val="00605103"/>
    <w:rsid w:val="006064F0"/>
    <w:rsid w:val="00606B2E"/>
    <w:rsid w:val="00607B70"/>
    <w:rsid w:val="00610CB3"/>
    <w:rsid w:val="00610F2D"/>
    <w:rsid w:val="006115FE"/>
    <w:rsid w:val="006118B1"/>
    <w:rsid w:val="006137AE"/>
    <w:rsid w:val="00613CA6"/>
    <w:rsid w:val="00613CB0"/>
    <w:rsid w:val="00613E74"/>
    <w:rsid w:val="006149A7"/>
    <w:rsid w:val="0061625A"/>
    <w:rsid w:val="00616D11"/>
    <w:rsid w:val="00617A02"/>
    <w:rsid w:val="0062068C"/>
    <w:rsid w:val="00620C34"/>
    <w:rsid w:val="00622DA1"/>
    <w:rsid w:val="00622E88"/>
    <w:rsid w:val="00623517"/>
    <w:rsid w:val="00624747"/>
    <w:rsid w:val="006254CC"/>
    <w:rsid w:val="00626A08"/>
    <w:rsid w:val="0063023B"/>
    <w:rsid w:val="0063088E"/>
    <w:rsid w:val="00630DE5"/>
    <w:rsid w:val="00631C25"/>
    <w:rsid w:val="0063207D"/>
    <w:rsid w:val="006330C2"/>
    <w:rsid w:val="00633A70"/>
    <w:rsid w:val="00634839"/>
    <w:rsid w:val="006351CE"/>
    <w:rsid w:val="00635CE2"/>
    <w:rsid w:val="0063657E"/>
    <w:rsid w:val="006379CB"/>
    <w:rsid w:val="00640C8D"/>
    <w:rsid w:val="0064190D"/>
    <w:rsid w:val="00642132"/>
    <w:rsid w:val="006422E0"/>
    <w:rsid w:val="00643A41"/>
    <w:rsid w:val="00644457"/>
    <w:rsid w:val="00644AD3"/>
    <w:rsid w:val="0064608C"/>
    <w:rsid w:val="006475F1"/>
    <w:rsid w:val="00650EC0"/>
    <w:rsid w:val="0065131D"/>
    <w:rsid w:val="00653378"/>
    <w:rsid w:val="006543F3"/>
    <w:rsid w:val="00654430"/>
    <w:rsid w:val="0065582C"/>
    <w:rsid w:val="0065623A"/>
    <w:rsid w:val="00657431"/>
    <w:rsid w:val="00660189"/>
    <w:rsid w:val="006605BE"/>
    <w:rsid w:val="006623B3"/>
    <w:rsid w:val="00662F88"/>
    <w:rsid w:val="00663E09"/>
    <w:rsid w:val="006659E5"/>
    <w:rsid w:val="00667E0C"/>
    <w:rsid w:val="006709EB"/>
    <w:rsid w:val="00672800"/>
    <w:rsid w:val="00672A20"/>
    <w:rsid w:val="00672AED"/>
    <w:rsid w:val="00675590"/>
    <w:rsid w:val="006758D9"/>
    <w:rsid w:val="00676283"/>
    <w:rsid w:val="00676EB9"/>
    <w:rsid w:val="00677A9B"/>
    <w:rsid w:val="0068008A"/>
    <w:rsid w:val="00680C17"/>
    <w:rsid w:val="00680CD7"/>
    <w:rsid w:val="006819F4"/>
    <w:rsid w:val="00683D80"/>
    <w:rsid w:val="00684165"/>
    <w:rsid w:val="006857E5"/>
    <w:rsid w:val="006872FF"/>
    <w:rsid w:val="006878AF"/>
    <w:rsid w:val="00687A05"/>
    <w:rsid w:val="00687F74"/>
    <w:rsid w:val="00690081"/>
    <w:rsid w:val="00692855"/>
    <w:rsid w:val="00692D1C"/>
    <w:rsid w:val="00692F91"/>
    <w:rsid w:val="00693751"/>
    <w:rsid w:val="00693F06"/>
    <w:rsid w:val="00694F20"/>
    <w:rsid w:val="00695142"/>
    <w:rsid w:val="006953DA"/>
    <w:rsid w:val="0069598F"/>
    <w:rsid w:val="006966E4"/>
    <w:rsid w:val="0069716E"/>
    <w:rsid w:val="006973F1"/>
    <w:rsid w:val="006A337D"/>
    <w:rsid w:val="006A4536"/>
    <w:rsid w:val="006A4C59"/>
    <w:rsid w:val="006A5702"/>
    <w:rsid w:val="006A7B3D"/>
    <w:rsid w:val="006A7BDF"/>
    <w:rsid w:val="006B140B"/>
    <w:rsid w:val="006B1F17"/>
    <w:rsid w:val="006B356F"/>
    <w:rsid w:val="006B4F23"/>
    <w:rsid w:val="006B5287"/>
    <w:rsid w:val="006B70B7"/>
    <w:rsid w:val="006C03D0"/>
    <w:rsid w:val="006C07DA"/>
    <w:rsid w:val="006C0D5F"/>
    <w:rsid w:val="006C0D99"/>
    <w:rsid w:val="006C17BA"/>
    <w:rsid w:val="006C2634"/>
    <w:rsid w:val="006C2BFA"/>
    <w:rsid w:val="006C2FA5"/>
    <w:rsid w:val="006C38D6"/>
    <w:rsid w:val="006C3B40"/>
    <w:rsid w:val="006C3C29"/>
    <w:rsid w:val="006C4176"/>
    <w:rsid w:val="006C488A"/>
    <w:rsid w:val="006C6531"/>
    <w:rsid w:val="006C75D3"/>
    <w:rsid w:val="006C773F"/>
    <w:rsid w:val="006C7809"/>
    <w:rsid w:val="006D0B76"/>
    <w:rsid w:val="006D0C89"/>
    <w:rsid w:val="006D1B84"/>
    <w:rsid w:val="006D5355"/>
    <w:rsid w:val="006D56F0"/>
    <w:rsid w:val="006D59F3"/>
    <w:rsid w:val="006D66F0"/>
    <w:rsid w:val="006E1A7E"/>
    <w:rsid w:val="006E2B98"/>
    <w:rsid w:val="006E36F7"/>
    <w:rsid w:val="006E3CED"/>
    <w:rsid w:val="006E3E76"/>
    <w:rsid w:val="006E4802"/>
    <w:rsid w:val="006F060D"/>
    <w:rsid w:val="006F062B"/>
    <w:rsid w:val="006F342F"/>
    <w:rsid w:val="006F3E77"/>
    <w:rsid w:val="006F5C05"/>
    <w:rsid w:val="00701997"/>
    <w:rsid w:val="00701F21"/>
    <w:rsid w:val="00703E17"/>
    <w:rsid w:val="00704092"/>
    <w:rsid w:val="00704341"/>
    <w:rsid w:val="00704E4E"/>
    <w:rsid w:val="007052CD"/>
    <w:rsid w:val="0070581B"/>
    <w:rsid w:val="007065DF"/>
    <w:rsid w:val="00706ACC"/>
    <w:rsid w:val="00707787"/>
    <w:rsid w:val="0071185E"/>
    <w:rsid w:val="0071478A"/>
    <w:rsid w:val="0071520A"/>
    <w:rsid w:val="00716328"/>
    <w:rsid w:val="0071690F"/>
    <w:rsid w:val="007169BD"/>
    <w:rsid w:val="00720473"/>
    <w:rsid w:val="00721BD5"/>
    <w:rsid w:val="00721E19"/>
    <w:rsid w:val="0072278D"/>
    <w:rsid w:val="00722C5F"/>
    <w:rsid w:val="00722EA2"/>
    <w:rsid w:val="007265BB"/>
    <w:rsid w:val="00726F69"/>
    <w:rsid w:val="007277B9"/>
    <w:rsid w:val="007278DE"/>
    <w:rsid w:val="007302E8"/>
    <w:rsid w:val="00730F67"/>
    <w:rsid w:val="00733330"/>
    <w:rsid w:val="00733753"/>
    <w:rsid w:val="00733A46"/>
    <w:rsid w:val="00733A7E"/>
    <w:rsid w:val="00736A2C"/>
    <w:rsid w:val="00737B05"/>
    <w:rsid w:val="00741A2B"/>
    <w:rsid w:val="00741EAB"/>
    <w:rsid w:val="00743B8F"/>
    <w:rsid w:val="00743C6B"/>
    <w:rsid w:val="00743DB5"/>
    <w:rsid w:val="00744FBB"/>
    <w:rsid w:val="00744FC2"/>
    <w:rsid w:val="007456AD"/>
    <w:rsid w:val="00745804"/>
    <w:rsid w:val="0074585F"/>
    <w:rsid w:val="00745C0F"/>
    <w:rsid w:val="0074656C"/>
    <w:rsid w:val="00746E35"/>
    <w:rsid w:val="0075149D"/>
    <w:rsid w:val="00754A68"/>
    <w:rsid w:val="00755379"/>
    <w:rsid w:val="00755408"/>
    <w:rsid w:val="007555BF"/>
    <w:rsid w:val="00755BB5"/>
    <w:rsid w:val="00755F7F"/>
    <w:rsid w:val="00756798"/>
    <w:rsid w:val="00760932"/>
    <w:rsid w:val="0076222A"/>
    <w:rsid w:val="007629DB"/>
    <w:rsid w:val="00762EDA"/>
    <w:rsid w:val="007638BF"/>
    <w:rsid w:val="00763A01"/>
    <w:rsid w:val="00764B27"/>
    <w:rsid w:val="00765E47"/>
    <w:rsid w:val="007675EE"/>
    <w:rsid w:val="00767996"/>
    <w:rsid w:val="00767B3A"/>
    <w:rsid w:val="00770D06"/>
    <w:rsid w:val="00770F6E"/>
    <w:rsid w:val="00772918"/>
    <w:rsid w:val="007761A3"/>
    <w:rsid w:val="00776A1B"/>
    <w:rsid w:val="00777C93"/>
    <w:rsid w:val="00780032"/>
    <w:rsid w:val="0078109E"/>
    <w:rsid w:val="0078179C"/>
    <w:rsid w:val="00781F3E"/>
    <w:rsid w:val="00782348"/>
    <w:rsid w:val="007835A5"/>
    <w:rsid w:val="0078572A"/>
    <w:rsid w:val="00786AC4"/>
    <w:rsid w:val="00786BEB"/>
    <w:rsid w:val="00787779"/>
    <w:rsid w:val="007915EF"/>
    <w:rsid w:val="007927DE"/>
    <w:rsid w:val="00793888"/>
    <w:rsid w:val="0079388C"/>
    <w:rsid w:val="007944EA"/>
    <w:rsid w:val="007A1826"/>
    <w:rsid w:val="007A2393"/>
    <w:rsid w:val="007A3EC7"/>
    <w:rsid w:val="007A4CE2"/>
    <w:rsid w:val="007A5471"/>
    <w:rsid w:val="007A6C43"/>
    <w:rsid w:val="007A7602"/>
    <w:rsid w:val="007B01CA"/>
    <w:rsid w:val="007B04D2"/>
    <w:rsid w:val="007B27F6"/>
    <w:rsid w:val="007B67D6"/>
    <w:rsid w:val="007B6845"/>
    <w:rsid w:val="007B760F"/>
    <w:rsid w:val="007B7680"/>
    <w:rsid w:val="007B7DDD"/>
    <w:rsid w:val="007C0EB7"/>
    <w:rsid w:val="007C148C"/>
    <w:rsid w:val="007C1D79"/>
    <w:rsid w:val="007C2D04"/>
    <w:rsid w:val="007C4A5C"/>
    <w:rsid w:val="007C5D44"/>
    <w:rsid w:val="007C6966"/>
    <w:rsid w:val="007D183E"/>
    <w:rsid w:val="007D1DBA"/>
    <w:rsid w:val="007D295D"/>
    <w:rsid w:val="007D2FB5"/>
    <w:rsid w:val="007D2FE8"/>
    <w:rsid w:val="007D5649"/>
    <w:rsid w:val="007D5B3C"/>
    <w:rsid w:val="007D63F7"/>
    <w:rsid w:val="007D7011"/>
    <w:rsid w:val="007D70DD"/>
    <w:rsid w:val="007E03CE"/>
    <w:rsid w:val="007E20D1"/>
    <w:rsid w:val="007E40E3"/>
    <w:rsid w:val="007E5339"/>
    <w:rsid w:val="007F0713"/>
    <w:rsid w:val="007F1794"/>
    <w:rsid w:val="007F1CCC"/>
    <w:rsid w:val="007F3015"/>
    <w:rsid w:val="007F4FFF"/>
    <w:rsid w:val="007F78D1"/>
    <w:rsid w:val="008009C9"/>
    <w:rsid w:val="008015FF"/>
    <w:rsid w:val="00802890"/>
    <w:rsid w:val="00802A7F"/>
    <w:rsid w:val="0080459B"/>
    <w:rsid w:val="00804BDE"/>
    <w:rsid w:val="00805DED"/>
    <w:rsid w:val="00806F3F"/>
    <w:rsid w:val="00811EFD"/>
    <w:rsid w:val="00812378"/>
    <w:rsid w:val="0081429F"/>
    <w:rsid w:val="008155AB"/>
    <w:rsid w:val="008155E1"/>
    <w:rsid w:val="008169E1"/>
    <w:rsid w:val="00816F06"/>
    <w:rsid w:val="008178BE"/>
    <w:rsid w:val="00817FEF"/>
    <w:rsid w:val="008201C6"/>
    <w:rsid w:val="00820665"/>
    <w:rsid w:val="008242FA"/>
    <w:rsid w:val="00824873"/>
    <w:rsid w:val="008250EF"/>
    <w:rsid w:val="00826661"/>
    <w:rsid w:val="00826E8D"/>
    <w:rsid w:val="00827F01"/>
    <w:rsid w:val="0083139A"/>
    <w:rsid w:val="00832F90"/>
    <w:rsid w:val="008335DC"/>
    <w:rsid w:val="008344C4"/>
    <w:rsid w:val="008376DB"/>
    <w:rsid w:val="00837D2E"/>
    <w:rsid w:val="00840261"/>
    <w:rsid w:val="008413AF"/>
    <w:rsid w:val="00842524"/>
    <w:rsid w:val="00843625"/>
    <w:rsid w:val="008447F4"/>
    <w:rsid w:val="00844996"/>
    <w:rsid w:val="00845F4F"/>
    <w:rsid w:val="008464D2"/>
    <w:rsid w:val="008464FB"/>
    <w:rsid w:val="00846CCB"/>
    <w:rsid w:val="008515C5"/>
    <w:rsid w:val="008525F9"/>
    <w:rsid w:val="008544B3"/>
    <w:rsid w:val="00854710"/>
    <w:rsid w:val="00854EFC"/>
    <w:rsid w:val="008551D6"/>
    <w:rsid w:val="0085571A"/>
    <w:rsid w:val="00856716"/>
    <w:rsid w:val="00856E2D"/>
    <w:rsid w:val="00857232"/>
    <w:rsid w:val="008577EE"/>
    <w:rsid w:val="0086009A"/>
    <w:rsid w:val="008620E6"/>
    <w:rsid w:val="008630AF"/>
    <w:rsid w:val="0086358C"/>
    <w:rsid w:val="00863B2A"/>
    <w:rsid w:val="00863EF3"/>
    <w:rsid w:val="00864775"/>
    <w:rsid w:val="00864F9C"/>
    <w:rsid w:val="008650F0"/>
    <w:rsid w:val="008657F5"/>
    <w:rsid w:val="008660F7"/>
    <w:rsid w:val="008674D5"/>
    <w:rsid w:val="008675ED"/>
    <w:rsid w:val="008706D3"/>
    <w:rsid w:val="00870D1D"/>
    <w:rsid w:val="00870FA1"/>
    <w:rsid w:val="00871C17"/>
    <w:rsid w:val="00871DF2"/>
    <w:rsid w:val="00871E3A"/>
    <w:rsid w:val="00872BF0"/>
    <w:rsid w:val="0087545C"/>
    <w:rsid w:val="00875C56"/>
    <w:rsid w:val="00876CC1"/>
    <w:rsid w:val="00876E65"/>
    <w:rsid w:val="008772E8"/>
    <w:rsid w:val="00877FE6"/>
    <w:rsid w:val="00880408"/>
    <w:rsid w:val="00882156"/>
    <w:rsid w:val="00883AE9"/>
    <w:rsid w:val="00884194"/>
    <w:rsid w:val="00885D8B"/>
    <w:rsid w:val="008864F5"/>
    <w:rsid w:val="00887333"/>
    <w:rsid w:val="00887FE3"/>
    <w:rsid w:val="0089040E"/>
    <w:rsid w:val="0089105B"/>
    <w:rsid w:val="0089210A"/>
    <w:rsid w:val="00893F69"/>
    <w:rsid w:val="00895C54"/>
    <w:rsid w:val="00895CD8"/>
    <w:rsid w:val="008A1084"/>
    <w:rsid w:val="008A1491"/>
    <w:rsid w:val="008A1CCD"/>
    <w:rsid w:val="008A1D3E"/>
    <w:rsid w:val="008A2691"/>
    <w:rsid w:val="008A27A1"/>
    <w:rsid w:val="008A3BCD"/>
    <w:rsid w:val="008A51FE"/>
    <w:rsid w:val="008A55D7"/>
    <w:rsid w:val="008A6560"/>
    <w:rsid w:val="008A71CF"/>
    <w:rsid w:val="008A723F"/>
    <w:rsid w:val="008A73E8"/>
    <w:rsid w:val="008A7ECB"/>
    <w:rsid w:val="008B0809"/>
    <w:rsid w:val="008B0C05"/>
    <w:rsid w:val="008B22DC"/>
    <w:rsid w:val="008B412B"/>
    <w:rsid w:val="008B472D"/>
    <w:rsid w:val="008B4A51"/>
    <w:rsid w:val="008B5B5B"/>
    <w:rsid w:val="008B5D1D"/>
    <w:rsid w:val="008B60EF"/>
    <w:rsid w:val="008B6A9F"/>
    <w:rsid w:val="008C0181"/>
    <w:rsid w:val="008C1D36"/>
    <w:rsid w:val="008C3BFF"/>
    <w:rsid w:val="008C5666"/>
    <w:rsid w:val="008C56C5"/>
    <w:rsid w:val="008C59E5"/>
    <w:rsid w:val="008C7F66"/>
    <w:rsid w:val="008D0509"/>
    <w:rsid w:val="008D3A7A"/>
    <w:rsid w:val="008D3F7A"/>
    <w:rsid w:val="008D5E47"/>
    <w:rsid w:val="008D66C6"/>
    <w:rsid w:val="008D6B6C"/>
    <w:rsid w:val="008D7E79"/>
    <w:rsid w:val="008E07E8"/>
    <w:rsid w:val="008E093C"/>
    <w:rsid w:val="008E0AD5"/>
    <w:rsid w:val="008E0D9C"/>
    <w:rsid w:val="008E2519"/>
    <w:rsid w:val="008E6C4A"/>
    <w:rsid w:val="008E7AE6"/>
    <w:rsid w:val="008F0F7A"/>
    <w:rsid w:val="008F15F4"/>
    <w:rsid w:val="008F1EC1"/>
    <w:rsid w:val="008F41C4"/>
    <w:rsid w:val="008F4C6C"/>
    <w:rsid w:val="008F4D63"/>
    <w:rsid w:val="008F5AA6"/>
    <w:rsid w:val="008F71F0"/>
    <w:rsid w:val="0090026D"/>
    <w:rsid w:val="00900A71"/>
    <w:rsid w:val="009012DC"/>
    <w:rsid w:val="009021CC"/>
    <w:rsid w:val="009022DB"/>
    <w:rsid w:val="00902392"/>
    <w:rsid w:val="009032E6"/>
    <w:rsid w:val="009038AD"/>
    <w:rsid w:val="009047B6"/>
    <w:rsid w:val="00910929"/>
    <w:rsid w:val="00913EBE"/>
    <w:rsid w:val="00914E79"/>
    <w:rsid w:val="0091662A"/>
    <w:rsid w:val="00920157"/>
    <w:rsid w:val="00921162"/>
    <w:rsid w:val="0092155A"/>
    <w:rsid w:val="009217D7"/>
    <w:rsid w:val="00921985"/>
    <w:rsid w:val="009222C5"/>
    <w:rsid w:val="009242F7"/>
    <w:rsid w:val="00924717"/>
    <w:rsid w:val="009265BE"/>
    <w:rsid w:val="0092660F"/>
    <w:rsid w:val="00926643"/>
    <w:rsid w:val="009269CB"/>
    <w:rsid w:val="00930D2F"/>
    <w:rsid w:val="00930D75"/>
    <w:rsid w:val="00931B9E"/>
    <w:rsid w:val="00931D23"/>
    <w:rsid w:val="00931FC8"/>
    <w:rsid w:val="00931FDA"/>
    <w:rsid w:val="00933D16"/>
    <w:rsid w:val="00934A86"/>
    <w:rsid w:val="00935995"/>
    <w:rsid w:val="00936ED6"/>
    <w:rsid w:val="009378C8"/>
    <w:rsid w:val="009406BA"/>
    <w:rsid w:val="00941029"/>
    <w:rsid w:val="0094144D"/>
    <w:rsid w:val="009414EA"/>
    <w:rsid w:val="00945EB0"/>
    <w:rsid w:val="00946240"/>
    <w:rsid w:val="009462D2"/>
    <w:rsid w:val="00950024"/>
    <w:rsid w:val="0095081E"/>
    <w:rsid w:val="0095311E"/>
    <w:rsid w:val="00953BA7"/>
    <w:rsid w:val="00953C24"/>
    <w:rsid w:val="00955828"/>
    <w:rsid w:val="009573C3"/>
    <w:rsid w:val="009578A0"/>
    <w:rsid w:val="00957BCD"/>
    <w:rsid w:val="00961361"/>
    <w:rsid w:val="00961C42"/>
    <w:rsid w:val="00962CE6"/>
    <w:rsid w:val="00962E2D"/>
    <w:rsid w:val="00963437"/>
    <w:rsid w:val="009640A0"/>
    <w:rsid w:val="0096437D"/>
    <w:rsid w:val="00964778"/>
    <w:rsid w:val="00966BE9"/>
    <w:rsid w:val="009677CB"/>
    <w:rsid w:val="0097117C"/>
    <w:rsid w:val="00972146"/>
    <w:rsid w:val="009728E7"/>
    <w:rsid w:val="009729FC"/>
    <w:rsid w:val="00973BD5"/>
    <w:rsid w:val="00974FDC"/>
    <w:rsid w:val="009757F4"/>
    <w:rsid w:val="0098044B"/>
    <w:rsid w:val="009811F5"/>
    <w:rsid w:val="00981546"/>
    <w:rsid w:val="00984D18"/>
    <w:rsid w:val="00986571"/>
    <w:rsid w:val="009869B8"/>
    <w:rsid w:val="00986C07"/>
    <w:rsid w:val="00987BF8"/>
    <w:rsid w:val="00990E88"/>
    <w:rsid w:val="00991BEF"/>
    <w:rsid w:val="009932A2"/>
    <w:rsid w:val="00993781"/>
    <w:rsid w:val="009939BA"/>
    <w:rsid w:val="00994101"/>
    <w:rsid w:val="0099509E"/>
    <w:rsid w:val="00995D65"/>
    <w:rsid w:val="009A24BB"/>
    <w:rsid w:val="009A33BA"/>
    <w:rsid w:val="009A41E4"/>
    <w:rsid w:val="009A43E9"/>
    <w:rsid w:val="009A44B4"/>
    <w:rsid w:val="009A4C99"/>
    <w:rsid w:val="009A579C"/>
    <w:rsid w:val="009A6867"/>
    <w:rsid w:val="009A7292"/>
    <w:rsid w:val="009A74BC"/>
    <w:rsid w:val="009B18BF"/>
    <w:rsid w:val="009B29AC"/>
    <w:rsid w:val="009B3A43"/>
    <w:rsid w:val="009B457D"/>
    <w:rsid w:val="009B53E0"/>
    <w:rsid w:val="009B5673"/>
    <w:rsid w:val="009C1135"/>
    <w:rsid w:val="009C2196"/>
    <w:rsid w:val="009C413B"/>
    <w:rsid w:val="009C57DE"/>
    <w:rsid w:val="009C6C0D"/>
    <w:rsid w:val="009C7478"/>
    <w:rsid w:val="009C7E18"/>
    <w:rsid w:val="009D0992"/>
    <w:rsid w:val="009D0ABE"/>
    <w:rsid w:val="009D0C90"/>
    <w:rsid w:val="009D1539"/>
    <w:rsid w:val="009D2A3D"/>
    <w:rsid w:val="009D31CC"/>
    <w:rsid w:val="009D352C"/>
    <w:rsid w:val="009D41EE"/>
    <w:rsid w:val="009D436C"/>
    <w:rsid w:val="009D4E49"/>
    <w:rsid w:val="009D53F1"/>
    <w:rsid w:val="009D5428"/>
    <w:rsid w:val="009D563E"/>
    <w:rsid w:val="009D5F4B"/>
    <w:rsid w:val="009D78FB"/>
    <w:rsid w:val="009E0883"/>
    <w:rsid w:val="009E0A53"/>
    <w:rsid w:val="009E17D1"/>
    <w:rsid w:val="009E24EF"/>
    <w:rsid w:val="009E2E9E"/>
    <w:rsid w:val="009E341A"/>
    <w:rsid w:val="009E44F2"/>
    <w:rsid w:val="009E44F6"/>
    <w:rsid w:val="009E52B4"/>
    <w:rsid w:val="009E53F3"/>
    <w:rsid w:val="009E5F65"/>
    <w:rsid w:val="009E7820"/>
    <w:rsid w:val="009F02DE"/>
    <w:rsid w:val="009F045A"/>
    <w:rsid w:val="009F19DB"/>
    <w:rsid w:val="009F23F2"/>
    <w:rsid w:val="009F3C3A"/>
    <w:rsid w:val="009F425A"/>
    <w:rsid w:val="009F46FD"/>
    <w:rsid w:val="009F4710"/>
    <w:rsid w:val="009F4ADB"/>
    <w:rsid w:val="009F54B1"/>
    <w:rsid w:val="009F610F"/>
    <w:rsid w:val="009F6EDA"/>
    <w:rsid w:val="009F780F"/>
    <w:rsid w:val="009F7A32"/>
    <w:rsid w:val="00A0012A"/>
    <w:rsid w:val="00A0056D"/>
    <w:rsid w:val="00A0193E"/>
    <w:rsid w:val="00A02837"/>
    <w:rsid w:val="00A047E8"/>
    <w:rsid w:val="00A05C35"/>
    <w:rsid w:val="00A05FC5"/>
    <w:rsid w:val="00A106D4"/>
    <w:rsid w:val="00A107DC"/>
    <w:rsid w:val="00A1153F"/>
    <w:rsid w:val="00A11AFB"/>
    <w:rsid w:val="00A11DE7"/>
    <w:rsid w:val="00A12C08"/>
    <w:rsid w:val="00A1487C"/>
    <w:rsid w:val="00A14D7E"/>
    <w:rsid w:val="00A14EA9"/>
    <w:rsid w:val="00A154AE"/>
    <w:rsid w:val="00A1551B"/>
    <w:rsid w:val="00A159ED"/>
    <w:rsid w:val="00A16289"/>
    <w:rsid w:val="00A171E3"/>
    <w:rsid w:val="00A17579"/>
    <w:rsid w:val="00A176D1"/>
    <w:rsid w:val="00A206C9"/>
    <w:rsid w:val="00A228B1"/>
    <w:rsid w:val="00A27B86"/>
    <w:rsid w:val="00A32566"/>
    <w:rsid w:val="00A3271B"/>
    <w:rsid w:val="00A35679"/>
    <w:rsid w:val="00A402EA"/>
    <w:rsid w:val="00A41023"/>
    <w:rsid w:val="00A446DC"/>
    <w:rsid w:val="00A451B2"/>
    <w:rsid w:val="00A46D65"/>
    <w:rsid w:val="00A4762D"/>
    <w:rsid w:val="00A50084"/>
    <w:rsid w:val="00A50C4D"/>
    <w:rsid w:val="00A510B8"/>
    <w:rsid w:val="00A51F5A"/>
    <w:rsid w:val="00A52774"/>
    <w:rsid w:val="00A52D8C"/>
    <w:rsid w:val="00A5309B"/>
    <w:rsid w:val="00A53582"/>
    <w:rsid w:val="00A551D6"/>
    <w:rsid w:val="00A566B4"/>
    <w:rsid w:val="00A57526"/>
    <w:rsid w:val="00A607A1"/>
    <w:rsid w:val="00A6285A"/>
    <w:rsid w:val="00A640EE"/>
    <w:rsid w:val="00A645A4"/>
    <w:rsid w:val="00A65243"/>
    <w:rsid w:val="00A65E18"/>
    <w:rsid w:val="00A673DE"/>
    <w:rsid w:val="00A67E27"/>
    <w:rsid w:val="00A7060D"/>
    <w:rsid w:val="00A712C9"/>
    <w:rsid w:val="00A732B4"/>
    <w:rsid w:val="00A75E49"/>
    <w:rsid w:val="00A7753B"/>
    <w:rsid w:val="00A80053"/>
    <w:rsid w:val="00A81421"/>
    <w:rsid w:val="00A824BE"/>
    <w:rsid w:val="00A857D0"/>
    <w:rsid w:val="00A8691D"/>
    <w:rsid w:val="00A8705C"/>
    <w:rsid w:val="00A94EC9"/>
    <w:rsid w:val="00A96345"/>
    <w:rsid w:val="00A97076"/>
    <w:rsid w:val="00AA14EB"/>
    <w:rsid w:val="00AA215D"/>
    <w:rsid w:val="00AA22C7"/>
    <w:rsid w:val="00AA3117"/>
    <w:rsid w:val="00AA4BCA"/>
    <w:rsid w:val="00AA52FE"/>
    <w:rsid w:val="00AA760E"/>
    <w:rsid w:val="00AA7B5B"/>
    <w:rsid w:val="00AB009F"/>
    <w:rsid w:val="00AB0969"/>
    <w:rsid w:val="00AB0F32"/>
    <w:rsid w:val="00AB1969"/>
    <w:rsid w:val="00AB1DBA"/>
    <w:rsid w:val="00AB2102"/>
    <w:rsid w:val="00AB3004"/>
    <w:rsid w:val="00AB3E71"/>
    <w:rsid w:val="00AB62FA"/>
    <w:rsid w:val="00AB6855"/>
    <w:rsid w:val="00AB689A"/>
    <w:rsid w:val="00AB6FF8"/>
    <w:rsid w:val="00AB77B3"/>
    <w:rsid w:val="00AC048B"/>
    <w:rsid w:val="00AC09A4"/>
    <w:rsid w:val="00AC2E32"/>
    <w:rsid w:val="00AC315A"/>
    <w:rsid w:val="00AC3A6B"/>
    <w:rsid w:val="00AC5616"/>
    <w:rsid w:val="00AC5CF8"/>
    <w:rsid w:val="00AC6728"/>
    <w:rsid w:val="00AC7284"/>
    <w:rsid w:val="00AC7BE3"/>
    <w:rsid w:val="00AD09AA"/>
    <w:rsid w:val="00AD17F6"/>
    <w:rsid w:val="00AD2191"/>
    <w:rsid w:val="00AD3385"/>
    <w:rsid w:val="00AD409F"/>
    <w:rsid w:val="00AD5562"/>
    <w:rsid w:val="00AD5E7A"/>
    <w:rsid w:val="00AD691C"/>
    <w:rsid w:val="00AD6A87"/>
    <w:rsid w:val="00AD787C"/>
    <w:rsid w:val="00AE02FA"/>
    <w:rsid w:val="00AE0D1E"/>
    <w:rsid w:val="00AE4479"/>
    <w:rsid w:val="00AE4F9C"/>
    <w:rsid w:val="00AE57E3"/>
    <w:rsid w:val="00AE57E5"/>
    <w:rsid w:val="00AE5A7D"/>
    <w:rsid w:val="00AF0045"/>
    <w:rsid w:val="00AF04F2"/>
    <w:rsid w:val="00AF09AE"/>
    <w:rsid w:val="00AF1FAD"/>
    <w:rsid w:val="00AF2722"/>
    <w:rsid w:val="00AF29AD"/>
    <w:rsid w:val="00AF643E"/>
    <w:rsid w:val="00AF7A56"/>
    <w:rsid w:val="00B0061C"/>
    <w:rsid w:val="00B020D6"/>
    <w:rsid w:val="00B02875"/>
    <w:rsid w:val="00B0305A"/>
    <w:rsid w:val="00B03EF1"/>
    <w:rsid w:val="00B043FA"/>
    <w:rsid w:val="00B04DAD"/>
    <w:rsid w:val="00B0502F"/>
    <w:rsid w:val="00B05190"/>
    <w:rsid w:val="00B0523D"/>
    <w:rsid w:val="00B057E4"/>
    <w:rsid w:val="00B05CCA"/>
    <w:rsid w:val="00B10874"/>
    <w:rsid w:val="00B11591"/>
    <w:rsid w:val="00B14540"/>
    <w:rsid w:val="00B14A15"/>
    <w:rsid w:val="00B1516C"/>
    <w:rsid w:val="00B167E4"/>
    <w:rsid w:val="00B16DA6"/>
    <w:rsid w:val="00B16E50"/>
    <w:rsid w:val="00B172D8"/>
    <w:rsid w:val="00B17542"/>
    <w:rsid w:val="00B17901"/>
    <w:rsid w:val="00B17BF1"/>
    <w:rsid w:val="00B205BE"/>
    <w:rsid w:val="00B20604"/>
    <w:rsid w:val="00B20E8D"/>
    <w:rsid w:val="00B23AAA"/>
    <w:rsid w:val="00B24721"/>
    <w:rsid w:val="00B24AEF"/>
    <w:rsid w:val="00B26BA8"/>
    <w:rsid w:val="00B26C77"/>
    <w:rsid w:val="00B26E8A"/>
    <w:rsid w:val="00B301C3"/>
    <w:rsid w:val="00B308DA"/>
    <w:rsid w:val="00B30CFF"/>
    <w:rsid w:val="00B31560"/>
    <w:rsid w:val="00B3198A"/>
    <w:rsid w:val="00B33E29"/>
    <w:rsid w:val="00B33F13"/>
    <w:rsid w:val="00B34574"/>
    <w:rsid w:val="00B35955"/>
    <w:rsid w:val="00B364B4"/>
    <w:rsid w:val="00B36A4F"/>
    <w:rsid w:val="00B410CD"/>
    <w:rsid w:val="00B439A2"/>
    <w:rsid w:val="00B44C2F"/>
    <w:rsid w:val="00B45D1B"/>
    <w:rsid w:val="00B47D44"/>
    <w:rsid w:val="00B50193"/>
    <w:rsid w:val="00B51D3C"/>
    <w:rsid w:val="00B53389"/>
    <w:rsid w:val="00B538B7"/>
    <w:rsid w:val="00B53910"/>
    <w:rsid w:val="00B54318"/>
    <w:rsid w:val="00B57CDE"/>
    <w:rsid w:val="00B60D2B"/>
    <w:rsid w:val="00B6211B"/>
    <w:rsid w:val="00B6253F"/>
    <w:rsid w:val="00B64865"/>
    <w:rsid w:val="00B6548A"/>
    <w:rsid w:val="00B66116"/>
    <w:rsid w:val="00B66282"/>
    <w:rsid w:val="00B66817"/>
    <w:rsid w:val="00B675F4"/>
    <w:rsid w:val="00B70043"/>
    <w:rsid w:val="00B700F0"/>
    <w:rsid w:val="00B7044B"/>
    <w:rsid w:val="00B71AE2"/>
    <w:rsid w:val="00B71C05"/>
    <w:rsid w:val="00B7221C"/>
    <w:rsid w:val="00B7272C"/>
    <w:rsid w:val="00B72856"/>
    <w:rsid w:val="00B73580"/>
    <w:rsid w:val="00B741ED"/>
    <w:rsid w:val="00B744AC"/>
    <w:rsid w:val="00B74B1F"/>
    <w:rsid w:val="00B7577D"/>
    <w:rsid w:val="00B76837"/>
    <w:rsid w:val="00B76B8D"/>
    <w:rsid w:val="00B771FE"/>
    <w:rsid w:val="00B7783A"/>
    <w:rsid w:val="00B80AE5"/>
    <w:rsid w:val="00B80EC8"/>
    <w:rsid w:val="00B811CA"/>
    <w:rsid w:val="00B8243B"/>
    <w:rsid w:val="00B83D72"/>
    <w:rsid w:val="00B8688E"/>
    <w:rsid w:val="00B87A70"/>
    <w:rsid w:val="00B87E1C"/>
    <w:rsid w:val="00B9120B"/>
    <w:rsid w:val="00B91634"/>
    <w:rsid w:val="00B91968"/>
    <w:rsid w:val="00B91DD2"/>
    <w:rsid w:val="00B921A5"/>
    <w:rsid w:val="00B92F37"/>
    <w:rsid w:val="00B93167"/>
    <w:rsid w:val="00B93972"/>
    <w:rsid w:val="00B953DA"/>
    <w:rsid w:val="00B97419"/>
    <w:rsid w:val="00BA2120"/>
    <w:rsid w:val="00BA2CA6"/>
    <w:rsid w:val="00BA3351"/>
    <w:rsid w:val="00BA443F"/>
    <w:rsid w:val="00BA57DC"/>
    <w:rsid w:val="00BA5A03"/>
    <w:rsid w:val="00BA5F94"/>
    <w:rsid w:val="00BA6586"/>
    <w:rsid w:val="00BA6F62"/>
    <w:rsid w:val="00BA7AF7"/>
    <w:rsid w:val="00BA7CFB"/>
    <w:rsid w:val="00BB007A"/>
    <w:rsid w:val="00BB04C5"/>
    <w:rsid w:val="00BB0712"/>
    <w:rsid w:val="00BB125B"/>
    <w:rsid w:val="00BB21A3"/>
    <w:rsid w:val="00BB247E"/>
    <w:rsid w:val="00BB36BA"/>
    <w:rsid w:val="00BB471A"/>
    <w:rsid w:val="00BB4A04"/>
    <w:rsid w:val="00BB5F48"/>
    <w:rsid w:val="00BB73FB"/>
    <w:rsid w:val="00BB7A2C"/>
    <w:rsid w:val="00BB7AE9"/>
    <w:rsid w:val="00BC110E"/>
    <w:rsid w:val="00BC1CA0"/>
    <w:rsid w:val="00BC2579"/>
    <w:rsid w:val="00BC489C"/>
    <w:rsid w:val="00BC4D51"/>
    <w:rsid w:val="00BC565E"/>
    <w:rsid w:val="00BC56BE"/>
    <w:rsid w:val="00BC65BD"/>
    <w:rsid w:val="00BC6C32"/>
    <w:rsid w:val="00BC6C74"/>
    <w:rsid w:val="00BD037B"/>
    <w:rsid w:val="00BD2485"/>
    <w:rsid w:val="00BD3CC1"/>
    <w:rsid w:val="00BD3D04"/>
    <w:rsid w:val="00BD4B13"/>
    <w:rsid w:val="00BD6616"/>
    <w:rsid w:val="00BE2509"/>
    <w:rsid w:val="00BE293E"/>
    <w:rsid w:val="00BE3587"/>
    <w:rsid w:val="00BE482D"/>
    <w:rsid w:val="00BE48D0"/>
    <w:rsid w:val="00BE4E74"/>
    <w:rsid w:val="00BE58FA"/>
    <w:rsid w:val="00BE64D4"/>
    <w:rsid w:val="00BE7E11"/>
    <w:rsid w:val="00BE7F6E"/>
    <w:rsid w:val="00BF0565"/>
    <w:rsid w:val="00BF11C6"/>
    <w:rsid w:val="00BF39DA"/>
    <w:rsid w:val="00BF45E6"/>
    <w:rsid w:val="00BF4962"/>
    <w:rsid w:val="00BF6535"/>
    <w:rsid w:val="00BF7186"/>
    <w:rsid w:val="00C003A5"/>
    <w:rsid w:val="00C04485"/>
    <w:rsid w:val="00C056F2"/>
    <w:rsid w:val="00C057BC"/>
    <w:rsid w:val="00C12E21"/>
    <w:rsid w:val="00C13CB8"/>
    <w:rsid w:val="00C15789"/>
    <w:rsid w:val="00C158AF"/>
    <w:rsid w:val="00C16B88"/>
    <w:rsid w:val="00C2047B"/>
    <w:rsid w:val="00C20A1D"/>
    <w:rsid w:val="00C218DE"/>
    <w:rsid w:val="00C218FD"/>
    <w:rsid w:val="00C23E69"/>
    <w:rsid w:val="00C2417F"/>
    <w:rsid w:val="00C25D51"/>
    <w:rsid w:val="00C26EF2"/>
    <w:rsid w:val="00C276F8"/>
    <w:rsid w:val="00C333AC"/>
    <w:rsid w:val="00C3427B"/>
    <w:rsid w:val="00C34D2C"/>
    <w:rsid w:val="00C35E2B"/>
    <w:rsid w:val="00C3700B"/>
    <w:rsid w:val="00C408DD"/>
    <w:rsid w:val="00C419E9"/>
    <w:rsid w:val="00C41C59"/>
    <w:rsid w:val="00C443A9"/>
    <w:rsid w:val="00C452C3"/>
    <w:rsid w:val="00C467F8"/>
    <w:rsid w:val="00C46CCE"/>
    <w:rsid w:val="00C50ACC"/>
    <w:rsid w:val="00C512A9"/>
    <w:rsid w:val="00C517F2"/>
    <w:rsid w:val="00C5244B"/>
    <w:rsid w:val="00C527D1"/>
    <w:rsid w:val="00C533B6"/>
    <w:rsid w:val="00C53E59"/>
    <w:rsid w:val="00C54A3B"/>
    <w:rsid w:val="00C55340"/>
    <w:rsid w:val="00C57F43"/>
    <w:rsid w:val="00C61A9A"/>
    <w:rsid w:val="00C62E53"/>
    <w:rsid w:val="00C632FD"/>
    <w:rsid w:val="00C63AAB"/>
    <w:rsid w:val="00C64A6C"/>
    <w:rsid w:val="00C64C96"/>
    <w:rsid w:val="00C66B33"/>
    <w:rsid w:val="00C66DF1"/>
    <w:rsid w:val="00C67598"/>
    <w:rsid w:val="00C708D7"/>
    <w:rsid w:val="00C717F7"/>
    <w:rsid w:val="00C73267"/>
    <w:rsid w:val="00C73CA4"/>
    <w:rsid w:val="00C73E3F"/>
    <w:rsid w:val="00C75237"/>
    <w:rsid w:val="00C75DE2"/>
    <w:rsid w:val="00C76A63"/>
    <w:rsid w:val="00C775BE"/>
    <w:rsid w:val="00C81075"/>
    <w:rsid w:val="00C81A3D"/>
    <w:rsid w:val="00C81C5B"/>
    <w:rsid w:val="00C829C4"/>
    <w:rsid w:val="00C82CD6"/>
    <w:rsid w:val="00C83613"/>
    <w:rsid w:val="00C846F0"/>
    <w:rsid w:val="00C86649"/>
    <w:rsid w:val="00C87689"/>
    <w:rsid w:val="00C9019C"/>
    <w:rsid w:val="00C90BA0"/>
    <w:rsid w:val="00C923E8"/>
    <w:rsid w:val="00C92EB1"/>
    <w:rsid w:val="00C932E9"/>
    <w:rsid w:val="00C960A4"/>
    <w:rsid w:val="00C97229"/>
    <w:rsid w:val="00C979CF"/>
    <w:rsid w:val="00CA0DBC"/>
    <w:rsid w:val="00CA22BD"/>
    <w:rsid w:val="00CA22E1"/>
    <w:rsid w:val="00CA2FE1"/>
    <w:rsid w:val="00CA30E9"/>
    <w:rsid w:val="00CA3BC5"/>
    <w:rsid w:val="00CA3E82"/>
    <w:rsid w:val="00CA444F"/>
    <w:rsid w:val="00CA4B42"/>
    <w:rsid w:val="00CA5777"/>
    <w:rsid w:val="00CA5C63"/>
    <w:rsid w:val="00CA7073"/>
    <w:rsid w:val="00CA7F06"/>
    <w:rsid w:val="00CB140A"/>
    <w:rsid w:val="00CB1918"/>
    <w:rsid w:val="00CB2A9E"/>
    <w:rsid w:val="00CB44CF"/>
    <w:rsid w:val="00CB54B8"/>
    <w:rsid w:val="00CB5E59"/>
    <w:rsid w:val="00CB607F"/>
    <w:rsid w:val="00CB626F"/>
    <w:rsid w:val="00CB6622"/>
    <w:rsid w:val="00CB67EF"/>
    <w:rsid w:val="00CC0285"/>
    <w:rsid w:val="00CC105E"/>
    <w:rsid w:val="00CC2A5F"/>
    <w:rsid w:val="00CC2D7F"/>
    <w:rsid w:val="00CC4875"/>
    <w:rsid w:val="00CC49E3"/>
    <w:rsid w:val="00CC4A6C"/>
    <w:rsid w:val="00CC58F5"/>
    <w:rsid w:val="00CC7559"/>
    <w:rsid w:val="00CC7D4C"/>
    <w:rsid w:val="00CD0EF2"/>
    <w:rsid w:val="00CD2ED8"/>
    <w:rsid w:val="00CD3AC9"/>
    <w:rsid w:val="00CD3C5E"/>
    <w:rsid w:val="00CD4357"/>
    <w:rsid w:val="00CD6B57"/>
    <w:rsid w:val="00CD6B77"/>
    <w:rsid w:val="00CD6C2E"/>
    <w:rsid w:val="00CD7AE0"/>
    <w:rsid w:val="00CE1862"/>
    <w:rsid w:val="00CE1DCF"/>
    <w:rsid w:val="00CE2232"/>
    <w:rsid w:val="00CE45A5"/>
    <w:rsid w:val="00CE6424"/>
    <w:rsid w:val="00CE6D8F"/>
    <w:rsid w:val="00CF03A3"/>
    <w:rsid w:val="00CF0B81"/>
    <w:rsid w:val="00CF1071"/>
    <w:rsid w:val="00CF305E"/>
    <w:rsid w:val="00CF3F68"/>
    <w:rsid w:val="00CF60BD"/>
    <w:rsid w:val="00CF6410"/>
    <w:rsid w:val="00CF65A6"/>
    <w:rsid w:val="00CF7D34"/>
    <w:rsid w:val="00D003FE"/>
    <w:rsid w:val="00D00FCE"/>
    <w:rsid w:val="00D01BD6"/>
    <w:rsid w:val="00D01EC3"/>
    <w:rsid w:val="00D0200D"/>
    <w:rsid w:val="00D0335C"/>
    <w:rsid w:val="00D07426"/>
    <w:rsid w:val="00D10596"/>
    <w:rsid w:val="00D108C5"/>
    <w:rsid w:val="00D11AC7"/>
    <w:rsid w:val="00D11F95"/>
    <w:rsid w:val="00D12721"/>
    <w:rsid w:val="00D13490"/>
    <w:rsid w:val="00D13A08"/>
    <w:rsid w:val="00D141EA"/>
    <w:rsid w:val="00D16309"/>
    <w:rsid w:val="00D16DD4"/>
    <w:rsid w:val="00D21422"/>
    <w:rsid w:val="00D233EF"/>
    <w:rsid w:val="00D23970"/>
    <w:rsid w:val="00D23C22"/>
    <w:rsid w:val="00D248D6"/>
    <w:rsid w:val="00D26CE8"/>
    <w:rsid w:val="00D27524"/>
    <w:rsid w:val="00D27E04"/>
    <w:rsid w:val="00D30A47"/>
    <w:rsid w:val="00D30DA9"/>
    <w:rsid w:val="00D32A08"/>
    <w:rsid w:val="00D32C81"/>
    <w:rsid w:val="00D3309D"/>
    <w:rsid w:val="00D33C9F"/>
    <w:rsid w:val="00D3463C"/>
    <w:rsid w:val="00D3473D"/>
    <w:rsid w:val="00D378A5"/>
    <w:rsid w:val="00D378CE"/>
    <w:rsid w:val="00D40413"/>
    <w:rsid w:val="00D40480"/>
    <w:rsid w:val="00D41414"/>
    <w:rsid w:val="00D41B12"/>
    <w:rsid w:val="00D43CB6"/>
    <w:rsid w:val="00D449D8"/>
    <w:rsid w:val="00D44B54"/>
    <w:rsid w:val="00D44F3B"/>
    <w:rsid w:val="00D47895"/>
    <w:rsid w:val="00D50E60"/>
    <w:rsid w:val="00D5134A"/>
    <w:rsid w:val="00D515FB"/>
    <w:rsid w:val="00D52811"/>
    <w:rsid w:val="00D536CF"/>
    <w:rsid w:val="00D544CA"/>
    <w:rsid w:val="00D54E20"/>
    <w:rsid w:val="00D57F92"/>
    <w:rsid w:val="00D60BF0"/>
    <w:rsid w:val="00D60BF8"/>
    <w:rsid w:val="00D65356"/>
    <w:rsid w:val="00D65C80"/>
    <w:rsid w:val="00D66645"/>
    <w:rsid w:val="00D668CA"/>
    <w:rsid w:val="00D66EF5"/>
    <w:rsid w:val="00D670D4"/>
    <w:rsid w:val="00D707E8"/>
    <w:rsid w:val="00D71477"/>
    <w:rsid w:val="00D7315E"/>
    <w:rsid w:val="00D77680"/>
    <w:rsid w:val="00D77A65"/>
    <w:rsid w:val="00D77DC3"/>
    <w:rsid w:val="00D77E46"/>
    <w:rsid w:val="00D80F29"/>
    <w:rsid w:val="00D8194C"/>
    <w:rsid w:val="00D92F8C"/>
    <w:rsid w:val="00D948C6"/>
    <w:rsid w:val="00D9548D"/>
    <w:rsid w:val="00D95501"/>
    <w:rsid w:val="00D95B33"/>
    <w:rsid w:val="00D96091"/>
    <w:rsid w:val="00D96552"/>
    <w:rsid w:val="00D96C9E"/>
    <w:rsid w:val="00DA10B0"/>
    <w:rsid w:val="00DA19C7"/>
    <w:rsid w:val="00DA1EA9"/>
    <w:rsid w:val="00DA4A5D"/>
    <w:rsid w:val="00DA4ADE"/>
    <w:rsid w:val="00DA7845"/>
    <w:rsid w:val="00DB07E7"/>
    <w:rsid w:val="00DB0F6A"/>
    <w:rsid w:val="00DB105C"/>
    <w:rsid w:val="00DB25BC"/>
    <w:rsid w:val="00DB2A84"/>
    <w:rsid w:val="00DB2C12"/>
    <w:rsid w:val="00DB3D40"/>
    <w:rsid w:val="00DB415B"/>
    <w:rsid w:val="00DB5F1F"/>
    <w:rsid w:val="00DB6D92"/>
    <w:rsid w:val="00DB6E8F"/>
    <w:rsid w:val="00DC0548"/>
    <w:rsid w:val="00DC1720"/>
    <w:rsid w:val="00DC2C1D"/>
    <w:rsid w:val="00DC3912"/>
    <w:rsid w:val="00DC4010"/>
    <w:rsid w:val="00DC5271"/>
    <w:rsid w:val="00DC6F63"/>
    <w:rsid w:val="00DC70C6"/>
    <w:rsid w:val="00DD0083"/>
    <w:rsid w:val="00DD0431"/>
    <w:rsid w:val="00DD0C8A"/>
    <w:rsid w:val="00DD1853"/>
    <w:rsid w:val="00DD1EF0"/>
    <w:rsid w:val="00DD24E3"/>
    <w:rsid w:val="00DD2F0E"/>
    <w:rsid w:val="00DD3462"/>
    <w:rsid w:val="00DD3B30"/>
    <w:rsid w:val="00DD47CB"/>
    <w:rsid w:val="00DD5350"/>
    <w:rsid w:val="00DD53D5"/>
    <w:rsid w:val="00DD59B7"/>
    <w:rsid w:val="00DD59E6"/>
    <w:rsid w:val="00DD5BD5"/>
    <w:rsid w:val="00DD7853"/>
    <w:rsid w:val="00DD7EC3"/>
    <w:rsid w:val="00DE0DD3"/>
    <w:rsid w:val="00DE1419"/>
    <w:rsid w:val="00DE3EBC"/>
    <w:rsid w:val="00DE4A6C"/>
    <w:rsid w:val="00DE5C54"/>
    <w:rsid w:val="00DE5C5E"/>
    <w:rsid w:val="00DE6F21"/>
    <w:rsid w:val="00DE75D5"/>
    <w:rsid w:val="00DF027C"/>
    <w:rsid w:val="00DF0595"/>
    <w:rsid w:val="00DF06AB"/>
    <w:rsid w:val="00DF088D"/>
    <w:rsid w:val="00DF0E55"/>
    <w:rsid w:val="00DF201D"/>
    <w:rsid w:val="00DF5442"/>
    <w:rsid w:val="00DF5DE5"/>
    <w:rsid w:val="00DF6034"/>
    <w:rsid w:val="00DF69AD"/>
    <w:rsid w:val="00DF7145"/>
    <w:rsid w:val="00DF760C"/>
    <w:rsid w:val="00E00867"/>
    <w:rsid w:val="00E01553"/>
    <w:rsid w:val="00E0196B"/>
    <w:rsid w:val="00E02C91"/>
    <w:rsid w:val="00E03148"/>
    <w:rsid w:val="00E04182"/>
    <w:rsid w:val="00E057B5"/>
    <w:rsid w:val="00E0621A"/>
    <w:rsid w:val="00E0671B"/>
    <w:rsid w:val="00E06810"/>
    <w:rsid w:val="00E10D8D"/>
    <w:rsid w:val="00E10DC1"/>
    <w:rsid w:val="00E12AF6"/>
    <w:rsid w:val="00E13014"/>
    <w:rsid w:val="00E13AF7"/>
    <w:rsid w:val="00E14238"/>
    <w:rsid w:val="00E148C4"/>
    <w:rsid w:val="00E14FF8"/>
    <w:rsid w:val="00E15097"/>
    <w:rsid w:val="00E162A6"/>
    <w:rsid w:val="00E20B13"/>
    <w:rsid w:val="00E20C92"/>
    <w:rsid w:val="00E2129A"/>
    <w:rsid w:val="00E219FD"/>
    <w:rsid w:val="00E223CD"/>
    <w:rsid w:val="00E23863"/>
    <w:rsid w:val="00E2521F"/>
    <w:rsid w:val="00E26B68"/>
    <w:rsid w:val="00E319EB"/>
    <w:rsid w:val="00E31AFC"/>
    <w:rsid w:val="00E32411"/>
    <w:rsid w:val="00E34121"/>
    <w:rsid w:val="00E3516A"/>
    <w:rsid w:val="00E35EEC"/>
    <w:rsid w:val="00E36C2B"/>
    <w:rsid w:val="00E4151F"/>
    <w:rsid w:val="00E437E7"/>
    <w:rsid w:val="00E4472E"/>
    <w:rsid w:val="00E47B54"/>
    <w:rsid w:val="00E47BA8"/>
    <w:rsid w:val="00E505A6"/>
    <w:rsid w:val="00E542B3"/>
    <w:rsid w:val="00E54CEF"/>
    <w:rsid w:val="00E5639F"/>
    <w:rsid w:val="00E6008D"/>
    <w:rsid w:val="00E60BA3"/>
    <w:rsid w:val="00E60BBC"/>
    <w:rsid w:val="00E60F0B"/>
    <w:rsid w:val="00E638E4"/>
    <w:rsid w:val="00E65FD9"/>
    <w:rsid w:val="00E660BE"/>
    <w:rsid w:val="00E66CAB"/>
    <w:rsid w:val="00E67738"/>
    <w:rsid w:val="00E70D38"/>
    <w:rsid w:val="00E71AA0"/>
    <w:rsid w:val="00E72426"/>
    <w:rsid w:val="00E72D75"/>
    <w:rsid w:val="00E74670"/>
    <w:rsid w:val="00E74CBB"/>
    <w:rsid w:val="00E76E10"/>
    <w:rsid w:val="00E771E0"/>
    <w:rsid w:val="00E77549"/>
    <w:rsid w:val="00E80B09"/>
    <w:rsid w:val="00E8374E"/>
    <w:rsid w:val="00E8494E"/>
    <w:rsid w:val="00E856B3"/>
    <w:rsid w:val="00E85DDC"/>
    <w:rsid w:val="00E86EFC"/>
    <w:rsid w:val="00E8787B"/>
    <w:rsid w:val="00E91B7E"/>
    <w:rsid w:val="00E935BC"/>
    <w:rsid w:val="00E9379C"/>
    <w:rsid w:val="00E965D1"/>
    <w:rsid w:val="00E979FC"/>
    <w:rsid w:val="00E97E7E"/>
    <w:rsid w:val="00EA0292"/>
    <w:rsid w:val="00EA0758"/>
    <w:rsid w:val="00EA27CF"/>
    <w:rsid w:val="00EA4529"/>
    <w:rsid w:val="00EA50A3"/>
    <w:rsid w:val="00EA539F"/>
    <w:rsid w:val="00EA560C"/>
    <w:rsid w:val="00EA5F10"/>
    <w:rsid w:val="00EA6211"/>
    <w:rsid w:val="00EA7FD1"/>
    <w:rsid w:val="00EB07F4"/>
    <w:rsid w:val="00EB42E2"/>
    <w:rsid w:val="00EB48F6"/>
    <w:rsid w:val="00EB5067"/>
    <w:rsid w:val="00EB574B"/>
    <w:rsid w:val="00EB67FD"/>
    <w:rsid w:val="00EB6F22"/>
    <w:rsid w:val="00EB70CF"/>
    <w:rsid w:val="00EC0882"/>
    <w:rsid w:val="00EC0C8E"/>
    <w:rsid w:val="00EC102D"/>
    <w:rsid w:val="00EC190D"/>
    <w:rsid w:val="00EC22B7"/>
    <w:rsid w:val="00EC264A"/>
    <w:rsid w:val="00EC4854"/>
    <w:rsid w:val="00EC593A"/>
    <w:rsid w:val="00EC66C2"/>
    <w:rsid w:val="00EC774A"/>
    <w:rsid w:val="00EC7799"/>
    <w:rsid w:val="00EC7FFC"/>
    <w:rsid w:val="00ED0EC4"/>
    <w:rsid w:val="00ED217F"/>
    <w:rsid w:val="00ED375F"/>
    <w:rsid w:val="00ED3AF7"/>
    <w:rsid w:val="00ED3C48"/>
    <w:rsid w:val="00ED4A9D"/>
    <w:rsid w:val="00ED5535"/>
    <w:rsid w:val="00ED7B0F"/>
    <w:rsid w:val="00EE01B5"/>
    <w:rsid w:val="00EE188B"/>
    <w:rsid w:val="00EE1962"/>
    <w:rsid w:val="00EE4949"/>
    <w:rsid w:val="00EE630B"/>
    <w:rsid w:val="00EE6B9C"/>
    <w:rsid w:val="00EE72D9"/>
    <w:rsid w:val="00EE7D6D"/>
    <w:rsid w:val="00EF1A79"/>
    <w:rsid w:val="00EF1FDB"/>
    <w:rsid w:val="00EF298C"/>
    <w:rsid w:val="00EF29E4"/>
    <w:rsid w:val="00EF2A9D"/>
    <w:rsid w:val="00EF3EAF"/>
    <w:rsid w:val="00EF3F6C"/>
    <w:rsid w:val="00EF6D1D"/>
    <w:rsid w:val="00F0060D"/>
    <w:rsid w:val="00F022DC"/>
    <w:rsid w:val="00F04024"/>
    <w:rsid w:val="00F109CC"/>
    <w:rsid w:val="00F10CE3"/>
    <w:rsid w:val="00F10E43"/>
    <w:rsid w:val="00F10EDD"/>
    <w:rsid w:val="00F11031"/>
    <w:rsid w:val="00F122E9"/>
    <w:rsid w:val="00F133CE"/>
    <w:rsid w:val="00F14AAC"/>
    <w:rsid w:val="00F1548A"/>
    <w:rsid w:val="00F20528"/>
    <w:rsid w:val="00F20EC2"/>
    <w:rsid w:val="00F227A9"/>
    <w:rsid w:val="00F22807"/>
    <w:rsid w:val="00F2628F"/>
    <w:rsid w:val="00F26563"/>
    <w:rsid w:val="00F266C6"/>
    <w:rsid w:val="00F2678A"/>
    <w:rsid w:val="00F2704D"/>
    <w:rsid w:val="00F27390"/>
    <w:rsid w:val="00F27CDD"/>
    <w:rsid w:val="00F27DAC"/>
    <w:rsid w:val="00F327A3"/>
    <w:rsid w:val="00F40030"/>
    <w:rsid w:val="00F40E60"/>
    <w:rsid w:val="00F40F0D"/>
    <w:rsid w:val="00F417EE"/>
    <w:rsid w:val="00F42A62"/>
    <w:rsid w:val="00F4422D"/>
    <w:rsid w:val="00F44A12"/>
    <w:rsid w:val="00F4550A"/>
    <w:rsid w:val="00F45561"/>
    <w:rsid w:val="00F46E86"/>
    <w:rsid w:val="00F5152B"/>
    <w:rsid w:val="00F528E9"/>
    <w:rsid w:val="00F5482A"/>
    <w:rsid w:val="00F549F0"/>
    <w:rsid w:val="00F54B66"/>
    <w:rsid w:val="00F57B15"/>
    <w:rsid w:val="00F608A5"/>
    <w:rsid w:val="00F60FFB"/>
    <w:rsid w:val="00F61D37"/>
    <w:rsid w:val="00F63E25"/>
    <w:rsid w:val="00F63F25"/>
    <w:rsid w:val="00F64157"/>
    <w:rsid w:val="00F64E48"/>
    <w:rsid w:val="00F66DD4"/>
    <w:rsid w:val="00F66F84"/>
    <w:rsid w:val="00F67187"/>
    <w:rsid w:val="00F72682"/>
    <w:rsid w:val="00F73BB5"/>
    <w:rsid w:val="00F73DC5"/>
    <w:rsid w:val="00F75CBD"/>
    <w:rsid w:val="00F769CD"/>
    <w:rsid w:val="00F76D2C"/>
    <w:rsid w:val="00F76E4F"/>
    <w:rsid w:val="00F779FE"/>
    <w:rsid w:val="00F8151E"/>
    <w:rsid w:val="00F833C8"/>
    <w:rsid w:val="00F83BC7"/>
    <w:rsid w:val="00F84421"/>
    <w:rsid w:val="00F852BB"/>
    <w:rsid w:val="00F85FB2"/>
    <w:rsid w:val="00F86A1F"/>
    <w:rsid w:val="00F86DDA"/>
    <w:rsid w:val="00F927EE"/>
    <w:rsid w:val="00F93B5E"/>
    <w:rsid w:val="00F93EC7"/>
    <w:rsid w:val="00F940FD"/>
    <w:rsid w:val="00F94DC7"/>
    <w:rsid w:val="00F96E4E"/>
    <w:rsid w:val="00F97481"/>
    <w:rsid w:val="00FA01C4"/>
    <w:rsid w:val="00FA2554"/>
    <w:rsid w:val="00FA3534"/>
    <w:rsid w:val="00FA4DF6"/>
    <w:rsid w:val="00FA65AE"/>
    <w:rsid w:val="00FA67B4"/>
    <w:rsid w:val="00FB3629"/>
    <w:rsid w:val="00FB3BA6"/>
    <w:rsid w:val="00FB490C"/>
    <w:rsid w:val="00FB4DC2"/>
    <w:rsid w:val="00FB679A"/>
    <w:rsid w:val="00FB68AB"/>
    <w:rsid w:val="00FB6990"/>
    <w:rsid w:val="00FB7B82"/>
    <w:rsid w:val="00FC0EEE"/>
    <w:rsid w:val="00FC111C"/>
    <w:rsid w:val="00FC1F00"/>
    <w:rsid w:val="00FC33A5"/>
    <w:rsid w:val="00FC5DE6"/>
    <w:rsid w:val="00FC65F1"/>
    <w:rsid w:val="00FC6715"/>
    <w:rsid w:val="00FD175B"/>
    <w:rsid w:val="00FD1AA7"/>
    <w:rsid w:val="00FD1B43"/>
    <w:rsid w:val="00FD1FD2"/>
    <w:rsid w:val="00FD4A5B"/>
    <w:rsid w:val="00FD508D"/>
    <w:rsid w:val="00FD52D6"/>
    <w:rsid w:val="00FD7D58"/>
    <w:rsid w:val="00FE066A"/>
    <w:rsid w:val="00FE08C7"/>
    <w:rsid w:val="00FE20B7"/>
    <w:rsid w:val="00FE2CE0"/>
    <w:rsid w:val="00FE3B51"/>
    <w:rsid w:val="00FE4DB1"/>
    <w:rsid w:val="00FE6D7D"/>
    <w:rsid w:val="00FE765A"/>
    <w:rsid w:val="00FE7960"/>
    <w:rsid w:val="00FF4F4C"/>
    <w:rsid w:val="00FF5ADA"/>
    <w:rsid w:val="00FF7DD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F0595"/>
  </w:style>
  <w:style w:type="paragraph" w:styleId="Nadpis1">
    <w:name w:val="heading 1"/>
    <w:basedOn w:val="Normln"/>
    <w:next w:val="Normln"/>
    <w:link w:val="Nadpis1Char"/>
    <w:uiPriority w:val="9"/>
    <w:qFormat/>
    <w:rsid w:val="00CD7AE0"/>
    <w:pPr>
      <w:pBdr>
        <w:bottom w:val="single" w:sz="12" w:space="1" w:color="365F91"/>
      </w:pBdr>
      <w:spacing w:before="360" w:after="80" w:line="240" w:lineRule="auto"/>
      <w:outlineLvl w:val="0"/>
    </w:pPr>
    <w:rPr>
      <w:rFonts w:ascii="Cambria" w:eastAsia="Times New Roman" w:hAnsi="Cambria" w:cs="Times New Roman"/>
      <w:b/>
      <w:bCs/>
      <w:color w:val="365F91"/>
      <w:sz w:val="24"/>
      <w:szCs w:val="24"/>
    </w:rPr>
  </w:style>
  <w:style w:type="paragraph" w:styleId="Nadpis2">
    <w:name w:val="heading 2"/>
    <w:basedOn w:val="Normln"/>
    <w:next w:val="Normln"/>
    <w:link w:val="Nadpis2Char"/>
    <w:uiPriority w:val="9"/>
    <w:unhideWhenUsed/>
    <w:qFormat/>
    <w:rsid w:val="00CD7AE0"/>
    <w:pPr>
      <w:pBdr>
        <w:bottom w:val="single" w:sz="8" w:space="1" w:color="4F81BD"/>
      </w:pBdr>
      <w:spacing w:before="200" w:after="80" w:line="240" w:lineRule="auto"/>
      <w:outlineLvl w:val="1"/>
    </w:pPr>
    <w:rPr>
      <w:rFonts w:ascii="Cambria" w:eastAsia="Times New Roman" w:hAnsi="Cambria" w:cs="Times New Roman"/>
      <w:color w:val="365F91"/>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67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3210E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210EB"/>
  </w:style>
  <w:style w:type="paragraph" w:styleId="Zpat">
    <w:name w:val="footer"/>
    <w:basedOn w:val="Normln"/>
    <w:link w:val="ZpatChar"/>
    <w:uiPriority w:val="99"/>
    <w:unhideWhenUsed/>
    <w:rsid w:val="003210EB"/>
    <w:pPr>
      <w:tabs>
        <w:tab w:val="center" w:pos="4536"/>
        <w:tab w:val="right" w:pos="9072"/>
      </w:tabs>
      <w:spacing w:after="0" w:line="240" w:lineRule="auto"/>
    </w:pPr>
  </w:style>
  <w:style w:type="character" w:customStyle="1" w:styleId="ZpatChar">
    <w:name w:val="Zápatí Char"/>
    <w:basedOn w:val="Standardnpsmoodstavce"/>
    <w:link w:val="Zpat"/>
    <w:uiPriority w:val="99"/>
    <w:rsid w:val="003210EB"/>
  </w:style>
  <w:style w:type="paragraph" w:styleId="Textbubliny">
    <w:name w:val="Balloon Text"/>
    <w:basedOn w:val="Normln"/>
    <w:link w:val="TextbublinyChar"/>
    <w:uiPriority w:val="99"/>
    <w:semiHidden/>
    <w:unhideWhenUsed/>
    <w:rsid w:val="003210E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210EB"/>
    <w:rPr>
      <w:rFonts w:ascii="Tahoma" w:hAnsi="Tahoma" w:cs="Tahoma"/>
      <w:sz w:val="16"/>
      <w:szCs w:val="16"/>
    </w:rPr>
  </w:style>
  <w:style w:type="paragraph" w:styleId="Odstavecseseznamem">
    <w:name w:val="List Paragraph"/>
    <w:basedOn w:val="Normln"/>
    <w:uiPriority w:val="34"/>
    <w:qFormat/>
    <w:rsid w:val="00E542B3"/>
    <w:pPr>
      <w:ind w:left="720"/>
      <w:contextualSpacing/>
    </w:pPr>
  </w:style>
  <w:style w:type="character" w:customStyle="1" w:styleId="Nadpis1Char">
    <w:name w:val="Nadpis 1 Char"/>
    <w:basedOn w:val="Standardnpsmoodstavce"/>
    <w:link w:val="Nadpis1"/>
    <w:uiPriority w:val="9"/>
    <w:rsid w:val="00CD7AE0"/>
    <w:rPr>
      <w:rFonts w:ascii="Cambria" w:eastAsia="Times New Roman" w:hAnsi="Cambria" w:cs="Times New Roman"/>
      <w:b/>
      <w:bCs/>
      <w:color w:val="365F91"/>
      <w:sz w:val="24"/>
      <w:szCs w:val="24"/>
    </w:rPr>
  </w:style>
  <w:style w:type="character" w:customStyle="1" w:styleId="Nadpis2Char">
    <w:name w:val="Nadpis 2 Char"/>
    <w:basedOn w:val="Standardnpsmoodstavce"/>
    <w:link w:val="Nadpis2"/>
    <w:uiPriority w:val="9"/>
    <w:rsid w:val="00CD7AE0"/>
    <w:rPr>
      <w:rFonts w:ascii="Cambria" w:eastAsia="Times New Roman" w:hAnsi="Cambria" w:cs="Times New Roman"/>
      <w:color w:val="365F91"/>
      <w:sz w:val="24"/>
      <w:szCs w:val="24"/>
    </w:rPr>
  </w:style>
  <w:style w:type="paragraph" w:styleId="Nzev">
    <w:name w:val="Title"/>
    <w:basedOn w:val="Normln"/>
    <w:next w:val="Normln"/>
    <w:link w:val="NzevChar"/>
    <w:uiPriority w:val="10"/>
    <w:qFormat/>
    <w:rsid w:val="00CD7AE0"/>
    <w:pPr>
      <w:pBdr>
        <w:top w:val="single" w:sz="8" w:space="10" w:color="A7BFDE"/>
        <w:bottom w:val="single" w:sz="24" w:space="15" w:color="9BBB59"/>
      </w:pBdr>
      <w:spacing w:after="0" w:line="240" w:lineRule="auto"/>
      <w:jc w:val="center"/>
    </w:pPr>
    <w:rPr>
      <w:rFonts w:ascii="Cambria" w:eastAsia="Times New Roman" w:hAnsi="Cambria" w:cs="Times New Roman"/>
      <w:i/>
      <w:iCs/>
      <w:color w:val="243F60"/>
      <w:sz w:val="60"/>
      <w:szCs w:val="60"/>
    </w:rPr>
  </w:style>
  <w:style w:type="character" w:customStyle="1" w:styleId="NzevChar">
    <w:name w:val="Název Char"/>
    <w:basedOn w:val="Standardnpsmoodstavce"/>
    <w:link w:val="Nzev"/>
    <w:uiPriority w:val="10"/>
    <w:rsid w:val="00CD7AE0"/>
    <w:rPr>
      <w:rFonts w:ascii="Cambria" w:eastAsia="Times New Roman" w:hAnsi="Cambria" w:cs="Times New Roman"/>
      <w:i/>
      <w:iCs/>
      <w:color w:val="243F60"/>
      <w:sz w:val="60"/>
      <w:szCs w:val="60"/>
    </w:rPr>
  </w:style>
  <w:style w:type="character" w:styleId="Zstupntext">
    <w:name w:val="Placeholder Text"/>
    <w:basedOn w:val="Standardnpsmoodstavce"/>
    <w:uiPriority w:val="99"/>
    <w:semiHidden/>
    <w:rsid w:val="00CD7AE0"/>
    <w:rPr>
      <w:color w:val="808080"/>
    </w:rPr>
  </w:style>
  <w:style w:type="character" w:customStyle="1" w:styleId="Styl1">
    <w:name w:val="Styl1"/>
    <w:basedOn w:val="Standardnpsmoodstavce"/>
    <w:uiPriority w:val="1"/>
    <w:rsid w:val="00005096"/>
    <w:rPr>
      <w:b/>
      <w:color w:val="C00000"/>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87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E3CF335C52943678D63CF21403DE8A4"/>
        <w:category>
          <w:name w:val="Obecné"/>
          <w:gallery w:val="placeholder"/>
        </w:category>
        <w:types>
          <w:type w:val="bbPlcHdr"/>
        </w:types>
        <w:behaviors>
          <w:behavior w:val="content"/>
        </w:behaviors>
        <w:guid w:val="{D588D0DE-AF8B-411E-A837-F62B11B8A9DC}"/>
      </w:docPartPr>
      <w:docPartBody>
        <w:p w:rsidR="00BB7B91" w:rsidRDefault="00B66066" w:rsidP="00B66066">
          <w:pPr>
            <w:pStyle w:val="AE3CF335C52943678D63CF21403DE8A48"/>
          </w:pPr>
          <w:r w:rsidRPr="00284754">
            <w:rPr>
              <w:rStyle w:val="Zstupntext"/>
              <w:sz w:val="20"/>
              <w:szCs w:val="20"/>
            </w:rPr>
            <w:t xml:space="preserve">Zadejte název </w:t>
          </w:r>
          <w:r>
            <w:rPr>
              <w:rStyle w:val="Zstupntext"/>
              <w:sz w:val="20"/>
              <w:szCs w:val="20"/>
            </w:rPr>
            <w:t>v souladu s Obchodním rejstříkem</w:t>
          </w:r>
          <w:r w:rsidRPr="002E1798">
            <w:rPr>
              <w:rStyle w:val="Zstupntext"/>
            </w:rPr>
            <w:t>.</w:t>
          </w:r>
        </w:p>
      </w:docPartBody>
    </w:docPart>
    <w:docPart>
      <w:docPartPr>
        <w:name w:val="9A9F32A88A564EDCB047DB998EF6220F"/>
        <w:category>
          <w:name w:val="Obecné"/>
          <w:gallery w:val="placeholder"/>
        </w:category>
        <w:types>
          <w:type w:val="bbPlcHdr"/>
        </w:types>
        <w:behaviors>
          <w:behavior w:val="content"/>
        </w:behaviors>
        <w:guid w:val="{9C101D1C-70A2-405C-A582-8B4BD5E57844}"/>
      </w:docPartPr>
      <w:docPartBody>
        <w:p w:rsidR="00BB7B91" w:rsidRDefault="00B66066" w:rsidP="00B66066">
          <w:pPr>
            <w:pStyle w:val="9A9F32A88A564EDCB047DB998EF6220F8"/>
          </w:pPr>
          <w:r w:rsidRPr="00284754">
            <w:rPr>
              <w:rStyle w:val="Zstupntext"/>
              <w:sz w:val="20"/>
              <w:szCs w:val="20"/>
            </w:rPr>
            <w:t>Zadejte Vaše IČO</w:t>
          </w:r>
          <w:r w:rsidRPr="002E1798">
            <w:rPr>
              <w:rStyle w:val="Zstupntext"/>
            </w:rPr>
            <w:t>.</w:t>
          </w:r>
        </w:p>
      </w:docPartBody>
    </w:docPart>
    <w:docPart>
      <w:docPartPr>
        <w:name w:val="666A536E739F490F83E5EA5BB39DF89D"/>
        <w:category>
          <w:name w:val="Obecné"/>
          <w:gallery w:val="placeholder"/>
        </w:category>
        <w:types>
          <w:type w:val="bbPlcHdr"/>
        </w:types>
        <w:behaviors>
          <w:behavior w:val="content"/>
        </w:behaviors>
        <w:guid w:val="{D32A2398-E6C2-4B1F-95AB-54A54A1D201D}"/>
      </w:docPartPr>
      <w:docPartBody>
        <w:p w:rsidR="00BB7B91" w:rsidRDefault="00B66066" w:rsidP="00B66066">
          <w:pPr>
            <w:pStyle w:val="666A536E739F490F83E5EA5BB39DF89D8"/>
          </w:pPr>
          <w:r w:rsidRPr="00284754">
            <w:rPr>
              <w:color w:val="808080" w:themeColor="background1" w:themeShade="80"/>
              <w:sz w:val="20"/>
              <w:szCs w:val="20"/>
            </w:rPr>
            <w:t>Z</w:t>
          </w:r>
          <w:r w:rsidRPr="00284754">
            <w:rPr>
              <w:rStyle w:val="Zstupntext"/>
              <w:sz w:val="20"/>
              <w:szCs w:val="20"/>
            </w:rPr>
            <w:t>adejte jméno a příjmení</w:t>
          </w:r>
          <w:r w:rsidRPr="002E1798">
            <w:rPr>
              <w:rStyle w:val="Zstupntext"/>
            </w:rPr>
            <w:t>.</w:t>
          </w:r>
        </w:p>
      </w:docPartBody>
    </w:docPart>
    <w:docPart>
      <w:docPartPr>
        <w:name w:val="D89D12290C0B40C29A67DD8A86BD6B38"/>
        <w:category>
          <w:name w:val="Obecné"/>
          <w:gallery w:val="placeholder"/>
        </w:category>
        <w:types>
          <w:type w:val="bbPlcHdr"/>
        </w:types>
        <w:behaviors>
          <w:behavior w:val="content"/>
        </w:behaviors>
        <w:guid w:val="{903B4AEA-9181-4DDA-9F5C-7C5C2435A017}"/>
      </w:docPartPr>
      <w:docPartBody>
        <w:p w:rsidR="00BB7B91" w:rsidRDefault="00B66066" w:rsidP="00B66066">
          <w:pPr>
            <w:pStyle w:val="D89D12290C0B40C29A67DD8A86BD6B388"/>
          </w:pPr>
          <w:r w:rsidRPr="00284754">
            <w:rPr>
              <w:color w:val="808080" w:themeColor="background1" w:themeShade="80"/>
              <w:sz w:val="20"/>
              <w:szCs w:val="20"/>
            </w:rPr>
            <w:t>Z</w:t>
          </w:r>
          <w:r w:rsidRPr="00284754">
            <w:rPr>
              <w:rStyle w:val="Zstupntext"/>
              <w:sz w:val="20"/>
              <w:szCs w:val="20"/>
            </w:rPr>
            <w:t>adejte funkci</w:t>
          </w:r>
          <w:r w:rsidRPr="002E1798">
            <w:rPr>
              <w:rStyle w:val="Zstupntext"/>
            </w:rPr>
            <w:t>.</w:t>
          </w:r>
        </w:p>
      </w:docPartBody>
    </w:docPart>
    <w:docPart>
      <w:docPartPr>
        <w:name w:val="529AE73B052F4FD1B61FFA10803B550C"/>
        <w:category>
          <w:name w:val="Obecné"/>
          <w:gallery w:val="placeholder"/>
        </w:category>
        <w:types>
          <w:type w:val="bbPlcHdr"/>
        </w:types>
        <w:behaviors>
          <w:behavior w:val="content"/>
        </w:behaviors>
        <w:guid w:val="{5748D761-E121-4352-962E-4235B25B5DA1}"/>
      </w:docPartPr>
      <w:docPartBody>
        <w:p w:rsidR="00BB7B91" w:rsidRDefault="00B66066" w:rsidP="00B66066">
          <w:pPr>
            <w:pStyle w:val="529AE73B052F4FD1B61FFA10803B550C8"/>
          </w:pPr>
          <w:r w:rsidRPr="00284754">
            <w:rPr>
              <w:color w:val="808080" w:themeColor="background1" w:themeShade="80"/>
              <w:sz w:val="20"/>
              <w:szCs w:val="20"/>
            </w:rPr>
            <w:t>Z</w:t>
          </w:r>
          <w:r w:rsidRPr="00284754">
            <w:rPr>
              <w:rStyle w:val="Zstupntext"/>
              <w:color w:val="808080" w:themeColor="background1" w:themeShade="80"/>
              <w:sz w:val="20"/>
              <w:szCs w:val="20"/>
            </w:rPr>
            <w:t>a</w:t>
          </w:r>
          <w:r w:rsidRPr="00284754">
            <w:rPr>
              <w:rStyle w:val="Zstupntext"/>
              <w:sz w:val="20"/>
              <w:szCs w:val="20"/>
            </w:rPr>
            <w:t>dejte e-mail</w:t>
          </w:r>
          <w:r w:rsidRPr="002E1798">
            <w:rPr>
              <w:rStyle w:val="Zstupntext"/>
            </w:rPr>
            <w:t>.</w:t>
          </w:r>
        </w:p>
      </w:docPartBody>
    </w:docPart>
    <w:docPart>
      <w:docPartPr>
        <w:name w:val="16C50721D3C5481F82EBDC3CB62F9787"/>
        <w:category>
          <w:name w:val="Obecné"/>
          <w:gallery w:val="placeholder"/>
        </w:category>
        <w:types>
          <w:type w:val="bbPlcHdr"/>
        </w:types>
        <w:behaviors>
          <w:behavior w:val="content"/>
        </w:behaviors>
        <w:guid w:val="{0478A44D-30E4-4991-ADB0-487464985CE8}"/>
      </w:docPartPr>
      <w:docPartBody>
        <w:p w:rsidR="00BB7B91" w:rsidRDefault="00B66066" w:rsidP="00B66066">
          <w:pPr>
            <w:pStyle w:val="16C50721D3C5481F82EBDC3CB62F97878"/>
          </w:pPr>
          <w:r w:rsidRPr="00284754">
            <w:rPr>
              <w:color w:val="808080" w:themeColor="background1" w:themeShade="80"/>
              <w:sz w:val="20"/>
              <w:szCs w:val="20"/>
            </w:rPr>
            <w:t>Z</w:t>
          </w:r>
          <w:r w:rsidRPr="00284754">
            <w:rPr>
              <w:rStyle w:val="Zstupntext"/>
              <w:sz w:val="20"/>
              <w:szCs w:val="20"/>
            </w:rPr>
            <w:t>adejte telefon</w:t>
          </w:r>
          <w:r w:rsidRPr="002E1798">
            <w:rPr>
              <w:rStyle w:val="Zstupntext"/>
            </w:rPr>
            <w:t>.</w:t>
          </w:r>
        </w:p>
      </w:docPartBody>
    </w:docPart>
    <w:docPart>
      <w:docPartPr>
        <w:name w:val="DD961D5B95E7425AAE188AE7317CD631"/>
        <w:category>
          <w:name w:val="Obecné"/>
          <w:gallery w:val="placeholder"/>
        </w:category>
        <w:types>
          <w:type w:val="bbPlcHdr"/>
        </w:types>
        <w:behaviors>
          <w:behavior w:val="content"/>
        </w:behaviors>
        <w:guid w:val="{005EFF58-400C-4493-8411-B2E0CAA3985C}"/>
      </w:docPartPr>
      <w:docPartBody>
        <w:p w:rsidR="00BB7B91" w:rsidRDefault="00B66066" w:rsidP="00B66066">
          <w:pPr>
            <w:pStyle w:val="DD961D5B95E7425AAE188AE7317CD6318"/>
          </w:pPr>
          <w:r w:rsidRPr="00CD3AC9">
            <w:rPr>
              <w:rStyle w:val="Zstupntext"/>
              <w:b/>
            </w:rPr>
            <w:t>Zadejte místo.</w:t>
          </w:r>
        </w:p>
      </w:docPartBody>
    </w:docPart>
    <w:docPart>
      <w:docPartPr>
        <w:name w:val="6974B839B7844E37BCE2EC7DE6C7EF32"/>
        <w:category>
          <w:name w:val="Obecné"/>
          <w:gallery w:val="placeholder"/>
        </w:category>
        <w:types>
          <w:type w:val="bbPlcHdr"/>
        </w:types>
        <w:behaviors>
          <w:behavior w:val="content"/>
        </w:behaviors>
        <w:guid w:val="{A1C2DCAB-8DFD-49A1-B329-4EB968BC1723}"/>
      </w:docPartPr>
      <w:docPartBody>
        <w:p w:rsidR="00BB7B91" w:rsidRDefault="00BB7B91" w:rsidP="00BB7B91">
          <w:pPr>
            <w:pStyle w:val="6974B839B7844E37BCE2EC7DE6C7EF322"/>
          </w:pPr>
          <w:r>
            <w:rPr>
              <w:rStyle w:val="Zstupntext"/>
            </w:rPr>
            <w:t>Z</w:t>
          </w:r>
          <w:r w:rsidRPr="00B82C74">
            <w:rPr>
              <w:rStyle w:val="Zstupntext"/>
            </w:rPr>
            <w:t>adejte datum</w:t>
          </w:r>
          <w:r w:rsidRPr="002E1798">
            <w:rPr>
              <w:rStyle w:val="Zstupntext"/>
            </w:rPr>
            <w:t>.</w:t>
          </w:r>
        </w:p>
      </w:docPartBody>
    </w:docPart>
    <w:docPart>
      <w:docPartPr>
        <w:name w:val="7A74BCCCE8504092BAD4F649109AD860"/>
        <w:category>
          <w:name w:val="Obecné"/>
          <w:gallery w:val="placeholder"/>
        </w:category>
        <w:types>
          <w:type w:val="bbPlcHdr"/>
        </w:types>
        <w:behaviors>
          <w:behavior w:val="content"/>
        </w:behaviors>
        <w:guid w:val="{5379D8AB-346B-46FA-8647-FD306B9A6868}"/>
      </w:docPartPr>
      <w:docPartBody>
        <w:p w:rsidR="00BB7B91" w:rsidRDefault="00B66066" w:rsidP="00B66066">
          <w:pPr>
            <w:pStyle w:val="7A74BCCCE8504092BAD4F649109AD8608"/>
          </w:pPr>
          <w:r w:rsidRPr="00321AC9">
            <w:rPr>
              <w:rStyle w:val="Zstupntext"/>
            </w:rPr>
            <w:t xml:space="preserve">Uveďte </w:t>
          </w:r>
          <w:r w:rsidRPr="008706D3">
            <w:rPr>
              <w:rStyle w:val="Zstupntext"/>
              <w:u w:val="single"/>
            </w:rPr>
            <w:t>Jméno</w:t>
          </w:r>
          <w:r>
            <w:rPr>
              <w:rStyle w:val="Zstupntext"/>
            </w:rPr>
            <w:t xml:space="preserve"> a </w:t>
          </w:r>
          <w:r w:rsidRPr="008706D3">
            <w:rPr>
              <w:rStyle w:val="Zstupntext"/>
              <w:u w:val="single"/>
            </w:rPr>
            <w:t>funkci</w:t>
          </w:r>
          <w:r>
            <w:rPr>
              <w:rStyle w:val="Zstupntext"/>
            </w:rPr>
            <w:t xml:space="preserve"> osoby oprávněné (osob oprávněných) podepsat toto Čestné prohlášení</w:t>
          </w:r>
          <w:r w:rsidRPr="002E1798">
            <w:rPr>
              <w:rStyle w:val="Zstupntext"/>
            </w:rPr>
            <w:t>.</w:t>
          </w:r>
        </w:p>
      </w:docPartBody>
    </w:docPart>
    <w:docPart>
      <w:docPartPr>
        <w:name w:val="FE339D1A12414C1D8E4449A977EEF1C6"/>
        <w:category>
          <w:name w:val="Obecné"/>
          <w:gallery w:val="placeholder"/>
        </w:category>
        <w:types>
          <w:type w:val="bbPlcHdr"/>
        </w:types>
        <w:behaviors>
          <w:behavior w:val="content"/>
        </w:behaviors>
        <w:guid w:val="{66696066-34A9-4345-9145-BFA8F12CD5BD}"/>
      </w:docPartPr>
      <w:docPartBody>
        <w:p w:rsidR="00BB7B91" w:rsidRDefault="00B66066" w:rsidP="00B66066">
          <w:pPr>
            <w:pStyle w:val="FE339D1A12414C1D8E4449A977EEF1C68"/>
          </w:pPr>
          <w:r w:rsidRPr="002E1798">
            <w:rPr>
              <w:rStyle w:val="Zstupntext"/>
            </w:rPr>
            <w:t>Zvolte položku.</w:t>
          </w:r>
        </w:p>
      </w:docPartBody>
    </w:docPart>
    <w:docPart>
      <w:docPartPr>
        <w:name w:val="DefaultPlaceholder_22675705"/>
        <w:category>
          <w:name w:val="Obecné"/>
          <w:gallery w:val="placeholder"/>
        </w:category>
        <w:types>
          <w:type w:val="bbPlcHdr"/>
        </w:types>
        <w:behaviors>
          <w:behavior w:val="content"/>
        </w:behaviors>
        <w:guid w:val="{D14C25DC-A922-45DB-8941-40990D932919}"/>
      </w:docPartPr>
      <w:docPartBody>
        <w:p w:rsidR="00FF7907" w:rsidRDefault="00B66066" w:rsidP="00B66066">
          <w:pPr>
            <w:pStyle w:val="DefaultPlaceholder226757055"/>
          </w:pPr>
          <w:r w:rsidRPr="00D75840">
            <w:rPr>
              <w:rStyle w:val="Zstupntext"/>
            </w:rPr>
            <w:t>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C92D58"/>
    <w:rsid w:val="002400FE"/>
    <w:rsid w:val="0034628C"/>
    <w:rsid w:val="004B694A"/>
    <w:rsid w:val="005A6C75"/>
    <w:rsid w:val="009756C1"/>
    <w:rsid w:val="00991655"/>
    <w:rsid w:val="00B66066"/>
    <w:rsid w:val="00BB7B91"/>
    <w:rsid w:val="00C87434"/>
    <w:rsid w:val="00C92D58"/>
    <w:rsid w:val="00DF06B5"/>
    <w:rsid w:val="00E6148A"/>
    <w:rsid w:val="00FF79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B7B9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B66066"/>
    <w:rPr>
      <w:color w:val="808080"/>
    </w:rPr>
  </w:style>
  <w:style w:type="paragraph" w:customStyle="1" w:styleId="AE3CF335C52943678D63CF21403DE8A4">
    <w:name w:val="AE3CF335C52943678D63CF21403DE8A4"/>
    <w:rsid w:val="00C92D58"/>
    <w:rPr>
      <w:rFonts w:eastAsiaTheme="minorHAnsi"/>
      <w:lang w:eastAsia="en-US"/>
    </w:rPr>
  </w:style>
  <w:style w:type="paragraph" w:customStyle="1" w:styleId="9A9F32A88A564EDCB047DB998EF6220F">
    <w:name w:val="9A9F32A88A564EDCB047DB998EF6220F"/>
    <w:rsid w:val="00C92D58"/>
    <w:rPr>
      <w:rFonts w:eastAsiaTheme="minorHAnsi"/>
      <w:lang w:eastAsia="en-US"/>
    </w:rPr>
  </w:style>
  <w:style w:type="paragraph" w:customStyle="1" w:styleId="90D76AAB566545B7827FA38FD99DA29E">
    <w:name w:val="90D76AAB566545B7827FA38FD99DA29E"/>
    <w:rsid w:val="00C92D58"/>
    <w:rPr>
      <w:rFonts w:eastAsiaTheme="minorHAnsi"/>
      <w:lang w:eastAsia="en-US"/>
    </w:rPr>
  </w:style>
  <w:style w:type="paragraph" w:customStyle="1" w:styleId="FC902D851FBC4413825735EAD1211789">
    <w:name w:val="FC902D851FBC4413825735EAD1211789"/>
    <w:rsid w:val="00C92D58"/>
    <w:rPr>
      <w:rFonts w:eastAsiaTheme="minorHAnsi"/>
      <w:lang w:eastAsia="en-US"/>
    </w:rPr>
  </w:style>
  <w:style w:type="paragraph" w:customStyle="1" w:styleId="FB7BCEA42A4744CBBBD78D191A495709">
    <w:name w:val="FB7BCEA42A4744CBBBD78D191A495709"/>
    <w:rsid w:val="00C92D58"/>
    <w:rPr>
      <w:rFonts w:eastAsiaTheme="minorHAnsi"/>
      <w:lang w:eastAsia="en-US"/>
    </w:rPr>
  </w:style>
  <w:style w:type="paragraph" w:customStyle="1" w:styleId="666A536E739F490F83E5EA5BB39DF89D">
    <w:name w:val="666A536E739F490F83E5EA5BB39DF89D"/>
    <w:rsid w:val="00C92D58"/>
    <w:rPr>
      <w:rFonts w:eastAsiaTheme="minorHAnsi"/>
      <w:lang w:eastAsia="en-US"/>
    </w:rPr>
  </w:style>
  <w:style w:type="paragraph" w:customStyle="1" w:styleId="D89D12290C0B40C29A67DD8A86BD6B38">
    <w:name w:val="D89D12290C0B40C29A67DD8A86BD6B38"/>
    <w:rsid w:val="00C92D58"/>
    <w:rPr>
      <w:rFonts w:eastAsiaTheme="minorHAnsi"/>
      <w:lang w:eastAsia="en-US"/>
    </w:rPr>
  </w:style>
  <w:style w:type="paragraph" w:customStyle="1" w:styleId="529AE73B052F4FD1B61FFA10803B550C">
    <w:name w:val="529AE73B052F4FD1B61FFA10803B550C"/>
    <w:rsid w:val="00C92D58"/>
    <w:rPr>
      <w:rFonts w:eastAsiaTheme="minorHAnsi"/>
      <w:lang w:eastAsia="en-US"/>
    </w:rPr>
  </w:style>
  <w:style w:type="paragraph" w:customStyle="1" w:styleId="16C50721D3C5481F82EBDC3CB62F9787">
    <w:name w:val="16C50721D3C5481F82EBDC3CB62F9787"/>
    <w:rsid w:val="00C92D58"/>
    <w:rPr>
      <w:rFonts w:eastAsiaTheme="minorHAnsi"/>
      <w:lang w:eastAsia="en-US"/>
    </w:rPr>
  </w:style>
  <w:style w:type="paragraph" w:customStyle="1" w:styleId="DD961D5B95E7425AAE188AE7317CD631">
    <w:name w:val="DD961D5B95E7425AAE188AE7317CD631"/>
    <w:rsid w:val="00C92D58"/>
    <w:rPr>
      <w:rFonts w:eastAsiaTheme="minorHAnsi"/>
      <w:lang w:eastAsia="en-US"/>
    </w:rPr>
  </w:style>
  <w:style w:type="paragraph" w:customStyle="1" w:styleId="6974B839B7844E37BCE2EC7DE6C7EF32">
    <w:name w:val="6974B839B7844E37BCE2EC7DE6C7EF32"/>
    <w:rsid w:val="00C92D58"/>
    <w:rPr>
      <w:rFonts w:eastAsiaTheme="minorHAnsi"/>
      <w:lang w:eastAsia="en-US"/>
    </w:rPr>
  </w:style>
  <w:style w:type="paragraph" w:customStyle="1" w:styleId="7A74BCCCE8504092BAD4F649109AD860">
    <w:name w:val="7A74BCCCE8504092BAD4F649109AD860"/>
    <w:rsid w:val="00C92D58"/>
    <w:rPr>
      <w:rFonts w:eastAsiaTheme="minorHAnsi"/>
      <w:lang w:eastAsia="en-US"/>
    </w:rPr>
  </w:style>
  <w:style w:type="paragraph" w:customStyle="1" w:styleId="FE339D1A12414C1D8E4449A977EEF1C6">
    <w:name w:val="FE339D1A12414C1D8E4449A977EEF1C6"/>
    <w:rsid w:val="00C92D58"/>
    <w:rPr>
      <w:rFonts w:eastAsiaTheme="minorHAnsi"/>
      <w:lang w:eastAsia="en-US"/>
    </w:rPr>
  </w:style>
  <w:style w:type="paragraph" w:customStyle="1" w:styleId="AE3CF335C52943678D63CF21403DE8A41">
    <w:name w:val="AE3CF335C52943678D63CF21403DE8A41"/>
    <w:rsid w:val="00C92D58"/>
    <w:rPr>
      <w:rFonts w:eastAsiaTheme="minorHAnsi"/>
      <w:lang w:eastAsia="en-US"/>
    </w:rPr>
  </w:style>
  <w:style w:type="paragraph" w:customStyle="1" w:styleId="9A9F32A88A564EDCB047DB998EF6220F1">
    <w:name w:val="9A9F32A88A564EDCB047DB998EF6220F1"/>
    <w:rsid w:val="00C92D58"/>
    <w:rPr>
      <w:rFonts w:eastAsiaTheme="minorHAnsi"/>
      <w:lang w:eastAsia="en-US"/>
    </w:rPr>
  </w:style>
  <w:style w:type="paragraph" w:customStyle="1" w:styleId="90D76AAB566545B7827FA38FD99DA29E1">
    <w:name w:val="90D76AAB566545B7827FA38FD99DA29E1"/>
    <w:rsid w:val="00C92D58"/>
    <w:rPr>
      <w:rFonts w:eastAsiaTheme="minorHAnsi"/>
      <w:lang w:eastAsia="en-US"/>
    </w:rPr>
  </w:style>
  <w:style w:type="paragraph" w:customStyle="1" w:styleId="FC902D851FBC4413825735EAD12117891">
    <w:name w:val="FC902D851FBC4413825735EAD12117891"/>
    <w:rsid w:val="00C92D58"/>
    <w:rPr>
      <w:rFonts w:eastAsiaTheme="minorHAnsi"/>
      <w:lang w:eastAsia="en-US"/>
    </w:rPr>
  </w:style>
  <w:style w:type="paragraph" w:customStyle="1" w:styleId="FB7BCEA42A4744CBBBD78D191A4957091">
    <w:name w:val="FB7BCEA42A4744CBBBD78D191A4957091"/>
    <w:rsid w:val="00C92D58"/>
    <w:rPr>
      <w:rFonts w:eastAsiaTheme="minorHAnsi"/>
      <w:lang w:eastAsia="en-US"/>
    </w:rPr>
  </w:style>
  <w:style w:type="paragraph" w:customStyle="1" w:styleId="666A536E739F490F83E5EA5BB39DF89D1">
    <w:name w:val="666A536E739F490F83E5EA5BB39DF89D1"/>
    <w:rsid w:val="00C92D58"/>
    <w:rPr>
      <w:rFonts w:eastAsiaTheme="minorHAnsi"/>
      <w:lang w:eastAsia="en-US"/>
    </w:rPr>
  </w:style>
  <w:style w:type="paragraph" w:customStyle="1" w:styleId="D89D12290C0B40C29A67DD8A86BD6B381">
    <w:name w:val="D89D12290C0B40C29A67DD8A86BD6B381"/>
    <w:rsid w:val="00C92D58"/>
    <w:rPr>
      <w:rFonts w:eastAsiaTheme="minorHAnsi"/>
      <w:lang w:eastAsia="en-US"/>
    </w:rPr>
  </w:style>
  <w:style w:type="paragraph" w:customStyle="1" w:styleId="529AE73B052F4FD1B61FFA10803B550C1">
    <w:name w:val="529AE73B052F4FD1B61FFA10803B550C1"/>
    <w:rsid w:val="00C92D58"/>
    <w:rPr>
      <w:rFonts w:eastAsiaTheme="minorHAnsi"/>
      <w:lang w:eastAsia="en-US"/>
    </w:rPr>
  </w:style>
  <w:style w:type="paragraph" w:customStyle="1" w:styleId="16C50721D3C5481F82EBDC3CB62F97871">
    <w:name w:val="16C50721D3C5481F82EBDC3CB62F97871"/>
    <w:rsid w:val="00C92D58"/>
    <w:rPr>
      <w:rFonts w:eastAsiaTheme="minorHAnsi"/>
      <w:lang w:eastAsia="en-US"/>
    </w:rPr>
  </w:style>
  <w:style w:type="paragraph" w:customStyle="1" w:styleId="DD961D5B95E7425AAE188AE7317CD6311">
    <w:name w:val="DD961D5B95E7425AAE188AE7317CD6311"/>
    <w:rsid w:val="00C92D58"/>
    <w:rPr>
      <w:rFonts w:eastAsiaTheme="minorHAnsi"/>
      <w:lang w:eastAsia="en-US"/>
    </w:rPr>
  </w:style>
  <w:style w:type="paragraph" w:customStyle="1" w:styleId="6974B839B7844E37BCE2EC7DE6C7EF321">
    <w:name w:val="6974B839B7844E37BCE2EC7DE6C7EF321"/>
    <w:rsid w:val="00C92D58"/>
    <w:rPr>
      <w:rFonts w:eastAsiaTheme="minorHAnsi"/>
      <w:lang w:eastAsia="en-US"/>
    </w:rPr>
  </w:style>
  <w:style w:type="paragraph" w:customStyle="1" w:styleId="7A74BCCCE8504092BAD4F649109AD8601">
    <w:name w:val="7A74BCCCE8504092BAD4F649109AD8601"/>
    <w:rsid w:val="00C92D58"/>
    <w:rPr>
      <w:rFonts w:eastAsiaTheme="minorHAnsi"/>
      <w:lang w:eastAsia="en-US"/>
    </w:rPr>
  </w:style>
  <w:style w:type="paragraph" w:customStyle="1" w:styleId="FE339D1A12414C1D8E4449A977EEF1C61">
    <w:name w:val="FE339D1A12414C1D8E4449A977EEF1C61"/>
    <w:rsid w:val="00C92D58"/>
    <w:rPr>
      <w:rFonts w:eastAsiaTheme="minorHAnsi"/>
      <w:lang w:eastAsia="en-US"/>
    </w:rPr>
  </w:style>
  <w:style w:type="paragraph" w:customStyle="1" w:styleId="AE3CF335C52943678D63CF21403DE8A42">
    <w:name w:val="AE3CF335C52943678D63CF21403DE8A42"/>
    <w:rsid w:val="00BB7B91"/>
    <w:rPr>
      <w:rFonts w:eastAsiaTheme="minorHAnsi"/>
      <w:lang w:eastAsia="en-US"/>
    </w:rPr>
  </w:style>
  <w:style w:type="paragraph" w:customStyle="1" w:styleId="9A9F32A88A564EDCB047DB998EF6220F2">
    <w:name w:val="9A9F32A88A564EDCB047DB998EF6220F2"/>
    <w:rsid w:val="00BB7B91"/>
    <w:rPr>
      <w:rFonts w:eastAsiaTheme="minorHAnsi"/>
      <w:lang w:eastAsia="en-US"/>
    </w:rPr>
  </w:style>
  <w:style w:type="paragraph" w:customStyle="1" w:styleId="90D76AAB566545B7827FA38FD99DA29E2">
    <w:name w:val="90D76AAB566545B7827FA38FD99DA29E2"/>
    <w:rsid w:val="00BB7B91"/>
    <w:rPr>
      <w:rFonts w:eastAsiaTheme="minorHAnsi"/>
      <w:lang w:eastAsia="en-US"/>
    </w:rPr>
  </w:style>
  <w:style w:type="paragraph" w:customStyle="1" w:styleId="FC902D851FBC4413825735EAD12117892">
    <w:name w:val="FC902D851FBC4413825735EAD12117892"/>
    <w:rsid w:val="00BB7B91"/>
    <w:rPr>
      <w:rFonts w:eastAsiaTheme="minorHAnsi"/>
      <w:lang w:eastAsia="en-US"/>
    </w:rPr>
  </w:style>
  <w:style w:type="paragraph" w:customStyle="1" w:styleId="FB7BCEA42A4744CBBBD78D191A4957092">
    <w:name w:val="FB7BCEA42A4744CBBBD78D191A4957092"/>
    <w:rsid w:val="00BB7B91"/>
    <w:rPr>
      <w:rFonts w:eastAsiaTheme="minorHAnsi"/>
      <w:lang w:eastAsia="en-US"/>
    </w:rPr>
  </w:style>
  <w:style w:type="paragraph" w:customStyle="1" w:styleId="666A536E739F490F83E5EA5BB39DF89D2">
    <w:name w:val="666A536E739F490F83E5EA5BB39DF89D2"/>
    <w:rsid w:val="00BB7B91"/>
    <w:rPr>
      <w:rFonts w:eastAsiaTheme="minorHAnsi"/>
      <w:lang w:eastAsia="en-US"/>
    </w:rPr>
  </w:style>
  <w:style w:type="paragraph" w:customStyle="1" w:styleId="D89D12290C0B40C29A67DD8A86BD6B382">
    <w:name w:val="D89D12290C0B40C29A67DD8A86BD6B382"/>
    <w:rsid w:val="00BB7B91"/>
    <w:rPr>
      <w:rFonts w:eastAsiaTheme="minorHAnsi"/>
      <w:lang w:eastAsia="en-US"/>
    </w:rPr>
  </w:style>
  <w:style w:type="paragraph" w:customStyle="1" w:styleId="529AE73B052F4FD1B61FFA10803B550C2">
    <w:name w:val="529AE73B052F4FD1B61FFA10803B550C2"/>
    <w:rsid w:val="00BB7B91"/>
    <w:rPr>
      <w:rFonts w:eastAsiaTheme="minorHAnsi"/>
      <w:lang w:eastAsia="en-US"/>
    </w:rPr>
  </w:style>
  <w:style w:type="paragraph" w:customStyle="1" w:styleId="16C50721D3C5481F82EBDC3CB62F97872">
    <w:name w:val="16C50721D3C5481F82EBDC3CB62F97872"/>
    <w:rsid w:val="00BB7B91"/>
    <w:rPr>
      <w:rFonts w:eastAsiaTheme="minorHAnsi"/>
      <w:lang w:eastAsia="en-US"/>
    </w:rPr>
  </w:style>
  <w:style w:type="paragraph" w:customStyle="1" w:styleId="DD961D5B95E7425AAE188AE7317CD6312">
    <w:name w:val="DD961D5B95E7425AAE188AE7317CD6312"/>
    <w:rsid w:val="00BB7B91"/>
    <w:rPr>
      <w:rFonts w:eastAsiaTheme="minorHAnsi"/>
      <w:lang w:eastAsia="en-US"/>
    </w:rPr>
  </w:style>
  <w:style w:type="paragraph" w:customStyle="1" w:styleId="6974B839B7844E37BCE2EC7DE6C7EF322">
    <w:name w:val="6974B839B7844E37BCE2EC7DE6C7EF322"/>
    <w:rsid w:val="00BB7B91"/>
    <w:rPr>
      <w:rFonts w:eastAsiaTheme="minorHAnsi"/>
      <w:lang w:eastAsia="en-US"/>
    </w:rPr>
  </w:style>
  <w:style w:type="paragraph" w:customStyle="1" w:styleId="7A74BCCCE8504092BAD4F649109AD8602">
    <w:name w:val="7A74BCCCE8504092BAD4F649109AD8602"/>
    <w:rsid w:val="00BB7B91"/>
    <w:rPr>
      <w:rFonts w:eastAsiaTheme="minorHAnsi"/>
      <w:lang w:eastAsia="en-US"/>
    </w:rPr>
  </w:style>
  <w:style w:type="paragraph" w:customStyle="1" w:styleId="FE339D1A12414C1D8E4449A977EEF1C62">
    <w:name w:val="FE339D1A12414C1D8E4449A977EEF1C62"/>
    <w:rsid w:val="00BB7B91"/>
    <w:rPr>
      <w:rFonts w:eastAsiaTheme="minorHAnsi"/>
      <w:lang w:eastAsia="en-US"/>
    </w:rPr>
  </w:style>
  <w:style w:type="paragraph" w:customStyle="1" w:styleId="AE3CF335C52943678D63CF21403DE8A43">
    <w:name w:val="AE3CF335C52943678D63CF21403DE8A43"/>
    <w:rsid w:val="0034628C"/>
    <w:rPr>
      <w:rFonts w:eastAsiaTheme="minorHAnsi"/>
      <w:lang w:eastAsia="en-US"/>
    </w:rPr>
  </w:style>
  <w:style w:type="paragraph" w:customStyle="1" w:styleId="9A9F32A88A564EDCB047DB998EF6220F3">
    <w:name w:val="9A9F32A88A564EDCB047DB998EF6220F3"/>
    <w:rsid w:val="0034628C"/>
    <w:rPr>
      <w:rFonts w:eastAsiaTheme="minorHAnsi"/>
      <w:lang w:eastAsia="en-US"/>
    </w:rPr>
  </w:style>
  <w:style w:type="paragraph" w:customStyle="1" w:styleId="666A536E739F490F83E5EA5BB39DF89D3">
    <w:name w:val="666A536E739F490F83E5EA5BB39DF89D3"/>
    <w:rsid w:val="0034628C"/>
    <w:rPr>
      <w:rFonts w:eastAsiaTheme="minorHAnsi"/>
      <w:lang w:eastAsia="en-US"/>
    </w:rPr>
  </w:style>
  <w:style w:type="paragraph" w:customStyle="1" w:styleId="D89D12290C0B40C29A67DD8A86BD6B383">
    <w:name w:val="D89D12290C0B40C29A67DD8A86BD6B383"/>
    <w:rsid w:val="0034628C"/>
    <w:rPr>
      <w:rFonts w:eastAsiaTheme="minorHAnsi"/>
      <w:lang w:eastAsia="en-US"/>
    </w:rPr>
  </w:style>
  <w:style w:type="paragraph" w:customStyle="1" w:styleId="529AE73B052F4FD1B61FFA10803B550C3">
    <w:name w:val="529AE73B052F4FD1B61FFA10803B550C3"/>
    <w:rsid w:val="0034628C"/>
    <w:rPr>
      <w:rFonts w:eastAsiaTheme="minorHAnsi"/>
      <w:lang w:eastAsia="en-US"/>
    </w:rPr>
  </w:style>
  <w:style w:type="paragraph" w:customStyle="1" w:styleId="16C50721D3C5481F82EBDC3CB62F97873">
    <w:name w:val="16C50721D3C5481F82EBDC3CB62F97873"/>
    <w:rsid w:val="0034628C"/>
    <w:rPr>
      <w:rFonts w:eastAsiaTheme="minorHAnsi"/>
      <w:lang w:eastAsia="en-US"/>
    </w:rPr>
  </w:style>
  <w:style w:type="paragraph" w:customStyle="1" w:styleId="DD961D5B95E7425AAE188AE7317CD6313">
    <w:name w:val="DD961D5B95E7425AAE188AE7317CD6313"/>
    <w:rsid w:val="0034628C"/>
    <w:rPr>
      <w:rFonts w:eastAsiaTheme="minorHAnsi"/>
      <w:lang w:eastAsia="en-US"/>
    </w:rPr>
  </w:style>
  <w:style w:type="paragraph" w:customStyle="1" w:styleId="DefaultPlaceholder22675705">
    <w:name w:val="DefaultPlaceholder_22675705"/>
    <w:rsid w:val="0034628C"/>
    <w:rPr>
      <w:rFonts w:eastAsiaTheme="minorHAnsi"/>
      <w:lang w:eastAsia="en-US"/>
    </w:rPr>
  </w:style>
  <w:style w:type="paragraph" w:customStyle="1" w:styleId="7A74BCCCE8504092BAD4F649109AD8603">
    <w:name w:val="7A74BCCCE8504092BAD4F649109AD8603"/>
    <w:rsid w:val="0034628C"/>
    <w:rPr>
      <w:rFonts w:eastAsiaTheme="minorHAnsi"/>
      <w:lang w:eastAsia="en-US"/>
    </w:rPr>
  </w:style>
  <w:style w:type="paragraph" w:customStyle="1" w:styleId="FE339D1A12414C1D8E4449A977EEF1C63">
    <w:name w:val="FE339D1A12414C1D8E4449A977EEF1C63"/>
    <w:rsid w:val="0034628C"/>
    <w:rPr>
      <w:rFonts w:eastAsiaTheme="minorHAnsi"/>
      <w:lang w:eastAsia="en-US"/>
    </w:rPr>
  </w:style>
  <w:style w:type="paragraph" w:customStyle="1" w:styleId="AE3CF335C52943678D63CF21403DE8A44">
    <w:name w:val="AE3CF335C52943678D63CF21403DE8A44"/>
    <w:rsid w:val="002400FE"/>
    <w:rPr>
      <w:rFonts w:eastAsiaTheme="minorHAnsi"/>
      <w:lang w:eastAsia="en-US"/>
    </w:rPr>
  </w:style>
  <w:style w:type="paragraph" w:customStyle="1" w:styleId="9A9F32A88A564EDCB047DB998EF6220F4">
    <w:name w:val="9A9F32A88A564EDCB047DB998EF6220F4"/>
    <w:rsid w:val="002400FE"/>
    <w:rPr>
      <w:rFonts w:eastAsiaTheme="minorHAnsi"/>
      <w:lang w:eastAsia="en-US"/>
    </w:rPr>
  </w:style>
  <w:style w:type="paragraph" w:customStyle="1" w:styleId="666A536E739F490F83E5EA5BB39DF89D4">
    <w:name w:val="666A536E739F490F83E5EA5BB39DF89D4"/>
    <w:rsid w:val="002400FE"/>
    <w:rPr>
      <w:rFonts w:eastAsiaTheme="minorHAnsi"/>
      <w:lang w:eastAsia="en-US"/>
    </w:rPr>
  </w:style>
  <w:style w:type="paragraph" w:customStyle="1" w:styleId="D89D12290C0B40C29A67DD8A86BD6B384">
    <w:name w:val="D89D12290C0B40C29A67DD8A86BD6B384"/>
    <w:rsid w:val="002400FE"/>
    <w:rPr>
      <w:rFonts w:eastAsiaTheme="minorHAnsi"/>
      <w:lang w:eastAsia="en-US"/>
    </w:rPr>
  </w:style>
  <w:style w:type="paragraph" w:customStyle="1" w:styleId="529AE73B052F4FD1B61FFA10803B550C4">
    <w:name w:val="529AE73B052F4FD1B61FFA10803B550C4"/>
    <w:rsid w:val="002400FE"/>
    <w:rPr>
      <w:rFonts w:eastAsiaTheme="minorHAnsi"/>
      <w:lang w:eastAsia="en-US"/>
    </w:rPr>
  </w:style>
  <w:style w:type="paragraph" w:customStyle="1" w:styleId="16C50721D3C5481F82EBDC3CB62F97874">
    <w:name w:val="16C50721D3C5481F82EBDC3CB62F97874"/>
    <w:rsid w:val="002400FE"/>
    <w:rPr>
      <w:rFonts w:eastAsiaTheme="minorHAnsi"/>
      <w:lang w:eastAsia="en-US"/>
    </w:rPr>
  </w:style>
  <w:style w:type="paragraph" w:customStyle="1" w:styleId="DD961D5B95E7425AAE188AE7317CD6314">
    <w:name w:val="DD961D5B95E7425AAE188AE7317CD6314"/>
    <w:rsid w:val="002400FE"/>
    <w:rPr>
      <w:rFonts w:eastAsiaTheme="minorHAnsi"/>
      <w:lang w:eastAsia="en-US"/>
    </w:rPr>
  </w:style>
  <w:style w:type="paragraph" w:customStyle="1" w:styleId="DefaultPlaceholder226757051">
    <w:name w:val="DefaultPlaceholder_226757051"/>
    <w:rsid w:val="002400FE"/>
    <w:rPr>
      <w:rFonts w:eastAsiaTheme="minorHAnsi"/>
      <w:lang w:eastAsia="en-US"/>
    </w:rPr>
  </w:style>
  <w:style w:type="paragraph" w:customStyle="1" w:styleId="7A74BCCCE8504092BAD4F649109AD8604">
    <w:name w:val="7A74BCCCE8504092BAD4F649109AD8604"/>
    <w:rsid w:val="002400FE"/>
    <w:rPr>
      <w:rFonts w:eastAsiaTheme="minorHAnsi"/>
      <w:lang w:eastAsia="en-US"/>
    </w:rPr>
  </w:style>
  <w:style w:type="paragraph" w:customStyle="1" w:styleId="FE339D1A12414C1D8E4449A977EEF1C64">
    <w:name w:val="FE339D1A12414C1D8E4449A977EEF1C64"/>
    <w:rsid w:val="002400FE"/>
    <w:rPr>
      <w:rFonts w:eastAsiaTheme="minorHAnsi"/>
      <w:lang w:eastAsia="en-US"/>
    </w:rPr>
  </w:style>
  <w:style w:type="paragraph" w:customStyle="1" w:styleId="AE3CF335C52943678D63CF21403DE8A45">
    <w:name w:val="AE3CF335C52943678D63CF21403DE8A45"/>
    <w:rsid w:val="00991655"/>
    <w:rPr>
      <w:rFonts w:eastAsiaTheme="minorHAnsi"/>
      <w:lang w:eastAsia="en-US"/>
    </w:rPr>
  </w:style>
  <w:style w:type="paragraph" w:customStyle="1" w:styleId="9A9F32A88A564EDCB047DB998EF6220F5">
    <w:name w:val="9A9F32A88A564EDCB047DB998EF6220F5"/>
    <w:rsid w:val="00991655"/>
    <w:rPr>
      <w:rFonts w:eastAsiaTheme="minorHAnsi"/>
      <w:lang w:eastAsia="en-US"/>
    </w:rPr>
  </w:style>
  <w:style w:type="paragraph" w:customStyle="1" w:styleId="666A536E739F490F83E5EA5BB39DF89D5">
    <w:name w:val="666A536E739F490F83E5EA5BB39DF89D5"/>
    <w:rsid w:val="00991655"/>
    <w:rPr>
      <w:rFonts w:eastAsiaTheme="minorHAnsi"/>
      <w:lang w:eastAsia="en-US"/>
    </w:rPr>
  </w:style>
  <w:style w:type="paragraph" w:customStyle="1" w:styleId="D89D12290C0B40C29A67DD8A86BD6B385">
    <w:name w:val="D89D12290C0B40C29A67DD8A86BD6B385"/>
    <w:rsid w:val="00991655"/>
    <w:rPr>
      <w:rFonts w:eastAsiaTheme="minorHAnsi"/>
      <w:lang w:eastAsia="en-US"/>
    </w:rPr>
  </w:style>
  <w:style w:type="paragraph" w:customStyle="1" w:styleId="529AE73B052F4FD1B61FFA10803B550C5">
    <w:name w:val="529AE73B052F4FD1B61FFA10803B550C5"/>
    <w:rsid w:val="00991655"/>
    <w:rPr>
      <w:rFonts w:eastAsiaTheme="minorHAnsi"/>
      <w:lang w:eastAsia="en-US"/>
    </w:rPr>
  </w:style>
  <w:style w:type="paragraph" w:customStyle="1" w:styleId="16C50721D3C5481F82EBDC3CB62F97875">
    <w:name w:val="16C50721D3C5481F82EBDC3CB62F97875"/>
    <w:rsid w:val="00991655"/>
    <w:rPr>
      <w:rFonts w:eastAsiaTheme="minorHAnsi"/>
      <w:lang w:eastAsia="en-US"/>
    </w:rPr>
  </w:style>
  <w:style w:type="paragraph" w:customStyle="1" w:styleId="DD961D5B95E7425AAE188AE7317CD6315">
    <w:name w:val="DD961D5B95E7425AAE188AE7317CD6315"/>
    <w:rsid w:val="00991655"/>
    <w:rPr>
      <w:rFonts w:eastAsiaTheme="minorHAnsi"/>
      <w:lang w:eastAsia="en-US"/>
    </w:rPr>
  </w:style>
  <w:style w:type="paragraph" w:customStyle="1" w:styleId="DefaultPlaceholder226757052">
    <w:name w:val="DefaultPlaceholder_226757052"/>
    <w:rsid w:val="00991655"/>
    <w:rPr>
      <w:rFonts w:eastAsiaTheme="minorHAnsi"/>
      <w:lang w:eastAsia="en-US"/>
    </w:rPr>
  </w:style>
  <w:style w:type="paragraph" w:customStyle="1" w:styleId="7A74BCCCE8504092BAD4F649109AD8605">
    <w:name w:val="7A74BCCCE8504092BAD4F649109AD8605"/>
    <w:rsid w:val="00991655"/>
    <w:rPr>
      <w:rFonts w:eastAsiaTheme="minorHAnsi"/>
      <w:lang w:eastAsia="en-US"/>
    </w:rPr>
  </w:style>
  <w:style w:type="paragraph" w:customStyle="1" w:styleId="FE339D1A12414C1D8E4449A977EEF1C65">
    <w:name w:val="FE339D1A12414C1D8E4449A977EEF1C65"/>
    <w:rsid w:val="00991655"/>
    <w:rPr>
      <w:rFonts w:eastAsiaTheme="minorHAnsi"/>
      <w:lang w:eastAsia="en-US"/>
    </w:rPr>
  </w:style>
  <w:style w:type="paragraph" w:customStyle="1" w:styleId="AE3CF335C52943678D63CF21403DE8A46">
    <w:name w:val="AE3CF335C52943678D63CF21403DE8A46"/>
    <w:rsid w:val="00B66066"/>
    <w:rPr>
      <w:rFonts w:eastAsiaTheme="minorHAnsi"/>
      <w:lang w:eastAsia="en-US"/>
    </w:rPr>
  </w:style>
  <w:style w:type="paragraph" w:customStyle="1" w:styleId="9A9F32A88A564EDCB047DB998EF6220F6">
    <w:name w:val="9A9F32A88A564EDCB047DB998EF6220F6"/>
    <w:rsid w:val="00B66066"/>
    <w:rPr>
      <w:rFonts w:eastAsiaTheme="minorHAnsi"/>
      <w:lang w:eastAsia="en-US"/>
    </w:rPr>
  </w:style>
  <w:style w:type="paragraph" w:customStyle="1" w:styleId="666A536E739F490F83E5EA5BB39DF89D6">
    <w:name w:val="666A536E739F490F83E5EA5BB39DF89D6"/>
    <w:rsid w:val="00B66066"/>
    <w:rPr>
      <w:rFonts w:eastAsiaTheme="minorHAnsi"/>
      <w:lang w:eastAsia="en-US"/>
    </w:rPr>
  </w:style>
  <w:style w:type="paragraph" w:customStyle="1" w:styleId="D89D12290C0B40C29A67DD8A86BD6B386">
    <w:name w:val="D89D12290C0B40C29A67DD8A86BD6B386"/>
    <w:rsid w:val="00B66066"/>
    <w:rPr>
      <w:rFonts w:eastAsiaTheme="minorHAnsi"/>
      <w:lang w:eastAsia="en-US"/>
    </w:rPr>
  </w:style>
  <w:style w:type="paragraph" w:customStyle="1" w:styleId="529AE73B052F4FD1B61FFA10803B550C6">
    <w:name w:val="529AE73B052F4FD1B61FFA10803B550C6"/>
    <w:rsid w:val="00B66066"/>
    <w:rPr>
      <w:rFonts w:eastAsiaTheme="minorHAnsi"/>
      <w:lang w:eastAsia="en-US"/>
    </w:rPr>
  </w:style>
  <w:style w:type="paragraph" w:customStyle="1" w:styleId="16C50721D3C5481F82EBDC3CB62F97876">
    <w:name w:val="16C50721D3C5481F82EBDC3CB62F97876"/>
    <w:rsid w:val="00B66066"/>
    <w:rPr>
      <w:rFonts w:eastAsiaTheme="minorHAnsi"/>
      <w:lang w:eastAsia="en-US"/>
    </w:rPr>
  </w:style>
  <w:style w:type="paragraph" w:customStyle="1" w:styleId="DD961D5B95E7425AAE188AE7317CD6316">
    <w:name w:val="DD961D5B95E7425AAE188AE7317CD6316"/>
    <w:rsid w:val="00B66066"/>
    <w:rPr>
      <w:rFonts w:eastAsiaTheme="minorHAnsi"/>
      <w:lang w:eastAsia="en-US"/>
    </w:rPr>
  </w:style>
  <w:style w:type="paragraph" w:customStyle="1" w:styleId="DefaultPlaceholder226757053">
    <w:name w:val="DefaultPlaceholder_226757053"/>
    <w:rsid w:val="00B66066"/>
    <w:rPr>
      <w:rFonts w:eastAsiaTheme="minorHAnsi"/>
      <w:lang w:eastAsia="en-US"/>
    </w:rPr>
  </w:style>
  <w:style w:type="paragraph" w:customStyle="1" w:styleId="7A74BCCCE8504092BAD4F649109AD8606">
    <w:name w:val="7A74BCCCE8504092BAD4F649109AD8606"/>
    <w:rsid w:val="00B66066"/>
    <w:rPr>
      <w:rFonts w:eastAsiaTheme="minorHAnsi"/>
      <w:lang w:eastAsia="en-US"/>
    </w:rPr>
  </w:style>
  <w:style w:type="paragraph" w:customStyle="1" w:styleId="FE339D1A12414C1D8E4449A977EEF1C66">
    <w:name w:val="FE339D1A12414C1D8E4449A977EEF1C66"/>
    <w:rsid w:val="00B66066"/>
    <w:rPr>
      <w:rFonts w:eastAsiaTheme="minorHAnsi"/>
      <w:lang w:eastAsia="en-US"/>
    </w:rPr>
  </w:style>
  <w:style w:type="paragraph" w:customStyle="1" w:styleId="AE3CF335C52943678D63CF21403DE8A47">
    <w:name w:val="AE3CF335C52943678D63CF21403DE8A47"/>
    <w:rsid w:val="00B66066"/>
    <w:rPr>
      <w:rFonts w:eastAsiaTheme="minorHAnsi"/>
      <w:lang w:eastAsia="en-US"/>
    </w:rPr>
  </w:style>
  <w:style w:type="paragraph" w:customStyle="1" w:styleId="9A9F32A88A564EDCB047DB998EF6220F7">
    <w:name w:val="9A9F32A88A564EDCB047DB998EF6220F7"/>
    <w:rsid w:val="00B66066"/>
    <w:rPr>
      <w:rFonts w:eastAsiaTheme="minorHAnsi"/>
      <w:lang w:eastAsia="en-US"/>
    </w:rPr>
  </w:style>
  <w:style w:type="paragraph" w:customStyle="1" w:styleId="666A536E739F490F83E5EA5BB39DF89D7">
    <w:name w:val="666A536E739F490F83E5EA5BB39DF89D7"/>
    <w:rsid w:val="00B66066"/>
    <w:rPr>
      <w:rFonts w:eastAsiaTheme="minorHAnsi"/>
      <w:lang w:eastAsia="en-US"/>
    </w:rPr>
  </w:style>
  <w:style w:type="paragraph" w:customStyle="1" w:styleId="D89D12290C0B40C29A67DD8A86BD6B387">
    <w:name w:val="D89D12290C0B40C29A67DD8A86BD6B387"/>
    <w:rsid w:val="00B66066"/>
    <w:rPr>
      <w:rFonts w:eastAsiaTheme="minorHAnsi"/>
      <w:lang w:eastAsia="en-US"/>
    </w:rPr>
  </w:style>
  <w:style w:type="paragraph" w:customStyle="1" w:styleId="529AE73B052F4FD1B61FFA10803B550C7">
    <w:name w:val="529AE73B052F4FD1B61FFA10803B550C7"/>
    <w:rsid w:val="00B66066"/>
    <w:rPr>
      <w:rFonts w:eastAsiaTheme="minorHAnsi"/>
      <w:lang w:eastAsia="en-US"/>
    </w:rPr>
  </w:style>
  <w:style w:type="paragraph" w:customStyle="1" w:styleId="16C50721D3C5481F82EBDC3CB62F97877">
    <w:name w:val="16C50721D3C5481F82EBDC3CB62F97877"/>
    <w:rsid w:val="00B66066"/>
    <w:rPr>
      <w:rFonts w:eastAsiaTheme="minorHAnsi"/>
      <w:lang w:eastAsia="en-US"/>
    </w:rPr>
  </w:style>
  <w:style w:type="paragraph" w:customStyle="1" w:styleId="DD961D5B95E7425AAE188AE7317CD6317">
    <w:name w:val="DD961D5B95E7425AAE188AE7317CD6317"/>
    <w:rsid w:val="00B66066"/>
    <w:rPr>
      <w:rFonts w:eastAsiaTheme="minorHAnsi"/>
      <w:lang w:eastAsia="en-US"/>
    </w:rPr>
  </w:style>
  <w:style w:type="paragraph" w:customStyle="1" w:styleId="DefaultPlaceholder226757054">
    <w:name w:val="DefaultPlaceholder_226757054"/>
    <w:rsid w:val="00B66066"/>
    <w:rPr>
      <w:rFonts w:eastAsiaTheme="minorHAnsi"/>
      <w:lang w:eastAsia="en-US"/>
    </w:rPr>
  </w:style>
  <w:style w:type="paragraph" w:customStyle="1" w:styleId="7A74BCCCE8504092BAD4F649109AD8607">
    <w:name w:val="7A74BCCCE8504092BAD4F649109AD8607"/>
    <w:rsid w:val="00B66066"/>
    <w:rPr>
      <w:rFonts w:eastAsiaTheme="minorHAnsi"/>
      <w:lang w:eastAsia="en-US"/>
    </w:rPr>
  </w:style>
  <w:style w:type="paragraph" w:customStyle="1" w:styleId="FE339D1A12414C1D8E4449A977EEF1C67">
    <w:name w:val="FE339D1A12414C1D8E4449A977EEF1C67"/>
    <w:rsid w:val="00B66066"/>
    <w:rPr>
      <w:rFonts w:eastAsiaTheme="minorHAnsi"/>
      <w:lang w:eastAsia="en-US"/>
    </w:rPr>
  </w:style>
  <w:style w:type="paragraph" w:customStyle="1" w:styleId="AE3CF335C52943678D63CF21403DE8A48">
    <w:name w:val="AE3CF335C52943678D63CF21403DE8A48"/>
    <w:rsid w:val="00B66066"/>
    <w:rPr>
      <w:rFonts w:eastAsiaTheme="minorHAnsi"/>
      <w:lang w:eastAsia="en-US"/>
    </w:rPr>
  </w:style>
  <w:style w:type="paragraph" w:customStyle="1" w:styleId="9A9F32A88A564EDCB047DB998EF6220F8">
    <w:name w:val="9A9F32A88A564EDCB047DB998EF6220F8"/>
    <w:rsid w:val="00B66066"/>
    <w:rPr>
      <w:rFonts w:eastAsiaTheme="minorHAnsi"/>
      <w:lang w:eastAsia="en-US"/>
    </w:rPr>
  </w:style>
  <w:style w:type="paragraph" w:customStyle="1" w:styleId="666A536E739F490F83E5EA5BB39DF89D8">
    <w:name w:val="666A536E739F490F83E5EA5BB39DF89D8"/>
    <w:rsid w:val="00B66066"/>
    <w:rPr>
      <w:rFonts w:eastAsiaTheme="minorHAnsi"/>
      <w:lang w:eastAsia="en-US"/>
    </w:rPr>
  </w:style>
  <w:style w:type="paragraph" w:customStyle="1" w:styleId="D89D12290C0B40C29A67DD8A86BD6B388">
    <w:name w:val="D89D12290C0B40C29A67DD8A86BD6B388"/>
    <w:rsid w:val="00B66066"/>
    <w:rPr>
      <w:rFonts w:eastAsiaTheme="minorHAnsi"/>
      <w:lang w:eastAsia="en-US"/>
    </w:rPr>
  </w:style>
  <w:style w:type="paragraph" w:customStyle="1" w:styleId="529AE73B052F4FD1B61FFA10803B550C8">
    <w:name w:val="529AE73B052F4FD1B61FFA10803B550C8"/>
    <w:rsid w:val="00B66066"/>
    <w:rPr>
      <w:rFonts w:eastAsiaTheme="minorHAnsi"/>
      <w:lang w:eastAsia="en-US"/>
    </w:rPr>
  </w:style>
  <w:style w:type="paragraph" w:customStyle="1" w:styleId="16C50721D3C5481F82EBDC3CB62F97878">
    <w:name w:val="16C50721D3C5481F82EBDC3CB62F97878"/>
    <w:rsid w:val="00B66066"/>
    <w:rPr>
      <w:rFonts w:eastAsiaTheme="minorHAnsi"/>
      <w:lang w:eastAsia="en-US"/>
    </w:rPr>
  </w:style>
  <w:style w:type="paragraph" w:customStyle="1" w:styleId="DD961D5B95E7425AAE188AE7317CD6318">
    <w:name w:val="DD961D5B95E7425AAE188AE7317CD6318"/>
    <w:rsid w:val="00B66066"/>
    <w:rPr>
      <w:rFonts w:eastAsiaTheme="minorHAnsi"/>
      <w:lang w:eastAsia="en-US"/>
    </w:rPr>
  </w:style>
  <w:style w:type="paragraph" w:customStyle="1" w:styleId="DefaultPlaceholder226757055">
    <w:name w:val="DefaultPlaceholder_226757055"/>
    <w:rsid w:val="00B66066"/>
    <w:rPr>
      <w:rFonts w:eastAsiaTheme="minorHAnsi"/>
      <w:lang w:eastAsia="en-US"/>
    </w:rPr>
  </w:style>
  <w:style w:type="paragraph" w:customStyle="1" w:styleId="7A74BCCCE8504092BAD4F649109AD8608">
    <w:name w:val="7A74BCCCE8504092BAD4F649109AD8608"/>
    <w:rsid w:val="00B66066"/>
    <w:rPr>
      <w:rFonts w:eastAsiaTheme="minorHAnsi"/>
      <w:lang w:eastAsia="en-US"/>
    </w:rPr>
  </w:style>
  <w:style w:type="paragraph" w:customStyle="1" w:styleId="FE339D1A12414C1D8E4449A977EEF1C68">
    <w:name w:val="FE339D1A12414C1D8E4449A977EEF1C68"/>
    <w:rsid w:val="00B66066"/>
    <w:rPr>
      <w:rFonts w:eastAsiaTheme="minorHAnsi"/>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9D8BA5-BB5C-4572-A08A-CBDDA17C3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E2F2A494</Template>
  <TotalTime>299</TotalTime>
  <Pages>1</Pages>
  <Words>665</Words>
  <Characters>3927</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hessova</dc:creator>
  <cp:lastModifiedBy>Petra Hessová</cp:lastModifiedBy>
  <cp:revision>63</cp:revision>
  <dcterms:created xsi:type="dcterms:W3CDTF">2014-01-06T06:58:00Z</dcterms:created>
  <dcterms:modified xsi:type="dcterms:W3CDTF">2016-11-30T07:41:00Z</dcterms:modified>
</cp:coreProperties>
</file>