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088" w:rsidRDefault="00451A8B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podává se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e-dotace </w:t>
      </w:r>
      <w:r w:rsidR="00746F05">
        <w:rPr>
          <w:rFonts w:ascii="Arial" w:hAnsi="Arial" w:cs="Arial"/>
          <w:b/>
          <w:caps/>
        </w:rPr>
        <w:t xml:space="preserve">od 7. 3. 2016 </w:t>
      </w:r>
      <w:r w:rsidR="00451A8B">
        <w:rPr>
          <w:rFonts w:ascii="Arial" w:hAnsi="Arial" w:cs="Arial"/>
          <w:b/>
          <w:caps/>
        </w:rPr>
        <w:t xml:space="preserve">do </w:t>
      </w:r>
      <w:r w:rsidR="00746F05">
        <w:rPr>
          <w:rFonts w:ascii="Arial" w:hAnsi="Arial" w:cs="Arial"/>
          <w:b/>
          <w:caps/>
        </w:rPr>
        <w:t>31</w:t>
      </w:r>
      <w:r w:rsidR="001E6871">
        <w:rPr>
          <w:rFonts w:ascii="Arial" w:hAnsi="Arial" w:cs="Arial"/>
          <w:b/>
          <w:caps/>
        </w:rPr>
        <w:t>.</w:t>
      </w:r>
      <w:r w:rsidR="0008022F">
        <w:rPr>
          <w:rFonts w:ascii="Arial" w:hAnsi="Arial" w:cs="Arial"/>
          <w:b/>
          <w:caps/>
        </w:rPr>
        <w:t xml:space="preserve"> </w:t>
      </w:r>
      <w:r w:rsidR="001E6871">
        <w:rPr>
          <w:rFonts w:ascii="Arial" w:hAnsi="Arial" w:cs="Arial"/>
          <w:b/>
          <w:caps/>
        </w:rPr>
        <w:t xml:space="preserve">3. </w:t>
      </w:r>
      <w:r w:rsidR="00451A8B">
        <w:rPr>
          <w:rFonts w:ascii="Arial" w:hAnsi="Arial" w:cs="Arial"/>
          <w:b/>
          <w:caps/>
        </w:rPr>
        <w:t>201</w:t>
      </w:r>
      <w:r w:rsidR="00746F05">
        <w:rPr>
          <w:rFonts w:ascii="Arial" w:hAnsi="Arial" w:cs="Arial"/>
          <w:b/>
          <w:caps/>
        </w:rPr>
        <w:t>6</w:t>
      </w:r>
    </w:p>
    <w:p w:rsidR="00451A8B" w:rsidRDefault="00451A8B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</w:p>
    <w:p w:rsidR="00811AC2" w:rsidRDefault="00BC6196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 w:rsidRPr="00E076D5">
        <w:rPr>
          <w:rFonts w:ascii="Arial" w:hAnsi="Arial" w:cs="Arial"/>
          <w:b/>
          <w:caps/>
          <w:sz w:val="40"/>
          <w:szCs w:val="40"/>
        </w:rPr>
        <w:t>žádost</w:t>
      </w:r>
      <w:r w:rsidR="00811AC2">
        <w:rPr>
          <w:rFonts w:ascii="Arial" w:hAnsi="Arial" w:cs="Arial"/>
          <w:b/>
          <w:caps/>
          <w:sz w:val="40"/>
          <w:szCs w:val="40"/>
        </w:rPr>
        <w:t xml:space="preserve"> </w:t>
      </w:r>
    </w:p>
    <w:p w:rsidR="00707837" w:rsidRPr="00451A8B" w:rsidRDefault="00F02BE4" w:rsidP="0034250A">
      <w:pPr>
        <w:jc w:val="center"/>
        <w:rPr>
          <w:rFonts w:ascii="Arial" w:hAnsi="Arial" w:cs="Arial"/>
          <w:b/>
          <w:caps/>
          <w:sz w:val="28"/>
          <w:szCs w:val="28"/>
        </w:rPr>
      </w:pPr>
      <w:r w:rsidRPr="00F02BE4">
        <w:rPr>
          <w:rFonts w:ascii="Arial" w:hAnsi="Arial" w:cs="Arial"/>
          <w:b/>
          <w:caps/>
          <w:sz w:val="28"/>
          <w:szCs w:val="28"/>
        </w:rPr>
        <w:t xml:space="preserve">o příspěvek na </w:t>
      </w:r>
      <w:r w:rsidR="00746F05">
        <w:rPr>
          <w:rFonts w:ascii="Arial" w:hAnsi="Arial" w:cs="Arial"/>
          <w:b/>
          <w:caps/>
          <w:sz w:val="28"/>
          <w:szCs w:val="28"/>
        </w:rPr>
        <w:t xml:space="preserve">věcné vybavení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11AC2" w:rsidRPr="00811AC2">
        <w:rPr>
          <w:rFonts w:ascii="Arial" w:hAnsi="Arial" w:cs="Arial"/>
          <w:bCs/>
          <w:sz w:val="20"/>
          <w:szCs w:val="20"/>
        </w:rPr>
        <w:t>„Podpora jednotek sbor</w:t>
      </w:r>
      <w:r w:rsidR="0008022F">
        <w:rPr>
          <w:rFonts w:ascii="Arial" w:hAnsi="Arial" w:cs="Arial"/>
          <w:bCs/>
          <w:sz w:val="20"/>
          <w:szCs w:val="20"/>
        </w:rPr>
        <w:t>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201</w:t>
      </w:r>
      <w:r w:rsidR="00746F05">
        <w:rPr>
          <w:rFonts w:ascii="Arial" w:hAnsi="Arial" w:cs="Arial"/>
          <w:bCs/>
          <w:sz w:val="20"/>
          <w:szCs w:val="20"/>
        </w:rPr>
        <w:t>6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E62586" w:rsidRPr="00893DCD" w:rsidRDefault="00E62586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:rsidR="00707837" w:rsidRPr="00AA5555" w:rsidRDefault="00707837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 w:rsidRPr="00AA5555">
        <w:rPr>
          <w:rFonts w:ascii="Arial" w:hAnsi="Arial" w:cs="Arial"/>
          <w:u w:val="single"/>
        </w:rPr>
        <w:t>I. Identifikační údaje žadatele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707837" w:rsidRPr="006242B9" w:rsidTr="0034250A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</w:p>
          <w:p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AA5555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F82899" w:rsidRPr="00893DCD" w:rsidRDefault="00626323" w:rsidP="00893DCD">
      <w:pPr>
        <w:pStyle w:val="Nadpis2"/>
        <w:spacing w:before="0" w:after="120"/>
        <w:jc w:val="both"/>
        <w:rPr>
          <w:rFonts w:cs="Arial"/>
          <w:i w:val="0"/>
        </w:rPr>
      </w:pPr>
      <w:r w:rsidRPr="00893DCD">
        <w:rPr>
          <w:rFonts w:cs="Arial"/>
          <w:i w:val="0"/>
        </w:rPr>
        <w:t>2</w:t>
      </w:r>
      <w:r w:rsidR="00707837" w:rsidRPr="00893DCD">
        <w:rPr>
          <w:rFonts w:cs="Arial"/>
          <w:i w:val="0"/>
        </w:rPr>
        <w:t xml:space="preserve">. </w:t>
      </w:r>
      <w:r w:rsidR="00811AC2">
        <w:rPr>
          <w:rFonts w:cs="Arial"/>
          <w:i w:val="0"/>
        </w:rPr>
        <w:t>Sídlo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82899" w:rsidRPr="006242B9" w:rsidTr="00F82899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2899" w:rsidRPr="006242B9" w:rsidRDefault="00F82899" w:rsidP="00F82899">
            <w:pPr>
              <w:jc w:val="both"/>
              <w:rPr>
                <w:rFonts w:ascii="Arial" w:hAnsi="Arial" w:cs="Arial"/>
              </w:rPr>
            </w:pPr>
          </w:p>
          <w:p w:rsidR="00F82899" w:rsidRPr="006242B9" w:rsidRDefault="00F82899" w:rsidP="00F82899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F8289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F82899" w:rsidRPr="00893DCD" w:rsidRDefault="00811AC2" w:rsidP="00893DCD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3. IČ</w:t>
      </w:r>
      <w:r w:rsidR="0008022F">
        <w:rPr>
          <w:rFonts w:cs="Arial"/>
          <w:i w:val="0"/>
        </w:rPr>
        <w:t>O</w:t>
      </w:r>
      <w:r w:rsidR="00A26A8C">
        <w:rPr>
          <w:rFonts w:cs="Arial"/>
          <w:i w:val="0"/>
        </w:rPr>
        <w:tab/>
      </w:r>
      <w:r w:rsidR="00A26A8C">
        <w:rPr>
          <w:rFonts w:cs="Arial"/>
          <w:i w:val="0"/>
        </w:rPr>
        <w:tab/>
      </w:r>
      <w:r w:rsidR="00A26A8C">
        <w:rPr>
          <w:rFonts w:cs="Arial"/>
          <w:i w:val="0"/>
        </w:rPr>
        <w:tab/>
      </w:r>
      <w:r w:rsidR="00A26A8C">
        <w:rPr>
          <w:rFonts w:cs="Arial"/>
          <w:i w:val="0"/>
        </w:rPr>
        <w:tab/>
      </w:r>
      <w:r w:rsidR="00A26A8C">
        <w:rPr>
          <w:rFonts w:cs="Arial"/>
          <w:i w:val="0"/>
        </w:rPr>
        <w:tab/>
        <w:t xml:space="preserve">4. </w:t>
      </w:r>
      <w:r w:rsidR="00FC173C">
        <w:rPr>
          <w:rFonts w:cs="Arial"/>
          <w:i w:val="0"/>
        </w:rPr>
        <w:t>Č. účtu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1"/>
        <w:gridCol w:w="6779"/>
      </w:tblGrid>
      <w:tr w:rsidR="00A26A8C" w:rsidRPr="006242B9" w:rsidTr="00A26A8C"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26A8C" w:rsidRPr="006242B9" w:rsidRDefault="00A26A8C" w:rsidP="00F82899">
            <w:pPr>
              <w:jc w:val="both"/>
              <w:rPr>
                <w:rFonts w:ascii="Arial" w:hAnsi="Arial" w:cs="Arial"/>
              </w:rPr>
            </w:pPr>
          </w:p>
          <w:p w:rsidR="00A26A8C" w:rsidRPr="006242B9" w:rsidRDefault="00A26A8C" w:rsidP="00F82899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67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26A8C" w:rsidRDefault="00A26A8C">
            <w:pPr>
              <w:rPr>
                <w:rFonts w:ascii="Arial" w:hAnsi="Arial" w:cs="Arial"/>
                <w:szCs w:val="20"/>
              </w:rPr>
            </w:pPr>
          </w:p>
          <w:p w:rsidR="00A26A8C" w:rsidRPr="006242B9" w:rsidRDefault="00A26A8C" w:rsidP="00A26A8C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F8289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6C4451" w:rsidRPr="006242B9" w:rsidRDefault="006C4451" w:rsidP="006C4451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5. Starosta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C4451" w:rsidRPr="006242B9" w:rsidTr="006C4451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4451" w:rsidRPr="006242B9" w:rsidRDefault="006C4451" w:rsidP="006C4451">
            <w:pPr>
              <w:jc w:val="both"/>
              <w:rPr>
                <w:rFonts w:ascii="Arial" w:hAnsi="Arial" w:cs="Arial"/>
              </w:rPr>
            </w:pPr>
          </w:p>
          <w:p w:rsidR="006C4451" w:rsidRPr="006242B9" w:rsidRDefault="006C4451" w:rsidP="006C4451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6C4451" w:rsidRDefault="006C4451" w:rsidP="00893DCD">
      <w:pPr>
        <w:pStyle w:val="Nadpis2"/>
        <w:spacing w:before="0" w:after="120"/>
        <w:jc w:val="both"/>
        <w:rPr>
          <w:rFonts w:cs="Arial"/>
          <w:i w:val="0"/>
        </w:rPr>
      </w:pPr>
    </w:p>
    <w:p w:rsidR="00B14746" w:rsidRPr="006242B9" w:rsidRDefault="00B14746" w:rsidP="00B14746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6. Identifikace osoby zastupující obec, právní důvod zastoupení a kontakt (e-mail a telefon)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14746" w:rsidRPr="006242B9" w:rsidTr="002E55C2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746" w:rsidRDefault="00B14746" w:rsidP="002E55C2">
            <w:pPr>
              <w:jc w:val="both"/>
              <w:rPr>
                <w:rFonts w:ascii="Arial" w:hAnsi="Arial" w:cs="Arial"/>
              </w:rPr>
            </w:pPr>
          </w:p>
          <w:p w:rsidR="00B14746" w:rsidRPr="006242B9" w:rsidRDefault="00B14746" w:rsidP="002E55C2">
            <w:pPr>
              <w:jc w:val="both"/>
              <w:rPr>
                <w:rFonts w:ascii="Arial" w:hAnsi="Arial" w:cs="Arial"/>
              </w:rPr>
            </w:pPr>
          </w:p>
          <w:p w:rsidR="00B14746" w:rsidRPr="006242B9" w:rsidRDefault="00B14746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B14746" w:rsidRDefault="00B14746" w:rsidP="00B14746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B14746" w:rsidRPr="006242B9" w:rsidRDefault="00B14746" w:rsidP="00B14746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7. Název jednotky sboru dobrovolných hasičů obce</w:t>
      </w:r>
      <w:r>
        <w:rPr>
          <w:rFonts w:cs="Arial"/>
          <w:i w:val="0"/>
        </w:rPr>
        <w:tab/>
        <w:t>8. Kategorie jednotky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921"/>
      </w:tblGrid>
      <w:tr w:rsidR="00B14746" w:rsidRPr="006242B9" w:rsidTr="002E55C2">
        <w:tc>
          <w:tcPr>
            <w:tcW w:w="6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14746" w:rsidRPr="006242B9" w:rsidRDefault="00B14746" w:rsidP="002E55C2">
            <w:pPr>
              <w:jc w:val="both"/>
              <w:rPr>
                <w:rFonts w:ascii="Arial" w:hAnsi="Arial" w:cs="Arial"/>
              </w:rPr>
            </w:pPr>
          </w:p>
          <w:p w:rsidR="00B14746" w:rsidRPr="006242B9" w:rsidRDefault="00B14746" w:rsidP="002E55C2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92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14746" w:rsidRDefault="00B14746" w:rsidP="002E55C2">
            <w:pPr>
              <w:rPr>
                <w:rFonts w:ascii="Arial" w:hAnsi="Arial" w:cs="Arial"/>
                <w:szCs w:val="20"/>
              </w:rPr>
            </w:pPr>
          </w:p>
          <w:p w:rsidR="00B14746" w:rsidRPr="006242B9" w:rsidRDefault="00B14746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B14746" w:rsidRDefault="00B14746" w:rsidP="00B14746">
      <w:pPr>
        <w:pStyle w:val="Nadpis1"/>
        <w:spacing w:after="120"/>
        <w:jc w:val="both"/>
        <w:rPr>
          <w:rFonts w:ascii="Arial" w:hAnsi="Arial" w:cs="Arial"/>
          <w:u w:val="single"/>
        </w:rPr>
      </w:pPr>
    </w:p>
    <w:p w:rsidR="00B14746" w:rsidRDefault="007E4B73" w:rsidP="00B14746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9</w:t>
      </w:r>
      <w:bookmarkStart w:id="0" w:name="_GoBack"/>
      <w:bookmarkEnd w:id="0"/>
      <w:r w:rsidR="00B14746">
        <w:rPr>
          <w:rFonts w:cs="Arial"/>
          <w:i w:val="0"/>
        </w:rPr>
        <w:t xml:space="preserve">. </w:t>
      </w:r>
      <w:r w:rsidR="00B14746" w:rsidRPr="007A2383">
        <w:rPr>
          <w:rFonts w:cs="Arial"/>
          <w:i w:val="0"/>
        </w:rPr>
        <w:t>Identifikace osob</w:t>
      </w:r>
      <w:r w:rsidR="00B14746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14746" w:rsidRPr="006242B9" w:rsidTr="002E55C2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2D6" w:rsidRDefault="00CB02D6" w:rsidP="00CB02D6">
            <w:pPr>
              <w:pStyle w:val="Normlnweb"/>
              <w:rPr>
                <w:i/>
                <w:sz w:val="20"/>
                <w:szCs w:val="20"/>
              </w:rPr>
            </w:pPr>
            <w:r w:rsidRPr="000C218D">
              <w:rPr>
                <w:i/>
                <w:sz w:val="20"/>
                <w:szCs w:val="20"/>
              </w:rPr>
              <w:t>Obec uvede identifikaci (název, IČO a sídlo) právnické osoby (např. společnost s ručením omezeným), v níž má podíl, a výši tohoto podílu.</w:t>
            </w:r>
          </w:p>
          <w:p w:rsidR="00B14746" w:rsidRPr="006242B9" w:rsidRDefault="00B14746" w:rsidP="002E55C2">
            <w:pPr>
              <w:jc w:val="both"/>
              <w:rPr>
                <w:rFonts w:ascii="Arial" w:hAnsi="Arial" w:cs="Arial"/>
              </w:rPr>
            </w:pPr>
          </w:p>
          <w:p w:rsidR="00B14746" w:rsidRPr="006242B9" w:rsidRDefault="00B14746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3F372D" w:rsidRDefault="003F372D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</w:p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B14746" w:rsidRDefault="00E62586" w:rsidP="00B14746">
      <w:p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Podpisem žádosti žadatel čestně prohlašuje,</w:t>
      </w:r>
    </w:p>
    <w:p w:rsidR="00E62586" w:rsidRPr="00B14746" w:rsidRDefault="00E62586" w:rsidP="00B14746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že je seznámen s pravidly dotačního programu „Podpora jednotek sbor</w:t>
      </w:r>
      <w:r w:rsidR="008A5A21" w:rsidRPr="00B14746">
        <w:rPr>
          <w:rFonts w:ascii="Arial" w:hAnsi="Arial" w:cs="Arial"/>
          <w:sz w:val="20"/>
          <w:szCs w:val="20"/>
        </w:rPr>
        <w:t>ů</w:t>
      </w:r>
      <w:r w:rsidRPr="00B14746">
        <w:rPr>
          <w:rFonts w:ascii="Arial" w:hAnsi="Arial" w:cs="Arial"/>
          <w:sz w:val="20"/>
          <w:szCs w:val="20"/>
        </w:rPr>
        <w:t xml:space="preserve"> dobrovolných hasičů obcí Plzeňského kraje v roce 201</w:t>
      </w:r>
      <w:r w:rsidR="00746F05">
        <w:rPr>
          <w:rFonts w:ascii="Arial" w:hAnsi="Arial" w:cs="Arial"/>
          <w:sz w:val="20"/>
          <w:szCs w:val="20"/>
        </w:rPr>
        <w:t>6</w:t>
      </w:r>
      <w:r w:rsidRPr="00B14746">
        <w:rPr>
          <w:rFonts w:ascii="Arial" w:hAnsi="Arial" w:cs="Arial"/>
          <w:sz w:val="20"/>
          <w:szCs w:val="20"/>
        </w:rPr>
        <w:t>“ a bez výhrad je akceptuje,</w:t>
      </w:r>
    </w:p>
    <w:p w:rsidR="00CD53DB" w:rsidRPr="00B14746" w:rsidRDefault="00CD53DB" w:rsidP="00B14746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D53DB" w:rsidRPr="00B14746" w:rsidRDefault="00CD53DB" w:rsidP="00B14746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 xml:space="preserve">že jednotka sboru dobrovolných hasičů obce, pro kterou je žádost podávána, </w:t>
      </w:r>
      <w:r w:rsidR="008A5A21" w:rsidRPr="00B14746">
        <w:rPr>
          <w:rFonts w:ascii="Arial" w:hAnsi="Arial" w:cs="Arial"/>
          <w:sz w:val="20"/>
          <w:szCs w:val="20"/>
        </w:rPr>
        <w:t xml:space="preserve">je </w:t>
      </w:r>
      <w:r w:rsidRPr="00B14746">
        <w:rPr>
          <w:rFonts w:ascii="Arial" w:hAnsi="Arial" w:cs="Arial"/>
          <w:sz w:val="20"/>
          <w:szCs w:val="20"/>
        </w:rPr>
        <w:t>zařazena do plošného pokrytí území Plzeňského kraje jednotkami požární ochrany,</w:t>
      </w:r>
    </w:p>
    <w:p w:rsidR="00F43D19" w:rsidRPr="00B14746" w:rsidRDefault="00E62586" w:rsidP="00B14746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že údaje uvedené v žádosti o dotaci včetně jejích příloh jsou pravdivé</w:t>
      </w:r>
      <w:r w:rsidR="00F43D19" w:rsidRPr="00B14746">
        <w:rPr>
          <w:rFonts w:ascii="Arial" w:hAnsi="Arial" w:cs="Arial"/>
          <w:sz w:val="20"/>
          <w:szCs w:val="20"/>
        </w:rPr>
        <w:t>,</w:t>
      </w:r>
    </w:p>
    <w:p w:rsidR="00B14746" w:rsidRPr="00B14746" w:rsidRDefault="00B14746" w:rsidP="00B14746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že účelu podpory bude dosaženo do 31. 12. 201</w:t>
      </w:r>
      <w:r w:rsidR="00746F05">
        <w:rPr>
          <w:rFonts w:ascii="Arial" w:hAnsi="Arial" w:cs="Arial"/>
          <w:sz w:val="20"/>
          <w:szCs w:val="20"/>
        </w:rPr>
        <w:t>6</w:t>
      </w:r>
      <w:r w:rsidRPr="00B14746">
        <w:rPr>
          <w:rFonts w:ascii="Arial" w:hAnsi="Arial" w:cs="Arial"/>
          <w:sz w:val="20"/>
          <w:szCs w:val="20"/>
        </w:rPr>
        <w:t>,</w:t>
      </w:r>
    </w:p>
    <w:p w:rsidR="00C7576C" w:rsidRPr="00B14746" w:rsidRDefault="00C7576C" w:rsidP="00B14746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že poskytne veškerou potřebnou součinnost při vyřizování žádosti i při použití, kontrole a vyúčtování dotace,</w:t>
      </w:r>
    </w:p>
    <w:p w:rsidR="00E62586" w:rsidRPr="00B14746" w:rsidRDefault="00C7576C" w:rsidP="00B14746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že oznámí neprodleně poskytovateli veškeré změny týkající se údajů a skutečností uvedených v podané žádosti.</w:t>
      </w:r>
    </w:p>
    <w:p w:rsidR="00E62586" w:rsidRPr="00B14746" w:rsidRDefault="00E62586" w:rsidP="00B14746">
      <w:pPr>
        <w:jc w:val="both"/>
        <w:rPr>
          <w:rFonts w:ascii="Arial" w:hAnsi="Arial" w:cs="Arial"/>
          <w:sz w:val="20"/>
          <w:szCs w:val="20"/>
        </w:rPr>
      </w:pPr>
    </w:p>
    <w:p w:rsidR="00E62586" w:rsidRPr="00B14746" w:rsidRDefault="00E62586" w:rsidP="00B14746">
      <w:p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B14746" w:rsidRDefault="00E62586" w:rsidP="00B14746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B14746">
        <w:rPr>
          <w:rFonts w:ascii="Arial" w:hAnsi="Arial" w:cs="Arial"/>
          <w:sz w:val="20"/>
          <w:szCs w:val="20"/>
        </w:rPr>
        <w:t xml:space="preserve">a kontrolou použití dotace </w:t>
      </w:r>
      <w:r w:rsidRPr="00B14746">
        <w:rPr>
          <w:rFonts w:ascii="Arial" w:hAnsi="Arial" w:cs="Arial"/>
          <w:sz w:val="20"/>
          <w:szCs w:val="20"/>
        </w:rPr>
        <w:t>ze strany Plzeňského kraje,</w:t>
      </w:r>
    </w:p>
    <w:p w:rsidR="00E62586" w:rsidRPr="00B14746" w:rsidRDefault="00E62586" w:rsidP="00B14746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se zpracováním údajů v žádosti, včetně osobních údajů, za účelem vyřízení žádosti,</w:t>
      </w:r>
    </w:p>
    <w:p w:rsidR="00E62586" w:rsidRPr="00B14746" w:rsidRDefault="00E62586" w:rsidP="00B14746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B14746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9C4C7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B14746">
        <w:rPr>
          <w:rFonts w:ascii="Arial" w:hAnsi="Arial" w:cs="Arial"/>
          <w:sz w:val="20"/>
          <w:szCs w:val="20"/>
        </w:rPr>
        <w:t>.</w:t>
      </w:r>
    </w:p>
    <w:p w:rsidR="00E62586" w:rsidRPr="00E62586" w:rsidRDefault="00E62586" w:rsidP="00E62586"/>
    <w:p w:rsidR="00652B6A" w:rsidRDefault="00AA5555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 w:rsidRPr="00DA6F1A">
        <w:rPr>
          <w:rFonts w:ascii="Arial" w:hAnsi="Arial" w:cs="Arial"/>
          <w:u w:val="single"/>
        </w:rPr>
        <w:t>I</w:t>
      </w:r>
      <w:r w:rsidR="00E62586">
        <w:rPr>
          <w:rFonts w:ascii="Arial" w:hAnsi="Arial" w:cs="Arial"/>
          <w:u w:val="single"/>
        </w:rPr>
        <w:t>I</w:t>
      </w:r>
      <w:r w:rsidRPr="00DA6F1A">
        <w:rPr>
          <w:rFonts w:ascii="Arial" w:hAnsi="Arial" w:cs="Arial"/>
          <w:u w:val="single"/>
        </w:rPr>
        <w:t>I.</w:t>
      </w:r>
      <w:r w:rsidR="00882101">
        <w:rPr>
          <w:rFonts w:ascii="Arial" w:hAnsi="Arial" w:cs="Arial"/>
          <w:u w:val="single"/>
        </w:rPr>
        <w:t xml:space="preserve"> </w:t>
      </w:r>
      <w:r w:rsidR="00652B6A">
        <w:rPr>
          <w:rFonts w:ascii="Arial" w:hAnsi="Arial" w:cs="Arial"/>
          <w:u w:val="single"/>
        </w:rPr>
        <w:t>Požadovaná podpora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513"/>
        <w:gridCol w:w="2552"/>
      </w:tblGrid>
      <w:tr w:rsidR="006C4451" w:rsidRPr="00CC4F75" w:rsidTr="006C4451">
        <w:trPr>
          <w:trHeight w:val="345"/>
        </w:trPr>
        <w:tc>
          <w:tcPr>
            <w:tcW w:w="7513" w:type="dxa"/>
            <w:vAlign w:val="center"/>
          </w:tcPr>
          <w:p w:rsidR="006C4451" w:rsidRPr="004C2462" w:rsidRDefault="006C4451" w:rsidP="004C2462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  <w:r w:rsidRPr="004C2462">
              <w:rPr>
                <w:rFonts w:ascii="Arial" w:hAnsi="Arial" w:cs="Arial"/>
                <w:b/>
                <w:i w:val="0"/>
                <w:sz w:val="20"/>
              </w:rPr>
              <w:t xml:space="preserve">Účel </w:t>
            </w:r>
            <w:r w:rsidR="004C2462" w:rsidRPr="004C2462">
              <w:rPr>
                <w:rFonts w:ascii="Arial" w:hAnsi="Arial" w:cs="Arial"/>
                <w:b/>
                <w:i w:val="0"/>
                <w:sz w:val="20"/>
              </w:rPr>
              <w:t>podpory</w:t>
            </w:r>
          </w:p>
        </w:tc>
        <w:tc>
          <w:tcPr>
            <w:tcW w:w="2552" w:type="dxa"/>
            <w:vAlign w:val="center"/>
          </w:tcPr>
          <w:p w:rsidR="006C4451" w:rsidRPr="004C2462" w:rsidRDefault="004C2462" w:rsidP="006C4451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  <w:r w:rsidRPr="004C2462">
              <w:rPr>
                <w:rFonts w:ascii="Arial" w:hAnsi="Arial" w:cs="Arial"/>
                <w:b/>
                <w:i w:val="0"/>
                <w:sz w:val="20"/>
              </w:rPr>
              <w:t>Požadovaná částka v Kč</w:t>
            </w:r>
          </w:p>
        </w:tc>
      </w:tr>
      <w:tr w:rsidR="006C4451" w:rsidRPr="0075543E" w:rsidTr="0035324E">
        <w:trPr>
          <w:trHeight w:val="528"/>
        </w:trPr>
        <w:tc>
          <w:tcPr>
            <w:tcW w:w="7513" w:type="dxa"/>
            <w:vAlign w:val="center"/>
          </w:tcPr>
          <w:p w:rsidR="00C7576C" w:rsidRPr="00C7576C" w:rsidRDefault="00845683" w:rsidP="00746F05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i w:val="0"/>
                <w:sz w:val="20"/>
              </w:rPr>
            </w:pPr>
            <w:r w:rsidRPr="00845683">
              <w:rPr>
                <w:rFonts w:ascii="Arial" w:hAnsi="Arial" w:cs="Arial"/>
                <w:b/>
                <w:i w:val="0"/>
                <w:sz w:val="20"/>
              </w:rPr>
              <w:t xml:space="preserve">Příspěvek na </w:t>
            </w:r>
            <w:r w:rsidR="008A5A21">
              <w:rPr>
                <w:rFonts w:ascii="Arial" w:hAnsi="Arial" w:cs="Arial"/>
                <w:b/>
                <w:i w:val="0"/>
                <w:sz w:val="20"/>
              </w:rPr>
              <w:t xml:space="preserve">věcné vybavení </w:t>
            </w:r>
            <w:r w:rsidR="00C7576C" w:rsidRPr="00C7576C">
              <w:rPr>
                <w:rFonts w:ascii="Arial" w:hAnsi="Arial" w:cs="Arial"/>
                <w:i w:val="0"/>
                <w:sz w:val="20"/>
              </w:rPr>
              <w:t xml:space="preserve">(čl. </w:t>
            </w:r>
            <w:r w:rsidR="00746F05">
              <w:rPr>
                <w:rFonts w:ascii="Arial" w:hAnsi="Arial" w:cs="Arial"/>
                <w:i w:val="0"/>
                <w:sz w:val="20"/>
              </w:rPr>
              <w:t>3</w:t>
            </w:r>
            <w:r w:rsidR="00C7576C" w:rsidRPr="00C7576C">
              <w:rPr>
                <w:rFonts w:ascii="Arial" w:hAnsi="Arial" w:cs="Arial"/>
                <w:i w:val="0"/>
                <w:sz w:val="20"/>
              </w:rPr>
              <w:t xml:space="preserve"> Pravidel)</w:t>
            </w:r>
          </w:p>
        </w:tc>
        <w:tc>
          <w:tcPr>
            <w:tcW w:w="2552" w:type="dxa"/>
            <w:vAlign w:val="center"/>
          </w:tcPr>
          <w:p w:rsidR="006C4451" w:rsidRPr="0075543E" w:rsidRDefault="006C4451" w:rsidP="006313DD">
            <w:pPr>
              <w:pStyle w:val="Zkladntext"/>
              <w:shd w:val="clear" w:color="auto" w:fill="FFFFFF" w:themeFill="background1"/>
              <w:rPr>
                <w:rFonts w:ascii="Arial" w:hAnsi="Arial" w:cs="Arial"/>
                <w:b/>
                <w:i w:val="0"/>
                <w:sz w:val="20"/>
              </w:rPr>
            </w:pPr>
          </w:p>
        </w:tc>
      </w:tr>
    </w:tbl>
    <w:p w:rsidR="006C4451" w:rsidRDefault="006C4451" w:rsidP="006C4451">
      <w:pPr>
        <w:pStyle w:val="Zkladntext"/>
        <w:shd w:val="clear" w:color="auto" w:fill="FFFFFF" w:themeFill="background1"/>
        <w:rPr>
          <w:rFonts w:ascii="Arial" w:hAnsi="Arial" w:cs="Arial"/>
          <w:sz w:val="20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513"/>
        <w:gridCol w:w="2552"/>
      </w:tblGrid>
      <w:tr w:rsidR="00F43D19" w:rsidRPr="00CC4F75" w:rsidTr="00A031B9">
        <w:trPr>
          <w:trHeight w:val="345"/>
        </w:trPr>
        <w:tc>
          <w:tcPr>
            <w:tcW w:w="7513" w:type="dxa"/>
            <w:vAlign w:val="center"/>
          </w:tcPr>
          <w:p w:rsidR="00F43D19" w:rsidRPr="004C2462" w:rsidRDefault="00F43D19" w:rsidP="008A5A21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  <w:r>
              <w:rPr>
                <w:rFonts w:ascii="Arial" w:hAnsi="Arial" w:cs="Arial"/>
                <w:b/>
                <w:i w:val="0"/>
                <w:sz w:val="20"/>
              </w:rPr>
              <w:t xml:space="preserve">Specifikace </w:t>
            </w:r>
            <w:r w:rsidR="00594CDC">
              <w:rPr>
                <w:rFonts w:ascii="Arial" w:hAnsi="Arial" w:cs="Arial"/>
                <w:b/>
                <w:i w:val="0"/>
                <w:sz w:val="20"/>
              </w:rPr>
              <w:t xml:space="preserve">plánovaného </w:t>
            </w:r>
            <w:r w:rsidR="008A5A21">
              <w:rPr>
                <w:rFonts w:ascii="Arial" w:hAnsi="Arial" w:cs="Arial"/>
                <w:b/>
                <w:i w:val="0"/>
                <w:sz w:val="20"/>
              </w:rPr>
              <w:t>věcného vybavení</w:t>
            </w:r>
          </w:p>
        </w:tc>
        <w:tc>
          <w:tcPr>
            <w:tcW w:w="2552" w:type="dxa"/>
            <w:vAlign w:val="center"/>
          </w:tcPr>
          <w:p w:rsidR="00F43D19" w:rsidRPr="004C2462" w:rsidRDefault="00F43D19" w:rsidP="00A031B9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  <w:r>
              <w:rPr>
                <w:rFonts w:ascii="Arial" w:hAnsi="Arial" w:cs="Arial"/>
                <w:b/>
                <w:i w:val="0"/>
                <w:sz w:val="20"/>
              </w:rPr>
              <w:t>Předpokládané náklady</w:t>
            </w:r>
            <w:r w:rsidRPr="004C2462">
              <w:rPr>
                <w:rFonts w:ascii="Arial" w:hAnsi="Arial" w:cs="Arial"/>
                <w:b/>
                <w:i w:val="0"/>
                <w:sz w:val="20"/>
              </w:rPr>
              <w:t xml:space="preserve"> v Kč</w:t>
            </w:r>
          </w:p>
        </w:tc>
      </w:tr>
      <w:tr w:rsidR="00F43D19" w:rsidRPr="00CC4F75" w:rsidTr="00A031B9">
        <w:trPr>
          <w:trHeight w:val="345"/>
        </w:trPr>
        <w:tc>
          <w:tcPr>
            <w:tcW w:w="7513" w:type="dxa"/>
            <w:vAlign w:val="center"/>
          </w:tcPr>
          <w:p w:rsidR="00F43D19" w:rsidRDefault="00F43D19" w:rsidP="00A031B9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</w:p>
        </w:tc>
        <w:tc>
          <w:tcPr>
            <w:tcW w:w="2552" w:type="dxa"/>
            <w:vAlign w:val="center"/>
          </w:tcPr>
          <w:p w:rsidR="00F43D19" w:rsidRDefault="00F43D19" w:rsidP="00A031B9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</w:p>
        </w:tc>
      </w:tr>
      <w:tr w:rsidR="00F43D19" w:rsidRPr="00CC4F75" w:rsidTr="00A031B9">
        <w:trPr>
          <w:trHeight w:val="345"/>
        </w:trPr>
        <w:tc>
          <w:tcPr>
            <w:tcW w:w="7513" w:type="dxa"/>
            <w:vAlign w:val="center"/>
          </w:tcPr>
          <w:p w:rsidR="00F43D19" w:rsidRDefault="00F43D19" w:rsidP="00A031B9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</w:p>
        </w:tc>
        <w:tc>
          <w:tcPr>
            <w:tcW w:w="2552" w:type="dxa"/>
            <w:vAlign w:val="center"/>
          </w:tcPr>
          <w:p w:rsidR="00F43D19" w:rsidRDefault="00F43D19" w:rsidP="00A031B9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</w:p>
        </w:tc>
      </w:tr>
      <w:tr w:rsidR="00F43D19" w:rsidRPr="00CC4F75" w:rsidTr="00A031B9">
        <w:trPr>
          <w:trHeight w:val="345"/>
        </w:trPr>
        <w:tc>
          <w:tcPr>
            <w:tcW w:w="7513" w:type="dxa"/>
            <w:vAlign w:val="center"/>
          </w:tcPr>
          <w:p w:rsidR="00F43D19" w:rsidRDefault="00F43D19" w:rsidP="00A031B9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</w:p>
        </w:tc>
        <w:tc>
          <w:tcPr>
            <w:tcW w:w="2552" w:type="dxa"/>
            <w:vAlign w:val="center"/>
          </w:tcPr>
          <w:p w:rsidR="00F43D19" w:rsidRDefault="00F43D19" w:rsidP="00A031B9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</w:p>
        </w:tc>
      </w:tr>
    </w:tbl>
    <w:p w:rsidR="00417A9D" w:rsidRDefault="00417A9D" w:rsidP="0034250A">
      <w:pPr>
        <w:jc w:val="both"/>
        <w:rPr>
          <w:rFonts w:ascii="Arial" w:hAnsi="Arial" w:cs="Arial"/>
        </w:rPr>
      </w:pPr>
    </w:p>
    <w:p w:rsidR="00B14746" w:rsidRDefault="00B14746" w:rsidP="00B14746">
      <w:pPr>
        <w:pStyle w:val="Nadpis1"/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Odůvodnění žádosti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14746" w:rsidRPr="006242B9" w:rsidTr="002E55C2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746" w:rsidRDefault="00B14746" w:rsidP="002E55C2">
            <w:pPr>
              <w:jc w:val="both"/>
              <w:rPr>
                <w:rFonts w:ascii="Arial" w:hAnsi="Arial" w:cs="Arial"/>
              </w:rPr>
            </w:pPr>
          </w:p>
          <w:p w:rsidR="00B14746" w:rsidRPr="006242B9" w:rsidRDefault="00B14746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B14746" w:rsidRPr="000B47AA" w:rsidRDefault="00B14746" w:rsidP="00B14746"/>
    <w:p w:rsidR="00B14746" w:rsidRDefault="00B14746" w:rsidP="00B14746">
      <w:pPr>
        <w:pStyle w:val="Nadpis1"/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Seznam příloh</w:t>
      </w:r>
      <w:r w:rsidR="0035324E">
        <w:rPr>
          <w:rFonts w:ascii="Arial" w:hAnsi="Arial" w:cs="Arial"/>
        </w:rPr>
        <w:t>:</w:t>
      </w:r>
    </w:p>
    <w:p w:rsidR="0035324E" w:rsidRPr="0035324E" w:rsidRDefault="0035324E" w:rsidP="0035324E"/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559"/>
      </w:tblGrid>
      <w:tr w:rsidR="0035324E" w:rsidRPr="006242B9" w:rsidTr="007D29A0">
        <w:tc>
          <w:tcPr>
            <w:tcW w:w="6521" w:type="dxa"/>
          </w:tcPr>
          <w:p w:rsidR="0035324E" w:rsidRPr="006242B9" w:rsidRDefault="0035324E" w:rsidP="007D29A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Kontaktní pracovník (</w:t>
            </w:r>
            <w:r w:rsidRPr="005A5E7A">
              <w:rPr>
                <w:rFonts w:ascii="Arial" w:hAnsi="Arial" w:cs="Arial"/>
                <w:i/>
                <w:sz w:val="20"/>
                <w:szCs w:val="20"/>
              </w:rPr>
              <w:t>příjmení, jméno, titul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35324E" w:rsidRPr="006242B9" w:rsidRDefault="0035324E" w:rsidP="007D29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559" w:type="dxa"/>
          </w:tcPr>
          <w:p w:rsidR="0035324E" w:rsidRPr="006242B9" w:rsidRDefault="0035324E" w:rsidP="007D29A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 číslo</w:t>
            </w:r>
            <w:r w:rsidRPr="006242B9">
              <w:rPr>
                <w:rFonts w:ascii="Arial" w:hAnsi="Arial" w:cs="Arial"/>
              </w:rPr>
              <w:t>:</w:t>
            </w:r>
          </w:p>
        </w:tc>
      </w:tr>
    </w:tbl>
    <w:p w:rsidR="00707837" w:rsidRDefault="00707837" w:rsidP="0034250A">
      <w:pPr>
        <w:jc w:val="both"/>
        <w:rPr>
          <w:rFonts w:ascii="Arial" w:hAnsi="Arial" w:cs="Arial"/>
        </w:rPr>
      </w:pPr>
    </w:p>
    <w:p w:rsidR="0035324E" w:rsidRDefault="0035324E" w:rsidP="0034250A">
      <w:pPr>
        <w:jc w:val="both"/>
        <w:rPr>
          <w:rFonts w:ascii="Arial" w:hAnsi="Arial" w:cs="Arial"/>
        </w:rPr>
      </w:pPr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19"/>
        <w:gridCol w:w="5261"/>
      </w:tblGrid>
      <w:tr w:rsidR="00707837" w:rsidRPr="006242B9" w:rsidTr="006242B9">
        <w:tc>
          <w:tcPr>
            <w:tcW w:w="4819" w:type="dxa"/>
          </w:tcPr>
          <w:p w:rsidR="0035324E" w:rsidRPr="006242B9" w:rsidRDefault="0035324E" w:rsidP="0035324E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35324E" w:rsidP="0035324E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5261" w:type="dxa"/>
          </w:tcPr>
          <w:p w:rsidR="00707837" w:rsidRPr="006242B9" w:rsidRDefault="00707520" w:rsidP="00746F0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odpis:</w:t>
            </w:r>
          </w:p>
        </w:tc>
      </w:tr>
    </w:tbl>
    <w:p w:rsidR="009C5AE0" w:rsidRPr="006242B9" w:rsidRDefault="009C5AE0" w:rsidP="0035324E">
      <w:pPr>
        <w:rPr>
          <w:rFonts w:ascii="Arial" w:hAnsi="Arial" w:cs="Arial"/>
        </w:rPr>
      </w:pPr>
    </w:p>
    <w:sectPr w:rsidR="009C5AE0" w:rsidRPr="006242B9" w:rsidSect="006242B9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18" w:right="747" w:bottom="1418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8B2" w:rsidRDefault="00CF08B2">
      <w:r>
        <w:separator/>
      </w:r>
    </w:p>
  </w:endnote>
  <w:endnote w:type="continuationSeparator" w:id="0">
    <w:p w:rsidR="00CF08B2" w:rsidRDefault="00CF0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 Narrow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8B2" w:rsidRPr="00AE27D8" w:rsidRDefault="00B441C7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CF08B2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7E4B73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CF08B2" w:rsidRDefault="00CF08B2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07744"/>
      <w:docPartObj>
        <w:docPartGallery w:val="Page Numbers (Bottom of Page)"/>
        <w:docPartUnique/>
      </w:docPartObj>
    </w:sdtPr>
    <w:sdtEndPr/>
    <w:sdtContent>
      <w:p w:rsidR="00CF08B2" w:rsidRDefault="008A5A21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E4B7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F08B2" w:rsidRDefault="00CF08B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8B2" w:rsidRDefault="00CF08B2">
      <w:r>
        <w:separator/>
      </w:r>
    </w:p>
  </w:footnote>
  <w:footnote w:type="continuationSeparator" w:id="0">
    <w:p w:rsidR="00CF08B2" w:rsidRDefault="00CF08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8B2" w:rsidRDefault="00CF08B2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8B2" w:rsidRDefault="00CF08B2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22"/>
        <w:szCs w:val="22"/>
      </w:rPr>
    </w:pPr>
    <w:r w:rsidRPr="001E6871">
      <w:rPr>
        <w:rFonts w:ascii="Arial" w:hAnsi="Arial" w:cs="Arial"/>
        <w:sz w:val="22"/>
        <w:szCs w:val="22"/>
      </w:rPr>
      <w:t>Dotační program „Podpora jednotek sbor</w:t>
    </w:r>
    <w:r w:rsidR="0008022F">
      <w:rPr>
        <w:rFonts w:ascii="Arial" w:hAnsi="Arial" w:cs="Arial"/>
        <w:sz w:val="22"/>
        <w:szCs w:val="22"/>
      </w:rPr>
      <w:t>ů</w:t>
    </w:r>
    <w:r w:rsidRPr="001E6871">
      <w:rPr>
        <w:rFonts w:ascii="Arial" w:hAnsi="Arial" w:cs="Arial"/>
        <w:sz w:val="22"/>
        <w:szCs w:val="22"/>
      </w:rPr>
      <w:t xml:space="preserve"> dobrovolných hasičů obcí Plzeňského kraje v roce 201</w:t>
    </w:r>
    <w:r w:rsidR="00746F05">
      <w:rPr>
        <w:rFonts w:ascii="Arial" w:hAnsi="Arial" w:cs="Arial"/>
        <w:sz w:val="22"/>
        <w:szCs w:val="22"/>
      </w:rPr>
      <w:t>6</w:t>
    </w:r>
    <w:r w:rsidRPr="001E6871">
      <w:rPr>
        <w:rFonts w:ascii="Arial" w:hAnsi="Arial" w:cs="Arial"/>
        <w:sz w:val="22"/>
        <w:szCs w:val="22"/>
      </w:rPr>
      <w:t>“</w:t>
    </w:r>
  </w:p>
  <w:p w:rsidR="00746F05" w:rsidRPr="001E6871" w:rsidRDefault="00746F05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(příloha č. 3 pravidel)</w:t>
    </w:r>
  </w:p>
  <w:p w:rsidR="00CF08B2" w:rsidRDefault="00CF08B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1803AF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9"/>
  </w:num>
  <w:num w:numId="5">
    <w:abstractNumId w:val="10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13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22F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6871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24E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72D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A66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CDC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045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6F05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4B73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897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EF9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A21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77F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F39"/>
    <w:rsid w:val="00900076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79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746"/>
    <w:rsid w:val="00B14ABB"/>
    <w:rsid w:val="00B14B56"/>
    <w:rsid w:val="00B15023"/>
    <w:rsid w:val="00B15142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1C7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241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6C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2D6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08B2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5CB"/>
    <w:rsid w:val="00D05EBD"/>
    <w:rsid w:val="00D06272"/>
    <w:rsid w:val="00D072DB"/>
    <w:rsid w:val="00D07C03"/>
    <w:rsid w:val="00D10265"/>
    <w:rsid w:val="00D107A4"/>
    <w:rsid w:val="00D107F4"/>
    <w:rsid w:val="00D10C27"/>
    <w:rsid w:val="00D10EDA"/>
    <w:rsid w:val="00D10F4D"/>
    <w:rsid w:val="00D11214"/>
    <w:rsid w:val="00D11649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4B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485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E9E"/>
    <w:rsid w:val="00F11FA8"/>
    <w:rsid w:val="00F12382"/>
    <w:rsid w:val="00F1286D"/>
    <w:rsid w:val="00F1297F"/>
    <w:rsid w:val="00F129F9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3D19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3E55"/>
    <w:rsid w:val="00FB4056"/>
    <w:rsid w:val="00FB42A8"/>
    <w:rsid w:val="00FB4527"/>
    <w:rsid w:val="00FB472E"/>
    <w:rsid w:val="00FB5308"/>
    <w:rsid w:val="00FB5B63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titul">
    <w:name w:val="Subtitle"/>
    <w:basedOn w:val="Normln"/>
    <w:next w:val="Normln"/>
    <w:link w:val="Podtitul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titulChar">
    <w:name w:val="Podtitul Char"/>
    <w:basedOn w:val="Standardnpsmoodstavce"/>
    <w:link w:val="Podtitul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C7576C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B14746"/>
    <w:rPr>
      <w:rFonts w:ascii="Arial" w:hAnsi="Arial"/>
      <w:b/>
      <w:i/>
      <w:sz w:val="24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11649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11649"/>
  </w:style>
  <w:style w:type="character" w:styleId="Odkaznavysvtlivky">
    <w:name w:val="endnote reference"/>
    <w:basedOn w:val="Standardnpsmoodstavce"/>
    <w:uiPriority w:val="99"/>
    <w:semiHidden/>
    <w:unhideWhenUsed/>
    <w:rsid w:val="00D11649"/>
    <w:rPr>
      <w:vertAlign w:val="superscript"/>
    </w:rPr>
  </w:style>
  <w:style w:type="paragraph" w:styleId="Normlnweb">
    <w:name w:val="Normal (Web)"/>
    <w:basedOn w:val="Normln"/>
    <w:uiPriority w:val="99"/>
    <w:unhideWhenUsed/>
    <w:rsid w:val="00CB02D6"/>
    <w:pPr>
      <w:spacing w:before="100" w:beforeAutospacing="1" w:after="100" w:afterAutospacing="1"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titul">
    <w:name w:val="Subtitle"/>
    <w:basedOn w:val="Normln"/>
    <w:next w:val="Normln"/>
    <w:link w:val="Podtitul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titulChar">
    <w:name w:val="Podtitul Char"/>
    <w:basedOn w:val="Standardnpsmoodstavce"/>
    <w:link w:val="Podtitul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C7576C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B14746"/>
    <w:rPr>
      <w:rFonts w:ascii="Arial" w:hAnsi="Arial"/>
      <w:b/>
      <w:i/>
      <w:sz w:val="24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11649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11649"/>
  </w:style>
  <w:style w:type="character" w:styleId="Odkaznavysvtlivky">
    <w:name w:val="endnote reference"/>
    <w:basedOn w:val="Standardnpsmoodstavce"/>
    <w:uiPriority w:val="99"/>
    <w:semiHidden/>
    <w:unhideWhenUsed/>
    <w:rsid w:val="00D11649"/>
    <w:rPr>
      <w:vertAlign w:val="superscript"/>
    </w:rPr>
  </w:style>
  <w:style w:type="paragraph" w:styleId="Normlnweb">
    <w:name w:val="Normal (Web)"/>
    <w:basedOn w:val="Normln"/>
    <w:uiPriority w:val="99"/>
    <w:unhideWhenUsed/>
    <w:rsid w:val="00CB02D6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6A0DAC-BFD9-44AB-85C2-ED0C4CE42A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902958EC</Template>
  <TotalTime>42</TotalTime>
  <Pages>2</Pages>
  <Words>339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Helena Lucáková</cp:lastModifiedBy>
  <cp:revision>8</cp:revision>
  <cp:lastPrinted>2015-03-04T09:14:00Z</cp:lastPrinted>
  <dcterms:created xsi:type="dcterms:W3CDTF">2015-02-18T13:18:00Z</dcterms:created>
  <dcterms:modified xsi:type="dcterms:W3CDTF">2016-01-07T11:52:00Z</dcterms:modified>
</cp:coreProperties>
</file>