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88" w:rsidRDefault="00451A8B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podává se u </w:t>
      </w:r>
      <w:r w:rsidR="004D4088">
        <w:rPr>
          <w:rFonts w:ascii="Arial" w:hAnsi="Arial" w:cs="Arial"/>
          <w:b/>
          <w:caps/>
        </w:rPr>
        <w:t xml:space="preserve">krajského úřadu plzeňského kraje </w:t>
      </w:r>
    </w:p>
    <w:p w:rsidR="00451A8B" w:rsidRPr="00451A8B" w:rsidRDefault="004D4088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prostřednictvím e-dotace </w:t>
      </w:r>
      <w:r w:rsidR="00746F05">
        <w:rPr>
          <w:rFonts w:ascii="Arial" w:hAnsi="Arial" w:cs="Arial"/>
          <w:b/>
          <w:caps/>
        </w:rPr>
        <w:t xml:space="preserve">od 7. 3. 2016 </w:t>
      </w:r>
      <w:r w:rsidR="00451A8B">
        <w:rPr>
          <w:rFonts w:ascii="Arial" w:hAnsi="Arial" w:cs="Arial"/>
          <w:b/>
          <w:caps/>
        </w:rPr>
        <w:t xml:space="preserve">do </w:t>
      </w:r>
      <w:r w:rsidR="00746F05">
        <w:rPr>
          <w:rFonts w:ascii="Arial" w:hAnsi="Arial" w:cs="Arial"/>
          <w:b/>
          <w:caps/>
        </w:rPr>
        <w:t>31</w:t>
      </w:r>
      <w:r w:rsidR="001E6871">
        <w:rPr>
          <w:rFonts w:ascii="Arial" w:hAnsi="Arial" w:cs="Arial"/>
          <w:b/>
          <w:caps/>
        </w:rPr>
        <w:t>.</w:t>
      </w:r>
      <w:r w:rsidR="0008022F">
        <w:rPr>
          <w:rFonts w:ascii="Arial" w:hAnsi="Arial" w:cs="Arial"/>
          <w:b/>
          <w:caps/>
        </w:rPr>
        <w:t xml:space="preserve"> </w:t>
      </w:r>
      <w:r w:rsidR="001E6871">
        <w:rPr>
          <w:rFonts w:ascii="Arial" w:hAnsi="Arial" w:cs="Arial"/>
          <w:b/>
          <w:caps/>
        </w:rPr>
        <w:t xml:space="preserve">3. </w:t>
      </w:r>
      <w:r w:rsidR="00451A8B">
        <w:rPr>
          <w:rFonts w:ascii="Arial" w:hAnsi="Arial" w:cs="Arial"/>
          <w:b/>
          <w:caps/>
        </w:rPr>
        <w:t>201</w:t>
      </w:r>
      <w:r w:rsidR="00746F05">
        <w:rPr>
          <w:rFonts w:ascii="Arial" w:hAnsi="Arial" w:cs="Arial"/>
          <w:b/>
          <w:caps/>
        </w:rPr>
        <w:t>6</w:t>
      </w:r>
    </w:p>
    <w:p w:rsidR="00451A8B" w:rsidRDefault="00451A8B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811AC2" w:rsidRDefault="00BC6196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E076D5">
        <w:rPr>
          <w:rFonts w:ascii="Arial" w:hAnsi="Arial" w:cs="Arial"/>
          <w:b/>
          <w:caps/>
          <w:sz w:val="40"/>
          <w:szCs w:val="40"/>
        </w:rPr>
        <w:t>žádost</w:t>
      </w:r>
      <w:r w:rsidR="00811AC2">
        <w:rPr>
          <w:rFonts w:ascii="Arial" w:hAnsi="Arial" w:cs="Arial"/>
          <w:b/>
          <w:caps/>
          <w:sz w:val="40"/>
          <w:szCs w:val="40"/>
        </w:rPr>
        <w:t xml:space="preserve"> </w:t>
      </w:r>
    </w:p>
    <w:p w:rsidR="00707837" w:rsidRPr="00451A8B" w:rsidRDefault="00F02BE4" w:rsidP="0034250A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F02BE4">
        <w:rPr>
          <w:rFonts w:ascii="Arial" w:hAnsi="Arial" w:cs="Arial"/>
          <w:b/>
          <w:caps/>
          <w:sz w:val="28"/>
          <w:szCs w:val="28"/>
        </w:rPr>
        <w:t xml:space="preserve">o příspěvek na </w:t>
      </w:r>
      <w:r w:rsidR="00746F05">
        <w:rPr>
          <w:rFonts w:ascii="Arial" w:hAnsi="Arial" w:cs="Arial"/>
          <w:b/>
          <w:caps/>
          <w:sz w:val="28"/>
          <w:szCs w:val="28"/>
        </w:rPr>
        <w:t xml:space="preserve">věcné vybavení </w:t>
      </w:r>
    </w:p>
    <w:p w:rsidR="00006954" w:rsidRPr="00735B8A" w:rsidRDefault="00006954" w:rsidP="00006954">
      <w:pPr>
        <w:rPr>
          <w:sz w:val="4"/>
          <w:szCs w:val="4"/>
        </w:rPr>
      </w:pPr>
    </w:p>
    <w:p w:rsidR="00893DCD" w:rsidRDefault="00893DCD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dle </w:t>
      </w:r>
      <w:r w:rsidRPr="00893DCD">
        <w:rPr>
          <w:rFonts w:ascii="Arial" w:hAnsi="Arial" w:cs="Arial"/>
          <w:bCs/>
          <w:sz w:val="20"/>
          <w:szCs w:val="20"/>
        </w:rPr>
        <w:t>Pravid</w:t>
      </w:r>
      <w:r>
        <w:rPr>
          <w:rFonts w:ascii="Arial" w:hAnsi="Arial" w:cs="Arial"/>
          <w:bCs/>
          <w:sz w:val="20"/>
          <w:szCs w:val="20"/>
        </w:rPr>
        <w:t>el</w:t>
      </w:r>
      <w:r w:rsidRPr="00893DCD">
        <w:rPr>
          <w:rFonts w:ascii="Arial" w:hAnsi="Arial" w:cs="Arial"/>
          <w:bCs/>
          <w:sz w:val="20"/>
          <w:szCs w:val="20"/>
        </w:rPr>
        <w:t xml:space="preserve"> pro žadatele a příjemce dotace z dotačního programu </w:t>
      </w:r>
      <w:r w:rsidR="00811AC2" w:rsidRPr="00811AC2">
        <w:rPr>
          <w:rFonts w:ascii="Arial" w:hAnsi="Arial" w:cs="Arial"/>
          <w:bCs/>
          <w:sz w:val="20"/>
          <w:szCs w:val="20"/>
        </w:rPr>
        <w:t>„Podpora jednotek sbor</w:t>
      </w:r>
      <w:r w:rsidR="0008022F">
        <w:rPr>
          <w:rFonts w:ascii="Arial" w:hAnsi="Arial" w:cs="Arial"/>
          <w:bCs/>
          <w:sz w:val="20"/>
          <w:szCs w:val="20"/>
        </w:rPr>
        <w:t>ů</w:t>
      </w:r>
      <w:r w:rsidR="00811AC2" w:rsidRPr="00811AC2">
        <w:rPr>
          <w:rFonts w:ascii="Arial" w:hAnsi="Arial" w:cs="Arial"/>
          <w:bCs/>
          <w:sz w:val="20"/>
          <w:szCs w:val="20"/>
        </w:rPr>
        <w:t xml:space="preserve"> dobrovolných hasičů obcí Plzeňského kraje</w:t>
      </w:r>
      <w:r w:rsidR="00915865">
        <w:rPr>
          <w:rFonts w:ascii="Arial" w:hAnsi="Arial" w:cs="Arial"/>
          <w:bCs/>
          <w:sz w:val="20"/>
          <w:szCs w:val="20"/>
        </w:rPr>
        <w:t xml:space="preserve"> v roce 201</w:t>
      </w:r>
      <w:r w:rsidR="00746F05">
        <w:rPr>
          <w:rFonts w:ascii="Arial" w:hAnsi="Arial" w:cs="Arial"/>
          <w:bCs/>
          <w:sz w:val="20"/>
          <w:szCs w:val="20"/>
        </w:rPr>
        <w:t>6</w:t>
      </w:r>
      <w:r w:rsidR="00811AC2">
        <w:rPr>
          <w:rFonts w:ascii="Arial" w:hAnsi="Arial" w:cs="Arial"/>
          <w:bCs/>
          <w:sz w:val="20"/>
          <w:szCs w:val="20"/>
        </w:rPr>
        <w:t xml:space="preserve">“ </w:t>
      </w:r>
      <w:r>
        <w:rPr>
          <w:rFonts w:ascii="Arial" w:hAnsi="Arial" w:cs="Arial"/>
          <w:bCs/>
          <w:sz w:val="20"/>
          <w:szCs w:val="20"/>
        </w:rPr>
        <w:t>(dále jen Pravidla)</w:t>
      </w:r>
    </w:p>
    <w:p w:rsidR="00E62586" w:rsidRPr="00893DCD" w:rsidRDefault="00E62586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07837" w:rsidRPr="00AA5555" w:rsidRDefault="00707837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 w:rsidRPr="00AA5555">
        <w:rPr>
          <w:rFonts w:ascii="Arial" w:hAnsi="Arial" w:cs="Arial"/>
          <w:u w:val="single"/>
        </w:rPr>
        <w:t>I. Identifikační údaje žadatele</w:t>
      </w:r>
    </w:p>
    <w:p w:rsidR="00707837" w:rsidRPr="006242B9" w:rsidRDefault="00707837" w:rsidP="0034250A">
      <w:pPr>
        <w:pStyle w:val="Nadpis2"/>
        <w:spacing w:before="0" w:after="120"/>
        <w:jc w:val="both"/>
        <w:rPr>
          <w:rFonts w:cs="Arial"/>
          <w:i w:val="0"/>
        </w:rPr>
      </w:pPr>
      <w:r w:rsidRPr="006242B9">
        <w:rPr>
          <w:rFonts w:cs="Arial"/>
          <w:i w:val="0"/>
        </w:rPr>
        <w:t xml:space="preserve">1. </w:t>
      </w:r>
      <w:r w:rsidR="00F82899">
        <w:rPr>
          <w:rFonts w:cs="Arial"/>
          <w:i w:val="0"/>
        </w:rPr>
        <w:t>Název</w:t>
      </w:r>
      <w:r w:rsidR="00811AC2">
        <w:rPr>
          <w:rFonts w:cs="Arial"/>
          <w:i w:val="0"/>
        </w:rPr>
        <w:t xml:space="preserve"> obce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707837" w:rsidRPr="006242B9" w:rsidTr="0034250A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837" w:rsidRPr="006242B9" w:rsidRDefault="00707837" w:rsidP="0034250A">
            <w:pPr>
              <w:jc w:val="both"/>
              <w:rPr>
                <w:rFonts w:ascii="Arial" w:hAnsi="Arial" w:cs="Arial"/>
              </w:rPr>
            </w:pPr>
          </w:p>
          <w:p w:rsidR="00707837" w:rsidRPr="006242B9" w:rsidRDefault="00707837" w:rsidP="0034250A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82899" w:rsidRDefault="00F82899" w:rsidP="00AA5555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F82899" w:rsidRPr="00893DCD" w:rsidRDefault="00626323" w:rsidP="00893DCD">
      <w:pPr>
        <w:pStyle w:val="Nadpis2"/>
        <w:spacing w:before="0" w:after="120"/>
        <w:jc w:val="both"/>
        <w:rPr>
          <w:rFonts w:cs="Arial"/>
          <w:i w:val="0"/>
        </w:rPr>
      </w:pPr>
      <w:r w:rsidRPr="00893DCD">
        <w:rPr>
          <w:rFonts w:cs="Arial"/>
          <w:i w:val="0"/>
        </w:rPr>
        <w:t>2</w:t>
      </w:r>
      <w:r w:rsidR="00707837" w:rsidRPr="00893DCD">
        <w:rPr>
          <w:rFonts w:cs="Arial"/>
          <w:i w:val="0"/>
        </w:rPr>
        <w:t xml:space="preserve">. </w:t>
      </w:r>
      <w:r w:rsidR="00811AC2">
        <w:rPr>
          <w:rFonts w:cs="Arial"/>
          <w:i w:val="0"/>
        </w:rPr>
        <w:t>Sídlo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82899" w:rsidRPr="006242B9" w:rsidTr="00F82899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899" w:rsidRPr="006242B9" w:rsidRDefault="00F82899" w:rsidP="00F82899">
            <w:pPr>
              <w:jc w:val="both"/>
              <w:rPr>
                <w:rFonts w:ascii="Arial" w:hAnsi="Arial" w:cs="Arial"/>
              </w:rPr>
            </w:pPr>
          </w:p>
          <w:p w:rsidR="00F82899" w:rsidRPr="006242B9" w:rsidRDefault="00F82899" w:rsidP="00F82899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82899" w:rsidRDefault="00F82899" w:rsidP="00F82899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F82899" w:rsidRPr="00893DCD" w:rsidRDefault="00811AC2" w:rsidP="00893DCD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3. IČ</w:t>
      </w:r>
      <w:r w:rsidR="0008022F">
        <w:rPr>
          <w:rFonts w:cs="Arial"/>
          <w:i w:val="0"/>
        </w:rPr>
        <w:t>O</w:t>
      </w:r>
      <w:r w:rsidR="00A26A8C">
        <w:rPr>
          <w:rFonts w:cs="Arial"/>
          <w:i w:val="0"/>
        </w:rPr>
        <w:tab/>
      </w:r>
      <w:r w:rsidR="00A26A8C">
        <w:rPr>
          <w:rFonts w:cs="Arial"/>
          <w:i w:val="0"/>
        </w:rPr>
        <w:tab/>
      </w:r>
      <w:r w:rsidR="00A26A8C">
        <w:rPr>
          <w:rFonts w:cs="Arial"/>
          <w:i w:val="0"/>
        </w:rPr>
        <w:tab/>
      </w:r>
      <w:r w:rsidR="00A26A8C">
        <w:rPr>
          <w:rFonts w:cs="Arial"/>
          <w:i w:val="0"/>
        </w:rPr>
        <w:tab/>
      </w:r>
      <w:r w:rsidR="00A26A8C">
        <w:rPr>
          <w:rFonts w:cs="Arial"/>
          <w:i w:val="0"/>
        </w:rPr>
        <w:tab/>
        <w:t xml:space="preserve">4. </w:t>
      </w:r>
      <w:r w:rsidR="00FC173C">
        <w:rPr>
          <w:rFonts w:cs="Arial"/>
          <w:i w:val="0"/>
        </w:rPr>
        <w:t>Č. účtu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1"/>
        <w:gridCol w:w="6779"/>
      </w:tblGrid>
      <w:tr w:rsidR="00A26A8C" w:rsidRPr="006242B9" w:rsidTr="00A26A8C"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6A8C" w:rsidRPr="006242B9" w:rsidRDefault="00A26A8C" w:rsidP="00F82899">
            <w:pPr>
              <w:jc w:val="both"/>
              <w:rPr>
                <w:rFonts w:ascii="Arial" w:hAnsi="Arial" w:cs="Arial"/>
              </w:rPr>
            </w:pPr>
          </w:p>
          <w:p w:rsidR="00A26A8C" w:rsidRPr="006242B9" w:rsidRDefault="00A26A8C" w:rsidP="00F82899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67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A8C" w:rsidRDefault="00A26A8C">
            <w:pPr>
              <w:rPr>
                <w:rFonts w:ascii="Arial" w:hAnsi="Arial" w:cs="Arial"/>
                <w:szCs w:val="20"/>
              </w:rPr>
            </w:pPr>
          </w:p>
          <w:p w:rsidR="00A26A8C" w:rsidRPr="006242B9" w:rsidRDefault="00A26A8C" w:rsidP="00A26A8C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82899" w:rsidRDefault="00F82899" w:rsidP="00F82899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6C4451" w:rsidRPr="006242B9" w:rsidRDefault="006C4451" w:rsidP="006C4451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5. Starosta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6C4451" w:rsidRPr="006242B9" w:rsidTr="006C4451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451" w:rsidRPr="006242B9" w:rsidRDefault="006C4451" w:rsidP="006C4451">
            <w:pPr>
              <w:jc w:val="both"/>
              <w:rPr>
                <w:rFonts w:ascii="Arial" w:hAnsi="Arial" w:cs="Arial"/>
              </w:rPr>
            </w:pPr>
          </w:p>
          <w:p w:rsidR="006C4451" w:rsidRPr="006242B9" w:rsidRDefault="006C4451" w:rsidP="006C4451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6C4451" w:rsidRDefault="006C4451" w:rsidP="00893DCD">
      <w:pPr>
        <w:pStyle w:val="Nadpis2"/>
        <w:spacing w:before="0" w:after="120"/>
        <w:jc w:val="both"/>
        <w:rPr>
          <w:rFonts w:cs="Arial"/>
          <w:i w:val="0"/>
        </w:rPr>
      </w:pPr>
    </w:p>
    <w:p w:rsidR="00B14746" w:rsidRPr="006242B9" w:rsidRDefault="00B14746" w:rsidP="00B14746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6. Identifikace osoby zastupující obec, právní důvod zastoupení a kontakt (e-mail a telefon)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14746" w:rsidRPr="006242B9" w:rsidTr="002E55C2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746" w:rsidRDefault="00B14746" w:rsidP="002E55C2">
            <w:pPr>
              <w:jc w:val="both"/>
              <w:rPr>
                <w:rFonts w:ascii="Arial" w:hAnsi="Arial" w:cs="Arial"/>
              </w:rPr>
            </w:pPr>
          </w:p>
          <w:p w:rsidR="00B14746" w:rsidRPr="006242B9" w:rsidRDefault="00B14746" w:rsidP="002E55C2">
            <w:pPr>
              <w:jc w:val="both"/>
              <w:rPr>
                <w:rFonts w:ascii="Arial" w:hAnsi="Arial" w:cs="Arial"/>
              </w:rPr>
            </w:pPr>
          </w:p>
          <w:p w:rsidR="00B14746" w:rsidRPr="006242B9" w:rsidRDefault="00B14746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B14746" w:rsidRDefault="00B14746" w:rsidP="00B14746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B14746" w:rsidRPr="006242B9" w:rsidRDefault="00B14746" w:rsidP="00B14746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7. Název jednotky sboru dobrovolných hasičů obce</w:t>
      </w:r>
      <w:r>
        <w:rPr>
          <w:rFonts w:cs="Arial"/>
          <w:i w:val="0"/>
        </w:rPr>
        <w:tab/>
        <w:t>8. Kategorie jednotky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921"/>
      </w:tblGrid>
      <w:tr w:rsidR="00B14746" w:rsidRPr="006242B9" w:rsidTr="002E55C2"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4746" w:rsidRPr="006242B9" w:rsidRDefault="00B14746" w:rsidP="002E55C2">
            <w:pPr>
              <w:jc w:val="both"/>
              <w:rPr>
                <w:rFonts w:ascii="Arial" w:hAnsi="Arial" w:cs="Arial"/>
              </w:rPr>
            </w:pPr>
          </w:p>
          <w:p w:rsidR="00B14746" w:rsidRPr="006242B9" w:rsidRDefault="00B14746" w:rsidP="002E55C2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4746" w:rsidRDefault="00B14746" w:rsidP="002E55C2">
            <w:pPr>
              <w:rPr>
                <w:rFonts w:ascii="Arial" w:hAnsi="Arial" w:cs="Arial"/>
                <w:szCs w:val="20"/>
              </w:rPr>
            </w:pPr>
          </w:p>
          <w:p w:rsidR="00B14746" w:rsidRPr="006242B9" w:rsidRDefault="00B14746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B14746" w:rsidRDefault="00B14746" w:rsidP="00B14746">
      <w:pPr>
        <w:pStyle w:val="Nadpis1"/>
        <w:spacing w:after="120"/>
        <w:jc w:val="both"/>
        <w:rPr>
          <w:rFonts w:ascii="Arial" w:hAnsi="Arial" w:cs="Arial"/>
          <w:u w:val="single"/>
        </w:rPr>
      </w:pPr>
    </w:p>
    <w:p w:rsidR="00B14746" w:rsidRDefault="007E4B73" w:rsidP="00B14746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9</w:t>
      </w:r>
      <w:bookmarkStart w:id="0" w:name="_GoBack"/>
      <w:bookmarkEnd w:id="0"/>
      <w:r w:rsidR="00B14746">
        <w:rPr>
          <w:rFonts w:cs="Arial"/>
          <w:i w:val="0"/>
        </w:rPr>
        <w:t xml:space="preserve">. </w:t>
      </w:r>
      <w:r w:rsidR="00B14746" w:rsidRPr="007A2383">
        <w:rPr>
          <w:rFonts w:cs="Arial"/>
          <w:i w:val="0"/>
        </w:rPr>
        <w:t>Identifikace osob</w:t>
      </w:r>
      <w:r w:rsidR="00B14746">
        <w:rPr>
          <w:rFonts w:cs="Arial"/>
          <w:i w:val="0"/>
        </w:rPr>
        <w:t>, v nichž má obec přímý podíl, a výše tohoto podílu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14746" w:rsidRPr="006242B9" w:rsidTr="002E55C2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2D6" w:rsidRDefault="00CB02D6" w:rsidP="00CB02D6">
            <w:pPr>
              <w:pStyle w:val="Normlnweb"/>
              <w:rPr>
                <w:i/>
                <w:sz w:val="20"/>
                <w:szCs w:val="20"/>
              </w:rPr>
            </w:pPr>
            <w:r w:rsidRPr="000C218D">
              <w:rPr>
                <w:i/>
                <w:sz w:val="20"/>
                <w:szCs w:val="20"/>
              </w:rPr>
              <w:t>Obec uvede identifikaci (název, IČO a sídlo) právnické osoby (např. společnost s ručením omezeným), v níž má podíl, a výši tohoto podílu.</w:t>
            </w:r>
          </w:p>
          <w:p w:rsidR="00B14746" w:rsidRPr="006242B9" w:rsidRDefault="00B14746" w:rsidP="002E55C2">
            <w:pPr>
              <w:jc w:val="both"/>
              <w:rPr>
                <w:rFonts w:ascii="Arial" w:hAnsi="Arial" w:cs="Arial"/>
              </w:rPr>
            </w:pPr>
          </w:p>
          <w:p w:rsidR="00B14746" w:rsidRPr="006242B9" w:rsidRDefault="00B14746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3F372D" w:rsidRDefault="003F372D" w:rsidP="00E62586">
      <w:pPr>
        <w:pStyle w:val="Nadpis1"/>
        <w:spacing w:after="120"/>
        <w:jc w:val="both"/>
        <w:rPr>
          <w:rFonts w:ascii="Arial" w:hAnsi="Arial" w:cs="Arial"/>
          <w:u w:val="single"/>
        </w:rPr>
      </w:pPr>
    </w:p>
    <w:p w:rsidR="00E62586" w:rsidRPr="003B421B" w:rsidRDefault="00E62586" w:rsidP="00E62586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II</w:t>
      </w:r>
      <w:r w:rsidRPr="003B421B">
        <w:rPr>
          <w:rFonts w:ascii="Arial" w:hAnsi="Arial" w:cs="Arial"/>
          <w:u w:val="single"/>
        </w:rPr>
        <w:t>. Čestné prohlášení</w:t>
      </w:r>
    </w:p>
    <w:p w:rsidR="00E62586" w:rsidRPr="00B14746" w:rsidRDefault="00E62586" w:rsidP="00B14746">
      <w:pPr>
        <w:jc w:val="both"/>
        <w:rPr>
          <w:rFonts w:ascii="Arial" w:hAnsi="Arial" w:cs="Arial"/>
          <w:sz w:val="20"/>
          <w:szCs w:val="20"/>
        </w:rPr>
      </w:pPr>
      <w:r w:rsidRPr="00B14746">
        <w:rPr>
          <w:rFonts w:ascii="Arial" w:hAnsi="Arial" w:cs="Arial"/>
          <w:sz w:val="20"/>
          <w:szCs w:val="20"/>
        </w:rPr>
        <w:t>Podpisem žádosti žadatel čestně prohlašuje,</w:t>
      </w:r>
    </w:p>
    <w:p w:rsidR="00E62586" w:rsidRPr="00B14746" w:rsidRDefault="00E62586" w:rsidP="00B1474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14746">
        <w:rPr>
          <w:rFonts w:ascii="Arial" w:hAnsi="Arial" w:cs="Arial"/>
          <w:sz w:val="20"/>
          <w:szCs w:val="20"/>
        </w:rPr>
        <w:t>že je seznámen s pravidly dotačního programu „Podpora jednotek sbor</w:t>
      </w:r>
      <w:r w:rsidR="008A5A21" w:rsidRPr="00B14746">
        <w:rPr>
          <w:rFonts w:ascii="Arial" w:hAnsi="Arial" w:cs="Arial"/>
          <w:sz w:val="20"/>
          <w:szCs w:val="20"/>
        </w:rPr>
        <w:t>ů</w:t>
      </w:r>
      <w:r w:rsidRPr="00B14746">
        <w:rPr>
          <w:rFonts w:ascii="Arial" w:hAnsi="Arial" w:cs="Arial"/>
          <w:sz w:val="20"/>
          <w:szCs w:val="20"/>
        </w:rPr>
        <w:t xml:space="preserve"> dobrovolných hasičů obcí Plzeňského kraje v roce 201</w:t>
      </w:r>
      <w:r w:rsidR="00746F05">
        <w:rPr>
          <w:rFonts w:ascii="Arial" w:hAnsi="Arial" w:cs="Arial"/>
          <w:sz w:val="20"/>
          <w:szCs w:val="20"/>
        </w:rPr>
        <w:t>6</w:t>
      </w:r>
      <w:r w:rsidRPr="00B14746">
        <w:rPr>
          <w:rFonts w:ascii="Arial" w:hAnsi="Arial" w:cs="Arial"/>
          <w:sz w:val="20"/>
          <w:szCs w:val="20"/>
        </w:rPr>
        <w:t>“ a bez výhrad je akceptuje,</w:t>
      </w:r>
    </w:p>
    <w:p w:rsidR="00CD53DB" w:rsidRPr="00B14746" w:rsidRDefault="00CD53DB" w:rsidP="00B1474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14746">
        <w:rPr>
          <w:rFonts w:ascii="Arial" w:hAnsi="Arial" w:cs="Arial"/>
          <w:sz w:val="20"/>
          <w:szCs w:val="20"/>
        </w:rPr>
        <w:t>že elektronická žádost o dotaci z tohoto programu, včetně jejích příloh, je do systému eDotace podána osobou oprávněnou k tomuto úkonu jménem žadatele,</w:t>
      </w:r>
    </w:p>
    <w:p w:rsidR="00CD53DB" w:rsidRPr="00B14746" w:rsidRDefault="00CD53DB" w:rsidP="00B1474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14746">
        <w:rPr>
          <w:rFonts w:ascii="Arial" w:hAnsi="Arial" w:cs="Arial"/>
          <w:sz w:val="20"/>
          <w:szCs w:val="20"/>
        </w:rPr>
        <w:t xml:space="preserve">že jednotka sboru dobrovolných hasičů obce, pro kterou je žádost podávána, </w:t>
      </w:r>
      <w:r w:rsidR="008A5A21" w:rsidRPr="00B14746">
        <w:rPr>
          <w:rFonts w:ascii="Arial" w:hAnsi="Arial" w:cs="Arial"/>
          <w:sz w:val="20"/>
          <w:szCs w:val="20"/>
        </w:rPr>
        <w:t xml:space="preserve">je </w:t>
      </w:r>
      <w:r w:rsidRPr="00B14746">
        <w:rPr>
          <w:rFonts w:ascii="Arial" w:hAnsi="Arial" w:cs="Arial"/>
          <w:sz w:val="20"/>
          <w:szCs w:val="20"/>
        </w:rPr>
        <w:t>zařazena do plošného pokrytí území Plzeňského kraje jednotkami požární ochrany,</w:t>
      </w:r>
    </w:p>
    <w:p w:rsidR="00F43D19" w:rsidRPr="00B14746" w:rsidRDefault="00E62586" w:rsidP="00B1474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14746">
        <w:rPr>
          <w:rFonts w:ascii="Arial" w:hAnsi="Arial" w:cs="Arial"/>
          <w:sz w:val="20"/>
          <w:szCs w:val="20"/>
        </w:rPr>
        <w:t>že údaje uvedené v žádosti o dotaci včetně jejích příloh jsou pravdivé</w:t>
      </w:r>
      <w:r w:rsidR="00F43D19" w:rsidRPr="00B14746">
        <w:rPr>
          <w:rFonts w:ascii="Arial" w:hAnsi="Arial" w:cs="Arial"/>
          <w:sz w:val="20"/>
          <w:szCs w:val="20"/>
        </w:rPr>
        <w:t>,</w:t>
      </w:r>
    </w:p>
    <w:p w:rsidR="00B14746" w:rsidRPr="00B14746" w:rsidRDefault="00B14746" w:rsidP="00B1474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14746">
        <w:rPr>
          <w:rFonts w:ascii="Arial" w:hAnsi="Arial" w:cs="Arial"/>
          <w:sz w:val="20"/>
          <w:szCs w:val="20"/>
        </w:rPr>
        <w:t>že účelu podpory bude dosaženo do 31. 12. 201</w:t>
      </w:r>
      <w:r w:rsidR="00746F05">
        <w:rPr>
          <w:rFonts w:ascii="Arial" w:hAnsi="Arial" w:cs="Arial"/>
          <w:sz w:val="20"/>
          <w:szCs w:val="20"/>
        </w:rPr>
        <w:t>6</w:t>
      </w:r>
      <w:r w:rsidRPr="00B14746">
        <w:rPr>
          <w:rFonts w:ascii="Arial" w:hAnsi="Arial" w:cs="Arial"/>
          <w:sz w:val="20"/>
          <w:szCs w:val="20"/>
        </w:rPr>
        <w:t>,</w:t>
      </w:r>
    </w:p>
    <w:p w:rsidR="00C7576C" w:rsidRPr="00B14746" w:rsidRDefault="00C7576C" w:rsidP="00B1474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14746">
        <w:rPr>
          <w:rFonts w:ascii="Arial" w:hAnsi="Arial" w:cs="Arial"/>
          <w:sz w:val="20"/>
          <w:szCs w:val="20"/>
        </w:rPr>
        <w:t>že poskytne veškerou potřebnou součinnost při vyřizování žádosti i při použití, kontrole a vyúčtování dotace,</w:t>
      </w:r>
    </w:p>
    <w:p w:rsidR="00E62586" w:rsidRPr="00B14746" w:rsidRDefault="00C7576C" w:rsidP="00B1474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14746">
        <w:rPr>
          <w:rFonts w:ascii="Arial" w:hAnsi="Arial" w:cs="Arial"/>
          <w:sz w:val="20"/>
          <w:szCs w:val="20"/>
        </w:rPr>
        <w:t>že oznámí neprodleně poskytovateli veškeré změny týkající se údajů a skutečností uvedených v podané žádosti.</w:t>
      </w:r>
    </w:p>
    <w:p w:rsidR="00E62586" w:rsidRPr="00B14746" w:rsidRDefault="00E62586" w:rsidP="00B14746">
      <w:pPr>
        <w:jc w:val="both"/>
        <w:rPr>
          <w:rFonts w:ascii="Arial" w:hAnsi="Arial" w:cs="Arial"/>
          <w:sz w:val="20"/>
          <w:szCs w:val="20"/>
        </w:rPr>
      </w:pPr>
    </w:p>
    <w:p w:rsidR="00E62586" w:rsidRPr="00B14746" w:rsidRDefault="00E62586" w:rsidP="00B14746">
      <w:pPr>
        <w:jc w:val="both"/>
        <w:rPr>
          <w:rFonts w:ascii="Arial" w:hAnsi="Arial" w:cs="Arial"/>
          <w:sz w:val="20"/>
          <w:szCs w:val="20"/>
        </w:rPr>
      </w:pPr>
      <w:r w:rsidRPr="00B14746">
        <w:rPr>
          <w:rFonts w:ascii="Arial" w:hAnsi="Arial" w:cs="Arial"/>
          <w:sz w:val="20"/>
          <w:szCs w:val="20"/>
        </w:rPr>
        <w:t xml:space="preserve">Podáním žádosti žadatel souhlasí </w:t>
      </w:r>
    </w:p>
    <w:p w:rsidR="00E62586" w:rsidRPr="00B14746" w:rsidRDefault="00E62586" w:rsidP="00B14746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14746">
        <w:rPr>
          <w:rFonts w:ascii="Arial" w:hAnsi="Arial" w:cs="Arial"/>
          <w:sz w:val="20"/>
          <w:szCs w:val="20"/>
        </w:rPr>
        <w:t xml:space="preserve">s případnou kontrolou skutečností uvedených v žádosti </w:t>
      </w:r>
      <w:r w:rsidR="006D122A" w:rsidRPr="00B14746">
        <w:rPr>
          <w:rFonts w:ascii="Arial" w:hAnsi="Arial" w:cs="Arial"/>
          <w:sz w:val="20"/>
          <w:szCs w:val="20"/>
        </w:rPr>
        <w:t xml:space="preserve">a kontrolou použití dotace </w:t>
      </w:r>
      <w:r w:rsidRPr="00B14746">
        <w:rPr>
          <w:rFonts w:ascii="Arial" w:hAnsi="Arial" w:cs="Arial"/>
          <w:sz w:val="20"/>
          <w:szCs w:val="20"/>
        </w:rPr>
        <w:t>ze strany Plzeňského kraje,</w:t>
      </w:r>
    </w:p>
    <w:p w:rsidR="00E62586" w:rsidRPr="00B14746" w:rsidRDefault="00E62586" w:rsidP="00B14746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14746">
        <w:rPr>
          <w:rFonts w:ascii="Arial" w:hAnsi="Arial" w:cs="Arial"/>
          <w:sz w:val="20"/>
          <w:szCs w:val="20"/>
        </w:rPr>
        <w:t>se zpracováním údajů v žádosti, včetně osobních údajů, za účelem vyřízení žádosti,</w:t>
      </w:r>
    </w:p>
    <w:p w:rsidR="00E62586" w:rsidRPr="00B14746" w:rsidRDefault="00E62586" w:rsidP="00B14746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14746">
        <w:rPr>
          <w:rFonts w:ascii="Arial" w:hAnsi="Arial" w:cs="Arial"/>
          <w:sz w:val="20"/>
          <w:szCs w:val="20"/>
        </w:rPr>
        <w:t>se zveřejněním svých identifikačních údajů, účelu dotace a její výše</w:t>
      </w:r>
      <w:r w:rsidR="009C4C79">
        <w:rPr>
          <w:rFonts w:ascii="Arial" w:hAnsi="Arial" w:cs="Arial"/>
          <w:sz w:val="20"/>
          <w:szCs w:val="20"/>
        </w:rPr>
        <w:t xml:space="preserve"> či odůvodnění neposkytnutí dotace</w:t>
      </w:r>
      <w:r w:rsidRPr="00B14746">
        <w:rPr>
          <w:rFonts w:ascii="Arial" w:hAnsi="Arial" w:cs="Arial"/>
          <w:sz w:val="20"/>
          <w:szCs w:val="20"/>
        </w:rPr>
        <w:t>.</w:t>
      </w:r>
    </w:p>
    <w:p w:rsidR="00E62586" w:rsidRPr="00E62586" w:rsidRDefault="00E62586" w:rsidP="00E62586"/>
    <w:p w:rsidR="00652B6A" w:rsidRDefault="00AA5555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 w:rsidRPr="00DA6F1A">
        <w:rPr>
          <w:rFonts w:ascii="Arial" w:hAnsi="Arial" w:cs="Arial"/>
          <w:u w:val="single"/>
        </w:rPr>
        <w:t>I</w:t>
      </w:r>
      <w:r w:rsidR="00E62586">
        <w:rPr>
          <w:rFonts w:ascii="Arial" w:hAnsi="Arial" w:cs="Arial"/>
          <w:u w:val="single"/>
        </w:rPr>
        <w:t>I</w:t>
      </w:r>
      <w:r w:rsidRPr="00DA6F1A">
        <w:rPr>
          <w:rFonts w:ascii="Arial" w:hAnsi="Arial" w:cs="Arial"/>
          <w:u w:val="single"/>
        </w:rPr>
        <w:t>I.</w:t>
      </w:r>
      <w:r w:rsidR="00882101">
        <w:rPr>
          <w:rFonts w:ascii="Arial" w:hAnsi="Arial" w:cs="Arial"/>
          <w:u w:val="single"/>
        </w:rPr>
        <w:t xml:space="preserve"> </w:t>
      </w:r>
      <w:r w:rsidR="00652B6A">
        <w:rPr>
          <w:rFonts w:ascii="Arial" w:hAnsi="Arial" w:cs="Arial"/>
          <w:u w:val="single"/>
        </w:rPr>
        <w:t>Požadovaná podpora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2552"/>
      </w:tblGrid>
      <w:tr w:rsidR="006C4451" w:rsidRPr="00CC4F75" w:rsidTr="006C4451">
        <w:trPr>
          <w:trHeight w:val="345"/>
        </w:trPr>
        <w:tc>
          <w:tcPr>
            <w:tcW w:w="7513" w:type="dxa"/>
            <w:vAlign w:val="center"/>
          </w:tcPr>
          <w:p w:rsidR="006C4451" w:rsidRPr="004C2462" w:rsidRDefault="006C4451" w:rsidP="004C2462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  <w:r w:rsidRPr="004C2462">
              <w:rPr>
                <w:rFonts w:ascii="Arial" w:hAnsi="Arial" w:cs="Arial"/>
                <w:b/>
                <w:i w:val="0"/>
                <w:sz w:val="20"/>
              </w:rPr>
              <w:t xml:space="preserve">Účel </w:t>
            </w:r>
            <w:r w:rsidR="004C2462" w:rsidRPr="004C2462">
              <w:rPr>
                <w:rFonts w:ascii="Arial" w:hAnsi="Arial" w:cs="Arial"/>
                <w:b/>
                <w:i w:val="0"/>
                <w:sz w:val="20"/>
              </w:rPr>
              <w:t>podpory</w:t>
            </w:r>
          </w:p>
        </w:tc>
        <w:tc>
          <w:tcPr>
            <w:tcW w:w="2552" w:type="dxa"/>
            <w:vAlign w:val="center"/>
          </w:tcPr>
          <w:p w:rsidR="006C4451" w:rsidRPr="004C2462" w:rsidRDefault="004C2462" w:rsidP="006C4451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  <w:r w:rsidRPr="004C2462">
              <w:rPr>
                <w:rFonts w:ascii="Arial" w:hAnsi="Arial" w:cs="Arial"/>
                <w:b/>
                <w:i w:val="0"/>
                <w:sz w:val="20"/>
              </w:rPr>
              <w:t>Požadovaná částka v Kč</w:t>
            </w:r>
          </w:p>
        </w:tc>
      </w:tr>
      <w:tr w:rsidR="006C4451" w:rsidRPr="0075543E" w:rsidTr="0035324E">
        <w:trPr>
          <w:trHeight w:val="528"/>
        </w:trPr>
        <w:tc>
          <w:tcPr>
            <w:tcW w:w="7513" w:type="dxa"/>
            <w:vAlign w:val="center"/>
          </w:tcPr>
          <w:p w:rsidR="00C7576C" w:rsidRPr="00C7576C" w:rsidRDefault="00845683" w:rsidP="00746F05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i w:val="0"/>
                <w:sz w:val="20"/>
              </w:rPr>
            </w:pPr>
            <w:r w:rsidRPr="00845683">
              <w:rPr>
                <w:rFonts w:ascii="Arial" w:hAnsi="Arial" w:cs="Arial"/>
                <w:b/>
                <w:i w:val="0"/>
                <w:sz w:val="20"/>
              </w:rPr>
              <w:t xml:space="preserve">Příspěvek na </w:t>
            </w:r>
            <w:r w:rsidR="008A5A21">
              <w:rPr>
                <w:rFonts w:ascii="Arial" w:hAnsi="Arial" w:cs="Arial"/>
                <w:b/>
                <w:i w:val="0"/>
                <w:sz w:val="20"/>
              </w:rPr>
              <w:t xml:space="preserve">věcné vybavení </w:t>
            </w:r>
            <w:r w:rsidR="00C7576C" w:rsidRPr="00C7576C">
              <w:rPr>
                <w:rFonts w:ascii="Arial" w:hAnsi="Arial" w:cs="Arial"/>
                <w:i w:val="0"/>
                <w:sz w:val="20"/>
              </w:rPr>
              <w:t xml:space="preserve">(čl. </w:t>
            </w:r>
            <w:r w:rsidR="00746F05">
              <w:rPr>
                <w:rFonts w:ascii="Arial" w:hAnsi="Arial" w:cs="Arial"/>
                <w:i w:val="0"/>
                <w:sz w:val="20"/>
              </w:rPr>
              <w:t>3</w:t>
            </w:r>
            <w:r w:rsidR="00C7576C" w:rsidRPr="00C7576C">
              <w:rPr>
                <w:rFonts w:ascii="Arial" w:hAnsi="Arial" w:cs="Arial"/>
                <w:i w:val="0"/>
                <w:sz w:val="20"/>
              </w:rPr>
              <w:t xml:space="preserve"> Pravidel)</w:t>
            </w:r>
          </w:p>
        </w:tc>
        <w:tc>
          <w:tcPr>
            <w:tcW w:w="2552" w:type="dxa"/>
            <w:vAlign w:val="center"/>
          </w:tcPr>
          <w:p w:rsidR="006C4451" w:rsidRPr="0075543E" w:rsidRDefault="006C4451" w:rsidP="006313DD">
            <w:pPr>
              <w:pStyle w:val="Zkladntext"/>
              <w:shd w:val="clear" w:color="auto" w:fill="FFFFFF" w:themeFill="background1"/>
              <w:rPr>
                <w:rFonts w:ascii="Arial" w:hAnsi="Arial" w:cs="Arial"/>
                <w:b/>
                <w:i w:val="0"/>
                <w:sz w:val="20"/>
              </w:rPr>
            </w:pPr>
          </w:p>
        </w:tc>
      </w:tr>
    </w:tbl>
    <w:p w:rsidR="006C4451" w:rsidRDefault="006C4451" w:rsidP="006C4451">
      <w:pPr>
        <w:pStyle w:val="Zkladntext"/>
        <w:shd w:val="clear" w:color="auto" w:fill="FFFFFF" w:themeFill="background1"/>
        <w:rPr>
          <w:rFonts w:ascii="Arial" w:hAnsi="Arial" w:cs="Arial"/>
          <w:sz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2552"/>
      </w:tblGrid>
      <w:tr w:rsidR="00F43D19" w:rsidRPr="00CC4F75" w:rsidTr="00A031B9">
        <w:trPr>
          <w:trHeight w:val="345"/>
        </w:trPr>
        <w:tc>
          <w:tcPr>
            <w:tcW w:w="7513" w:type="dxa"/>
            <w:vAlign w:val="center"/>
          </w:tcPr>
          <w:p w:rsidR="00F43D19" w:rsidRPr="004C2462" w:rsidRDefault="00F43D19" w:rsidP="008A5A21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  <w:r>
              <w:rPr>
                <w:rFonts w:ascii="Arial" w:hAnsi="Arial" w:cs="Arial"/>
                <w:b/>
                <w:i w:val="0"/>
                <w:sz w:val="20"/>
              </w:rPr>
              <w:t xml:space="preserve">Specifikace </w:t>
            </w:r>
            <w:r w:rsidR="00594CDC">
              <w:rPr>
                <w:rFonts w:ascii="Arial" w:hAnsi="Arial" w:cs="Arial"/>
                <w:b/>
                <w:i w:val="0"/>
                <w:sz w:val="20"/>
              </w:rPr>
              <w:t xml:space="preserve">plánovaného </w:t>
            </w:r>
            <w:r w:rsidR="008A5A21">
              <w:rPr>
                <w:rFonts w:ascii="Arial" w:hAnsi="Arial" w:cs="Arial"/>
                <w:b/>
                <w:i w:val="0"/>
                <w:sz w:val="20"/>
              </w:rPr>
              <w:t>věcného vybavení</w:t>
            </w:r>
          </w:p>
        </w:tc>
        <w:tc>
          <w:tcPr>
            <w:tcW w:w="2552" w:type="dxa"/>
            <w:vAlign w:val="center"/>
          </w:tcPr>
          <w:p w:rsidR="00F43D19" w:rsidRPr="004C2462" w:rsidRDefault="00F43D19" w:rsidP="00A031B9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  <w:r>
              <w:rPr>
                <w:rFonts w:ascii="Arial" w:hAnsi="Arial" w:cs="Arial"/>
                <w:b/>
                <w:i w:val="0"/>
                <w:sz w:val="20"/>
              </w:rPr>
              <w:t>Předpokládané náklady</w:t>
            </w:r>
            <w:r w:rsidRPr="004C2462">
              <w:rPr>
                <w:rFonts w:ascii="Arial" w:hAnsi="Arial" w:cs="Arial"/>
                <w:b/>
                <w:i w:val="0"/>
                <w:sz w:val="20"/>
              </w:rPr>
              <w:t xml:space="preserve"> v Kč</w:t>
            </w:r>
          </w:p>
        </w:tc>
      </w:tr>
      <w:tr w:rsidR="00F43D19" w:rsidRPr="00CC4F75" w:rsidTr="00A031B9">
        <w:trPr>
          <w:trHeight w:val="345"/>
        </w:trPr>
        <w:tc>
          <w:tcPr>
            <w:tcW w:w="7513" w:type="dxa"/>
            <w:vAlign w:val="center"/>
          </w:tcPr>
          <w:p w:rsidR="00F43D19" w:rsidRDefault="00F43D19" w:rsidP="00A031B9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F43D19" w:rsidRDefault="00F43D19" w:rsidP="00A031B9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</w:p>
        </w:tc>
      </w:tr>
      <w:tr w:rsidR="00F43D19" w:rsidRPr="00CC4F75" w:rsidTr="00A031B9">
        <w:trPr>
          <w:trHeight w:val="345"/>
        </w:trPr>
        <w:tc>
          <w:tcPr>
            <w:tcW w:w="7513" w:type="dxa"/>
            <w:vAlign w:val="center"/>
          </w:tcPr>
          <w:p w:rsidR="00F43D19" w:rsidRDefault="00F43D19" w:rsidP="00A031B9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F43D19" w:rsidRDefault="00F43D19" w:rsidP="00A031B9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</w:p>
        </w:tc>
      </w:tr>
      <w:tr w:rsidR="00F43D19" w:rsidRPr="00CC4F75" w:rsidTr="00A031B9">
        <w:trPr>
          <w:trHeight w:val="345"/>
        </w:trPr>
        <w:tc>
          <w:tcPr>
            <w:tcW w:w="7513" w:type="dxa"/>
            <w:vAlign w:val="center"/>
          </w:tcPr>
          <w:p w:rsidR="00F43D19" w:rsidRDefault="00F43D19" w:rsidP="00A031B9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F43D19" w:rsidRDefault="00F43D19" w:rsidP="00A031B9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</w:p>
        </w:tc>
      </w:tr>
    </w:tbl>
    <w:p w:rsidR="00417A9D" w:rsidRDefault="00417A9D" w:rsidP="0034250A">
      <w:pPr>
        <w:jc w:val="both"/>
        <w:rPr>
          <w:rFonts w:ascii="Arial" w:hAnsi="Arial" w:cs="Arial"/>
        </w:rPr>
      </w:pPr>
    </w:p>
    <w:p w:rsidR="00B14746" w:rsidRDefault="00B14746" w:rsidP="00B14746">
      <w:pPr>
        <w:pStyle w:val="Nadpis1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Odůvodnění žádosti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14746" w:rsidRPr="006242B9" w:rsidTr="002E55C2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746" w:rsidRDefault="00B14746" w:rsidP="002E55C2">
            <w:pPr>
              <w:jc w:val="both"/>
              <w:rPr>
                <w:rFonts w:ascii="Arial" w:hAnsi="Arial" w:cs="Arial"/>
              </w:rPr>
            </w:pPr>
          </w:p>
          <w:p w:rsidR="00B14746" w:rsidRPr="006242B9" w:rsidRDefault="00B14746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B14746" w:rsidRPr="000B47AA" w:rsidRDefault="00B14746" w:rsidP="00B14746"/>
    <w:p w:rsidR="00B14746" w:rsidRDefault="00B14746" w:rsidP="00B14746">
      <w:pPr>
        <w:pStyle w:val="Nadpis1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Seznam příloh</w:t>
      </w:r>
      <w:r w:rsidR="0035324E">
        <w:rPr>
          <w:rFonts w:ascii="Arial" w:hAnsi="Arial" w:cs="Arial"/>
        </w:rPr>
        <w:t>:</w:t>
      </w:r>
    </w:p>
    <w:p w:rsidR="0035324E" w:rsidRPr="0035324E" w:rsidRDefault="0035324E" w:rsidP="0035324E"/>
    <w:tbl>
      <w:tblPr>
        <w:tblW w:w="100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3559"/>
      </w:tblGrid>
      <w:tr w:rsidR="0035324E" w:rsidRPr="006242B9" w:rsidTr="007D29A0">
        <w:tc>
          <w:tcPr>
            <w:tcW w:w="6521" w:type="dxa"/>
          </w:tcPr>
          <w:p w:rsidR="0035324E" w:rsidRPr="006242B9" w:rsidRDefault="0035324E" w:rsidP="007D29A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pracovník (</w:t>
            </w:r>
            <w:r w:rsidRPr="005A5E7A">
              <w:rPr>
                <w:rFonts w:ascii="Arial" w:hAnsi="Arial" w:cs="Arial"/>
                <w:i/>
                <w:sz w:val="20"/>
                <w:szCs w:val="20"/>
              </w:rPr>
              <w:t>příjmení, jméno, titul</w:t>
            </w:r>
            <w:r>
              <w:rPr>
                <w:rFonts w:ascii="Arial" w:hAnsi="Arial" w:cs="Arial"/>
              </w:rPr>
              <w:t>)</w:t>
            </w:r>
            <w:r w:rsidRPr="006242B9">
              <w:rPr>
                <w:rFonts w:ascii="Arial" w:hAnsi="Arial" w:cs="Arial"/>
              </w:rPr>
              <w:t>:</w:t>
            </w:r>
          </w:p>
          <w:p w:rsidR="0035324E" w:rsidRPr="006242B9" w:rsidRDefault="0035324E" w:rsidP="007D29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59" w:type="dxa"/>
          </w:tcPr>
          <w:p w:rsidR="0035324E" w:rsidRPr="006242B9" w:rsidRDefault="0035324E" w:rsidP="007D29A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číslo</w:t>
            </w:r>
            <w:r w:rsidRPr="006242B9">
              <w:rPr>
                <w:rFonts w:ascii="Arial" w:hAnsi="Arial" w:cs="Arial"/>
              </w:rPr>
              <w:t>:</w:t>
            </w:r>
          </w:p>
        </w:tc>
      </w:tr>
    </w:tbl>
    <w:p w:rsidR="00707837" w:rsidRDefault="00707837" w:rsidP="0034250A">
      <w:pPr>
        <w:jc w:val="both"/>
        <w:rPr>
          <w:rFonts w:ascii="Arial" w:hAnsi="Arial" w:cs="Arial"/>
        </w:rPr>
      </w:pPr>
    </w:p>
    <w:p w:rsidR="0035324E" w:rsidRDefault="0035324E" w:rsidP="0034250A">
      <w:pPr>
        <w:jc w:val="both"/>
        <w:rPr>
          <w:rFonts w:ascii="Arial" w:hAnsi="Arial" w:cs="Arial"/>
        </w:rPr>
      </w:pPr>
    </w:p>
    <w:tbl>
      <w:tblPr>
        <w:tblW w:w="100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5261"/>
      </w:tblGrid>
      <w:tr w:rsidR="00707837" w:rsidRPr="006242B9" w:rsidTr="006242B9">
        <w:tc>
          <w:tcPr>
            <w:tcW w:w="4819" w:type="dxa"/>
          </w:tcPr>
          <w:p w:rsidR="0035324E" w:rsidRPr="006242B9" w:rsidRDefault="0035324E" w:rsidP="0035324E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Příjmení, jméno, titul</w:t>
            </w:r>
            <w:r>
              <w:rPr>
                <w:rFonts w:ascii="Arial" w:hAnsi="Arial" w:cs="Arial"/>
              </w:rPr>
              <w:t xml:space="preserve"> (</w:t>
            </w:r>
            <w:r w:rsidRPr="003B7CC2">
              <w:rPr>
                <w:rFonts w:ascii="Arial" w:hAnsi="Arial" w:cs="Arial"/>
                <w:i/>
                <w:sz w:val="20"/>
                <w:szCs w:val="20"/>
              </w:rPr>
              <w:t>starosta</w:t>
            </w:r>
            <w:r>
              <w:rPr>
                <w:rFonts w:ascii="Arial" w:hAnsi="Arial" w:cs="Arial"/>
              </w:rPr>
              <w:t>)</w:t>
            </w:r>
            <w:r w:rsidRPr="006242B9">
              <w:rPr>
                <w:rFonts w:ascii="Arial" w:hAnsi="Arial" w:cs="Arial"/>
              </w:rPr>
              <w:t>:</w:t>
            </w:r>
          </w:p>
          <w:p w:rsidR="00707837" w:rsidRPr="006242B9" w:rsidRDefault="0035324E" w:rsidP="0035324E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Datum:</w:t>
            </w:r>
          </w:p>
        </w:tc>
        <w:tc>
          <w:tcPr>
            <w:tcW w:w="5261" w:type="dxa"/>
          </w:tcPr>
          <w:p w:rsidR="00707837" w:rsidRPr="006242B9" w:rsidRDefault="00707520" w:rsidP="00746F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707837" w:rsidRPr="006242B9">
              <w:rPr>
                <w:rFonts w:ascii="Arial" w:hAnsi="Arial" w:cs="Arial"/>
              </w:rPr>
              <w:t>odpis:</w:t>
            </w:r>
          </w:p>
        </w:tc>
      </w:tr>
    </w:tbl>
    <w:p w:rsidR="009C5AE0" w:rsidRPr="006242B9" w:rsidRDefault="009C5AE0" w:rsidP="0035324E">
      <w:pPr>
        <w:rPr>
          <w:rFonts w:ascii="Arial" w:hAnsi="Arial" w:cs="Arial"/>
        </w:rPr>
      </w:pPr>
    </w:p>
    <w:sectPr w:rsidR="009C5AE0" w:rsidRPr="006242B9" w:rsidSect="006242B9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747" w:bottom="1418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8B2" w:rsidRDefault="00CF08B2">
      <w:r>
        <w:separator/>
      </w:r>
    </w:p>
  </w:endnote>
  <w:endnote w:type="continuationSeparator" w:id="0">
    <w:p w:rsidR="00CF08B2" w:rsidRDefault="00CF0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Arial Narrow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8B2" w:rsidRPr="00AE27D8" w:rsidRDefault="00B441C7">
    <w:pPr>
      <w:pStyle w:val="Zpat"/>
      <w:jc w:val="center"/>
      <w:rPr>
        <w:rFonts w:ascii="Arial" w:hAnsi="Arial" w:cs="Arial"/>
        <w:sz w:val="20"/>
        <w:szCs w:val="20"/>
      </w:rPr>
    </w:pPr>
    <w:r w:rsidRPr="00AE27D8">
      <w:rPr>
        <w:rFonts w:ascii="Arial" w:hAnsi="Arial" w:cs="Arial"/>
        <w:sz w:val="20"/>
        <w:szCs w:val="20"/>
      </w:rPr>
      <w:fldChar w:fldCharType="begin"/>
    </w:r>
    <w:r w:rsidR="00CF08B2" w:rsidRPr="00AE27D8">
      <w:rPr>
        <w:rFonts w:ascii="Arial" w:hAnsi="Arial" w:cs="Arial"/>
        <w:sz w:val="20"/>
        <w:szCs w:val="20"/>
      </w:rPr>
      <w:instrText xml:space="preserve"> PAGE   \* MERGEFORMAT </w:instrText>
    </w:r>
    <w:r w:rsidRPr="00AE27D8">
      <w:rPr>
        <w:rFonts w:ascii="Arial" w:hAnsi="Arial" w:cs="Arial"/>
        <w:sz w:val="20"/>
        <w:szCs w:val="20"/>
      </w:rPr>
      <w:fldChar w:fldCharType="separate"/>
    </w:r>
    <w:r w:rsidR="007E4B73">
      <w:rPr>
        <w:rFonts w:ascii="Arial" w:hAnsi="Arial" w:cs="Arial"/>
        <w:noProof/>
        <w:sz w:val="20"/>
        <w:szCs w:val="20"/>
      </w:rPr>
      <w:t>2</w:t>
    </w:r>
    <w:r w:rsidRPr="00AE27D8">
      <w:rPr>
        <w:rFonts w:ascii="Arial" w:hAnsi="Arial" w:cs="Arial"/>
        <w:sz w:val="20"/>
        <w:szCs w:val="20"/>
      </w:rPr>
      <w:fldChar w:fldCharType="end"/>
    </w:r>
  </w:p>
  <w:p w:rsidR="00CF08B2" w:rsidRDefault="00CF08B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7744"/>
      <w:docPartObj>
        <w:docPartGallery w:val="Page Numbers (Bottom of Page)"/>
        <w:docPartUnique/>
      </w:docPartObj>
    </w:sdtPr>
    <w:sdtEndPr/>
    <w:sdtContent>
      <w:p w:rsidR="00CF08B2" w:rsidRDefault="008A5A21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4B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08B2" w:rsidRDefault="00CF08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8B2" w:rsidRDefault="00CF08B2">
      <w:r>
        <w:separator/>
      </w:r>
    </w:p>
  </w:footnote>
  <w:footnote w:type="continuationSeparator" w:id="0">
    <w:p w:rsidR="00CF08B2" w:rsidRDefault="00CF0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8B2" w:rsidRDefault="00CF08B2">
    <w:pPr>
      <w:pStyle w:val="Zhlav"/>
      <w:jc w:val="center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8B2" w:rsidRDefault="00CF08B2" w:rsidP="00811AC2">
    <w:pPr>
      <w:autoSpaceDE w:val="0"/>
      <w:autoSpaceDN w:val="0"/>
      <w:adjustRightInd w:val="0"/>
      <w:spacing w:after="120"/>
      <w:jc w:val="center"/>
      <w:rPr>
        <w:rFonts w:ascii="Arial" w:hAnsi="Arial" w:cs="Arial"/>
        <w:sz w:val="22"/>
        <w:szCs w:val="22"/>
      </w:rPr>
    </w:pPr>
    <w:r w:rsidRPr="001E6871">
      <w:rPr>
        <w:rFonts w:ascii="Arial" w:hAnsi="Arial" w:cs="Arial"/>
        <w:sz w:val="22"/>
        <w:szCs w:val="22"/>
      </w:rPr>
      <w:t>Dotační program „Podpora jednotek sbor</w:t>
    </w:r>
    <w:r w:rsidR="0008022F">
      <w:rPr>
        <w:rFonts w:ascii="Arial" w:hAnsi="Arial" w:cs="Arial"/>
        <w:sz w:val="22"/>
        <w:szCs w:val="22"/>
      </w:rPr>
      <w:t>ů</w:t>
    </w:r>
    <w:r w:rsidRPr="001E6871">
      <w:rPr>
        <w:rFonts w:ascii="Arial" w:hAnsi="Arial" w:cs="Arial"/>
        <w:sz w:val="22"/>
        <w:szCs w:val="22"/>
      </w:rPr>
      <w:t xml:space="preserve"> dobrovolných hasičů obcí Plzeňského kraje v roce 201</w:t>
    </w:r>
    <w:r w:rsidR="00746F05">
      <w:rPr>
        <w:rFonts w:ascii="Arial" w:hAnsi="Arial" w:cs="Arial"/>
        <w:sz w:val="22"/>
        <w:szCs w:val="22"/>
      </w:rPr>
      <w:t>6</w:t>
    </w:r>
    <w:r w:rsidRPr="001E6871">
      <w:rPr>
        <w:rFonts w:ascii="Arial" w:hAnsi="Arial" w:cs="Arial"/>
        <w:sz w:val="22"/>
        <w:szCs w:val="22"/>
      </w:rPr>
      <w:t>“</w:t>
    </w:r>
  </w:p>
  <w:p w:rsidR="00746F05" w:rsidRPr="001E6871" w:rsidRDefault="00746F05" w:rsidP="00811AC2">
    <w:pPr>
      <w:autoSpaceDE w:val="0"/>
      <w:autoSpaceDN w:val="0"/>
      <w:adjustRightInd w:val="0"/>
      <w:spacing w:after="12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(příloha č. 3 pravidel)</w:t>
    </w:r>
  </w:p>
  <w:p w:rsidR="00CF08B2" w:rsidRDefault="00CF08B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4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4A5B43CC"/>
    <w:multiLevelType w:val="hybridMultilevel"/>
    <w:tmpl w:val="C83A1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52C92056"/>
    <w:multiLevelType w:val="hybridMultilevel"/>
    <w:tmpl w:val="95D0C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A2627A"/>
    <w:multiLevelType w:val="hybridMultilevel"/>
    <w:tmpl w:val="5558A610"/>
    <w:lvl w:ilvl="0" w:tplc="AA40CA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3F0DCB"/>
    <w:multiLevelType w:val="hybridMultilevel"/>
    <w:tmpl w:val="C532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803AF9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10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837"/>
    <w:rsid w:val="0000035B"/>
    <w:rsid w:val="0000048D"/>
    <w:rsid w:val="0000064E"/>
    <w:rsid w:val="0000067B"/>
    <w:rsid w:val="000009AE"/>
    <w:rsid w:val="0000184B"/>
    <w:rsid w:val="00001C7C"/>
    <w:rsid w:val="00002B2E"/>
    <w:rsid w:val="000034A3"/>
    <w:rsid w:val="000039CD"/>
    <w:rsid w:val="00003CC6"/>
    <w:rsid w:val="000043CE"/>
    <w:rsid w:val="0000452D"/>
    <w:rsid w:val="00004E5D"/>
    <w:rsid w:val="00004E8E"/>
    <w:rsid w:val="000051B5"/>
    <w:rsid w:val="00005605"/>
    <w:rsid w:val="00005C20"/>
    <w:rsid w:val="00005C74"/>
    <w:rsid w:val="00005D54"/>
    <w:rsid w:val="00006094"/>
    <w:rsid w:val="00006499"/>
    <w:rsid w:val="00006501"/>
    <w:rsid w:val="00006836"/>
    <w:rsid w:val="00006954"/>
    <w:rsid w:val="000074F1"/>
    <w:rsid w:val="000078BC"/>
    <w:rsid w:val="0001107D"/>
    <w:rsid w:val="0001145F"/>
    <w:rsid w:val="0001166C"/>
    <w:rsid w:val="00011AE3"/>
    <w:rsid w:val="000123F4"/>
    <w:rsid w:val="00012E19"/>
    <w:rsid w:val="00013AAA"/>
    <w:rsid w:val="00013C0B"/>
    <w:rsid w:val="000141E5"/>
    <w:rsid w:val="00014395"/>
    <w:rsid w:val="00014526"/>
    <w:rsid w:val="0001492C"/>
    <w:rsid w:val="0001509E"/>
    <w:rsid w:val="00015227"/>
    <w:rsid w:val="0001547A"/>
    <w:rsid w:val="0001568C"/>
    <w:rsid w:val="000157CF"/>
    <w:rsid w:val="00015D37"/>
    <w:rsid w:val="000161CB"/>
    <w:rsid w:val="00016762"/>
    <w:rsid w:val="0001677B"/>
    <w:rsid w:val="000167D0"/>
    <w:rsid w:val="00016BE2"/>
    <w:rsid w:val="00017438"/>
    <w:rsid w:val="00017BB1"/>
    <w:rsid w:val="00017D15"/>
    <w:rsid w:val="00020B8C"/>
    <w:rsid w:val="00020D9A"/>
    <w:rsid w:val="00020F03"/>
    <w:rsid w:val="00021176"/>
    <w:rsid w:val="00021949"/>
    <w:rsid w:val="00021CA5"/>
    <w:rsid w:val="00022000"/>
    <w:rsid w:val="00022608"/>
    <w:rsid w:val="00022885"/>
    <w:rsid w:val="00022D23"/>
    <w:rsid w:val="000237C3"/>
    <w:rsid w:val="00023CF5"/>
    <w:rsid w:val="00023E64"/>
    <w:rsid w:val="00023E6A"/>
    <w:rsid w:val="0002409D"/>
    <w:rsid w:val="00024362"/>
    <w:rsid w:val="000251C8"/>
    <w:rsid w:val="000255F8"/>
    <w:rsid w:val="00025EAE"/>
    <w:rsid w:val="0002726E"/>
    <w:rsid w:val="00027602"/>
    <w:rsid w:val="00027929"/>
    <w:rsid w:val="00027CD6"/>
    <w:rsid w:val="00027D00"/>
    <w:rsid w:val="00030BFB"/>
    <w:rsid w:val="00031226"/>
    <w:rsid w:val="0003174A"/>
    <w:rsid w:val="00032456"/>
    <w:rsid w:val="00032500"/>
    <w:rsid w:val="00032A09"/>
    <w:rsid w:val="00032DBC"/>
    <w:rsid w:val="00032FFD"/>
    <w:rsid w:val="00033096"/>
    <w:rsid w:val="000332F9"/>
    <w:rsid w:val="00033B61"/>
    <w:rsid w:val="00033C53"/>
    <w:rsid w:val="00033D93"/>
    <w:rsid w:val="000341B2"/>
    <w:rsid w:val="00034CD0"/>
    <w:rsid w:val="00034D43"/>
    <w:rsid w:val="00034DDB"/>
    <w:rsid w:val="000350BA"/>
    <w:rsid w:val="000351ED"/>
    <w:rsid w:val="00035283"/>
    <w:rsid w:val="000354C7"/>
    <w:rsid w:val="000357F9"/>
    <w:rsid w:val="0003684F"/>
    <w:rsid w:val="000368B9"/>
    <w:rsid w:val="00036CE0"/>
    <w:rsid w:val="000373CA"/>
    <w:rsid w:val="000374A0"/>
    <w:rsid w:val="000377D5"/>
    <w:rsid w:val="00037D4A"/>
    <w:rsid w:val="00037D5E"/>
    <w:rsid w:val="00040D9C"/>
    <w:rsid w:val="00040E6E"/>
    <w:rsid w:val="00041B93"/>
    <w:rsid w:val="000422DA"/>
    <w:rsid w:val="0004294C"/>
    <w:rsid w:val="00042E64"/>
    <w:rsid w:val="000431C5"/>
    <w:rsid w:val="00043B59"/>
    <w:rsid w:val="00043DBE"/>
    <w:rsid w:val="00043F43"/>
    <w:rsid w:val="0004423B"/>
    <w:rsid w:val="00044423"/>
    <w:rsid w:val="00044923"/>
    <w:rsid w:val="00044F47"/>
    <w:rsid w:val="000450C6"/>
    <w:rsid w:val="000453DF"/>
    <w:rsid w:val="000455EF"/>
    <w:rsid w:val="00045A6D"/>
    <w:rsid w:val="00046324"/>
    <w:rsid w:val="000464DE"/>
    <w:rsid w:val="0004653F"/>
    <w:rsid w:val="0004656B"/>
    <w:rsid w:val="0004658C"/>
    <w:rsid w:val="000465B4"/>
    <w:rsid w:val="00046904"/>
    <w:rsid w:val="00046D3F"/>
    <w:rsid w:val="00047A73"/>
    <w:rsid w:val="00047D92"/>
    <w:rsid w:val="0005018F"/>
    <w:rsid w:val="00050361"/>
    <w:rsid w:val="00050B9D"/>
    <w:rsid w:val="000512F6"/>
    <w:rsid w:val="00051362"/>
    <w:rsid w:val="000520DB"/>
    <w:rsid w:val="0005264E"/>
    <w:rsid w:val="00052785"/>
    <w:rsid w:val="0005456E"/>
    <w:rsid w:val="00054615"/>
    <w:rsid w:val="000548A3"/>
    <w:rsid w:val="00055016"/>
    <w:rsid w:val="0005512C"/>
    <w:rsid w:val="00055315"/>
    <w:rsid w:val="0005566D"/>
    <w:rsid w:val="00055D48"/>
    <w:rsid w:val="00056013"/>
    <w:rsid w:val="000560E2"/>
    <w:rsid w:val="000566F1"/>
    <w:rsid w:val="00056CE4"/>
    <w:rsid w:val="00056E3A"/>
    <w:rsid w:val="00061190"/>
    <w:rsid w:val="00061534"/>
    <w:rsid w:val="0006169F"/>
    <w:rsid w:val="00061910"/>
    <w:rsid w:val="00061B6C"/>
    <w:rsid w:val="0006294F"/>
    <w:rsid w:val="00062C35"/>
    <w:rsid w:val="00063237"/>
    <w:rsid w:val="0006334E"/>
    <w:rsid w:val="00063789"/>
    <w:rsid w:val="000637F1"/>
    <w:rsid w:val="00063E91"/>
    <w:rsid w:val="00064698"/>
    <w:rsid w:val="000646AA"/>
    <w:rsid w:val="0006513D"/>
    <w:rsid w:val="00065893"/>
    <w:rsid w:val="00065CD4"/>
    <w:rsid w:val="000667B9"/>
    <w:rsid w:val="00066F79"/>
    <w:rsid w:val="00066FD6"/>
    <w:rsid w:val="00067ACC"/>
    <w:rsid w:val="00070380"/>
    <w:rsid w:val="00070600"/>
    <w:rsid w:val="00070765"/>
    <w:rsid w:val="0007120F"/>
    <w:rsid w:val="00071349"/>
    <w:rsid w:val="0007142E"/>
    <w:rsid w:val="0007143A"/>
    <w:rsid w:val="00071761"/>
    <w:rsid w:val="00071C2E"/>
    <w:rsid w:val="00072EDC"/>
    <w:rsid w:val="000733FA"/>
    <w:rsid w:val="000738A4"/>
    <w:rsid w:val="00073B00"/>
    <w:rsid w:val="00073E1B"/>
    <w:rsid w:val="00074916"/>
    <w:rsid w:val="00074928"/>
    <w:rsid w:val="00074B64"/>
    <w:rsid w:val="000754A5"/>
    <w:rsid w:val="000754D0"/>
    <w:rsid w:val="00075F4A"/>
    <w:rsid w:val="000766B3"/>
    <w:rsid w:val="00076A33"/>
    <w:rsid w:val="000771B4"/>
    <w:rsid w:val="000775DF"/>
    <w:rsid w:val="000778CD"/>
    <w:rsid w:val="00077EC5"/>
    <w:rsid w:val="00080096"/>
    <w:rsid w:val="0008022F"/>
    <w:rsid w:val="00080365"/>
    <w:rsid w:val="000808B3"/>
    <w:rsid w:val="00080A14"/>
    <w:rsid w:val="00080D99"/>
    <w:rsid w:val="00081C28"/>
    <w:rsid w:val="00081DF0"/>
    <w:rsid w:val="00081E04"/>
    <w:rsid w:val="000823D0"/>
    <w:rsid w:val="000828A5"/>
    <w:rsid w:val="0008297A"/>
    <w:rsid w:val="00082DFC"/>
    <w:rsid w:val="00083BD4"/>
    <w:rsid w:val="00083BE0"/>
    <w:rsid w:val="00083E64"/>
    <w:rsid w:val="00084A1F"/>
    <w:rsid w:val="00087336"/>
    <w:rsid w:val="00087B91"/>
    <w:rsid w:val="00090402"/>
    <w:rsid w:val="000906D5"/>
    <w:rsid w:val="0009073A"/>
    <w:rsid w:val="00090934"/>
    <w:rsid w:val="00090FA5"/>
    <w:rsid w:val="00091529"/>
    <w:rsid w:val="000915B8"/>
    <w:rsid w:val="00091D5A"/>
    <w:rsid w:val="00091E70"/>
    <w:rsid w:val="00092CE1"/>
    <w:rsid w:val="00092F1F"/>
    <w:rsid w:val="00093308"/>
    <w:rsid w:val="00093FED"/>
    <w:rsid w:val="000943AA"/>
    <w:rsid w:val="0009450F"/>
    <w:rsid w:val="00094646"/>
    <w:rsid w:val="000948B8"/>
    <w:rsid w:val="00094A25"/>
    <w:rsid w:val="000958A2"/>
    <w:rsid w:val="000959C0"/>
    <w:rsid w:val="00095A6B"/>
    <w:rsid w:val="00095C1F"/>
    <w:rsid w:val="0009621D"/>
    <w:rsid w:val="000962D0"/>
    <w:rsid w:val="00096572"/>
    <w:rsid w:val="00096C08"/>
    <w:rsid w:val="00096E76"/>
    <w:rsid w:val="00097572"/>
    <w:rsid w:val="00097985"/>
    <w:rsid w:val="000A0491"/>
    <w:rsid w:val="000A0686"/>
    <w:rsid w:val="000A07FB"/>
    <w:rsid w:val="000A087D"/>
    <w:rsid w:val="000A0919"/>
    <w:rsid w:val="000A0D28"/>
    <w:rsid w:val="000A109B"/>
    <w:rsid w:val="000A1446"/>
    <w:rsid w:val="000A25B4"/>
    <w:rsid w:val="000A2F71"/>
    <w:rsid w:val="000A308D"/>
    <w:rsid w:val="000A3274"/>
    <w:rsid w:val="000A373B"/>
    <w:rsid w:val="000A3773"/>
    <w:rsid w:val="000A3D4F"/>
    <w:rsid w:val="000A40B8"/>
    <w:rsid w:val="000A40FC"/>
    <w:rsid w:val="000A4FC0"/>
    <w:rsid w:val="000A5406"/>
    <w:rsid w:val="000A59E2"/>
    <w:rsid w:val="000A5EB0"/>
    <w:rsid w:val="000A632B"/>
    <w:rsid w:val="000A6615"/>
    <w:rsid w:val="000A783A"/>
    <w:rsid w:val="000A79C7"/>
    <w:rsid w:val="000A79DA"/>
    <w:rsid w:val="000B0BA9"/>
    <w:rsid w:val="000B0EB5"/>
    <w:rsid w:val="000B1431"/>
    <w:rsid w:val="000B14A9"/>
    <w:rsid w:val="000B1C3D"/>
    <w:rsid w:val="000B1CC6"/>
    <w:rsid w:val="000B26DC"/>
    <w:rsid w:val="000B2D67"/>
    <w:rsid w:val="000B30CD"/>
    <w:rsid w:val="000B3185"/>
    <w:rsid w:val="000B3B25"/>
    <w:rsid w:val="000B3BB3"/>
    <w:rsid w:val="000B4060"/>
    <w:rsid w:val="000B4177"/>
    <w:rsid w:val="000B43F3"/>
    <w:rsid w:val="000B4876"/>
    <w:rsid w:val="000B4D86"/>
    <w:rsid w:val="000B4E22"/>
    <w:rsid w:val="000B4E81"/>
    <w:rsid w:val="000B5581"/>
    <w:rsid w:val="000B56E5"/>
    <w:rsid w:val="000B5D74"/>
    <w:rsid w:val="000B5D8E"/>
    <w:rsid w:val="000B6148"/>
    <w:rsid w:val="000B6C3D"/>
    <w:rsid w:val="000B6E16"/>
    <w:rsid w:val="000B6E55"/>
    <w:rsid w:val="000B72DE"/>
    <w:rsid w:val="000C0015"/>
    <w:rsid w:val="000C0B75"/>
    <w:rsid w:val="000C202C"/>
    <w:rsid w:val="000C253C"/>
    <w:rsid w:val="000C3522"/>
    <w:rsid w:val="000C37F4"/>
    <w:rsid w:val="000C3F66"/>
    <w:rsid w:val="000C409A"/>
    <w:rsid w:val="000C484E"/>
    <w:rsid w:val="000C495B"/>
    <w:rsid w:val="000C4DEE"/>
    <w:rsid w:val="000C4FE3"/>
    <w:rsid w:val="000C569C"/>
    <w:rsid w:val="000C5882"/>
    <w:rsid w:val="000C58C7"/>
    <w:rsid w:val="000C5F7C"/>
    <w:rsid w:val="000C60CD"/>
    <w:rsid w:val="000C6172"/>
    <w:rsid w:val="000C666F"/>
    <w:rsid w:val="000C6B34"/>
    <w:rsid w:val="000C702F"/>
    <w:rsid w:val="000C7604"/>
    <w:rsid w:val="000C7EE8"/>
    <w:rsid w:val="000C7F72"/>
    <w:rsid w:val="000D02D9"/>
    <w:rsid w:val="000D1109"/>
    <w:rsid w:val="000D17FF"/>
    <w:rsid w:val="000D1B38"/>
    <w:rsid w:val="000D1BEF"/>
    <w:rsid w:val="000D201A"/>
    <w:rsid w:val="000D21D3"/>
    <w:rsid w:val="000D232C"/>
    <w:rsid w:val="000D2615"/>
    <w:rsid w:val="000D28A0"/>
    <w:rsid w:val="000D2B30"/>
    <w:rsid w:val="000D3E42"/>
    <w:rsid w:val="000D4010"/>
    <w:rsid w:val="000D4FBA"/>
    <w:rsid w:val="000D5AB3"/>
    <w:rsid w:val="000D5BA9"/>
    <w:rsid w:val="000D5BAF"/>
    <w:rsid w:val="000D5EAE"/>
    <w:rsid w:val="000D6701"/>
    <w:rsid w:val="000D6EC5"/>
    <w:rsid w:val="000D6EE0"/>
    <w:rsid w:val="000D738F"/>
    <w:rsid w:val="000D7889"/>
    <w:rsid w:val="000D7AE7"/>
    <w:rsid w:val="000E0226"/>
    <w:rsid w:val="000E07FC"/>
    <w:rsid w:val="000E0FF4"/>
    <w:rsid w:val="000E162A"/>
    <w:rsid w:val="000E1B5D"/>
    <w:rsid w:val="000E2005"/>
    <w:rsid w:val="000E33A6"/>
    <w:rsid w:val="000E34FE"/>
    <w:rsid w:val="000E3580"/>
    <w:rsid w:val="000E360C"/>
    <w:rsid w:val="000E3E56"/>
    <w:rsid w:val="000E3F2E"/>
    <w:rsid w:val="000E4083"/>
    <w:rsid w:val="000E4647"/>
    <w:rsid w:val="000E4CE1"/>
    <w:rsid w:val="000E57B0"/>
    <w:rsid w:val="000E5A2B"/>
    <w:rsid w:val="000E5ABE"/>
    <w:rsid w:val="000E5F33"/>
    <w:rsid w:val="000E5F3F"/>
    <w:rsid w:val="000E6B0D"/>
    <w:rsid w:val="000E6D62"/>
    <w:rsid w:val="000E741C"/>
    <w:rsid w:val="000E770E"/>
    <w:rsid w:val="000F00E9"/>
    <w:rsid w:val="000F062F"/>
    <w:rsid w:val="000F156D"/>
    <w:rsid w:val="000F169B"/>
    <w:rsid w:val="000F1C03"/>
    <w:rsid w:val="000F1C58"/>
    <w:rsid w:val="000F228E"/>
    <w:rsid w:val="000F2FAC"/>
    <w:rsid w:val="000F3BE9"/>
    <w:rsid w:val="000F3D47"/>
    <w:rsid w:val="000F427E"/>
    <w:rsid w:val="000F4C23"/>
    <w:rsid w:val="000F572F"/>
    <w:rsid w:val="000F5A72"/>
    <w:rsid w:val="000F6036"/>
    <w:rsid w:val="000F6581"/>
    <w:rsid w:val="000F69DE"/>
    <w:rsid w:val="000F6B06"/>
    <w:rsid w:val="000F75A6"/>
    <w:rsid w:val="000F77FD"/>
    <w:rsid w:val="0010098B"/>
    <w:rsid w:val="00100D30"/>
    <w:rsid w:val="001015F4"/>
    <w:rsid w:val="00101AC9"/>
    <w:rsid w:val="0010257B"/>
    <w:rsid w:val="001025B8"/>
    <w:rsid w:val="00102975"/>
    <w:rsid w:val="00103474"/>
    <w:rsid w:val="001034BA"/>
    <w:rsid w:val="00103625"/>
    <w:rsid w:val="001036F8"/>
    <w:rsid w:val="001037BF"/>
    <w:rsid w:val="00103A14"/>
    <w:rsid w:val="00104C1A"/>
    <w:rsid w:val="00104DC1"/>
    <w:rsid w:val="0010594E"/>
    <w:rsid w:val="00106DF7"/>
    <w:rsid w:val="001074C5"/>
    <w:rsid w:val="00107C04"/>
    <w:rsid w:val="00107C4F"/>
    <w:rsid w:val="00107F4D"/>
    <w:rsid w:val="001101CC"/>
    <w:rsid w:val="0011061F"/>
    <w:rsid w:val="00110C49"/>
    <w:rsid w:val="00110D1D"/>
    <w:rsid w:val="00111272"/>
    <w:rsid w:val="0011176C"/>
    <w:rsid w:val="00111771"/>
    <w:rsid w:val="00112293"/>
    <w:rsid w:val="00112A98"/>
    <w:rsid w:val="00112D96"/>
    <w:rsid w:val="0011306F"/>
    <w:rsid w:val="00113276"/>
    <w:rsid w:val="00113A14"/>
    <w:rsid w:val="0011402A"/>
    <w:rsid w:val="0011441C"/>
    <w:rsid w:val="0011489B"/>
    <w:rsid w:val="00114B7F"/>
    <w:rsid w:val="00114BED"/>
    <w:rsid w:val="00114CD1"/>
    <w:rsid w:val="001158E9"/>
    <w:rsid w:val="001161DE"/>
    <w:rsid w:val="00116411"/>
    <w:rsid w:val="001167E0"/>
    <w:rsid w:val="00116E5A"/>
    <w:rsid w:val="001177CC"/>
    <w:rsid w:val="00117998"/>
    <w:rsid w:val="00120333"/>
    <w:rsid w:val="0012057F"/>
    <w:rsid w:val="0012064A"/>
    <w:rsid w:val="001207D7"/>
    <w:rsid w:val="00120A6F"/>
    <w:rsid w:val="00120CC2"/>
    <w:rsid w:val="00121886"/>
    <w:rsid w:val="00121C6E"/>
    <w:rsid w:val="00121EC6"/>
    <w:rsid w:val="00122001"/>
    <w:rsid w:val="00123578"/>
    <w:rsid w:val="00123884"/>
    <w:rsid w:val="001241B8"/>
    <w:rsid w:val="0012514D"/>
    <w:rsid w:val="00125215"/>
    <w:rsid w:val="00125383"/>
    <w:rsid w:val="0012548F"/>
    <w:rsid w:val="00125DC2"/>
    <w:rsid w:val="001266E2"/>
    <w:rsid w:val="001267D7"/>
    <w:rsid w:val="00126E2A"/>
    <w:rsid w:val="00126E6B"/>
    <w:rsid w:val="00126EC9"/>
    <w:rsid w:val="00127650"/>
    <w:rsid w:val="001277E8"/>
    <w:rsid w:val="00127877"/>
    <w:rsid w:val="00127A07"/>
    <w:rsid w:val="00130077"/>
    <w:rsid w:val="001300EE"/>
    <w:rsid w:val="00130355"/>
    <w:rsid w:val="001305AD"/>
    <w:rsid w:val="00130799"/>
    <w:rsid w:val="001308C0"/>
    <w:rsid w:val="0013098F"/>
    <w:rsid w:val="00130A16"/>
    <w:rsid w:val="00131B17"/>
    <w:rsid w:val="00131D28"/>
    <w:rsid w:val="00132193"/>
    <w:rsid w:val="0013219B"/>
    <w:rsid w:val="00132610"/>
    <w:rsid w:val="0013311A"/>
    <w:rsid w:val="001332EC"/>
    <w:rsid w:val="00133C19"/>
    <w:rsid w:val="00133DA7"/>
    <w:rsid w:val="00134002"/>
    <w:rsid w:val="00134249"/>
    <w:rsid w:val="00134844"/>
    <w:rsid w:val="00134DF0"/>
    <w:rsid w:val="001351C5"/>
    <w:rsid w:val="0013536D"/>
    <w:rsid w:val="00135863"/>
    <w:rsid w:val="00135CBB"/>
    <w:rsid w:val="00135E87"/>
    <w:rsid w:val="00135EC5"/>
    <w:rsid w:val="00136384"/>
    <w:rsid w:val="00136434"/>
    <w:rsid w:val="0013654D"/>
    <w:rsid w:val="0013659A"/>
    <w:rsid w:val="00136935"/>
    <w:rsid w:val="00136D9F"/>
    <w:rsid w:val="00136F92"/>
    <w:rsid w:val="00136FE0"/>
    <w:rsid w:val="001370ED"/>
    <w:rsid w:val="0013776B"/>
    <w:rsid w:val="0013786C"/>
    <w:rsid w:val="00137951"/>
    <w:rsid w:val="001409B5"/>
    <w:rsid w:val="0014118A"/>
    <w:rsid w:val="00141F57"/>
    <w:rsid w:val="0014285F"/>
    <w:rsid w:val="00142AC9"/>
    <w:rsid w:val="00142C2D"/>
    <w:rsid w:val="00143022"/>
    <w:rsid w:val="00143441"/>
    <w:rsid w:val="00143634"/>
    <w:rsid w:val="00144FC2"/>
    <w:rsid w:val="0014588B"/>
    <w:rsid w:val="001463D4"/>
    <w:rsid w:val="001467C3"/>
    <w:rsid w:val="001471C2"/>
    <w:rsid w:val="00147227"/>
    <w:rsid w:val="00147ADA"/>
    <w:rsid w:val="001501B5"/>
    <w:rsid w:val="00150778"/>
    <w:rsid w:val="00150931"/>
    <w:rsid w:val="00150C27"/>
    <w:rsid w:val="00150E79"/>
    <w:rsid w:val="00151283"/>
    <w:rsid w:val="00151593"/>
    <w:rsid w:val="0015161E"/>
    <w:rsid w:val="001518C7"/>
    <w:rsid w:val="00152DC8"/>
    <w:rsid w:val="00153C97"/>
    <w:rsid w:val="00153E1D"/>
    <w:rsid w:val="00153EE4"/>
    <w:rsid w:val="001545C2"/>
    <w:rsid w:val="001545F6"/>
    <w:rsid w:val="0015482A"/>
    <w:rsid w:val="001552D4"/>
    <w:rsid w:val="00155401"/>
    <w:rsid w:val="00155626"/>
    <w:rsid w:val="00155924"/>
    <w:rsid w:val="00155B05"/>
    <w:rsid w:val="00156429"/>
    <w:rsid w:val="0015670C"/>
    <w:rsid w:val="001568CD"/>
    <w:rsid w:val="00157131"/>
    <w:rsid w:val="001572E6"/>
    <w:rsid w:val="00160738"/>
    <w:rsid w:val="00160ABC"/>
    <w:rsid w:val="001612DE"/>
    <w:rsid w:val="001619DE"/>
    <w:rsid w:val="00161BF4"/>
    <w:rsid w:val="00161F26"/>
    <w:rsid w:val="00162E38"/>
    <w:rsid w:val="00162E93"/>
    <w:rsid w:val="0016308B"/>
    <w:rsid w:val="001630A5"/>
    <w:rsid w:val="001635BD"/>
    <w:rsid w:val="00163658"/>
    <w:rsid w:val="00163A00"/>
    <w:rsid w:val="00163B76"/>
    <w:rsid w:val="00163E52"/>
    <w:rsid w:val="00165147"/>
    <w:rsid w:val="0016541E"/>
    <w:rsid w:val="001658E5"/>
    <w:rsid w:val="00165B52"/>
    <w:rsid w:val="00165D22"/>
    <w:rsid w:val="00166178"/>
    <w:rsid w:val="00166999"/>
    <w:rsid w:val="00166B67"/>
    <w:rsid w:val="00166CEE"/>
    <w:rsid w:val="001700CC"/>
    <w:rsid w:val="00170226"/>
    <w:rsid w:val="0017060A"/>
    <w:rsid w:val="00170B85"/>
    <w:rsid w:val="001714E0"/>
    <w:rsid w:val="00171808"/>
    <w:rsid w:val="001726EF"/>
    <w:rsid w:val="00172EA2"/>
    <w:rsid w:val="00173453"/>
    <w:rsid w:val="00173632"/>
    <w:rsid w:val="0017366E"/>
    <w:rsid w:val="00173865"/>
    <w:rsid w:val="00173A58"/>
    <w:rsid w:val="00173E79"/>
    <w:rsid w:val="0017412E"/>
    <w:rsid w:val="0017420D"/>
    <w:rsid w:val="0017474D"/>
    <w:rsid w:val="00174864"/>
    <w:rsid w:val="00175C41"/>
    <w:rsid w:val="001760D5"/>
    <w:rsid w:val="0017639E"/>
    <w:rsid w:val="001768EE"/>
    <w:rsid w:val="00176B27"/>
    <w:rsid w:val="001773B2"/>
    <w:rsid w:val="00177BB3"/>
    <w:rsid w:val="0018064F"/>
    <w:rsid w:val="001808FF"/>
    <w:rsid w:val="00180B0F"/>
    <w:rsid w:val="00181206"/>
    <w:rsid w:val="0018186E"/>
    <w:rsid w:val="00181930"/>
    <w:rsid w:val="00182211"/>
    <w:rsid w:val="00182A1F"/>
    <w:rsid w:val="001836FF"/>
    <w:rsid w:val="00183C73"/>
    <w:rsid w:val="00183D0D"/>
    <w:rsid w:val="001847B4"/>
    <w:rsid w:val="00185183"/>
    <w:rsid w:val="00185623"/>
    <w:rsid w:val="0018569E"/>
    <w:rsid w:val="00185BAD"/>
    <w:rsid w:val="00186191"/>
    <w:rsid w:val="0018638B"/>
    <w:rsid w:val="00186551"/>
    <w:rsid w:val="0018657F"/>
    <w:rsid w:val="0018693A"/>
    <w:rsid w:val="00186DDC"/>
    <w:rsid w:val="00186F69"/>
    <w:rsid w:val="001872D6"/>
    <w:rsid w:val="001873BE"/>
    <w:rsid w:val="0018777B"/>
    <w:rsid w:val="0019010C"/>
    <w:rsid w:val="00190EF4"/>
    <w:rsid w:val="001913CE"/>
    <w:rsid w:val="0019220E"/>
    <w:rsid w:val="001922F5"/>
    <w:rsid w:val="00192709"/>
    <w:rsid w:val="00192A63"/>
    <w:rsid w:val="00192AA2"/>
    <w:rsid w:val="00192C6A"/>
    <w:rsid w:val="001938A2"/>
    <w:rsid w:val="001938AB"/>
    <w:rsid w:val="0019410D"/>
    <w:rsid w:val="00194398"/>
    <w:rsid w:val="001943D9"/>
    <w:rsid w:val="0019471D"/>
    <w:rsid w:val="001947FD"/>
    <w:rsid w:val="00194CB3"/>
    <w:rsid w:val="00194DC3"/>
    <w:rsid w:val="001954A5"/>
    <w:rsid w:val="0019552C"/>
    <w:rsid w:val="00195E82"/>
    <w:rsid w:val="001960C0"/>
    <w:rsid w:val="00196567"/>
    <w:rsid w:val="001965DD"/>
    <w:rsid w:val="001972A2"/>
    <w:rsid w:val="001973CC"/>
    <w:rsid w:val="001977E7"/>
    <w:rsid w:val="001A026C"/>
    <w:rsid w:val="001A0A99"/>
    <w:rsid w:val="001A171E"/>
    <w:rsid w:val="001A1783"/>
    <w:rsid w:val="001A19EE"/>
    <w:rsid w:val="001A1A79"/>
    <w:rsid w:val="001A2326"/>
    <w:rsid w:val="001A28B9"/>
    <w:rsid w:val="001A324F"/>
    <w:rsid w:val="001A367C"/>
    <w:rsid w:val="001A368E"/>
    <w:rsid w:val="001A396B"/>
    <w:rsid w:val="001A4C35"/>
    <w:rsid w:val="001A530C"/>
    <w:rsid w:val="001A57E3"/>
    <w:rsid w:val="001A5F87"/>
    <w:rsid w:val="001A6093"/>
    <w:rsid w:val="001A6129"/>
    <w:rsid w:val="001A6470"/>
    <w:rsid w:val="001A6897"/>
    <w:rsid w:val="001A6D37"/>
    <w:rsid w:val="001A6EA8"/>
    <w:rsid w:val="001A6EFE"/>
    <w:rsid w:val="001A7A23"/>
    <w:rsid w:val="001A7C05"/>
    <w:rsid w:val="001A7EE5"/>
    <w:rsid w:val="001B0082"/>
    <w:rsid w:val="001B0CDA"/>
    <w:rsid w:val="001B13E4"/>
    <w:rsid w:val="001B142E"/>
    <w:rsid w:val="001B1685"/>
    <w:rsid w:val="001B18D4"/>
    <w:rsid w:val="001B20B8"/>
    <w:rsid w:val="001B26BB"/>
    <w:rsid w:val="001B2741"/>
    <w:rsid w:val="001B2EC8"/>
    <w:rsid w:val="001B30AC"/>
    <w:rsid w:val="001B31C0"/>
    <w:rsid w:val="001B339C"/>
    <w:rsid w:val="001B33A5"/>
    <w:rsid w:val="001B3B46"/>
    <w:rsid w:val="001B3B56"/>
    <w:rsid w:val="001B3C20"/>
    <w:rsid w:val="001B3E1B"/>
    <w:rsid w:val="001B4393"/>
    <w:rsid w:val="001B43A5"/>
    <w:rsid w:val="001B4927"/>
    <w:rsid w:val="001B4BE8"/>
    <w:rsid w:val="001B4C87"/>
    <w:rsid w:val="001B532D"/>
    <w:rsid w:val="001B570E"/>
    <w:rsid w:val="001B5915"/>
    <w:rsid w:val="001B5B8C"/>
    <w:rsid w:val="001B5DEA"/>
    <w:rsid w:val="001B6344"/>
    <w:rsid w:val="001B6F14"/>
    <w:rsid w:val="001B7B48"/>
    <w:rsid w:val="001B7C22"/>
    <w:rsid w:val="001B7D5A"/>
    <w:rsid w:val="001C0222"/>
    <w:rsid w:val="001C0287"/>
    <w:rsid w:val="001C02CF"/>
    <w:rsid w:val="001C080E"/>
    <w:rsid w:val="001C0FA9"/>
    <w:rsid w:val="001C166E"/>
    <w:rsid w:val="001C1EC5"/>
    <w:rsid w:val="001C2248"/>
    <w:rsid w:val="001C23EF"/>
    <w:rsid w:val="001C240E"/>
    <w:rsid w:val="001C2766"/>
    <w:rsid w:val="001C29A6"/>
    <w:rsid w:val="001C2B26"/>
    <w:rsid w:val="001C31CD"/>
    <w:rsid w:val="001C322D"/>
    <w:rsid w:val="001C3333"/>
    <w:rsid w:val="001C3549"/>
    <w:rsid w:val="001C3712"/>
    <w:rsid w:val="001C396E"/>
    <w:rsid w:val="001C3B1B"/>
    <w:rsid w:val="001C3D5B"/>
    <w:rsid w:val="001C400C"/>
    <w:rsid w:val="001C4373"/>
    <w:rsid w:val="001C462B"/>
    <w:rsid w:val="001C4EE3"/>
    <w:rsid w:val="001C50B7"/>
    <w:rsid w:val="001C50F2"/>
    <w:rsid w:val="001C5791"/>
    <w:rsid w:val="001C5820"/>
    <w:rsid w:val="001C5907"/>
    <w:rsid w:val="001C648D"/>
    <w:rsid w:val="001C64DC"/>
    <w:rsid w:val="001C66CB"/>
    <w:rsid w:val="001C676B"/>
    <w:rsid w:val="001C6CEA"/>
    <w:rsid w:val="001C7363"/>
    <w:rsid w:val="001C73DC"/>
    <w:rsid w:val="001D0079"/>
    <w:rsid w:val="001D0242"/>
    <w:rsid w:val="001D027D"/>
    <w:rsid w:val="001D02B9"/>
    <w:rsid w:val="001D0348"/>
    <w:rsid w:val="001D05A9"/>
    <w:rsid w:val="001D06AF"/>
    <w:rsid w:val="001D084F"/>
    <w:rsid w:val="001D1CEB"/>
    <w:rsid w:val="001D265D"/>
    <w:rsid w:val="001D299C"/>
    <w:rsid w:val="001D29AE"/>
    <w:rsid w:val="001D2A33"/>
    <w:rsid w:val="001D2E2F"/>
    <w:rsid w:val="001D3B40"/>
    <w:rsid w:val="001D3EF4"/>
    <w:rsid w:val="001D45D8"/>
    <w:rsid w:val="001D49B8"/>
    <w:rsid w:val="001D4ACD"/>
    <w:rsid w:val="001D5175"/>
    <w:rsid w:val="001D5193"/>
    <w:rsid w:val="001D51DE"/>
    <w:rsid w:val="001D55EE"/>
    <w:rsid w:val="001D5C61"/>
    <w:rsid w:val="001D5D98"/>
    <w:rsid w:val="001D6502"/>
    <w:rsid w:val="001D6A12"/>
    <w:rsid w:val="001D7B47"/>
    <w:rsid w:val="001E0BF8"/>
    <w:rsid w:val="001E0D43"/>
    <w:rsid w:val="001E11C4"/>
    <w:rsid w:val="001E1609"/>
    <w:rsid w:val="001E1FBA"/>
    <w:rsid w:val="001E3561"/>
    <w:rsid w:val="001E3834"/>
    <w:rsid w:val="001E3CBB"/>
    <w:rsid w:val="001E400B"/>
    <w:rsid w:val="001E4173"/>
    <w:rsid w:val="001E42A3"/>
    <w:rsid w:val="001E4C42"/>
    <w:rsid w:val="001E4DF7"/>
    <w:rsid w:val="001E551F"/>
    <w:rsid w:val="001E56FA"/>
    <w:rsid w:val="001E6871"/>
    <w:rsid w:val="001E7166"/>
    <w:rsid w:val="001E775E"/>
    <w:rsid w:val="001F0235"/>
    <w:rsid w:val="001F0918"/>
    <w:rsid w:val="001F0AFD"/>
    <w:rsid w:val="001F1036"/>
    <w:rsid w:val="001F17F0"/>
    <w:rsid w:val="001F1B41"/>
    <w:rsid w:val="001F226D"/>
    <w:rsid w:val="001F30CA"/>
    <w:rsid w:val="001F3F99"/>
    <w:rsid w:val="001F467D"/>
    <w:rsid w:val="001F470F"/>
    <w:rsid w:val="001F49F3"/>
    <w:rsid w:val="001F4CF1"/>
    <w:rsid w:val="001F58D0"/>
    <w:rsid w:val="001F58D7"/>
    <w:rsid w:val="001F58E5"/>
    <w:rsid w:val="001F5B45"/>
    <w:rsid w:val="001F60D9"/>
    <w:rsid w:val="001F67FC"/>
    <w:rsid w:val="001F6EB3"/>
    <w:rsid w:val="001F6FF2"/>
    <w:rsid w:val="001F704C"/>
    <w:rsid w:val="001F7674"/>
    <w:rsid w:val="001F7682"/>
    <w:rsid w:val="0020023A"/>
    <w:rsid w:val="00200269"/>
    <w:rsid w:val="00200693"/>
    <w:rsid w:val="00200A0B"/>
    <w:rsid w:val="00200BCC"/>
    <w:rsid w:val="002014B5"/>
    <w:rsid w:val="002014C6"/>
    <w:rsid w:val="00201866"/>
    <w:rsid w:val="00202172"/>
    <w:rsid w:val="0020228C"/>
    <w:rsid w:val="002044D0"/>
    <w:rsid w:val="002045BC"/>
    <w:rsid w:val="00204AA7"/>
    <w:rsid w:val="00204B4C"/>
    <w:rsid w:val="00205196"/>
    <w:rsid w:val="002052F0"/>
    <w:rsid w:val="00205361"/>
    <w:rsid w:val="00205397"/>
    <w:rsid w:val="00205AD8"/>
    <w:rsid w:val="00205B98"/>
    <w:rsid w:val="00206218"/>
    <w:rsid w:val="0020696C"/>
    <w:rsid w:val="00206A91"/>
    <w:rsid w:val="00206AB1"/>
    <w:rsid w:val="00207597"/>
    <w:rsid w:val="00207B2A"/>
    <w:rsid w:val="00207BA2"/>
    <w:rsid w:val="002104CF"/>
    <w:rsid w:val="00210988"/>
    <w:rsid w:val="00210CC3"/>
    <w:rsid w:val="002111AF"/>
    <w:rsid w:val="002118C2"/>
    <w:rsid w:val="0021230A"/>
    <w:rsid w:val="002124BF"/>
    <w:rsid w:val="00212791"/>
    <w:rsid w:val="00212998"/>
    <w:rsid w:val="002134FB"/>
    <w:rsid w:val="002136AC"/>
    <w:rsid w:val="00213E42"/>
    <w:rsid w:val="002143F8"/>
    <w:rsid w:val="0021499B"/>
    <w:rsid w:val="00214AF1"/>
    <w:rsid w:val="00214E98"/>
    <w:rsid w:val="00215601"/>
    <w:rsid w:val="00215BDF"/>
    <w:rsid w:val="00216713"/>
    <w:rsid w:val="002169EA"/>
    <w:rsid w:val="00216C10"/>
    <w:rsid w:val="00216F63"/>
    <w:rsid w:val="00216F6E"/>
    <w:rsid w:val="002178A0"/>
    <w:rsid w:val="0022010B"/>
    <w:rsid w:val="002209E5"/>
    <w:rsid w:val="00220A0B"/>
    <w:rsid w:val="00220A42"/>
    <w:rsid w:val="00220A87"/>
    <w:rsid w:val="00220A9C"/>
    <w:rsid w:val="00220E79"/>
    <w:rsid w:val="00220FAE"/>
    <w:rsid w:val="00220FC0"/>
    <w:rsid w:val="00220FD1"/>
    <w:rsid w:val="002212F4"/>
    <w:rsid w:val="00221302"/>
    <w:rsid w:val="00221AC0"/>
    <w:rsid w:val="00221AC4"/>
    <w:rsid w:val="00221B46"/>
    <w:rsid w:val="00221C7D"/>
    <w:rsid w:val="002226F1"/>
    <w:rsid w:val="00222738"/>
    <w:rsid w:val="00222EE5"/>
    <w:rsid w:val="00223691"/>
    <w:rsid w:val="00223793"/>
    <w:rsid w:val="0022391E"/>
    <w:rsid w:val="00223C75"/>
    <w:rsid w:val="00224A5A"/>
    <w:rsid w:val="002259ED"/>
    <w:rsid w:val="00226C44"/>
    <w:rsid w:val="00226DB9"/>
    <w:rsid w:val="00226FC2"/>
    <w:rsid w:val="002274E9"/>
    <w:rsid w:val="002278D1"/>
    <w:rsid w:val="00227E12"/>
    <w:rsid w:val="00227F85"/>
    <w:rsid w:val="002301B6"/>
    <w:rsid w:val="00230597"/>
    <w:rsid w:val="0023074C"/>
    <w:rsid w:val="00230942"/>
    <w:rsid w:val="00230CD4"/>
    <w:rsid w:val="00231532"/>
    <w:rsid w:val="002315DF"/>
    <w:rsid w:val="002321DB"/>
    <w:rsid w:val="00232E16"/>
    <w:rsid w:val="00232F33"/>
    <w:rsid w:val="0023348D"/>
    <w:rsid w:val="00233D8E"/>
    <w:rsid w:val="00233F93"/>
    <w:rsid w:val="00234101"/>
    <w:rsid w:val="002341CD"/>
    <w:rsid w:val="00234325"/>
    <w:rsid w:val="00234662"/>
    <w:rsid w:val="00234779"/>
    <w:rsid w:val="002348C6"/>
    <w:rsid w:val="00235220"/>
    <w:rsid w:val="0023531C"/>
    <w:rsid w:val="00235395"/>
    <w:rsid w:val="0023597A"/>
    <w:rsid w:val="002360B0"/>
    <w:rsid w:val="002363E2"/>
    <w:rsid w:val="00236960"/>
    <w:rsid w:val="00236FBF"/>
    <w:rsid w:val="002400E4"/>
    <w:rsid w:val="00240807"/>
    <w:rsid w:val="00240881"/>
    <w:rsid w:val="00240F6D"/>
    <w:rsid w:val="002410FF"/>
    <w:rsid w:val="002411B5"/>
    <w:rsid w:val="0024135C"/>
    <w:rsid w:val="0024163B"/>
    <w:rsid w:val="002416F3"/>
    <w:rsid w:val="00241F97"/>
    <w:rsid w:val="00242866"/>
    <w:rsid w:val="0024311F"/>
    <w:rsid w:val="002436F6"/>
    <w:rsid w:val="002440DB"/>
    <w:rsid w:val="00244341"/>
    <w:rsid w:val="002443CD"/>
    <w:rsid w:val="00244976"/>
    <w:rsid w:val="00244AA5"/>
    <w:rsid w:val="0024544E"/>
    <w:rsid w:val="0024553C"/>
    <w:rsid w:val="00245A35"/>
    <w:rsid w:val="00245CA8"/>
    <w:rsid w:val="00246A8E"/>
    <w:rsid w:val="0024714E"/>
    <w:rsid w:val="0024753A"/>
    <w:rsid w:val="002501FD"/>
    <w:rsid w:val="0025026B"/>
    <w:rsid w:val="002506ED"/>
    <w:rsid w:val="002507F5"/>
    <w:rsid w:val="00250976"/>
    <w:rsid w:val="00251272"/>
    <w:rsid w:val="0025170C"/>
    <w:rsid w:val="00251F24"/>
    <w:rsid w:val="00252207"/>
    <w:rsid w:val="002528B6"/>
    <w:rsid w:val="002528EB"/>
    <w:rsid w:val="002529A7"/>
    <w:rsid w:val="00252DB2"/>
    <w:rsid w:val="0025385F"/>
    <w:rsid w:val="00253C18"/>
    <w:rsid w:val="00254168"/>
    <w:rsid w:val="002549C6"/>
    <w:rsid w:val="00255254"/>
    <w:rsid w:val="00255395"/>
    <w:rsid w:val="002556F8"/>
    <w:rsid w:val="00255F72"/>
    <w:rsid w:val="00256E26"/>
    <w:rsid w:val="00257166"/>
    <w:rsid w:val="00260072"/>
    <w:rsid w:val="002609DD"/>
    <w:rsid w:val="002616FA"/>
    <w:rsid w:val="00261767"/>
    <w:rsid w:val="00261A33"/>
    <w:rsid w:val="002624D5"/>
    <w:rsid w:val="00262641"/>
    <w:rsid w:val="0026339B"/>
    <w:rsid w:val="002637D9"/>
    <w:rsid w:val="00263F34"/>
    <w:rsid w:val="0026426F"/>
    <w:rsid w:val="00264679"/>
    <w:rsid w:val="00264A4E"/>
    <w:rsid w:val="00264EE1"/>
    <w:rsid w:val="00265010"/>
    <w:rsid w:val="00265515"/>
    <w:rsid w:val="00265F9A"/>
    <w:rsid w:val="002661CE"/>
    <w:rsid w:val="002675B4"/>
    <w:rsid w:val="002678D2"/>
    <w:rsid w:val="00267F0A"/>
    <w:rsid w:val="00270377"/>
    <w:rsid w:val="00270438"/>
    <w:rsid w:val="00270D68"/>
    <w:rsid w:val="00271216"/>
    <w:rsid w:val="00271CF9"/>
    <w:rsid w:val="002721F0"/>
    <w:rsid w:val="00272200"/>
    <w:rsid w:val="002724CC"/>
    <w:rsid w:val="00272ACA"/>
    <w:rsid w:val="00272F38"/>
    <w:rsid w:val="00273095"/>
    <w:rsid w:val="00273857"/>
    <w:rsid w:val="00273932"/>
    <w:rsid w:val="00274C66"/>
    <w:rsid w:val="00274CDB"/>
    <w:rsid w:val="00274E1F"/>
    <w:rsid w:val="00275FE6"/>
    <w:rsid w:val="00276D3F"/>
    <w:rsid w:val="00277017"/>
    <w:rsid w:val="00277632"/>
    <w:rsid w:val="00277841"/>
    <w:rsid w:val="002816B1"/>
    <w:rsid w:val="0028173E"/>
    <w:rsid w:val="00281D6B"/>
    <w:rsid w:val="002821C3"/>
    <w:rsid w:val="0028226C"/>
    <w:rsid w:val="00282288"/>
    <w:rsid w:val="00282B8B"/>
    <w:rsid w:val="00282CE1"/>
    <w:rsid w:val="002830F5"/>
    <w:rsid w:val="0028391A"/>
    <w:rsid w:val="00283ED8"/>
    <w:rsid w:val="00283F4A"/>
    <w:rsid w:val="00284081"/>
    <w:rsid w:val="002841EE"/>
    <w:rsid w:val="00284437"/>
    <w:rsid w:val="00284604"/>
    <w:rsid w:val="00284D1A"/>
    <w:rsid w:val="00284FD6"/>
    <w:rsid w:val="00285077"/>
    <w:rsid w:val="002851F1"/>
    <w:rsid w:val="0028547B"/>
    <w:rsid w:val="00285612"/>
    <w:rsid w:val="0028590F"/>
    <w:rsid w:val="00285A92"/>
    <w:rsid w:val="00286236"/>
    <w:rsid w:val="002864AA"/>
    <w:rsid w:val="00286C7F"/>
    <w:rsid w:val="00287109"/>
    <w:rsid w:val="00287571"/>
    <w:rsid w:val="0028765F"/>
    <w:rsid w:val="0028790E"/>
    <w:rsid w:val="0029050C"/>
    <w:rsid w:val="0029054B"/>
    <w:rsid w:val="002906F0"/>
    <w:rsid w:val="00290F25"/>
    <w:rsid w:val="00290F6A"/>
    <w:rsid w:val="0029153A"/>
    <w:rsid w:val="002915B3"/>
    <w:rsid w:val="0029160B"/>
    <w:rsid w:val="0029164E"/>
    <w:rsid w:val="0029213C"/>
    <w:rsid w:val="00292DCF"/>
    <w:rsid w:val="00292FF4"/>
    <w:rsid w:val="0029309E"/>
    <w:rsid w:val="00293153"/>
    <w:rsid w:val="002938A1"/>
    <w:rsid w:val="002938EF"/>
    <w:rsid w:val="00293B70"/>
    <w:rsid w:val="00293BBC"/>
    <w:rsid w:val="00293C4A"/>
    <w:rsid w:val="0029443E"/>
    <w:rsid w:val="0029501A"/>
    <w:rsid w:val="00295296"/>
    <w:rsid w:val="002952FB"/>
    <w:rsid w:val="00295BF8"/>
    <w:rsid w:val="00296CAF"/>
    <w:rsid w:val="00296CDD"/>
    <w:rsid w:val="00296DA0"/>
    <w:rsid w:val="002970F1"/>
    <w:rsid w:val="00297171"/>
    <w:rsid w:val="002978C1"/>
    <w:rsid w:val="00297A44"/>
    <w:rsid w:val="00297DA2"/>
    <w:rsid w:val="002A0038"/>
    <w:rsid w:val="002A0483"/>
    <w:rsid w:val="002A04EB"/>
    <w:rsid w:val="002A0630"/>
    <w:rsid w:val="002A16CA"/>
    <w:rsid w:val="002A1A91"/>
    <w:rsid w:val="002A1F3E"/>
    <w:rsid w:val="002A1F9B"/>
    <w:rsid w:val="002A2292"/>
    <w:rsid w:val="002A23E3"/>
    <w:rsid w:val="002A2803"/>
    <w:rsid w:val="002A28C6"/>
    <w:rsid w:val="002A2B60"/>
    <w:rsid w:val="002A2C4C"/>
    <w:rsid w:val="002A2C71"/>
    <w:rsid w:val="002A3412"/>
    <w:rsid w:val="002A347E"/>
    <w:rsid w:val="002A3568"/>
    <w:rsid w:val="002A3BE6"/>
    <w:rsid w:val="002A3C16"/>
    <w:rsid w:val="002A442A"/>
    <w:rsid w:val="002A451A"/>
    <w:rsid w:val="002A49D0"/>
    <w:rsid w:val="002A4ABB"/>
    <w:rsid w:val="002A5674"/>
    <w:rsid w:val="002A5D93"/>
    <w:rsid w:val="002A67E2"/>
    <w:rsid w:val="002A6EB6"/>
    <w:rsid w:val="002A7524"/>
    <w:rsid w:val="002A765A"/>
    <w:rsid w:val="002A76A1"/>
    <w:rsid w:val="002A7887"/>
    <w:rsid w:val="002A7D52"/>
    <w:rsid w:val="002A7E4F"/>
    <w:rsid w:val="002B0472"/>
    <w:rsid w:val="002B0744"/>
    <w:rsid w:val="002B0910"/>
    <w:rsid w:val="002B0AA6"/>
    <w:rsid w:val="002B0AAE"/>
    <w:rsid w:val="002B0ACF"/>
    <w:rsid w:val="002B0C19"/>
    <w:rsid w:val="002B0CD6"/>
    <w:rsid w:val="002B0DE0"/>
    <w:rsid w:val="002B0E57"/>
    <w:rsid w:val="002B0F85"/>
    <w:rsid w:val="002B1A4C"/>
    <w:rsid w:val="002B1CFD"/>
    <w:rsid w:val="002B1E3E"/>
    <w:rsid w:val="002B1EB0"/>
    <w:rsid w:val="002B2012"/>
    <w:rsid w:val="002B21D9"/>
    <w:rsid w:val="002B24EE"/>
    <w:rsid w:val="002B25FB"/>
    <w:rsid w:val="002B2AB6"/>
    <w:rsid w:val="002B332C"/>
    <w:rsid w:val="002B359A"/>
    <w:rsid w:val="002B3C27"/>
    <w:rsid w:val="002B3EAC"/>
    <w:rsid w:val="002B3EB4"/>
    <w:rsid w:val="002B46E1"/>
    <w:rsid w:val="002B55FD"/>
    <w:rsid w:val="002B5EC0"/>
    <w:rsid w:val="002B62AB"/>
    <w:rsid w:val="002B62C4"/>
    <w:rsid w:val="002B6887"/>
    <w:rsid w:val="002B72AA"/>
    <w:rsid w:val="002B744F"/>
    <w:rsid w:val="002B7536"/>
    <w:rsid w:val="002B75D2"/>
    <w:rsid w:val="002B7B0A"/>
    <w:rsid w:val="002B7F40"/>
    <w:rsid w:val="002C00AA"/>
    <w:rsid w:val="002C018F"/>
    <w:rsid w:val="002C0BA7"/>
    <w:rsid w:val="002C0D33"/>
    <w:rsid w:val="002C1623"/>
    <w:rsid w:val="002C18EA"/>
    <w:rsid w:val="002C2358"/>
    <w:rsid w:val="002C23B4"/>
    <w:rsid w:val="002C23D3"/>
    <w:rsid w:val="002C2ABF"/>
    <w:rsid w:val="002C2C8F"/>
    <w:rsid w:val="002C2E96"/>
    <w:rsid w:val="002C3176"/>
    <w:rsid w:val="002C34E0"/>
    <w:rsid w:val="002C3576"/>
    <w:rsid w:val="002C38E6"/>
    <w:rsid w:val="002C3CDE"/>
    <w:rsid w:val="002C4067"/>
    <w:rsid w:val="002C4273"/>
    <w:rsid w:val="002C4A7B"/>
    <w:rsid w:val="002C4C4E"/>
    <w:rsid w:val="002C4EBB"/>
    <w:rsid w:val="002C554C"/>
    <w:rsid w:val="002C5998"/>
    <w:rsid w:val="002C60CE"/>
    <w:rsid w:val="002C64F4"/>
    <w:rsid w:val="002C6D86"/>
    <w:rsid w:val="002C6DB7"/>
    <w:rsid w:val="002C70E4"/>
    <w:rsid w:val="002C739F"/>
    <w:rsid w:val="002C745D"/>
    <w:rsid w:val="002C7653"/>
    <w:rsid w:val="002D03D6"/>
    <w:rsid w:val="002D0618"/>
    <w:rsid w:val="002D0724"/>
    <w:rsid w:val="002D0A33"/>
    <w:rsid w:val="002D0C10"/>
    <w:rsid w:val="002D0D28"/>
    <w:rsid w:val="002D0F02"/>
    <w:rsid w:val="002D119A"/>
    <w:rsid w:val="002D130A"/>
    <w:rsid w:val="002D1459"/>
    <w:rsid w:val="002D1753"/>
    <w:rsid w:val="002D1C91"/>
    <w:rsid w:val="002D241A"/>
    <w:rsid w:val="002D371C"/>
    <w:rsid w:val="002D396A"/>
    <w:rsid w:val="002D3A1E"/>
    <w:rsid w:val="002D3D92"/>
    <w:rsid w:val="002D4778"/>
    <w:rsid w:val="002D49AD"/>
    <w:rsid w:val="002D4F99"/>
    <w:rsid w:val="002D5AD8"/>
    <w:rsid w:val="002D5C42"/>
    <w:rsid w:val="002D5E34"/>
    <w:rsid w:val="002D63CD"/>
    <w:rsid w:val="002D6459"/>
    <w:rsid w:val="002D6D66"/>
    <w:rsid w:val="002D76D3"/>
    <w:rsid w:val="002D7B79"/>
    <w:rsid w:val="002D7E20"/>
    <w:rsid w:val="002E0089"/>
    <w:rsid w:val="002E04D7"/>
    <w:rsid w:val="002E0805"/>
    <w:rsid w:val="002E0960"/>
    <w:rsid w:val="002E0EAF"/>
    <w:rsid w:val="002E1170"/>
    <w:rsid w:val="002E148E"/>
    <w:rsid w:val="002E1C18"/>
    <w:rsid w:val="002E2F2E"/>
    <w:rsid w:val="002E32A0"/>
    <w:rsid w:val="002E32C2"/>
    <w:rsid w:val="002E38F0"/>
    <w:rsid w:val="002E42F0"/>
    <w:rsid w:val="002E47DC"/>
    <w:rsid w:val="002E497B"/>
    <w:rsid w:val="002E4AAD"/>
    <w:rsid w:val="002E4CC1"/>
    <w:rsid w:val="002E4D43"/>
    <w:rsid w:val="002E6014"/>
    <w:rsid w:val="002E639F"/>
    <w:rsid w:val="002E689E"/>
    <w:rsid w:val="002E6CBF"/>
    <w:rsid w:val="002E6FF4"/>
    <w:rsid w:val="002E71F0"/>
    <w:rsid w:val="002E7FEE"/>
    <w:rsid w:val="002F04F9"/>
    <w:rsid w:val="002F0DD6"/>
    <w:rsid w:val="002F0F0F"/>
    <w:rsid w:val="002F10C9"/>
    <w:rsid w:val="002F1200"/>
    <w:rsid w:val="002F12AC"/>
    <w:rsid w:val="002F15FA"/>
    <w:rsid w:val="002F1AA2"/>
    <w:rsid w:val="002F207B"/>
    <w:rsid w:val="002F2387"/>
    <w:rsid w:val="002F271D"/>
    <w:rsid w:val="002F2A60"/>
    <w:rsid w:val="002F2AE6"/>
    <w:rsid w:val="002F336F"/>
    <w:rsid w:val="002F3510"/>
    <w:rsid w:val="002F3660"/>
    <w:rsid w:val="002F393E"/>
    <w:rsid w:val="002F3AC0"/>
    <w:rsid w:val="002F4AF4"/>
    <w:rsid w:val="002F4D8B"/>
    <w:rsid w:val="002F4FE0"/>
    <w:rsid w:val="002F5624"/>
    <w:rsid w:val="002F594D"/>
    <w:rsid w:val="002F597C"/>
    <w:rsid w:val="002F6753"/>
    <w:rsid w:val="002F6810"/>
    <w:rsid w:val="002F68D4"/>
    <w:rsid w:val="002F69C2"/>
    <w:rsid w:val="002F69DD"/>
    <w:rsid w:val="002F6EDF"/>
    <w:rsid w:val="002F73B8"/>
    <w:rsid w:val="002F73E2"/>
    <w:rsid w:val="002F7A77"/>
    <w:rsid w:val="002F7A7C"/>
    <w:rsid w:val="002F7B0F"/>
    <w:rsid w:val="002F7B2E"/>
    <w:rsid w:val="002F7DB6"/>
    <w:rsid w:val="003003E4"/>
    <w:rsid w:val="0030062C"/>
    <w:rsid w:val="003006AE"/>
    <w:rsid w:val="00300868"/>
    <w:rsid w:val="00300C43"/>
    <w:rsid w:val="00300E04"/>
    <w:rsid w:val="00301041"/>
    <w:rsid w:val="00301052"/>
    <w:rsid w:val="003017D7"/>
    <w:rsid w:val="00301A95"/>
    <w:rsid w:val="00301BAE"/>
    <w:rsid w:val="00301FBD"/>
    <w:rsid w:val="003027F5"/>
    <w:rsid w:val="003034A8"/>
    <w:rsid w:val="00303C0D"/>
    <w:rsid w:val="00303DBB"/>
    <w:rsid w:val="00303FFA"/>
    <w:rsid w:val="003042B2"/>
    <w:rsid w:val="003044D4"/>
    <w:rsid w:val="00304534"/>
    <w:rsid w:val="003048C7"/>
    <w:rsid w:val="00304964"/>
    <w:rsid w:val="003053B0"/>
    <w:rsid w:val="00306248"/>
    <w:rsid w:val="003062D9"/>
    <w:rsid w:val="00306364"/>
    <w:rsid w:val="00306ADD"/>
    <w:rsid w:val="00306D62"/>
    <w:rsid w:val="003070D6"/>
    <w:rsid w:val="00307120"/>
    <w:rsid w:val="00307590"/>
    <w:rsid w:val="0030759E"/>
    <w:rsid w:val="003075FC"/>
    <w:rsid w:val="00307B49"/>
    <w:rsid w:val="00310055"/>
    <w:rsid w:val="00310197"/>
    <w:rsid w:val="003101B5"/>
    <w:rsid w:val="00310341"/>
    <w:rsid w:val="00310D81"/>
    <w:rsid w:val="00310FFF"/>
    <w:rsid w:val="00311076"/>
    <w:rsid w:val="003110AB"/>
    <w:rsid w:val="003112C1"/>
    <w:rsid w:val="00311428"/>
    <w:rsid w:val="003114C3"/>
    <w:rsid w:val="00311696"/>
    <w:rsid w:val="00311973"/>
    <w:rsid w:val="00311D95"/>
    <w:rsid w:val="003127A3"/>
    <w:rsid w:val="00312BD7"/>
    <w:rsid w:val="00312FAD"/>
    <w:rsid w:val="003135FC"/>
    <w:rsid w:val="003135FD"/>
    <w:rsid w:val="00313608"/>
    <w:rsid w:val="00314105"/>
    <w:rsid w:val="003145FA"/>
    <w:rsid w:val="00314876"/>
    <w:rsid w:val="00314B41"/>
    <w:rsid w:val="00315AC0"/>
    <w:rsid w:val="00315C04"/>
    <w:rsid w:val="003163E1"/>
    <w:rsid w:val="003166F0"/>
    <w:rsid w:val="00316A02"/>
    <w:rsid w:val="00317050"/>
    <w:rsid w:val="0031705A"/>
    <w:rsid w:val="00317438"/>
    <w:rsid w:val="003178E8"/>
    <w:rsid w:val="00317D85"/>
    <w:rsid w:val="00317FFE"/>
    <w:rsid w:val="003200FB"/>
    <w:rsid w:val="003202DA"/>
    <w:rsid w:val="0032056C"/>
    <w:rsid w:val="00320995"/>
    <w:rsid w:val="0032103A"/>
    <w:rsid w:val="0032143C"/>
    <w:rsid w:val="00321AB7"/>
    <w:rsid w:val="00321C43"/>
    <w:rsid w:val="00322E3B"/>
    <w:rsid w:val="003232EF"/>
    <w:rsid w:val="003236C3"/>
    <w:rsid w:val="00323D38"/>
    <w:rsid w:val="00324415"/>
    <w:rsid w:val="003250E8"/>
    <w:rsid w:val="00326D7A"/>
    <w:rsid w:val="00327022"/>
    <w:rsid w:val="0032707C"/>
    <w:rsid w:val="003271AA"/>
    <w:rsid w:val="00327568"/>
    <w:rsid w:val="00327679"/>
    <w:rsid w:val="00327B76"/>
    <w:rsid w:val="003300A9"/>
    <w:rsid w:val="00330A1B"/>
    <w:rsid w:val="003315CB"/>
    <w:rsid w:val="00331D7D"/>
    <w:rsid w:val="00332290"/>
    <w:rsid w:val="0033236D"/>
    <w:rsid w:val="0033272F"/>
    <w:rsid w:val="00332761"/>
    <w:rsid w:val="00332E68"/>
    <w:rsid w:val="00333077"/>
    <w:rsid w:val="003332C9"/>
    <w:rsid w:val="00333393"/>
    <w:rsid w:val="00333589"/>
    <w:rsid w:val="00333AFD"/>
    <w:rsid w:val="00333C1E"/>
    <w:rsid w:val="00333FD1"/>
    <w:rsid w:val="0033403A"/>
    <w:rsid w:val="00334175"/>
    <w:rsid w:val="003346AF"/>
    <w:rsid w:val="003348C6"/>
    <w:rsid w:val="00334933"/>
    <w:rsid w:val="00334BBB"/>
    <w:rsid w:val="003359C6"/>
    <w:rsid w:val="00335B0D"/>
    <w:rsid w:val="00335BEF"/>
    <w:rsid w:val="00335E2A"/>
    <w:rsid w:val="0033634C"/>
    <w:rsid w:val="00336AE7"/>
    <w:rsid w:val="00336AFB"/>
    <w:rsid w:val="00336BCE"/>
    <w:rsid w:val="003370E1"/>
    <w:rsid w:val="00337870"/>
    <w:rsid w:val="00340A08"/>
    <w:rsid w:val="003410D5"/>
    <w:rsid w:val="0034147D"/>
    <w:rsid w:val="00341496"/>
    <w:rsid w:val="00341507"/>
    <w:rsid w:val="00341718"/>
    <w:rsid w:val="0034250A"/>
    <w:rsid w:val="00342C13"/>
    <w:rsid w:val="00343024"/>
    <w:rsid w:val="003430CA"/>
    <w:rsid w:val="003430D2"/>
    <w:rsid w:val="0034361B"/>
    <w:rsid w:val="00343959"/>
    <w:rsid w:val="00343E33"/>
    <w:rsid w:val="00344729"/>
    <w:rsid w:val="003450C2"/>
    <w:rsid w:val="00345504"/>
    <w:rsid w:val="003456D2"/>
    <w:rsid w:val="00345F99"/>
    <w:rsid w:val="00346457"/>
    <w:rsid w:val="00346AA7"/>
    <w:rsid w:val="00346C1E"/>
    <w:rsid w:val="00346F32"/>
    <w:rsid w:val="0034709F"/>
    <w:rsid w:val="00347EF7"/>
    <w:rsid w:val="00350143"/>
    <w:rsid w:val="00350385"/>
    <w:rsid w:val="003505AB"/>
    <w:rsid w:val="00350870"/>
    <w:rsid w:val="00350A46"/>
    <w:rsid w:val="0035196E"/>
    <w:rsid w:val="0035199D"/>
    <w:rsid w:val="00351FE8"/>
    <w:rsid w:val="00352352"/>
    <w:rsid w:val="00352675"/>
    <w:rsid w:val="00352C05"/>
    <w:rsid w:val="00352C4F"/>
    <w:rsid w:val="003530D5"/>
    <w:rsid w:val="00353169"/>
    <w:rsid w:val="003531C3"/>
    <w:rsid w:val="0035324E"/>
    <w:rsid w:val="00353709"/>
    <w:rsid w:val="00354358"/>
    <w:rsid w:val="003545F9"/>
    <w:rsid w:val="00354981"/>
    <w:rsid w:val="00356CB4"/>
    <w:rsid w:val="003575DE"/>
    <w:rsid w:val="00357FDA"/>
    <w:rsid w:val="003609F1"/>
    <w:rsid w:val="00360FE1"/>
    <w:rsid w:val="00361090"/>
    <w:rsid w:val="003619ED"/>
    <w:rsid w:val="00361D03"/>
    <w:rsid w:val="0036206E"/>
    <w:rsid w:val="00362550"/>
    <w:rsid w:val="00362E31"/>
    <w:rsid w:val="00363413"/>
    <w:rsid w:val="0036396B"/>
    <w:rsid w:val="00363F08"/>
    <w:rsid w:val="00363F69"/>
    <w:rsid w:val="003655E1"/>
    <w:rsid w:val="00365668"/>
    <w:rsid w:val="00365784"/>
    <w:rsid w:val="00365A36"/>
    <w:rsid w:val="003661FD"/>
    <w:rsid w:val="003666DA"/>
    <w:rsid w:val="00366B32"/>
    <w:rsid w:val="00367061"/>
    <w:rsid w:val="0036714A"/>
    <w:rsid w:val="003672A9"/>
    <w:rsid w:val="00367328"/>
    <w:rsid w:val="00367366"/>
    <w:rsid w:val="00367590"/>
    <w:rsid w:val="00367754"/>
    <w:rsid w:val="00367869"/>
    <w:rsid w:val="003701E9"/>
    <w:rsid w:val="0037088D"/>
    <w:rsid w:val="0037095E"/>
    <w:rsid w:val="003717BD"/>
    <w:rsid w:val="003718B6"/>
    <w:rsid w:val="0037195E"/>
    <w:rsid w:val="00372662"/>
    <w:rsid w:val="003726DC"/>
    <w:rsid w:val="00373130"/>
    <w:rsid w:val="003734D5"/>
    <w:rsid w:val="00373620"/>
    <w:rsid w:val="00373D48"/>
    <w:rsid w:val="00374081"/>
    <w:rsid w:val="0037475E"/>
    <w:rsid w:val="00374E3D"/>
    <w:rsid w:val="00374FEE"/>
    <w:rsid w:val="0037538D"/>
    <w:rsid w:val="003753BC"/>
    <w:rsid w:val="00375944"/>
    <w:rsid w:val="00375CE1"/>
    <w:rsid w:val="00375D4D"/>
    <w:rsid w:val="00375EF1"/>
    <w:rsid w:val="0037663C"/>
    <w:rsid w:val="0037670E"/>
    <w:rsid w:val="00377123"/>
    <w:rsid w:val="00377319"/>
    <w:rsid w:val="003773DB"/>
    <w:rsid w:val="0037750D"/>
    <w:rsid w:val="00377630"/>
    <w:rsid w:val="003776C7"/>
    <w:rsid w:val="00377B30"/>
    <w:rsid w:val="00377C01"/>
    <w:rsid w:val="0038016A"/>
    <w:rsid w:val="00380200"/>
    <w:rsid w:val="00380CE1"/>
    <w:rsid w:val="00381082"/>
    <w:rsid w:val="0038110F"/>
    <w:rsid w:val="003811E2"/>
    <w:rsid w:val="00381FBE"/>
    <w:rsid w:val="00382751"/>
    <w:rsid w:val="00382F4D"/>
    <w:rsid w:val="00383441"/>
    <w:rsid w:val="00383951"/>
    <w:rsid w:val="00383C48"/>
    <w:rsid w:val="003848A5"/>
    <w:rsid w:val="00385589"/>
    <w:rsid w:val="003857AE"/>
    <w:rsid w:val="00385EAB"/>
    <w:rsid w:val="00385F3C"/>
    <w:rsid w:val="00386025"/>
    <w:rsid w:val="0038618B"/>
    <w:rsid w:val="003861D5"/>
    <w:rsid w:val="003862CA"/>
    <w:rsid w:val="00387189"/>
    <w:rsid w:val="0038778A"/>
    <w:rsid w:val="00387963"/>
    <w:rsid w:val="00387BF8"/>
    <w:rsid w:val="0039065F"/>
    <w:rsid w:val="003909E0"/>
    <w:rsid w:val="003910FF"/>
    <w:rsid w:val="003916B5"/>
    <w:rsid w:val="00391798"/>
    <w:rsid w:val="00391A94"/>
    <w:rsid w:val="00392047"/>
    <w:rsid w:val="00392830"/>
    <w:rsid w:val="00392E5D"/>
    <w:rsid w:val="003932AE"/>
    <w:rsid w:val="003941B7"/>
    <w:rsid w:val="0039450C"/>
    <w:rsid w:val="0039467C"/>
    <w:rsid w:val="00394CD9"/>
    <w:rsid w:val="0039554B"/>
    <w:rsid w:val="003957BE"/>
    <w:rsid w:val="0039590A"/>
    <w:rsid w:val="00395D4A"/>
    <w:rsid w:val="00396046"/>
    <w:rsid w:val="003968DB"/>
    <w:rsid w:val="00396A58"/>
    <w:rsid w:val="00397EF5"/>
    <w:rsid w:val="003A02A6"/>
    <w:rsid w:val="003A0D2E"/>
    <w:rsid w:val="003A0D60"/>
    <w:rsid w:val="003A0DB2"/>
    <w:rsid w:val="003A150B"/>
    <w:rsid w:val="003A18D5"/>
    <w:rsid w:val="003A18F9"/>
    <w:rsid w:val="003A1BC0"/>
    <w:rsid w:val="003A1D99"/>
    <w:rsid w:val="003A1DB4"/>
    <w:rsid w:val="003A1F0A"/>
    <w:rsid w:val="003A1F41"/>
    <w:rsid w:val="003A206E"/>
    <w:rsid w:val="003A2D03"/>
    <w:rsid w:val="003A309D"/>
    <w:rsid w:val="003A34F8"/>
    <w:rsid w:val="003A3B65"/>
    <w:rsid w:val="003A3CA9"/>
    <w:rsid w:val="003A3E1A"/>
    <w:rsid w:val="003A4004"/>
    <w:rsid w:val="003A4162"/>
    <w:rsid w:val="003A43CF"/>
    <w:rsid w:val="003A43D0"/>
    <w:rsid w:val="003A4559"/>
    <w:rsid w:val="003A491D"/>
    <w:rsid w:val="003A4E25"/>
    <w:rsid w:val="003A5008"/>
    <w:rsid w:val="003A55E7"/>
    <w:rsid w:val="003A591F"/>
    <w:rsid w:val="003A64B7"/>
    <w:rsid w:val="003A650F"/>
    <w:rsid w:val="003A674E"/>
    <w:rsid w:val="003A6BA5"/>
    <w:rsid w:val="003A7476"/>
    <w:rsid w:val="003A7826"/>
    <w:rsid w:val="003A7D4D"/>
    <w:rsid w:val="003A7DCE"/>
    <w:rsid w:val="003B0150"/>
    <w:rsid w:val="003B028A"/>
    <w:rsid w:val="003B1043"/>
    <w:rsid w:val="003B13AC"/>
    <w:rsid w:val="003B1510"/>
    <w:rsid w:val="003B1E56"/>
    <w:rsid w:val="003B2365"/>
    <w:rsid w:val="003B2757"/>
    <w:rsid w:val="003B296B"/>
    <w:rsid w:val="003B29B7"/>
    <w:rsid w:val="003B421B"/>
    <w:rsid w:val="003B43E8"/>
    <w:rsid w:val="003B4ECA"/>
    <w:rsid w:val="003B4FFF"/>
    <w:rsid w:val="003B52AA"/>
    <w:rsid w:val="003B54C5"/>
    <w:rsid w:val="003B57FE"/>
    <w:rsid w:val="003B5AE5"/>
    <w:rsid w:val="003B5E00"/>
    <w:rsid w:val="003B6CA3"/>
    <w:rsid w:val="003B6E37"/>
    <w:rsid w:val="003B7183"/>
    <w:rsid w:val="003B7B6D"/>
    <w:rsid w:val="003C0362"/>
    <w:rsid w:val="003C0A9E"/>
    <w:rsid w:val="003C0CBC"/>
    <w:rsid w:val="003C166C"/>
    <w:rsid w:val="003C1A94"/>
    <w:rsid w:val="003C215D"/>
    <w:rsid w:val="003C334F"/>
    <w:rsid w:val="003C3463"/>
    <w:rsid w:val="003C3AA9"/>
    <w:rsid w:val="003C3AB4"/>
    <w:rsid w:val="003C3C8F"/>
    <w:rsid w:val="003C4022"/>
    <w:rsid w:val="003C4546"/>
    <w:rsid w:val="003C4583"/>
    <w:rsid w:val="003C4DEE"/>
    <w:rsid w:val="003C55C3"/>
    <w:rsid w:val="003C5A27"/>
    <w:rsid w:val="003C5AFB"/>
    <w:rsid w:val="003C5FAA"/>
    <w:rsid w:val="003C65B2"/>
    <w:rsid w:val="003C67C0"/>
    <w:rsid w:val="003C6BA9"/>
    <w:rsid w:val="003C703A"/>
    <w:rsid w:val="003C730D"/>
    <w:rsid w:val="003C74DA"/>
    <w:rsid w:val="003C780A"/>
    <w:rsid w:val="003C7A2F"/>
    <w:rsid w:val="003C7CF6"/>
    <w:rsid w:val="003C7D36"/>
    <w:rsid w:val="003D0056"/>
    <w:rsid w:val="003D052A"/>
    <w:rsid w:val="003D0DF5"/>
    <w:rsid w:val="003D10B4"/>
    <w:rsid w:val="003D1AB5"/>
    <w:rsid w:val="003D1E6F"/>
    <w:rsid w:val="003D1EC7"/>
    <w:rsid w:val="003D258E"/>
    <w:rsid w:val="003D25BC"/>
    <w:rsid w:val="003D276F"/>
    <w:rsid w:val="003D2C3A"/>
    <w:rsid w:val="003D3403"/>
    <w:rsid w:val="003D3E01"/>
    <w:rsid w:val="003D4DDC"/>
    <w:rsid w:val="003D51A5"/>
    <w:rsid w:val="003D58B6"/>
    <w:rsid w:val="003D6011"/>
    <w:rsid w:val="003D61EB"/>
    <w:rsid w:val="003D622E"/>
    <w:rsid w:val="003D626C"/>
    <w:rsid w:val="003D63CB"/>
    <w:rsid w:val="003D67D2"/>
    <w:rsid w:val="003D6872"/>
    <w:rsid w:val="003D6B61"/>
    <w:rsid w:val="003D6BBC"/>
    <w:rsid w:val="003D72D5"/>
    <w:rsid w:val="003D7672"/>
    <w:rsid w:val="003D7868"/>
    <w:rsid w:val="003D7B1C"/>
    <w:rsid w:val="003E0124"/>
    <w:rsid w:val="003E0558"/>
    <w:rsid w:val="003E0A53"/>
    <w:rsid w:val="003E0B19"/>
    <w:rsid w:val="003E18DC"/>
    <w:rsid w:val="003E1F4A"/>
    <w:rsid w:val="003E2230"/>
    <w:rsid w:val="003E23EA"/>
    <w:rsid w:val="003E2D4E"/>
    <w:rsid w:val="003E44FF"/>
    <w:rsid w:val="003E4967"/>
    <w:rsid w:val="003E4A92"/>
    <w:rsid w:val="003E4AFC"/>
    <w:rsid w:val="003E4B6E"/>
    <w:rsid w:val="003E4E08"/>
    <w:rsid w:val="003E5343"/>
    <w:rsid w:val="003E5EAD"/>
    <w:rsid w:val="003E5EE8"/>
    <w:rsid w:val="003F0723"/>
    <w:rsid w:val="003F0C13"/>
    <w:rsid w:val="003F1328"/>
    <w:rsid w:val="003F19A6"/>
    <w:rsid w:val="003F1B40"/>
    <w:rsid w:val="003F2044"/>
    <w:rsid w:val="003F20E6"/>
    <w:rsid w:val="003F2E5B"/>
    <w:rsid w:val="003F2F32"/>
    <w:rsid w:val="003F32C9"/>
    <w:rsid w:val="003F3575"/>
    <w:rsid w:val="003F372D"/>
    <w:rsid w:val="003F3D7B"/>
    <w:rsid w:val="003F4335"/>
    <w:rsid w:val="003F4793"/>
    <w:rsid w:val="003F49DC"/>
    <w:rsid w:val="003F4A46"/>
    <w:rsid w:val="003F5250"/>
    <w:rsid w:val="003F5474"/>
    <w:rsid w:val="003F5C52"/>
    <w:rsid w:val="003F5F0C"/>
    <w:rsid w:val="003F69FC"/>
    <w:rsid w:val="003F7427"/>
    <w:rsid w:val="003F7443"/>
    <w:rsid w:val="00400219"/>
    <w:rsid w:val="00400424"/>
    <w:rsid w:val="00400593"/>
    <w:rsid w:val="0040134C"/>
    <w:rsid w:val="00401A80"/>
    <w:rsid w:val="00401DFC"/>
    <w:rsid w:val="00404230"/>
    <w:rsid w:val="0040475E"/>
    <w:rsid w:val="00404835"/>
    <w:rsid w:val="00404B18"/>
    <w:rsid w:val="00405092"/>
    <w:rsid w:val="00405304"/>
    <w:rsid w:val="004053FD"/>
    <w:rsid w:val="004059B5"/>
    <w:rsid w:val="00405B91"/>
    <w:rsid w:val="00405F11"/>
    <w:rsid w:val="00405F13"/>
    <w:rsid w:val="00406672"/>
    <w:rsid w:val="00407904"/>
    <w:rsid w:val="004100CD"/>
    <w:rsid w:val="00410A37"/>
    <w:rsid w:val="00410C99"/>
    <w:rsid w:val="00411512"/>
    <w:rsid w:val="004118B1"/>
    <w:rsid w:val="00411CC1"/>
    <w:rsid w:val="00413300"/>
    <w:rsid w:val="004139F2"/>
    <w:rsid w:val="00413D6B"/>
    <w:rsid w:val="00413F71"/>
    <w:rsid w:val="004145DF"/>
    <w:rsid w:val="004155DF"/>
    <w:rsid w:val="00415CD0"/>
    <w:rsid w:val="00415DB9"/>
    <w:rsid w:val="00415F57"/>
    <w:rsid w:val="004160B7"/>
    <w:rsid w:val="00416145"/>
    <w:rsid w:val="004174D3"/>
    <w:rsid w:val="00417A9D"/>
    <w:rsid w:val="00417D05"/>
    <w:rsid w:val="00417E49"/>
    <w:rsid w:val="00417F1F"/>
    <w:rsid w:val="0042032A"/>
    <w:rsid w:val="00421A56"/>
    <w:rsid w:val="00421BE5"/>
    <w:rsid w:val="00421D05"/>
    <w:rsid w:val="00421D07"/>
    <w:rsid w:val="00421D24"/>
    <w:rsid w:val="00421EE5"/>
    <w:rsid w:val="004221E5"/>
    <w:rsid w:val="00422672"/>
    <w:rsid w:val="004227AB"/>
    <w:rsid w:val="00422CB3"/>
    <w:rsid w:val="004233CB"/>
    <w:rsid w:val="004233D3"/>
    <w:rsid w:val="004235E9"/>
    <w:rsid w:val="00423AA2"/>
    <w:rsid w:val="00423AD6"/>
    <w:rsid w:val="00423CC4"/>
    <w:rsid w:val="00424030"/>
    <w:rsid w:val="004246A5"/>
    <w:rsid w:val="00424EC8"/>
    <w:rsid w:val="0042501D"/>
    <w:rsid w:val="004252D6"/>
    <w:rsid w:val="004302FD"/>
    <w:rsid w:val="00430A98"/>
    <w:rsid w:val="00431421"/>
    <w:rsid w:val="0043192F"/>
    <w:rsid w:val="00431B57"/>
    <w:rsid w:val="00431C41"/>
    <w:rsid w:val="00432697"/>
    <w:rsid w:val="00432794"/>
    <w:rsid w:val="00432E87"/>
    <w:rsid w:val="00433364"/>
    <w:rsid w:val="004335FF"/>
    <w:rsid w:val="004339AF"/>
    <w:rsid w:val="004339EA"/>
    <w:rsid w:val="00433A24"/>
    <w:rsid w:val="00433A77"/>
    <w:rsid w:val="00434138"/>
    <w:rsid w:val="00435615"/>
    <w:rsid w:val="0043595C"/>
    <w:rsid w:val="00435C05"/>
    <w:rsid w:val="00435EF2"/>
    <w:rsid w:val="00436120"/>
    <w:rsid w:val="00436506"/>
    <w:rsid w:val="0043652C"/>
    <w:rsid w:val="00436DDD"/>
    <w:rsid w:val="004371F1"/>
    <w:rsid w:val="004374F5"/>
    <w:rsid w:val="00437A61"/>
    <w:rsid w:val="00437F8E"/>
    <w:rsid w:val="004404AF"/>
    <w:rsid w:val="0044074E"/>
    <w:rsid w:val="004407EF"/>
    <w:rsid w:val="004408D6"/>
    <w:rsid w:val="00441685"/>
    <w:rsid w:val="0044171C"/>
    <w:rsid w:val="00441758"/>
    <w:rsid w:val="004425B8"/>
    <w:rsid w:val="004425E7"/>
    <w:rsid w:val="00443437"/>
    <w:rsid w:val="00443962"/>
    <w:rsid w:val="00443B83"/>
    <w:rsid w:val="00443CF3"/>
    <w:rsid w:val="00443DBB"/>
    <w:rsid w:val="00444178"/>
    <w:rsid w:val="00444253"/>
    <w:rsid w:val="0044441F"/>
    <w:rsid w:val="0044446E"/>
    <w:rsid w:val="00444B2F"/>
    <w:rsid w:val="00444CE9"/>
    <w:rsid w:val="00444D17"/>
    <w:rsid w:val="00444D1D"/>
    <w:rsid w:val="004450E0"/>
    <w:rsid w:val="0044560F"/>
    <w:rsid w:val="004460E0"/>
    <w:rsid w:val="0044613A"/>
    <w:rsid w:val="00446EBF"/>
    <w:rsid w:val="00446FAE"/>
    <w:rsid w:val="0044746A"/>
    <w:rsid w:val="004504E8"/>
    <w:rsid w:val="00450AA5"/>
    <w:rsid w:val="00450C18"/>
    <w:rsid w:val="00451706"/>
    <w:rsid w:val="00451A8B"/>
    <w:rsid w:val="00452082"/>
    <w:rsid w:val="00452514"/>
    <w:rsid w:val="004525C9"/>
    <w:rsid w:val="00452669"/>
    <w:rsid w:val="00452A35"/>
    <w:rsid w:val="00452A73"/>
    <w:rsid w:val="0045331E"/>
    <w:rsid w:val="00453495"/>
    <w:rsid w:val="00453CBF"/>
    <w:rsid w:val="0045491B"/>
    <w:rsid w:val="00454CFF"/>
    <w:rsid w:val="004554D2"/>
    <w:rsid w:val="00455648"/>
    <w:rsid w:val="004556CA"/>
    <w:rsid w:val="0045587B"/>
    <w:rsid w:val="0045599A"/>
    <w:rsid w:val="004559ED"/>
    <w:rsid w:val="00455FEE"/>
    <w:rsid w:val="00455FF5"/>
    <w:rsid w:val="004560FD"/>
    <w:rsid w:val="004561AE"/>
    <w:rsid w:val="004566BD"/>
    <w:rsid w:val="00456BFA"/>
    <w:rsid w:val="00456F66"/>
    <w:rsid w:val="00457343"/>
    <w:rsid w:val="004578D6"/>
    <w:rsid w:val="00460492"/>
    <w:rsid w:val="0046189C"/>
    <w:rsid w:val="0046193D"/>
    <w:rsid w:val="00461AFF"/>
    <w:rsid w:val="00461DAB"/>
    <w:rsid w:val="00462585"/>
    <w:rsid w:val="00462CCD"/>
    <w:rsid w:val="004630EA"/>
    <w:rsid w:val="00463A71"/>
    <w:rsid w:val="004640AA"/>
    <w:rsid w:val="004643F6"/>
    <w:rsid w:val="00464DF9"/>
    <w:rsid w:val="00465749"/>
    <w:rsid w:val="004659E8"/>
    <w:rsid w:val="00465ABA"/>
    <w:rsid w:val="00465CB4"/>
    <w:rsid w:val="00466611"/>
    <w:rsid w:val="00466ECE"/>
    <w:rsid w:val="004673B9"/>
    <w:rsid w:val="0046747B"/>
    <w:rsid w:val="00467E19"/>
    <w:rsid w:val="00470027"/>
    <w:rsid w:val="004701CD"/>
    <w:rsid w:val="00470527"/>
    <w:rsid w:val="00470B04"/>
    <w:rsid w:val="00470DF3"/>
    <w:rsid w:val="00470EC4"/>
    <w:rsid w:val="00470EF4"/>
    <w:rsid w:val="004710D7"/>
    <w:rsid w:val="00471316"/>
    <w:rsid w:val="004713F3"/>
    <w:rsid w:val="0047168B"/>
    <w:rsid w:val="0047169A"/>
    <w:rsid w:val="004721C9"/>
    <w:rsid w:val="00473EE6"/>
    <w:rsid w:val="004740DE"/>
    <w:rsid w:val="0047410C"/>
    <w:rsid w:val="004743DC"/>
    <w:rsid w:val="00474563"/>
    <w:rsid w:val="00474AAC"/>
    <w:rsid w:val="00475318"/>
    <w:rsid w:val="00476273"/>
    <w:rsid w:val="00476632"/>
    <w:rsid w:val="00476781"/>
    <w:rsid w:val="00476783"/>
    <w:rsid w:val="00476CB6"/>
    <w:rsid w:val="004770C8"/>
    <w:rsid w:val="0047727C"/>
    <w:rsid w:val="004779C4"/>
    <w:rsid w:val="00477A58"/>
    <w:rsid w:val="004800E6"/>
    <w:rsid w:val="0048070A"/>
    <w:rsid w:val="00480B28"/>
    <w:rsid w:val="00480DD9"/>
    <w:rsid w:val="00480EEE"/>
    <w:rsid w:val="00481333"/>
    <w:rsid w:val="0048187F"/>
    <w:rsid w:val="004820B3"/>
    <w:rsid w:val="004826EE"/>
    <w:rsid w:val="00482991"/>
    <w:rsid w:val="00482DFC"/>
    <w:rsid w:val="004831E6"/>
    <w:rsid w:val="00483457"/>
    <w:rsid w:val="00483907"/>
    <w:rsid w:val="004839AC"/>
    <w:rsid w:val="00484466"/>
    <w:rsid w:val="0048460D"/>
    <w:rsid w:val="00484650"/>
    <w:rsid w:val="00485009"/>
    <w:rsid w:val="00485D2F"/>
    <w:rsid w:val="00485DC9"/>
    <w:rsid w:val="00485E55"/>
    <w:rsid w:val="00486684"/>
    <w:rsid w:val="00486B8F"/>
    <w:rsid w:val="00486C02"/>
    <w:rsid w:val="00487249"/>
    <w:rsid w:val="004873E4"/>
    <w:rsid w:val="00487605"/>
    <w:rsid w:val="004879B7"/>
    <w:rsid w:val="00487E32"/>
    <w:rsid w:val="00490044"/>
    <w:rsid w:val="00490109"/>
    <w:rsid w:val="004908F5"/>
    <w:rsid w:val="00490FD0"/>
    <w:rsid w:val="004911B2"/>
    <w:rsid w:val="00491220"/>
    <w:rsid w:val="00491D6F"/>
    <w:rsid w:val="004924A9"/>
    <w:rsid w:val="004924BF"/>
    <w:rsid w:val="0049273C"/>
    <w:rsid w:val="00492A2A"/>
    <w:rsid w:val="00492C51"/>
    <w:rsid w:val="00492C54"/>
    <w:rsid w:val="00492FA1"/>
    <w:rsid w:val="004935F6"/>
    <w:rsid w:val="00494134"/>
    <w:rsid w:val="004942F5"/>
    <w:rsid w:val="004943E7"/>
    <w:rsid w:val="004948AC"/>
    <w:rsid w:val="00494AAD"/>
    <w:rsid w:val="004950CB"/>
    <w:rsid w:val="0049577B"/>
    <w:rsid w:val="00495CAF"/>
    <w:rsid w:val="00495CC4"/>
    <w:rsid w:val="00495EEF"/>
    <w:rsid w:val="00495F2A"/>
    <w:rsid w:val="00496325"/>
    <w:rsid w:val="004964BA"/>
    <w:rsid w:val="004965FC"/>
    <w:rsid w:val="00496C32"/>
    <w:rsid w:val="0049718C"/>
    <w:rsid w:val="00497392"/>
    <w:rsid w:val="00497A38"/>
    <w:rsid w:val="00497C85"/>
    <w:rsid w:val="004A011A"/>
    <w:rsid w:val="004A05FB"/>
    <w:rsid w:val="004A06CE"/>
    <w:rsid w:val="004A0CA7"/>
    <w:rsid w:val="004A0ED4"/>
    <w:rsid w:val="004A0FE1"/>
    <w:rsid w:val="004A1797"/>
    <w:rsid w:val="004A1FDA"/>
    <w:rsid w:val="004A21C4"/>
    <w:rsid w:val="004A2698"/>
    <w:rsid w:val="004A271D"/>
    <w:rsid w:val="004A2CE5"/>
    <w:rsid w:val="004A381C"/>
    <w:rsid w:val="004A3986"/>
    <w:rsid w:val="004A41D9"/>
    <w:rsid w:val="004A41DE"/>
    <w:rsid w:val="004A4281"/>
    <w:rsid w:val="004A4642"/>
    <w:rsid w:val="004A46D7"/>
    <w:rsid w:val="004A52BD"/>
    <w:rsid w:val="004A52F1"/>
    <w:rsid w:val="004A5506"/>
    <w:rsid w:val="004A59DE"/>
    <w:rsid w:val="004A6A33"/>
    <w:rsid w:val="004A73B3"/>
    <w:rsid w:val="004A79EB"/>
    <w:rsid w:val="004A7ABD"/>
    <w:rsid w:val="004A7F7D"/>
    <w:rsid w:val="004B00DB"/>
    <w:rsid w:val="004B0940"/>
    <w:rsid w:val="004B09D7"/>
    <w:rsid w:val="004B0EF4"/>
    <w:rsid w:val="004B1543"/>
    <w:rsid w:val="004B1615"/>
    <w:rsid w:val="004B1ADC"/>
    <w:rsid w:val="004B1CC2"/>
    <w:rsid w:val="004B1E18"/>
    <w:rsid w:val="004B1F9A"/>
    <w:rsid w:val="004B20E7"/>
    <w:rsid w:val="004B2408"/>
    <w:rsid w:val="004B25B4"/>
    <w:rsid w:val="004B280A"/>
    <w:rsid w:val="004B2902"/>
    <w:rsid w:val="004B2982"/>
    <w:rsid w:val="004B2BF4"/>
    <w:rsid w:val="004B2F80"/>
    <w:rsid w:val="004B36C6"/>
    <w:rsid w:val="004B37E4"/>
    <w:rsid w:val="004B4271"/>
    <w:rsid w:val="004B4289"/>
    <w:rsid w:val="004B42DA"/>
    <w:rsid w:val="004B4496"/>
    <w:rsid w:val="004B4690"/>
    <w:rsid w:val="004B4697"/>
    <w:rsid w:val="004B54B6"/>
    <w:rsid w:val="004B5583"/>
    <w:rsid w:val="004B56A1"/>
    <w:rsid w:val="004B5A69"/>
    <w:rsid w:val="004B63DE"/>
    <w:rsid w:val="004B6A95"/>
    <w:rsid w:val="004B6B13"/>
    <w:rsid w:val="004B6F4B"/>
    <w:rsid w:val="004B72E1"/>
    <w:rsid w:val="004B74EA"/>
    <w:rsid w:val="004B7A13"/>
    <w:rsid w:val="004B7A68"/>
    <w:rsid w:val="004B7D2D"/>
    <w:rsid w:val="004C0450"/>
    <w:rsid w:val="004C0DB1"/>
    <w:rsid w:val="004C1150"/>
    <w:rsid w:val="004C1235"/>
    <w:rsid w:val="004C17FE"/>
    <w:rsid w:val="004C1820"/>
    <w:rsid w:val="004C1833"/>
    <w:rsid w:val="004C1BE6"/>
    <w:rsid w:val="004C1BE7"/>
    <w:rsid w:val="004C1BED"/>
    <w:rsid w:val="004C2182"/>
    <w:rsid w:val="004C218F"/>
    <w:rsid w:val="004C2277"/>
    <w:rsid w:val="004C231A"/>
    <w:rsid w:val="004C2462"/>
    <w:rsid w:val="004C2B3F"/>
    <w:rsid w:val="004C2C43"/>
    <w:rsid w:val="004C2D2C"/>
    <w:rsid w:val="004C2E3D"/>
    <w:rsid w:val="004C30A6"/>
    <w:rsid w:val="004C312A"/>
    <w:rsid w:val="004C326D"/>
    <w:rsid w:val="004C3488"/>
    <w:rsid w:val="004C38C0"/>
    <w:rsid w:val="004C3D4B"/>
    <w:rsid w:val="004C4413"/>
    <w:rsid w:val="004C48FB"/>
    <w:rsid w:val="004C496A"/>
    <w:rsid w:val="004C4A6A"/>
    <w:rsid w:val="004C59F3"/>
    <w:rsid w:val="004C5A25"/>
    <w:rsid w:val="004C5F2B"/>
    <w:rsid w:val="004C5F9B"/>
    <w:rsid w:val="004C6045"/>
    <w:rsid w:val="004C6D43"/>
    <w:rsid w:val="004C7884"/>
    <w:rsid w:val="004D00E3"/>
    <w:rsid w:val="004D047E"/>
    <w:rsid w:val="004D07B7"/>
    <w:rsid w:val="004D0FA2"/>
    <w:rsid w:val="004D10F0"/>
    <w:rsid w:val="004D11FD"/>
    <w:rsid w:val="004D1A56"/>
    <w:rsid w:val="004D2083"/>
    <w:rsid w:val="004D28BB"/>
    <w:rsid w:val="004D301F"/>
    <w:rsid w:val="004D39D9"/>
    <w:rsid w:val="004D3A38"/>
    <w:rsid w:val="004D3D3A"/>
    <w:rsid w:val="004D4088"/>
    <w:rsid w:val="004D4198"/>
    <w:rsid w:val="004D4AA1"/>
    <w:rsid w:val="004D57C5"/>
    <w:rsid w:val="004D6495"/>
    <w:rsid w:val="004D65B1"/>
    <w:rsid w:val="004D6C11"/>
    <w:rsid w:val="004D6D32"/>
    <w:rsid w:val="004E0DA8"/>
    <w:rsid w:val="004E1645"/>
    <w:rsid w:val="004E19F3"/>
    <w:rsid w:val="004E1C9A"/>
    <w:rsid w:val="004E224F"/>
    <w:rsid w:val="004E2347"/>
    <w:rsid w:val="004E254F"/>
    <w:rsid w:val="004E2809"/>
    <w:rsid w:val="004E2C67"/>
    <w:rsid w:val="004E2DC8"/>
    <w:rsid w:val="004E2F5E"/>
    <w:rsid w:val="004E34BF"/>
    <w:rsid w:val="004E351F"/>
    <w:rsid w:val="004E35AB"/>
    <w:rsid w:val="004E3E59"/>
    <w:rsid w:val="004E3F17"/>
    <w:rsid w:val="004E486C"/>
    <w:rsid w:val="004E4D16"/>
    <w:rsid w:val="004E4D9E"/>
    <w:rsid w:val="004E5454"/>
    <w:rsid w:val="004E5FB0"/>
    <w:rsid w:val="004E6A83"/>
    <w:rsid w:val="004E6BDB"/>
    <w:rsid w:val="004E7067"/>
    <w:rsid w:val="004E7077"/>
    <w:rsid w:val="004E7148"/>
    <w:rsid w:val="004E71B4"/>
    <w:rsid w:val="004E7385"/>
    <w:rsid w:val="004E75CA"/>
    <w:rsid w:val="004E7D64"/>
    <w:rsid w:val="004F038C"/>
    <w:rsid w:val="004F136E"/>
    <w:rsid w:val="004F16F5"/>
    <w:rsid w:val="004F1AB3"/>
    <w:rsid w:val="004F235B"/>
    <w:rsid w:val="004F27E4"/>
    <w:rsid w:val="004F306E"/>
    <w:rsid w:val="004F3101"/>
    <w:rsid w:val="004F36F8"/>
    <w:rsid w:val="004F3F3C"/>
    <w:rsid w:val="004F3FED"/>
    <w:rsid w:val="004F40D8"/>
    <w:rsid w:val="004F4493"/>
    <w:rsid w:val="004F50BC"/>
    <w:rsid w:val="004F5214"/>
    <w:rsid w:val="004F532A"/>
    <w:rsid w:val="004F55B8"/>
    <w:rsid w:val="004F55BC"/>
    <w:rsid w:val="004F5B8D"/>
    <w:rsid w:val="004F63F1"/>
    <w:rsid w:val="004F66BB"/>
    <w:rsid w:val="004F66FF"/>
    <w:rsid w:val="004F6BBA"/>
    <w:rsid w:val="004F6F31"/>
    <w:rsid w:val="004F71C4"/>
    <w:rsid w:val="004F72AD"/>
    <w:rsid w:val="004F7961"/>
    <w:rsid w:val="004F79D1"/>
    <w:rsid w:val="004F7F17"/>
    <w:rsid w:val="00500128"/>
    <w:rsid w:val="0050072B"/>
    <w:rsid w:val="00500D0E"/>
    <w:rsid w:val="00500D6D"/>
    <w:rsid w:val="00500E68"/>
    <w:rsid w:val="00501D33"/>
    <w:rsid w:val="005020EA"/>
    <w:rsid w:val="00502148"/>
    <w:rsid w:val="00502524"/>
    <w:rsid w:val="00502933"/>
    <w:rsid w:val="0050375E"/>
    <w:rsid w:val="00503AFF"/>
    <w:rsid w:val="00503D65"/>
    <w:rsid w:val="00503FE1"/>
    <w:rsid w:val="00504609"/>
    <w:rsid w:val="00504BD4"/>
    <w:rsid w:val="00505A40"/>
    <w:rsid w:val="00506DB2"/>
    <w:rsid w:val="00510059"/>
    <w:rsid w:val="005100A9"/>
    <w:rsid w:val="0051014B"/>
    <w:rsid w:val="005105DB"/>
    <w:rsid w:val="00510B7C"/>
    <w:rsid w:val="00510C83"/>
    <w:rsid w:val="00511FBB"/>
    <w:rsid w:val="00512183"/>
    <w:rsid w:val="00512CEA"/>
    <w:rsid w:val="00513A98"/>
    <w:rsid w:val="00513B9F"/>
    <w:rsid w:val="005142D5"/>
    <w:rsid w:val="0051441A"/>
    <w:rsid w:val="00514D51"/>
    <w:rsid w:val="005155D9"/>
    <w:rsid w:val="005166A8"/>
    <w:rsid w:val="005167C2"/>
    <w:rsid w:val="00516BEA"/>
    <w:rsid w:val="00516D46"/>
    <w:rsid w:val="005173FD"/>
    <w:rsid w:val="00517953"/>
    <w:rsid w:val="00517DA6"/>
    <w:rsid w:val="00517E42"/>
    <w:rsid w:val="0052021C"/>
    <w:rsid w:val="005208E7"/>
    <w:rsid w:val="005229B0"/>
    <w:rsid w:val="0052390A"/>
    <w:rsid w:val="005240DD"/>
    <w:rsid w:val="005241D9"/>
    <w:rsid w:val="00524C0C"/>
    <w:rsid w:val="00524E54"/>
    <w:rsid w:val="00525205"/>
    <w:rsid w:val="005256EF"/>
    <w:rsid w:val="00525FFA"/>
    <w:rsid w:val="005268BC"/>
    <w:rsid w:val="00526ABF"/>
    <w:rsid w:val="00526B1C"/>
    <w:rsid w:val="00526D52"/>
    <w:rsid w:val="00527A21"/>
    <w:rsid w:val="00527B5F"/>
    <w:rsid w:val="00527C48"/>
    <w:rsid w:val="00527E96"/>
    <w:rsid w:val="0053056D"/>
    <w:rsid w:val="00530E1F"/>
    <w:rsid w:val="0053113C"/>
    <w:rsid w:val="00531843"/>
    <w:rsid w:val="005319A7"/>
    <w:rsid w:val="00531AA9"/>
    <w:rsid w:val="00531DB5"/>
    <w:rsid w:val="00531E42"/>
    <w:rsid w:val="005322BA"/>
    <w:rsid w:val="00532431"/>
    <w:rsid w:val="00532E7E"/>
    <w:rsid w:val="005331E3"/>
    <w:rsid w:val="00533270"/>
    <w:rsid w:val="0053355C"/>
    <w:rsid w:val="00533564"/>
    <w:rsid w:val="005348B9"/>
    <w:rsid w:val="0053495B"/>
    <w:rsid w:val="005350C3"/>
    <w:rsid w:val="00535771"/>
    <w:rsid w:val="00535B43"/>
    <w:rsid w:val="00535CC4"/>
    <w:rsid w:val="00535F33"/>
    <w:rsid w:val="00536223"/>
    <w:rsid w:val="005363BF"/>
    <w:rsid w:val="005368A1"/>
    <w:rsid w:val="00536AD9"/>
    <w:rsid w:val="00537049"/>
    <w:rsid w:val="00537100"/>
    <w:rsid w:val="00537660"/>
    <w:rsid w:val="005376CB"/>
    <w:rsid w:val="00537EBC"/>
    <w:rsid w:val="005404C7"/>
    <w:rsid w:val="00540C1F"/>
    <w:rsid w:val="00541C7C"/>
    <w:rsid w:val="00542754"/>
    <w:rsid w:val="00542A15"/>
    <w:rsid w:val="00542E67"/>
    <w:rsid w:val="005439CD"/>
    <w:rsid w:val="00543B88"/>
    <w:rsid w:val="00543D59"/>
    <w:rsid w:val="00543E76"/>
    <w:rsid w:val="005443F7"/>
    <w:rsid w:val="00544441"/>
    <w:rsid w:val="00544EA1"/>
    <w:rsid w:val="0054541E"/>
    <w:rsid w:val="005458D5"/>
    <w:rsid w:val="005462F0"/>
    <w:rsid w:val="0054699B"/>
    <w:rsid w:val="00546B9F"/>
    <w:rsid w:val="00546EA7"/>
    <w:rsid w:val="005470C8"/>
    <w:rsid w:val="0054726C"/>
    <w:rsid w:val="00547787"/>
    <w:rsid w:val="00547C45"/>
    <w:rsid w:val="00547CE8"/>
    <w:rsid w:val="00547CFC"/>
    <w:rsid w:val="00550042"/>
    <w:rsid w:val="005500FD"/>
    <w:rsid w:val="0055015E"/>
    <w:rsid w:val="005501D7"/>
    <w:rsid w:val="00550548"/>
    <w:rsid w:val="005505A6"/>
    <w:rsid w:val="005509ED"/>
    <w:rsid w:val="00550D5B"/>
    <w:rsid w:val="005515A1"/>
    <w:rsid w:val="00551AE5"/>
    <w:rsid w:val="00551B62"/>
    <w:rsid w:val="00551DFB"/>
    <w:rsid w:val="00551F12"/>
    <w:rsid w:val="00552AC0"/>
    <w:rsid w:val="00552ADD"/>
    <w:rsid w:val="00552B58"/>
    <w:rsid w:val="00552C13"/>
    <w:rsid w:val="00552CCB"/>
    <w:rsid w:val="005530FA"/>
    <w:rsid w:val="00553EE0"/>
    <w:rsid w:val="00554B62"/>
    <w:rsid w:val="00554D4D"/>
    <w:rsid w:val="00555240"/>
    <w:rsid w:val="00555DE5"/>
    <w:rsid w:val="005564FC"/>
    <w:rsid w:val="00556705"/>
    <w:rsid w:val="00556819"/>
    <w:rsid w:val="00557242"/>
    <w:rsid w:val="005577BB"/>
    <w:rsid w:val="005577E8"/>
    <w:rsid w:val="00557DCD"/>
    <w:rsid w:val="0056014B"/>
    <w:rsid w:val="0056022E"/>
    <w:rsid w:val="0056049C"/>
    <w:rsid w:val="00560531"/>
    <w:rsid w:val="0056053C"/>
    <w:rsid w:val="00560EA0"/>
    <w:rsid w:val="005611B7"/>
    <w:rsid w:val="00561388"/>
    <w:rsid w:val="00561551"/>
    <w:rsid w:val="00561D2C"/>
    <w:rsid w:val="00561FE4"/>
    <w:rsid w:val="00562107"/>
    <w:rsid w:val="00562D58"/>
    <w:rsid w:val="005636B3"/>
    <w:rsid w:val="005638AE"/>
    <w:rsid w:val="00563DDE"/>
    <w:rsid w:val="00563F12"/>
    <w:rsid w:val="0056470B"/>
    <w:rsid w:val="00564835"/>
    <w:rsid w:val="005649DD"/>
    <w:rsid w:val="00565161"/>
    <w:rsid w:val="00565B1B"/>
    <w:rsid w:val="00565F60"/>
    <w:rsid w:val="005661BC"/>
    <w:rsid w:val="0056627C"/>
    <w:rsid w:val="00566319"/>
    <w:rsid w:val="0056698C"/>
    <w:rsid w:val="005669C9"/>
    <w:rsid w:val="00566E6A"/>
    <w:rsid w:val="005678EF"/>
    <w:rsid w:val="00567EA0"/>
    <w:rsid w:val="005701EB"/>
    <w:rsid w:val="005709EC"/>
    <w:rsid w:val="00570A79"/>
    <w:rsid w:val="00571117"/>
    <w:rsid w:val="0057181C"/>
    <w:rsid w:val="00571C6B"/>
    <w:rsid w:val="00572231"/>
    <w:rsid w:val="00572642"/>
    <w:rsid w:val="005726B7"/>
    <w:rsid w:val="00572BF5"/>
    <w:rsid w:val="005731E5"/>
    <w:rsid w:val="00573D30"/>
    <w:rsid w:val="005747CE"/>
    <w:rsid w:val="00574A66"/>
    <w:rsid w:val="00574D0E"/>
    <w:rsid w:val="00575992"/>
    <w:rsid w:val="00575A28"/>
    <w:rsid w:val="00576501"/>
    <w:rsid w:val="00576CD3"/>
    <w:rsid w:val="00576E75"/>
    <w:rsid w:val="00576F45"/>
    <w:rsid w:val="0057709A"/>
    <w:rsid w:val="00577D38"/>
    <w:rsid w:val="00580090"/>
    <w:rsid w:val="0058103A"/>
    <w:rsid w:val="00581066"/>
    <w:rsid w:val="00581455"/>
    <w:rsid w:val="00581EEC"/>
    <w:rsid w:val="00582084"/>
    <w:rsid w:val="00582200"/>
    <w:rsid w:val="00582585"/>
    <w:rsid w:val="005826F2"/>
    <w:rsid w:val="005833C5"/>
    <w:rsid w:val="0058384C"/>
    <w:rsid w:val="00583910"/>
    <w:rsid w:val="0058392B"/>
    <w:rsid w:val="00584142"/>
    <w:rsid w:val="005842DA"/>
    <w:rsid w:val="00584398"/>
    <w:rsid w:val="0058487C"/>
    <w:rsid w:val="00584B60"/>
    <w:rsid w:val="00584DB1"/>
    <w:rsid w:val="00585524"/>
    <w:rsid w:val="0058569B"/>
    <w:rsid w:val="005864E5"/>
    <w:rsid w:val="00586DF0"/>
    <w:rsid w:val="00586EE1"/>
    <w:rsid w:val="00586F8D"/>
    <w:rsid w:val="005870FD"/>
    <w:rsid w:val="005872D0"/>
    <w:rsid w:val="00587D16"/>
    <w:rsid w:val="005905BB"/>
    <w:rsid w:val="00590885"/>
    <w:rsid w:val="00590F72"/>
    <w:rsid w:val="005911BB"/>
    <w:rsid w:val="00591938"/>
    <w:rsid w:val="00591A67"/>
    <w:rsid w:val="0059223D"/>
    <w:rsid w:val="00592CA3"/>
    <w:rsid w:val="00592D4A"/>
    <w:rsid w:val="00592E28"/>
    <w:rsid w:val="0059365D"/>
    <w:rsid w:val="00593BEB"/>
    <w:rsid w:val="00593FCB"/>
    <w:rsid w:val="00594310"/>
    <w:rsid w:val="005943EA"/>
    <w:rsid w:val="00594CDC"/>
    <w:rsid w:val="00594D79"/>
    <w:rsid w:val="00595664"/>
    <w:rsid w:val="00595D58"/>
    <w:rsid w:val="00595EFA"/>
    <w:rsid w:val="0059610E"/>
    <w:rsid w:val="005969DF"/>
    <w:rsid w:val="00596AB5"/>
    <w:rsid w:val="005973A5"/>
    <w:rsid w:val="00597544"/>
    <w:rsid w:val="005A01F1"/>
    <w:rsid w:val="005A0361"/>
    <w:rsid w:val="005A0A8E"/>
    <w:rsid w:val="005A0E9D"/>
    <w:rsid w:val="005A165C"/>
    <w:rsid w:val="005A18D1"/>
    <w:rsid w:val="005A2419"/>
    <w:rsid w:val="005A25CE"/>
    <w:rsid w:val="005A2D09"/>
    <w:rsid w:val="005A2D7C"/>
    <w:rsid w:val="005A4125"/>
    <w:rsid w:val="005A4D7F"/>
    <w:rsid w:val="005A52C4"/>
    <w:rsid w:val="005A52FA"/>
    <w:rsid w:val="005A5A49"/>
    <w:rsid w:val="005A5ACF"/>
    <w:rsid w:val="005A6B44"/>
    <w:rsid w:val="005A6B65"/>
    <w:rsid w:val="005A7429"/>
    <w:rsid w:val="005A783F"/>
    <w:rsid w:val="005A7BBC"/>
    <w:rsid w:val="005A7BF4"/>
    <w:rsid w:val="005B0109"/>
    <w:rsid w:val="005B11D3"/>
    <w:rsid w:val="005B12C1"/>
    <w:rsid w:val="005B145C"/>
    <w:rsid w:val="005B1C4F"/>
    <w:rsid w:val="005B2857"/>
    <w:rsid w:val="005B2A3B"/>
    <w:rsid w:val="005B2DA6"/>
    <w:rsid w:val="005B2F3E"/>
    <w:rsid w:val="005B3272"/>
    <w:rsid w:val="005B3512"/>
    <w:rsid w:val="005B3710"/>
    <w:rsid w:val="005B3A07"/>
    <w:rsid w:val="005B4EC1"/>
    <w:rsid w:val="005B4EEF"/>
    <w:rsid w:val="005B5434"/>
    <w:rsid w:val="005B595D"/>
    <w:rsid w:val="005B5CDE"/>
    <w:rsid w:val="005B6ADC"/>
    <w:rsid w:val="005B6BF0"/>
    <w:rsid w:val="005B6C84"/>
    <w:rsid w:val="005B73FD"/>
    <w:rsid w:val="005B7599"/>
    <w:rsid w:val="005B7D02"/>
    <w:rsid w:val="005B7DA7"/>
    <w:rsid w:val="005C0043"/>
    <w:rsid w:val="005C01D9"/>
    <w:rsid w:val="005C04FD"/>
    <w:rsid w:val="005C0C38"/>
    <w:rsid w:val="005C123B"/>
    <w:rsid w:val="005C172A"/>
    <w:rsid w:val="005C1920"/>
    <w:rsid w:val="005C1C75"/>
    <w:rsid w:val="005C21A7"/>
    <w:rsid w:val="005C2404"/>
    <w:rsid w:val="005C294C"/>
    <w:rsid w:val="005C36F8"/>
    <w:rsid w:val="005C379C"/>
    <w:rsid w:val="005C3BE1"/>
    <w:rsid w:val="005C44F1"/>
    <w:rsid w:val="005C4677"/>
    <w:rsid w:val="005C4912"/>
    <w:rsid w:val="005C4D8A"/>
    <w:rsid w:val="005C5223"/>
    <w:rsid w:val="005C591E"/>
    <w:rsid w:val="005C6197"/>
    <w:rsid w:val="005C66CA"/>
    <w:rsid w:val="005C674A"/>
    <w:rsid w:val="005C75BC"/>
    <w:rsid w:val="005C784C"/>
    <w:rsid w:val="005D00BF"/>
    <w:rsid w:val="005D0226"/>
    <w:rsid w:val="005D0790"/>
    <w:rsid w:val="005D07F2"/>
    <w:rsid w:val="005D0931"/>
    <w:rsid w:val="005D0CEC"/>
    <w:rsid w:val="005D0FDA"/>
    <w:rsid w:val="005D185F"/>
    <w:rsid w:val="005D18A3"/>
    <w:rsid w:val="005D1C8E"/>
    <w:rsid w:val="005D204A"/>
    <w:rsid w:val="005D48D2"/>
    <w:rsid w:val="005D4C83"/>
    <w:rsid w:val="005D5127"/>
    <w:rsid w:val="005D52AD"/>
    <w:rsid w:val="005D594F"/>
    <w:rsid w:val="005D5D20"/>
    <w:rsid w:val="005D5F07"/>
    <w:rsid w:val="005D6718"/>
    <w:rsid w:val="005D6D29"/>
    <w:rsid w:val="005D6EE0"/>
    <w:rsid w:val="005D719E"/>
    <w:rsid w:val="005D7E48"/>
    <w:rsid w:val="005D7FBA"/>
    <w:rsid w:val="005E0399"/>
    <w:rsid w:val="005E05CD"/>
    <w:rsid w:val="005E0A4F"/>
    <w:rsid w:val="005E1063"/>
    <w:rsid w:val="005E1110"/>
    <w:rsid w:val="005E1623"/>
    <w:rsid w:val="005E176B"/>
    <w:rsid w:val="005E17AD"/>
    <w:rsid w:val="005E2047"/>
    <w:rsid w:val="005E3332"/>
    <w:rsid w:val="005E3801"/>
    <w:rsid w:val="005E380B"/>
    <w:rsid w:val="005E4188"/>
    <w:rsid w:val="005E4988"/>
    <w:rsid w:val="005E4ED4"/>
    <w:rsid w:val="005E5838"/>
    <w:rsid w:val="005E6588"/>
    <w:rsid w:val="005E6D86"/>
    <w:rsid w:val="005E6E82"/>
    <w:rsid w:val="005E7BC1"/>
    <w:rsid w:val="005E7D6D"/>
    <w:rsid w:val="005F098B"/>
    <w:rsid w:val="005F0993"/>
    <w:rsid w:val="005F0B47"/>
    <w:rsid w:val="005F1B27"/>
    <w:rsid w:val="005F1B9B"/>
    <w:rsid w:val="005F1FF9"/>
    <w:rsid w:val="005F20B8"/>
    <w:rsid w:val="005F22EB"/>
    <w:rsid w:val="005F25D5"/>
    <w:rsid w:val="005F2E02"/>
    <w:rsid w:val="005F2F06"/>
    <w:rsid w:val="005F3844"/>
    <w:rsid w:val="005F393B"/>
    <w:rsid w:val="005F3E0F"/>
    <w:rsid w:val="005F3FC9"/>
    <w:rsid w:val="005F403C"/>
    <w:rsid w:val="005F415B"/>
    <w:rsid w:val="005F4614"/>
    <w:rsid w:val="005F475E"/>
    <w:rsid w:val="005F5182"/>
    <w:rsid w:val="005F5258"/>
    <w:rsid w:val="005F5306"/>
    <w:rsid w:val="005F57F7"/>
    <w:rsid w:val="005F58E9"/>
    <w:rsid w:val="005F6260"/>
    <w:rsid w:val="005F7A0D"/>
    <w:rsid w:val="00600538"/>
    <w:rsid w:val="00601B83"/>
    <w:rsid w:val="006020BF"/>
    <w:rsid w:val="006022FA"/>
    <w:rsid w:val="006029FB"/>
    <w:rsid w:val="00602CC8"/>
    <w:rsid w:val="00602D4E"/>
    <w:rsid w:val="00603EA6"/>
    <w:rsid w:val="00604285"/>
    <w:rsid w:val="00604445"/>
    <w:rsid w:val="0060491F"/>
    <w:rsid w:val="00604A12"/>
    <w:rsid w:val="006056D5"/>
    <w:rsid w:val="00605900"/>
    <w:rsid w:val="00606B3A"/>
    <w:rsid w:val="00606E43"/>
    <w:rsid w:val="006070CA"/>
    <w:rsid w:val="00607346"/>
    <w:rsid w:val="0060735B"/>
    <w:rsid w:val="006077FA"/>
    <w:rsid w:val="00607939"/>
    <w:rsid w:val="00610067"/>
    <w:rsid w:val="006103F7"/>
    <w:rsid w:val="006104FF"/>
    <w:rsid w:val="006106B3"/>
    <w:rsid w:val="00610769"/>
    <w:rsid w:val="006110A1"/>
    <w:rsid w:val="006111BB"/>
    <w:rsid w:val="006116FA"/>
    <w:rsid w:val="006118C2"/>
    <w:rsid w:val="0061196D"/>
    <w:rsid w:val="00611DA7"/>
    <w:rsid w:val="00611DF1"/>
    <w:rsid w:val="00611E92"/>
    <w:rsid w:val="006129A6"/>
    <w:rsid w:val="00612E9F"/>
    <w:rsid w:val="00612EEE"/>
    <w:rsid w:val="0061355F"/>
    <w:rsid w:val="00613A67"/>
    <w:rsid w:val="00614432"/>
    <w:rsid w:val="006146E8"/>
    <w:rsid w:val="006149C2"/>
    <w:rsid w:val="00614FC2"/>
    <w:rsid w:val="00614FE6"/>
    <w:rsid w:val="006151F8"/>
    <w:rsid w:val="00615913"/>
    <w:rsid w:val="00615916"/>
    <w:rsid w:val="0061643A"/>
    <w:rsid w:val="00616867"/>
    <w:rsid w:val="00616907"/>
    <w:rsid w:val="00616B4A"/>
    <w:rsid w:val="0061703E"/>
    <w:rsid w:val="006171EA"/>
    <w:rsid w:val="006173CB"/>
    <w:rsid w:val="0061750F"/>
    <w:rsid w:val="00617529"/>
    <w:rsid w:val="00617CD0"/>
    <w:rsid w:val="006200D6"/>
    <w:rsid w:val="00620CBB"/>
    <w:rsid w:val="006213D9"/>
    <w:rsid w:val="006218E9"/>
    <w:rsid w:val="006221AB"/>
    <w:rsid w:val="00622253"/>
    <w:rsid w:val="006222C7"/>
    <w:rsid w:val="0062289D"/>
    <w:rsid w:val="0062373B"/>
    <w:rsid w:val="00623779"/>
    <w:rsid w:val="00623E36"/>
    <w:rsid w:val="00623F70"/>
    <w:rsid w:val="00623FB3"/>
    <w:rsid w:val="00624071"/>
    <w:rsid w:val="0062411B"/>
    <w:rsid w:val="006242B9"/>
    <w:rsid w:val="00624911"/>
    <w:rsid w:val="00624C7C"/>
    <w:rsid w:val="00625136"/>
    <w:rsid w:val="00625A57"/>
    <w:rsid w:val="00625FD4"/>
    <w:rsid w:val="00626285"/>
    <w:rsid w:val="00626323"/>
    <w:rsid w:val="0062689C"/>
    <w:rsid w:val="0062699A"/>
    <w:rsid w:val="00626AAE"/>
    <w:rsid w:val="00626BB0"/>
    <w:rsid w:val="00627CEA"/>
    <w:rsid w:val="00630405"/>
    <w:rsid w:val="006304AF"/>
    <w:rsid w:val="00630C02"/>
    <w:rsid w:val="00630CAA"/>
    <w:rsid w:val="00630E57"/>
    <w:rsid w:val="00630F43"/>
    <w:rsid w:val="0063133D"/>
    <w:rsid w:val="006313DD"/>
    <w:rsid w:val="0063154C"/>
    <w:rsid w:val="0063176B"/>
    <w:rsid w:val="00631A3C"/>
    <w:rsid w:val="00631BFB"/>
    <w:rsid w:val="006322B0"/>
    <w:rsid w:val="0063260B"/>
    <w:rsid w:val="00632795"/>
    <w:rsid w:val="00632AC1"/>
    <w:rsid w:val="00632DC8"/>
    <w:rsid w:val="00632E6A"/>
    <w:rsid w:val="00632F5E"/>
    <w:rsid w:val="0063315B"/>
    <w:rsid w:val="00633ABB"/>
    <w:rsid w:val="00633D1A"/>
    <w:rsid w:val="00633DA9"/>
    <w:rsid w:val="006344CF"/>
    <w:rsid w:val="0063452E"/>
    <w:rsid w:val="006350BD"/>
    <w:rsid w:val="00635156"/>
    <w:rsid w:val="006354A9"/>
    <w:rsid w:val="006357FC"/>
    <w:rsid w:val="006358D2"/>
    <w:rsid w:val="00635992"/>
    <w:rsid w:val="00635C02"/>
    <w:rsid w:val="00635D0A"/>
    <w:rsid w:val="00635EAC"/>
    <w:rsid w:val="00636A92"/>
    <w:rsid w:val="0063703B"/>
    <w:rsid w:val="00637687"/>
    <w:rsid w:val="006379D4"/>
    <w:rsid w:val="00637A4D"/>
    <w:rsid w:val="006407B3"/>
    <w:rsid w:val="006412E3"/>
    <w:rsid w:val="00641663"/>
    <w:rsid w:val="00643255"/>
    <w:rsid w:val="00643929"/>
    <w:rsid w:val="00644541"/>
    <w:rsid w:val="00644701"/>
    <w:rsid w:val="006449BA"/>
    <w:rsid w:val="00644CF3"/>
    <w:rsid w:val="00644FDF"/>
    <w:rsid w:val="00645114"/>
    <w:rsid w:val="00645208"/>
    <w:rsid w:val="006454F3"/>
    <w:rsid w:val="00646FA9"/>
    <w:rsid w:val="0064714F"/>
    <w:rsid w:val="00647678"/>
    <w:rsid w:val="00650179"/>
    <w:rsid w:val="00650453"/>
    <w:rsid w:val="0065050D"/>
    <w:rsid w:val="0065069B"/>
    <w:rsid w:val="00650CF2"/>
    <w:rsid w:val="00651871"/>
    <w:rsid w:val="006519BA"/>
    <w:rsid w:val="00652116"/>
    <w:rsid w:val="00652215"/>
    <w:rsid w:val="0065225C"/>
    <w:rsid w:val="006524D2"/>
    <w:rsid w:val="006527CA"/>
    <w:rsid w:val="00652B6A"/>
    <w:rsid w:val="00652E3D"/>
    <w:rsid w:val="00653101"/>
    <w:rsid w:val="00653179"/>
    <w:rsid w:val="00653BF7"/>
    <w:rsid w:val="006545D1"/>
    <w:rsid w:val="00654A6B"/>
    <w:rsid w:val="00654DB8"/>
    <w:rsid w:val="006560ED"/>
    <w:rsid w:val="006563F2"/>
    <w:rsid w:val="006572CF"/>
    <w:rsid w:val="006576E1"/>
    <w:rsid w:val="00657915"/>
    <w:rsid w:val="00657AC1"/>
    <w:rsid w:val="00657D17"/>
    <w:rsid w:val="00657D6E"/>
    <w:rsid w:val="006603E7"/>
    <w:rsid w:val="0066048C"/>
    <w:rsid w:val="00660581"/>
    <w:rsid w:val="00660658"/>
    <w:rsid w:val="00660EA3"/>
    <w:rsid w:val="00661633"/>
    <w:rsid w:val="006625E1"/>
    <w:rsid w:val="00662AC7"/>
    <w:rsid w:val="00662C86"/>
    <w:rsid w:val="00662D7A"/>
    <w:rsid w:val="00662F2F"/>
    <w:rsid w:val="00662FF6"/>
    <w:rsid w:val="00663540"/>
    <w:rsid w:val="0066371E"/>
    <w:rsid w:val="00663C10"/>
    <w:rsid w:val="00663C63"/>
    <w:rsid w:val="00664779"/>
    <w:rsid w:val="00665160"/>
    <w:rsid w:val="00665282"/>
    <w:rsid w:val="00665304"/>
    <w:rsid w:val="0066534E"/>
    <w:rsid w:val="00665AE3"/>
    <w:rsid w:val="00665BBF"/>
    <w:rsid w:val="00665C9C"/>
    <w:rsid w:val="00665CCB"/>
    <w:rsid w:val="00665EE4"/>
    <w:rsid w:val="00665F4F"/>
    <w:rsid w:val="00665F55"/>
    <w:rsid w:val="00666155"/>
    <w:rsid w:val="0066651C"/>
    <w:rsid w:val="0066659A"/>
    <w:rsid w:val="00666DB7"/>
    <w:rsid w:val="00667130"/>
    <w:rsid w:val="00667341"/>
    <w:rsid w:val="00670045"/>
    <w:rsid w:val="0067019D"/>
    <w:rsid w:val="00670272"/>
    <w:rsid w:val="00670420"/>
    <w:rsid w:val="006708B7"/>
    <w:rsid w:val="00670A63"/>
    <w:rsid w:val="006711AF"/>
    <w:rsid w:val="006712EF"/>
    <w:rsid w:val="00671564"/>
    <w:rsid w:val="0067160A"/>
    <w:rsid w:val="00671A04"/>
    <w:rsid w:val="00672D0D"/>
    <w:rsid w:val="00672FF3"/>
    <w:rsid w:val="00673312"/>
    <w:rsid w:val="00673370"/>
    <w:rsid w:val="00673B34"/>
    <w:rsid w:val="0067427F"/>
    <w:rsid w:val="006742A9"/>
    <w:rsid w:val="0067478E"/>
    <w:rsid w:val="006748CF"/>
    <w:rsid w:val="00674D19"/>
    <w:rsid w:val="00674DFC"/>
    <w:rsid w:val="00675415"/>
    <w:rsid w:val="00675BBD"/>
    <w:rsid w:val="0067643D"/>
    <w:rsid w:val="00677640"/>
    <w:rsid w:val="00677888"/>
    <w:rsid w:val="006778F8"/>
    <w:rsid w:val="006779E9"/>
    <w:rsid w:val="00677C43"/>
    <w:rsid w:val="00677FA2"/>
    <w:rsid w:val="00680281"/>
    <w:rsid w:val="006813D1"/>
    <w:rsid w:val="00681A85"/>
    <w:rsid w:val="00681C66"/>
    <w:rsid w:val="0068312F"/>
    <w:rsid w:val="00683C42"/>
    <w:rsid w:val="006848AE"/>
    <w:rsid w:val="00684A41"/>
    <w:rsid w:val="00684F78"/>
    <w:rsid w:val="0068506A"/>
    <w:rsid w:val="00685168"/>
    <w:rsid w:val="00685489"/>
    <w:rsid w:val="00685A11"/>
    <w:rsid w:val="00685C19"/>
    <w:rsid w:val="00685D9A"/>
    <w:rsid w:val="00685DB2"/>
    <w:rsid w:val="00686166"/>
    <w:rsid w:val="006862A6"/>
    <w:rsid w:val="006862F8"/>
    <w:rsid w:val="0068699F"/>
    <w:rsid w:val="00687084"/>
    <w:rsid w:val="006871AA"/>
    <w:rsid w:val="006875A9"/>
    <w:rsid w:val="0069027C"/>
    <w:rsid w:val="00690941"/>
    <w:rsid w:val="00690B8E"/>
    <w:rsid w:val="006913A4"/>
    <w:rsid w:val="00691599"/>
    <w:rsid w:val="00691B12"/>
    <w:rsid w:val="00691D71"/>
    <w:rsid w:val="00691FAB"/>
    <w:rsid w:val="006922A6"/>
    <w:rsid w:val="006924E7"/>
    <w:rsid w:val="00692B8C"/>
    <w:rsid w:val="00692CD4"/>
    <w:rsid w:val="006930B2"/>
    <w:rsid w:val="00693477"/>
    <w:rsid w:val="006939D9"/>
    <w:rsid w:val="00693E31"/>
    <w:rsid w:val="0069434C"/>
    <w:rsid w:val="00694A3A"/>
    <w:rsid w:val="00694D34"/>
    <w:rsid w:val="00694DD5"/>
    <w:rsid w:val="00695746"/>
    <w:rsid w:val="0069579F"/>
    <w:rsid w:val="006958B2"/>
    <w:rsid w:val="00695EB7"/>
    <w:rsid w:val="00696363"/>
    <w:rsid w:val="00696925"/>
    <w:rsid w:val="00696DB8"/>
    <w:rsid w:val="00696F44"/>
    <w:rsid w:val="00697C54"/>
    <w:rsid w:val="006A0311"/>
    <w:rsid w:val="006A0789"/>
    <w:rsid w:val="006A07ED"/>
    <w:rsid w:val="006A1894"/>
    <w:rsid w:val="006A18DD"/>
    <w:rsid w:val="006A1C1B"/>
    <w:rsid w:val="006A1F87"/>
    <w:rsid w:val="006A2133"/>
    <w:rsid w:val="006A3098"/>
    <w:rsid w:val="006A3726"/>
    <w:rsid w:val="006A3DBB"/>
    <w:rsid w:val="006A3F4B"/>
    <w:rsid w:val="006A424D"/>
    <w:rsid w:val="006A46E1"/>
    <w:rsid w:val="006A4FC9"/>
    <w:rsid w:val="006A519A"/>
    <w:rsid w:val="006A52B0"/>
    <w:rsid w:val="006A575D"/>
    <w:rsid w:val="006A5C04"/>
    <w:rsid w:val="006A5DDC"/>
    <w:rsid w:val="006A5E22"/>
    <w:rsid w:val="006A604D"/>
    <w:rsid w:val="006A6320"/>
    <w:rsid w:val="006A6919"/>
    <w:rsid w:val="006A6BB5"/>
    <w:rsid w:val="006A6EA0"/>
    <w:rsid w:val="006A71B4"/>
    <w:rsid w:val="006A731E"/>
    <w:rsid w:val="006A75AC"/>
    <w:rsid w:val="006A787E"/>
    <w:rsid w:val="006A78F8"/>
    <w:rsid w:val="006B019C"/>
    <w:rsid w:val="006B03DC"/>
    <w:rsid w:val="006B047C"/>
    <w:rsid w:val="006B0B6A"/>
    <w:rsid w:val="006B0EEB"/>
    <w:rsid w:val="006B1637"/>
    <w:rsid w:val="006B1E67"/>
    <w:rsid w:val="006B1FD8"/>
    <w:rsid w:val="006B21D8"/>
    <w:rsid w:val="006B2814"/>
    <w:rsid w:val="006B2C67"/>
    <w:rsid w:val="006B2ED0"/>
    <w:rsid w:val="006B2F07"/>
    <w:rsid w:val="006B31B0"/>
    <w:rsid w:val="006B32D7"/>
    <w:rsid w:val="006B336A"/>
    <w:rsid w:val="006B3745"/>
    <w:rsid w:val="006B3F91"/>
    <w:rsid w:val="006B41A7"/>
    <w:rsid w:val="006B4549"/>
    <w:rsid w:val="006B4994"/>
    <w:rsid w:val="006B4A61"/>
    <w:rsid w:val="006B4A9E"/>
    <w:rsid w:val="006B4B12"/>
    <w:rsid w:val="006B4B22"/>
    <w:rsid w:val="006B4BDC"/>
    <w:rsid w:val="006B4D39"/>
    <w:rsid w:val="006B50B4"/>
    <w:rsid w:val="006B57ED"/>
    <w:rsid w:val="006B5DC3"/>
    <w:rsid w:val="006B62B9"/>
    <w:rsid w:val="006B6375"/>
    <w:rsid w:val="006B688E"/>
    <w:rsid w:val="006B7100"/>
    <w:rsid w:val="006B712E"/>
    <w:rsid w:val="006B721F"/>
    <w:rsid w:val="006B784D"/>
    <w:rsid w:val="006C142F"/>
    <w:rsid w:val="006C1896"/>
    <w:rsid w:val="006C1BED"/>
    <w:rsid w:val="006C2265"/>
    <w:rsid w:val="006C2450"/>
    <w:rsid w:val="006C28BF"/>
    <w:rsid w:val="006C2B4B"/>
    <w:rsid w:val="006C34E2"/>
    <w:rsid w:val="006C3549"/>
    <w:rsid w:val="006C38A9"/>
    <w:rsid w:val="006C3A73"/>
    <w:rsid w:val="006C3C35"/>
    <w:rsid w:val="006C407E"/>
    <w:rsid w:val="006C4451"/>
    <w:rsid w:val="006C469E"/>
    <w:rsid w:val="006C4BA4"/>
    <w:rsid w:val="006C5015"/>
    <w:rsid w:val="006C5860"/>
    <w:rsid w:val="006C5C61"/>
    <w:rsid w:val="006C6069"/>
    <w:rsid w:val="006C67D0"/>
    <w:rsid w:val="006C6CC1"/>
    <w:rsid w:val="006C6E75"/>
    <w:rsid w:val="006C793C"/>
    <w:rsid w:val="006C79B4"/>
    <w:rsid w:val="006D0135"/>
    <w:rsid w:val="006D0685"/>
    <w:rsid w:val="006D0AE8"/>
    <w:rsid w:val="006D0B00"/>
    <w:rsid w:val="006D0E99"/>
    <w:rsid w:val="006D122A"/>
    <w:rsid w:val="006D12FA"/>
    <w:rsid w:val="006D22B7"/>
    <w:rsid w:val="006D2427"/>
    <w:rsid w:val="006D28AD"/>
    <w:rsid w:val="006D2B1D"/>
    <w:rsid w:val="006D2E06"/>
    <w:rsid w:val="006D3138"/>
    <w:rsid w:val="006D3734"/>
    <w:rsid w:val="006D3FF8"/>
    <w:rsid w:val="006D45EB"/>
    <w:rsid w:val="006D4D2D"/>
    <w:rsid w:val="006D4DE7"/>
    <w:rsid w:val="006D4FA1"/>
    <w:rsid w:val="006D52D8"/>
    <w:rsid w:val="006D5880"/>
    <w:rsid w:val="006D5B2D"/>
    <w:rsid w:val="006D5CC2"/>
    <w:rsid w:val="006D5FCF"/>
    <w:rsid w:val="006D6BAE"/>
    <w:rsid w:val="006D713A"/>
    <w:rsid w:val="006D7C90"/>
    <w:rsid w:val="006D7F45"/>
    <w:rsid w:val="006E0308"/>
    <w:rsid w:val="006E096D"/>
    <w:rsid w:val="006E0AC4"/>
    <w:rsid w:val="006E12D3"/>
    <w:rsid w:val="006E19E5"/>
    <w:rsid w:val="006E1BF2"/>
    <w:rsid w:val="006E1D88"/>
    <w:rsid w:val="006E28A2"/>
    <w:rsid w:val="006E2AB9"/>
    <w:rsid w:val="006E2BAA"/>
    <w:rsid w:val="006E304E"/>
    <w:rsid w:val="006E323E"/>
    <w:rsid w:val="006E3914"/>
    <w:rsid w:val="006E3CDB"/>
    <w:rsid w:val="006E3D43"/>
    <w:rsid w:val="006E3FE3"/>
    <w:rsid w:val="006E4BB2"/>
    <w:rsid w:val="006E4FF4"/>
    <w:rsid w:val="006E53BF"/>
    <w:rsid w:val="006E54EB"/>
    <w:rsid w:val="006E55EE"/>
    <w:rsid w:val="006E5AD8"/>
    <w:rsid w:val="006E5FA1"/>
    <w:rsid w:val="006E60A1"/>
    <w:rsid w:val="006E648B"/>
    <w:rsid w:val="006E6958"/>
    <w:rsid w:val="006E6AAE"/>
    <w:rsid w:val="006E6C59"/>
    <w:rsid w:val="006E7445"/>
    <w:rsid w:val="006E7624"/>
    <w:rsid w:val="006E7A7D"/>
    <w:rsid w:val="006F02F0"/>
    <w:rsid w:val="006F07AD"/>
    <w:rsid w:val="006F159E"/>
    <w:rsid w:val="006F1BCA"/>
    <w:rsid w:val="006F251B"/>
    <w:rsid w:val="006F2706"/>
    <w:rsid w:val="006F2BEC"/>
    <w:rsid w:val="006F2F67"/>
    <w:rsid w:val="006F396A"/>
    <w:rsid w:val="006F443C"/>
    <w:rsid w:val="006F50B3"/>
    <w:rsid w:val="006F60A6"/>
    <w:rsid w:val="006F62EB"/>
    <w:rsid w:val="006F6611"/>
    <w:rsid w:val="006F6D4A"/>
    <w:rsid w:val="006F759A"/>
    <w:rsid w:val="006F7925"/>
    <w:rsid w:val="007000CF"/>
    <w:rsid w:val="007009E3"/>
    <w:rsid w:val="00700F60"/>
    <w:rsid w:val="0070111E"/>
    <w:rsid w:val="00701541"/>
    <w:rsid w:val="007015BD"/>
    <w:rsid w:val="00701D85"/>
    <w:rsid w:val="00703211"/>
    <w:rsid w:val="0070322D"/>
    <w:rsid w:val="007034BD"/>
    <w:rsid w:val="007035E5"/>
    <w:rsid w:val="00703834"/>
    <w:rsid w:val="00704763"/>
    <w:rsid w:val="007047BB"/>
    <w:rsid w:val="00704959"/>
    <w:rsid w:val="00705350"/>
    <w:rsid w:val="00705DA2"/>
    <w:rsid w:val="00705F16"/>
    <w:rsid w:val="00705F7B"/>
    <w:rsid w:val="00705FFC"/>
    <w:rsid w:val="007064FE"/>
    <w:rsid w:val="0070650B"/>
    <w:rsid w:val="007069BD"/>
    <w:rsid w:val="00706ACC"/>
    <w:rsid w:val="00706C7E"/>
    <w:rsid w:val="00707157"/>
    <w:rsid w:val="00707520"/>
    <w:rsid w:val="00707588"/>
    <w:rsid w:val="007075FD"/>
    <w:rsid w:val="0070780B"/>
    <w:rsid w:val="00707837"/>
    <w:rsid w:val="00707D9C"/>
    <w:rsid w:val="00710104"/>
    <w:rsid w:val="0071096B"/>
    <w:rsid w:val="0071143C"/>
    <w:rsid w:val="007115A3"/>
    <w:rsid w:val="0071212D"/>
    <w:rsid w:val="00712462"/>
    <w:rsid w:val="00712575"/>
    <w:rsid w:val="00712682"/>
    <w:rsid w:val="00713A43"/>
    <w:rsid w:val="00713AC3"/>
    <w:rsid w:val="00713F13"/>
    <w:rsid w:val="007144AB"/>
    <w:rsid w:val="007144D1"/>
    <w:rsid w:val="007147C9"/>
    <w:rsid w:val="0071489F"/>
    <w:rsid w:val="0071516E"/>
    <w:rsid w:val="007155C5"/>
    <w:rsid w:val="0071596A"/>
    <w:rsid w:val="007161B7"/>
    <w:rsid w:val="00716447"/>
    <w:rsid w:val="0071661F"/>
    <w:rsid w:val="0071684E"/>
    <w:rsid w:val="00716A67"/>
    <w:rsid w:val="00716CD0"/>
    <w:rsid w:val="00716D0E"/>
    <w:rsid w:val="0071727A"/>
    <w:rsid w:val="007173FA"/>
    <w:rsid w:val="00717B20"/>
    <w:rsid w:val="00717B47"/>
    <w:rsid w:val="00717DCB"/>
    <w:rsid w:val="007202BD"/>
    <w:rsid w:val="0072081C"/>
    <w:rsid w:val="00720A41"/>
    <w:rsid w:val="00720E9C"/>
    <w:rsid w:val="00720FE1"/>
    <w:rsid w:val="007211BC"/>
    <w:rsid w:val="00721C0E"/>
    <w:rsid w:val="00721E10"/>
    <w:rsid w:val="00722403"/>
    <w:rsid w:val="0072261F"/>
    <w:rsid w:val="0072277C"/>
    <w:rsid w:val="00722998"/>
    <w:rsid w:val="00722AAE"/>
    <w:rsid w:val="00722B96"/>
    <w:rsid w:val="00722D33"/>
    <w:rsid w:val="007232F7"/>
    <w:rsid w:val="00723302"/>
    <w:rsid w:val="007233F9"/>
    <w:rsid w:val="007235A6"/>
    <w:rsid w:val="00723C13"/>
    <w:rsid w:val="00723D52"/>
    <w:rsid w:val="00724495"/>
    <w:rsid w:val="00725557"/>
    <w:rsid w:val="00725713"/>
    <w:rsid w:val="00725E5A"/>
    <w:rsid w:val="0072627B"/>
    <w:rsid w:val="00726443"/>
    <w:rsid w:val="007266C1"/>
    <w:rsid w:val="00726724"/>
    <w:rsid w:val="00726915"/>
    <w:rsid w:val="00726E7A"/>
    <w:rsid w:val="007272B2"/>
    <w:rsid w:val="0073030E"/>
    <w:rsid w:val="00730C8F"/>
    <w:rsid w:val="00731539"/>
    <w:rsid w:val="00731F26"/>
    <w:rsid w:val="0073288C"/>
    <w:rsid w:val="00732E0B"/>
    <w:rsid w:val="00732E16"/>
    <w:rsid w:val="00733C4F"/>
    <w:rsid w:val="007342E9"/>
    <w:rsid w:val="00734AAB"/>
    <w:rsid w:val="00734AE3"/>
    <w:rsid w:val="007351F8"/>
    <w:rsid w:val="00735CF8"/>
    <w:rsid w:val="00736167"/>
    <w:rsid w:val="00736650"/>
    <w:rsid w:val="00737011"/>
    <w:rsid w:val="007406A5"/>
    <w:rsid w:val="007406C6"/>
    <w:rsid w:val="00740C45"/>
    <w:rsid w:val="00740CB5"/>
    <w:rsid w:val="00741125"/>
    <w:rsid w:val="00741978"/>
    <w:rsid w:val="00741A71"/>
    <w:rsid w:val="00742D32"/>
    <w:rsid w:val="00743871"/>
    <w:rsid w:val="00743C47"/>
    <w:rsid w:val="0074416F"/>
    <w:rsid w:val="0074482B"/>
    <w:rsid w:val="00744C12"/>
    <w:rsid w:val="00744D6D"/>
    <w:rsid w:val="0074517E"/>
    <w:rsid w:val="00745327"/>
    <w:rsid w:val="00745C6D"/>
    <w:rsid w:val="00745F0B"/>
    <w:rsid w:val="00746514"/>
    <w:rsid w:val="00746E96"/>
    <w:rsid w:val="00746F05"/>
    <w:rsid w:val="00747189"/>
    <w:rsid w:val="00747462"/>
    <w:rsid w:val="007479E2"/>
    <w:rsid w:val="00747C52"/>
    <w:rsid w:val="007506D3"/>
    <w:rsid w:val="00750F9B"/>
    <w:rsid w:val="00751859"/>
    <w:rsid w:val="00751CAB"/>
    <w:rsid w:val="00751FD5"/>
    <w:rsid w:val="0075209D"/>
    <w:rsid w:val="007533B7"/>
    <w:rsid w:val="00754C4E"/>
    <w:rsid w:val="007550E1"/>
    <w:rsid w:val="00756106"/>
    <w:rsid w:val="00756995"/>
    <w:rsid w:val="00756CA6"/>
    <w:rsid w:val="007570AA"/>
    <w:rsid w:val="00757CF3"/>
    <w:rsid w:val="00757DEA"/>
    <w:rsid w:val="007606B2"/>
    <w:rsid w:val="0076190A"/>
    <w:rsid w:val="00761ABA"/>
    <w:rsid w:val="007621C2"/>
    <w:rsid w:val="00762EFD"/>
    <w:rsid w:val="00763016"/>
    <w:rsid w:val="00763281"/>
    <w:rsid w:val="00763535"/>
    <w:rsid w:val="00763E9D"/>
    <w:rsid w:val="00763EEC"/>
    <w:rsid w:val="00764414"/>
    <w:rsid w:val="00764653"/>
    <w:rsid w:val="00764EDF"/>
    <w:rsid w:val="00766179"/>
    <w:rsid w:val="007674C8"/>
    <w:rsid w:val="0076753A"/>
    <w:rsid w:val="00770406"/>
    <w:rsid w:val="00770732"/>
    <w:rsid w:val="007707FF"/>
    <w:rsid w:val="00770B1A"/>
    <w:rsid w:val="00770BA4"/>
    <w:rsid w:val="00770ECF"/>
    <w:rsid w:val="0077125A"/>
    <w:rsid w:val="0077150B"/>
    <w:rsid w:val="00771BF1"/>
    <w:rsid w:val="00771E3A"/>
    <w:rsid w:val="00772292"/>
    <w:rsid w:val="0077263A"/>
    <w:rsid w:val="0077279B"/>
    <w:rsid w:val="00773AD7"/>
    <w:rsid w:val="00773B25"/>
    <w:rsid w:val="00773E21"/>
    <w:rsid w:val="007745FF"/>
    <w:rsid w:val="007746EB"/>
    <w:rsid w:val="00774C27"/>
    <w:rsid w:val="007750FC"/>
    <w:rsid w:val="007752C4"/>
    <w:rsid w:val="0077546A"/>
    <w:rsid w:val="0077559F"/>
    <w:rsid w:val="00775671"/>
    <w:rsid w:val="00775969"/>
    <w:rsid w:val="0077609C"/>
    <w:rsid w:val="007760BC"/>
    <w:rsid w:val="00776300"/>
    <w:rsid w:val="00776433"/>
    <w:rsid w:val="00776C2B"/>
    <w:rsid w:val="00776EA2"/>
    <w:rsid w:val="00777A21"/>
    <w:rsid w:val="00777A7D"/>
    <w:rsid w:val="00780880"/>
    <w:rsid w:val="00780A24"/>
    <w:rsid w:val="00780A69"/>
    <w:rsid w:val="00780C7F"/>
    <w:rsid w:val="007815AB"/>
    <w:rsid w:val="007817B2"/>
    <w:rsid w:val="00781A24"/>
    <w:rsid w:val="00781FED"/>
    <w:rsid w:val="00782005"/>
    <w:rsid w:val="007835B0"/>
    <w:rsid w:val="00783BD1"/>
    <w:rsid w:val="007842E8"/>
    <w:rsid w:val="007847AB"/>
    <w:rsid w:val="00785949"/>
    <w:rsid w:val="00785AE8"/>
    <w:rsid w:val="0078627A"/>
    <w:rsid w:val="00786B4A"/>
    <w:rsid w:val="00786CD6"/>
    <w:rsid w:val="007870AA"/>
    <w:rsid w:val="00790243"/>
    <w:rsid w:val="00790E83"/>
    <w:rsid w:val="00791041"/>
    <w:rsid w:val="007914A7"/>
    <w:rsid w:val="0079160B"/>
    <w:rsid w:val="00791790"/>
    <w:rsid w:val="007923A3"/>
    <w:rsid w:val="00792875"/>
    <w:rsid w:val="00792902"/>
    <w:rsid w:val="00792B06"/>
    <w:rsid w:val="00793189"/>
    <w:rsid w:val="007933E0"/>
    <w:rsid w:val="007933F6"/>
    <w:rsid w:val="0079539B"/>
    <w:rsid w:val="00795410"/>
    <w:rsid w:val="0079578D"/>
    <w:rsid w:val="00795796"/>
    <w:rsid w:val="007959D0"/>
    <w:rsid w:val="00795A54"/>
    <w:rsid w:val="00795AC8"/>
    <w:rsid w:val="00795B29"/>
    <w:rsid w:val="00795CB2"/>
    <w:rsid w:val="00795D93"/>
    <w:rsid w:val="00796931"/>
    <w:rsid w:val="007969EC"/>
    <w:rsid w:val="00796AE2"/>
    <w:rsid w:val="00796D84"/>
    <w:rsid w:val="00797110"/>
    <w:rsid w:val="00797805"/>
    <w:rsid w:val="00797F9F"/>
    <w:rsid w:val="007A066D"/>
    <w:rsid w:val="007A08A5"/>
    <w:rsid w:val="007A0B4C"/>
    <w:rsid w:val="007A0DD5"/>
    <w:rsid w:val="007A0E6F"/>
    <w:rsid w:val="007A113C"/>
    <w:rsid w:val="007A1D5B"/>
    <w:rsid w:val="007A214C"/>
    <w:rsid w:val="007A2712"/>
    <w:rsid w:val="007A386C"/>
    <w:rsid w:val="007A3945"/>
    <w:rsid w:val="007A3D22"/>
    <w:rsid w:val="007A4A37"/>
    <w:rsid w:val="007A4AD7"/>
    <w:rsid w:val="007A5197"/>
    <w:rsid w:val="007A5490"/>
    <w:rsid w:val="007A56EE"/>
    <w:rsid w:val="007A5701"/>
    <w:rsid w:val="007A58D5"/>
    <w:rsid w:val="007A5ED1"/>
    <w:rsid w:val="007A68BD"/>
    <w:rsid w:val="007A6E6A"/>
    <w:rsid w:val="007A76A2"/>
    <w:rsid w:val="007A7BD9"/>
    <w:rsid w:val="007B172B"/>
    <w:rsid w:val="007B187F"/>
    <w:rsid w:val="007B1CBC"/>
    <w:rsid w:val="007B3226"/>
    <w:rsid w:val="007B3BA9"/>
    <w:rsid w:val="007B3BFD"/>
    <w:rsid w:val="007B45AE"/>
    <w:rsid w:val="007B4A66"/>
    <w:rsid w:val="007B5436"/>
    <w:rsid w:val="007B5768"/>
    <w:rsid w:val="007B5A0E"/>
    <w:rsid w:val="007B5D12"/>
    <w:rsid w:val="007B6639"/>
    <w:rsid w:val="007B6A0E"/>
    <w:rsid w:val="007B6D58"/>
    <w:rsid w:val="007B7551"/>
    <w:rsid w:val="007C025A"/>
    <w:rsid w:val="007C0C0B"/>
    <w:rsid w:val="007C1299"/>
    <w:rsid w:val="007C12DB"/>
    <w:rsid w:val="007C1311"/>
    <w:rsid w:val="007C1CBC"/>
    <w:rsid w:val="007C1E2A"/>
    <w:rsid w:val="007C1E43"/>
    <w:rsid w:val="007C1F05"/>
    <w:rsid w:val="007C21E5"/>
    <w:rsid w:val="007C24A3"/>
    <w:rsid w:val="007C275F"/>
    <w:rsid w:val="007C2AEB"/>
    <w:rsid w:val="007C2C48"/>
    <w:rsid w:val="007C2E9C"/>
    <w:rsid w:val="007C33AE"/>
    <w:rsid w:val="007C388A"/>
    <w:rsid w:val="007C4122"/>
    <w:rsid w:val="007C460A"/>
    <w:rsid w:val="007C4CA2"/>
    <w:rsid w:val="007C5028"/>
    <w:rsid w:val="007C5569"/>
    <w:rsid w:val="007C5D75"/>
    <w:rsid w:val="007C5DEB"/>
    <w:rsid w:val="007C6841"/>
    <w:rsid w:val="007C6E68"/>
    <w:rsid w:val="007C765F"/>
    <w:rsid w:val="007C78EA"/>
    <w:rsid w:val="007D03A1"/>
    <w:rsid w:val="007D0742"/>
    <w:rsid w:val="007D0827"/>
    <w:rsid w:val="007D0F40"/>
    <w:rsid w:val="007D13BE"/>
    <w:rsid w:val="007D1779"/>
    <w:rsid w:val="007D1A43"/>
    <w:rsid w:val="007D1D47"/>
    <w:rsid w:val="007D21D6"/>
    <w:rsid w:val="007D226C"/>
    <w:rsid w:val="007D2BF5"/>
    <w:rsid w:val="007D2D3D"/>
    <w:rsid w:val="007D2FD2"/>
    <w:rsid w:val="007D35B5"/>
    <w:rsid w:val="007D3BA1"/>
    <w:rsid w:val="007D3EC2"/>
    <w:rsid w:val="007D41C7"/>
    <w:rsid w:val="007D4FC2"/>
    <w:rsid w:val="007D50CA"/>
    <w:rsid w:val="007D5199"/>
    <w:rsid w:val="007D54AA"/>
    <w:rsid w:val="007D55E2"/>
    <w:rsid w:val="007D57BE"/>
    <w:rsid w:val="007D5A26"/>
    <w:rsid w:val="007D6063"/>
    <w:rsid w:val="007D61CB"/>
    <w:rsid w:val="007D6621"/>
    <w:rsid w:val="007D690C"/>
    <w:rsid w:val="007D77DF"/>
    <w:rsid w:val="007D7866"/>
    <w:rsid w:val="007D7872"/>
    <w:rsid w:val="007D78F4"/>
    <w:rsid w:val="007D7991"/>
    <w:rsid w:val="007D7AEE"/>
    <w:rsid w:val="007E0838"/>
    <w:rsid w:val="007E0D0D"/>
    <w:rsid w:val="007E0EFD"/>
    <w:rsid w:val="007E15FE"/>
    <w:rsid w:val="007E16EF"/>
    <w:rsid w:val="007E1899"/>
    <w:rsid w:val="007E1B76"/>
    <w:rsid w:val="007E205E"/>
    <w:rsid w:val="007E24FA"/>
    <w:rsid w:val="007E27CD"/>
    <w:rsid w:val="007E315F"/>
    <w:rsid w:val="007E40FF"/>
    <w:rsid w:val="007E4145"/>
    <w:rsid w:val="007E41C0"/>
    <w:rsid w:val="007E43FA"/>
    <w:rsid w:val="007E47B2"/>
    <w:rsid w:val="007E4886"/>
    <w:rsid w:val="007E4A05"/>
    <w:rsid w:val="007E4B73"/>
    <w:rsid w:val="007E5A25"/>
    <w:rsid w:val="007E5A6F"/>
    <w:rsid w:val="007E66C8"/>
    <w:rsid w:val="007E6A1B"/>
    <w:rsid w:val="007F0326"/>
    <w:rsid w:val="007F04EE"/>
    <w:rsid w:val="007F0783"/>
    <w:rsid w:val="007F0A3A"/>
    <w:rsid w:val="007F0EAE"/>
    <w:rsid w:val="007F123F"/>
    <w:rsid w:val="007F12F2"/>
    <w:rsid w:val="007F1C50"/>
    <w:rsid w:val="007F1EA4"/>
    <w:rsid w:val="007F29E6"/>
    <w:rsid w:val="007F2D5A"/>
    <w:rsid w:val="007F32FD"/>
    <w:rsid w:val="007F416D"/>
    <w:rsid w:val="007F426A"/>
    <w:rsid w:val="007F4465"/>
    <w:rsid w:val="007F4989"/>
    <w:rsid w:val="007F4D98"/>
    <w:rsid w:val="007F561E"/>
    <w:rsid w:val="007F5D5A"/>
    <w:rsid w:val="007F6699"/>
    <w:rsid w:val="007F6D37"/>
    <w:rsid w:val="007F6FEE"/>
    <w:rsid w:val="007F7023"/>
    <w:rsid w:val="007F77C0"/>
    <w:rsid w:val="007F7866"/>
    <w:rsid w:val="007F7A65"/>
    <w:rsid w:val="007F7D82"/>
    <w:rsid w:val="007F7EDC"/>
    <w:rsid w:val="008009CA"/>
    <w:rsid w:val="00800BCA"/>
    <w:rsid w:val="00800D77"/>
    <w:rsid w:val="00801944"/>
    <w:rsid w:val="00801A23"/>
    <w:rsid w:val="00801D03"/>
    <w:rsid w:val="00801FF3"/>
    <w:rsid w:val="00802482"/>
    <w:rsid w:val="00802484"/>
    <w:rsid w:val="008027B6"/>
    <w:rsid w:val="008028BA"/>
    <w:rsid w:val="00802A81"/>
    <w:rsid w:val="008032A5"/>
    <w:rsid w:val="008032D7"/>
    <w:rsid w:val="0080351B"/>
    <w:rsid w:val="0080363C"/>
    <w:rsid w:val="00803A68"/>
    <w:rsid w:val="00803AD9"/>
    <w:rsid w:val="00804275"/>
    <w:rsid w:val="00804C6A"/>
    <w:rsid w:val="00804C6C"/>
    <w:rsid w:val="00804ED4"/>
    <w:rsid w:val="00804FD4"/>
    <w:rsid w:val="00805068"/>
    <w:rsid w:val="00805197"/>
    <w:rsid w:val="0080529D"/>
    <w:rsid w:val="00805B16"/>
    <w:rsid w:val="00805C44"/>
    <w:rsid w:val="00805E7D"/>
    <w:rsid w:val="00806110"/>
    <w:rsid w:val="00806419"/>
    <w:rsid w:val="008064A7"/>
    <w:rsid w:val="00807579"/>
    <w:rsid w:val="00807594"/>
    <w:rsid w:val="00807872"/>
    <w:rsid w:val="00807AB4"/>
    <w:rsid w:val="00810048"/>
    <w:rsid w:val="00811025"/>
    <w:rsid w:val="0081122A"/>
    <w:rsid w:val="00811AC2"/>
    <w:rsid w:val="008121D8"/>
    <w:rsid w:val="0081227C"/>
    <w:rsid w:val="00812885"/>
    <w:rsid w:val="00812AE4"/>
    <w:rsid w:val="00812E76"/>
    <w:rsid w:val="0081339D"/>
    <w:rsid w:val="00813AF2"/>
    <w:rsid w:val="00813F0D"/>
    <w:rsid w:val="008146D3"/>
    <w:rsid w:val="00814A0F"/>
    <w:rsid w:val="00814B58"/>
    <w:rsid w:val="00814D2A"/>
    <w:rsid w:val="0081572C"/>
    <w:rsid w:val="00815DC6"/>
    <w:rsid w:val="00815EAF"/>
    <w:rsid w:val="00816541"/>
    <w:rsid w:val="00816CA9"/>
    <w:rsid w:val="00817956"/>
    <w:rsid w:val="00817A6B"/>
    <w:rsid w:val="00817C92"/>
    <w:rsid w:val="00820463"/>
    <w:rsid w:val="00820798"/>
    <w:rsid w:val="00820A7F"/>
    <w:rsid w:val="0082140E"/>
    <w:rsid w:val="00822ED4"/>
    <w:rsid w:val="0082321E"/>
    <w:rsid w:val="00823262"/>
    <w:rsid w:val="00823280"/>
    <w:rsid w:val="00823AB5"/>
    <w:rsid w:val="00825897"/>
    <w:rsid w:val="00825A21"/>
    <w:rsid w:val="00826155"/>
    <w:rsid w:val="00826232"/>
    <w:rsid w:val="008265EB"/>
    <w:rsid w:val="008266AA"/>
    <w:rsid w:val="00827475"/>
    <w:rsid w:val="00827511"/>
    <w:rsid w:val="00827641"/>
    <w:rsid w:val="0082780C"/>
    <w:rsid w:val="00827D40"/>
    <w:rsid w:val="0083025B"/>
    <w:rsid w:val="008304C0"/>
    <w:rsid w:val="00830945"/>
    <w:rsid w:val="008309D6"/>
    <w:rsid w:val="00830D79"/>
    <w:rsid w:val="00830E5F"/>
    <w:rsid w:val="00830EBF"/>
    <w:rsid w:val="00830F15"/>
    <w:rsid w:val="00831000"/>
    <w:rsid w:val="0083141B"/>
    <w:rsid w:val="00831D36"/>
    <w:rsid w:val="00831D6B"/>
    <w:rsid w:val="00831F28"/>
    <w:rsid w:val="00832B81"/>
    <w:rsid w:val="00832D95"/>
    <w:rsid w:val="00832F18"/>
    <w:rsid w:val="00833B17"/>
    <w:rsid w:val="00833B2F"/>
    <w:rsid w:val="00833BD4"/>
    <w:rsid w:val="00833EC5"/>
    <w:rsid w:val="008341B5"/>
    <w:rsid w:val="00834666"/>
    <w:rsid w:val="008349BA"/>
    <w:rsid w:val="00834ACE"/>
    <w:rsid w:val="008351ED"/>
    <w:rsid w:val="00835410"/>
    <w:rsid w:val="00835669"/>
    <w:rsid w:val="00836115"/>
    <w:rsid w:val="008370CF"/>
    <w:rsid w:val="008375E7"/>
    <w:rsid w:val="00837B12"/>
    <w:rsid w:val="00837CDE"/>
    <w:rsid w:val="00840352"/>
    <w:rsid w:val="00840C3E"/>
    <w:rsid w:val="0084200C"/>
    <w:rsid w:val="008427F4"/>
    <w:rsid w:val="00842A7E"/>
    <w:rsid w:val="008438DA"/>
    <w:rsid w:val="0084471C"/>
    <w:rsid w:val="00844838"/>
    <w:rsid w:val="00844A84"/>
    <w:rsid w:val="00844C0D"/>
    <w:rsid w:val="00845683"/>
    <w:rsid w:val="00845E7D"/>
    <w:rsid w:val="008464A0"/>
    <w:rsid w:val="00846587"/>
    <w:rsid w:val="00847878"/>
    <w:rsid w:val="00847E90"/>
    <w:rsid w:val="00850155"/>
    <w:rsid w:val="00850860"/>
    <w:rsid w:val="008508B9"/>
    <w:rsid w:val="00850A03"/>
    <w:rsid w:val="00850A05"/>
    <w:rsid w:val="00850AD1"/>
    <w:rsid w:val="008514EA"/>
    <w:rsid w:val="00851703"/>
    <w:rsid w:val="00851BE2"/>
    <w:rsid w:val="00851F0E"/>
    <w:rsid w:val="0085234C"/>
    <w:rsid w:val="00852489"/>
    <w:rsid w:val="00852B73"/>
    <w:rsid w:val="00853245"/>
    <w:rsid w:val="00853B06"/>
    <w:rsid w:val="0085457F"/>
    <w:rsid w:val="00854614"/>
    <w:rsid w:val="00855011"/>
    <w:rsid w:val="008551F7"/>
    <w:rsid w:val="008557E0"/>
    <w:rsid w:val="00855E77"/>
    <w:rsid w:val="008563C1"/>
    <w:rsid w:val="00856872"/>
    <w:rsid w:val="00856C22"/>
    <w:rsid w:val="00856DC3"/>
    <w:rsid w:val="008574A9"/>
    <w:rsid w:val="0085777B"/>
    <w:rsid w:val="0086039B"/>
    <w:rsid w:val="00860D9B"/>
    <w:rsid w:val="00861185"/>
    <w:rsid w:val="008612D9"/>
    <w:rsid w:val="008613A4"/>
    <w:rsid w:val="0086161E"/>
    <w:rsid w:val="00861955"/>
    <w:rsid w:val="00861A29"/>
    <w:rsid w:val="00861B87"/>
    <w:rsid w:val="00862E04"/>
    <w:rsid w:val="00862E98"/>
    <w:rsid w:val="00862EB0"/>
    <w:rsid w:val="00863214"/>
    <w:rsid w:val="0086323F"/>
    <w:rsid w:val="008633A4"/>
    <w:rsid w:val="00863E19"/>
    <w:rsid w:val="0086423B"/>
    <w:rsid w:val="008646B0"/>
    <w:rsid w:val="0086496A"/>
    <w:rsid w:val="00864A1C"/>
    <w:rsid w:val="00864B38"/>
    <w:rsid w:val="00864BAB"/>
    <w:rsid w:val="00864D47"/>
    <w:rsid w:val="008650B3"/>
    <w:rsid w:val="0086547C"/>
    <w:rsid w:val="00865A6C"/>
    <w:rsid w:val="00865F66"/>
    <w:rsid w:val="0086644A"/>
    <w:rsid w:val="0086659E"/>
    <w:rsid w:val="008666BF"/>
    <w:rsid w:val="00866FF7"/>
    <w:rsid w:val="00867025"/>
    <w:rsid w:val="00867D92"/>
    <w:rsid w:val="00870310"/>
    <w:rsid w:val="00870380"/>
    <w:rsid w:val="0087054C"/>
    <w:rsid w:val="00870AA7"/>
    <w:rsid w:val="00870CBB"/>
    <w:rsid w:val="00871165"/>
    <w:rsid w:val="00871ADF"/>
    <w:rsid w:val="00871FC0"/>
    <w:rsid w:val="008722F3"/>
    <w:rsid w:val="0087263C"/>
    <w:rsid w:val="00872EF5"/>
    <w:rsid w:val="0087356D"/>
    <w:rsid w:val="00873AF5"/>
    <w:rsid w:val="00873F1B"/>
    <w:rsid w:val="00874027"/>
    <w:rsid w:val="00874153"/>
    <w:rsid w:val="00874D21"/>
    <w:rsid w:val="00874EF9"/>
    <w:rsid w:val="00874F01"/>
    <w:rsid w:val="00875B95"/>
    <w:rsid w:val="00876274"/>
    <w:rsid w:val="00876795"/>
    <w:rsid w:val="0087696F"/>
    <w:rsid w:val="00877227"/>
    <w:rsid w:val="0087790D"/>
    <w:rsid w:val="00877994"/>
    <w:rsid w:val="00877CB5"/>
    <w:rsid w:val="008801C5"/>
    <w:rsid w:val="008801F5"/>
    <w:rsid w:val="00880223"/>
    <w:rsid w:val="0088052F"/>
    <w:rsid w:val="008807FE"/>
    <w:rsid w:val="00880E9E"/>
    <w:rsid w:val="008813C0"/>
    <w:rsid w:val="00881B3F"/>
    <w:rsid w:val="00881B99"/>
    <w:rsid w:val="00881C63"/>
    <w:rsid w:val="008820C4"/>
    <w:rsid w:val="00882101"/>
    <w:rsid w:val="00882588"/>
    <w:rsid w:val="008825A3"/>
    <w:rsid w:val="00882C7C"/>
    <w:rsid w:val="00882DB2"/>
    <w:rsid w:val="008831C5"/>
    <w:rsid w:val="0088337B"/>
    <w:rsid w:val="00883766"/>
    <w:rsid w:val="008838AA"/>
    <w:rsid w:val="00884A2B"/>
    <w:rsid w:val="00884F1B"/>
    <w:rsid w:val="008856D0"/>
    <w:rsid w:val="0088589D"/>
    <w:rsid w:val="008858CD"/>
    <w:rsid w:val="00885BCC"/>
    <w:rsid w:val="00886173"/>
    <w:rsid w:val="008864FB"/>
    <w:rsid w:val="00886D80"/>
    <w:rsid w:val="008871E8"/>
    <w:rsid w:val="008877B6"/>
    <w:rsid w:val="00887A7D"/>
    <w:rsid w:val="00887EEA"/>
    <w:rsid w:val="008901EE"/>
    <w:rsid w:val="00890880"/>
    <w:rsid w:val="008908C2"/>
    <w:rsid w:val="008914B7"/>
    <w:rsid w:val="008918BB"/>
    <w:rsid w:val="00891C60"/>
    <w:rsid w:val="008920A0"/>
    <w:rsid w:val="00892582"/>
    <w:rsid w:val="0089267A"/>
    <w:rsid w:val="00892F61"/>
    <w:rsid w:val="00893721"/>
    <w:rsid w:val="00893BCC"/>
    <w:rsid w:val="00893DCD"/>
    <w:rsid w:val="00894438"/>
    <w:rsid w:val="00894518"/>
    <w:rsid w:val="00894666"/>
    <w:rsid w:val="00895416"/>
    <w:rsid w:val="00895B28"/>
    <w:rsid w:val="00895E25"/>
    <w:rsid w:val="00896005"/>
    <w:rsid w:val="00896054"/>
    <w:rsid w:val="0089701E"/>
    <w:rsid w:val="00897B48"/>
    <w:rsid w:val="008A0143"/>
    <w:rsid w:val="008A0CDA"/>
    <w:rsid w:val="008A0FD6"/>
    <w:rsid w:val="008A13FB"/>
    <w:rsid w:val="008A1473"/>
    <w:rsid w:val="008A1B2A"/>
    <w:rsid w:val="008A1E80"/>
    <w:rsid w:val="008A22C0"/>
    <w:rsid w:val="008A23AD"/>
    <w:rsid w:val="008A2732"/>
    <w:rsid w:val="008A2D12"/>
    <w:rsid w:val="008A31AA"/>
    <w:rsid w:val="008A3213"/>
    <w:rsid w:val="008A333A"/>
    <w:rsid w:val="008A35E4"/>
    <w:rsid w:val="008A3813"/>
    <w:rsid w:val="008A3A79"/>
    <w:rsid w:val="008A4634"/>
    <w:rsid w:val="008A49FF"/>
    <w:rsid w:val="008A4C29"/>
    <w:rsid w:val="008A5237"/>
    <w:rsid w:val="008A54C3"/>
    <w:rsid w:val="008A551E"/>
    <w:rsid w:val="008A5605"/>
    <w:rsid w:val="008A5799"/>
    <w:rsid w:val="008A5A21"/>
    <w:rsid w:val="008A5CB1"/>
    <w:rsid w:val="008A5D05"/>
    <w:rsid w:val="008A5DDB"/>
    <w:rsid w:val="008A5E10"/>
    <w:rsid w:val="008A6398"/>
    <w:rsid w:val="008A66CB"/>
    <w:rsid w:val="008A68A8"/>
    <w:rsid w:val="008A6CF1"/>
    <w:rsid w:val="008A7031"/>
    <w:rsid w:val="008B04CC"/>
    <w:rsid w:val="008B092D"/>
    <w:rsid w:val="008B0D77"/>
    <w:rsid w:val="008B0FB4"/>
    <w:rsid w:val="008B242E"/>
    <w:rsid w:val="008B303E"/>
    <w:rsid w:val="008B3329"/>
    <w:rsid w:val="008B3B78"/>
    <w:rsid w:val="008B3E6B"/>
    <w:rsid w:val="008B406A"/>
    <w:rsid w:val="008B4311"/>
    <w:rsid w:val="008B4554"/>
    <w:rsid w:val="008B476C"/>
    <w:rsid w:val="008B5538"/>
    <w:rsid w:val="008B574F"/>
    <w:rsid w:val="008B576A"/>
    <w:rsid w:val="008B577F"/>
    <w:rsid w:val="008B58B2"/>
    <w:rsid w:val="008B5DC3"/>
    <w:rsid w:val="008B5ED8"/>
    <w:rsid w:val="008B6148"/>
    <w:rsid w:val="008B6859"/>
    <w:rsid w:val="008B6CBB"/>
    <w:rsid w:val="008B6D53"/>
    <w:rsid w:val="008B70CA"/>
    <w:rsid w:val="008B734D"/>
    <w:rsid w:val="008B74ED"/>
    <w:rsid w:val="008B76E2"/>
    <w:rsid w:val="008C0341"/>
    <w:rsid w:val="008C0907"/>
    <w:rsid w:val="008C0BC8"/>
    <w:rsid w:val="008C118F"/>
    <w:rsid w:val="008C153B"/>
    <w:rsid w:val="008C1B63"/>
    <w:rsid w:val="008C1D20"/>
    <w:rsid w:val="008C268B"/>
    <w:rsid w:val="008C28FA"/>
    <w:rsid w:val="008C2D21"/>
    <w:rsid w:val="008C30AA"/>
    <w:rsid w:val="008C3A12"/>
    <w:rsid w:val="008C3E91"/>
    <w:rsid w:val="008C47E2"/>
    <w:rsid w:val="008C49E8"/>
    <w:rsid w:val="008C4A09"/>
    <w:rsid w:val="008C4C07"/>
    <w:rsid w:val="008C4C21"/>
    <w:rsid w:val="008C5178"/>
    <w:rsid w:val="008C5EC9"/>
    <w:rsid w:val="008C66C1"/>
    <w:rsid w:val="008C6796"/>
    <w:rsid w:val="008C6A3E"/>
    <w:rsid w:val="008C7337"/>
    <w:rsid w:val="008D064A"/>
    <w:rsid w:val="008D0F7B"/>
    <w:rsid w:val="008D1803"/>
    <w:rsid w:val="008D1E25"/>
    <w:rsid w:val="008D2378"/>
    <w:rsid w:val="008D25B4"/>
    <w:rsid w:val="008D2832"/>
    <w:rsid w:val="008D2891"/>
    <w:rsid w:val="008D3DEE"/>
    <w:rsid w:val="008D4115"/>
    <w:rsid w:val="008D4332"/>
    <w:rsid w:val="008D4945"/>
    <w:rsid w:val="008D4DF4"/>
    <w:rsid w:val="008D53E9"/>
    <w:rsid w:val="008D54C1"/>
    <w:rsid w:val="008D5AAE"/>
    <w:rsid w:val="008D5ED6"/>
    <w:rsid w:val="008D620D"/>
    <w:rsid w:val="008D66C9"/>
    <w:rsid w:val="008D6745"/>
    <w:rsid w:val="008D6E9D"/>
    <w:rsid w:val="008D7538"/>
    <w:rsid w:val="008D788C"/>
    <w:rsid w:val="008E00D9"/>
    <w:rsid w:val="008E0581"/>
    <w:rsid w:val="008E0F7A"/>
    <w:rsid w:val="008E1698"/>
    <w:rsid w:val="008E1CC0"/>
    <w:rsid w:val="008E1D3F"/>
    <w:rsid w:val="008E2856"/>
    <w:rsid w:val="008E3399"/>
    <w:rsid w:val="008E3577"/>
    <w:rsid w:val="008E3679"/>
    <w:rsid w:val="008E37B2"/>
    <w:rsid w:val="008E3FF9"/>
    <w:rsid w:val="008E46B3"/>
    <w:rsid w:val="008E49BF"/>
    <w:rsid w:val="008E4AFB"/>
    <w:rsid w:val="008E5001"/>
    <w:rsid w:val="008E5A49"/>
    <w:rsid w:val="008E5C5A"/>
    <w:rsid w:val="008E64DD"/>
    <w:rsid w:val="008E6545"/>
    <w:rsid w:val="008E6C34"/>
    <w:rsid w:val="008E6D4F"/>
    <w:rsid w:val="008E7325"/>
    <w:rsid w:val="008E7353"/>
    <w:rsid w:val="008E7412"/>
    <w:rsid w:val="008F05C2"/>
    <w:rsid w:val="008F0931"/>
    <w:rsid w:val="008F1042"/>
    <w:rsid w:val="008F1C0C"/>
    <w:rsid w:val="008F1D1A"/>
    <w:rsid w:val="008F212C"/>
    <w:rsid w:val="008F233C"/>
    <w:rsid w:val="008F23BC"/>
    <w:rsid w:val="008F3884"/>
    <w:rsid w:val="008F4360"/>
    <w:rsid w:val="008F438C"/>
    <w:rsid w:val="008F43CF"/>
    <w:rsid w:val="008F445D"/>
    <w:rsid w:val="008F4A09"/>
    <w:rsid w:val="008F4E2D"/>
    <w:rsid w:val="008F51AB"/>
    <w:rsid w:val="008F5E9F"/>
    <w:rsid w:val="008F6071"/>
    <w:rsid w:val="008F60CD"/>
    <w:rsid w:val="008F6150"/>
    <w:rsid w:val="008F7496"/>
    <w:rsid w:val="008F77D4"/>
    <w:rsid w:val="008F79B4"/>
    <w:rsid w:val="008F7F39"/>
    <w:rsid w:val="00900076"/>
    <w:rsid w:val="00901353"/>
    <w:rsid w:val="00901841"/>
    <w:rsid w:val="00901DAA"/>
    <w:rsid w:val="00901E45"/>
    <w:rsid w:val="00901F76"/>
    <w:rsid w:val="0090203C"/>
    <w:rsid w:val="009024C2"/>
    <w:rsid w:val="0090258B"/>
    <w:rsid w:val="009026DD"/>
    <w:rsid w:val="00902727"/>
    <w:rsid w:val="00902E98"/>
    <w:rsid w:val="009031B2"/>
    <w:rsid w:val="009032E8"/>
    <w:rsid w:val="009034B4"/>
    <w:rsid w:val="00903946"/>
    <w:rsid w:val="00903CE8"/>
    <w:rsid w:val="00904610"/>
    <w:rsid w:val="009047C8"/>
    <w:rsid w:val="00904BFE"/>
    <w:rsid w:val="0090527D"/>
    <w:rsid w:val="0090531A"/>
    <w:rsid w:val="0090540E"/>
    <w:rsid w:val="00905662"/>
    <w:rsid w:val="009057AA"/>
    <w:rsid w:val="00905AD5"/>
    <w:rsid w:val="00905FFF"/>
    <w:rsid w:val="0090658A"/>
    <w:rsid w:val="00906A5F"/>
    <w:rsid w:val="00906DE7"/>
    <w:rsid w:val="00906F5F"/>
    <w:rsid w:val="00907DA7"/>
    <w:rsid w:val="00907E6F"/>
    <w:rsid w:val="00910FF6"/>
    <w:rsid w:val="009111E9"/>
    <w:rsid w:val="00911224"/>
    <w:rsid w:val="009112D7"/>
    <w:rsid w:val="0091155D"/>
    <w:rsid w:val="00911928"/>
    <w:rsid w:val="00911FF3"/>
    <w:rsid w:val="00912733"/>
    <w:rsid w:val="00912767"/>
    <w:rsid w:val="009127B4"/>
    <w:rsid w:val="00912DFF"/>
    <w:rsid w:val="009136E7"/>
    <w:rsid w:val="00913926"/>
    <w:rsid w:val="009141A4"/>
    <w:rsid w:val="0091421A"/>
    <w:rsid w:val="00914240"/>
    <w:rsid w:val="009142A6"/>
    <w:rsid w:val="009145C7"/>
    <w:rsid w:val="0091509C"/>
    <w:rsid w:val="009155A3"/>
    <w:rsid w:val="00915600"/>
    <w:rsid w:val="00915863"/>
    <w:rsid w:val="00915865"/>
    <w:rsid w:val="00915C7D"/>
    <w:rsid w:val="00915CE2"/>
    <w:rsid w:val="0091634B"/>
    <w:rsid w:val="00916CF6"/>
    <w:rsid w:val="00916F4F"/>
    <w:rsid w:val="0091746D"/>
    <w:rsid w:val="009175C3"/>
    <w:rsid w:val="00917AFC"/>
    <w:rsid w:val="00920494"/>
    <w:rsid w:val="00920916"/>
    <w:rsid w:val="00921A8B"/>
    <w:rsid w:val="00921C13"/>
    <w:rsid w:val="00923604"/>
    <w:rsid w:val="009238C5"/>
    <w:rsid w:val="00923985"/>
    <w:rsid w:val="00923A36"/>
    <w:rsid w:val="00923D01"/>
    <w:rsid w:val="00923DB7"/>
    <w:rsid w:val="009240F1"/>
    <w:rsid w:val="009245CF"/>
    <w:rsid w:val="00924802"/>
    <w:rsid w:val="0092487E"/>
    <w:rsid w:val="0092492A"/>
    <w:rsid w:val="00924B93"/>
    <w:rsid w:val="00924FA1"/>
    <w:rsid w:val="00925132"/>
    <w:rsid w:val="0092527A"/>
    <w:rsid w:val="00925428"/>
    <w:rsid w:val="0092553C"/>
    <w:rsid w:val="00925B9D"/>
    <w:rsid w:val="0092634D"/>
    <w:rsid w:val="00926760"/>
    <w:rsid w:val="00926A3E"/>
    <w:rsid w:val="00926EA0"/>
    <w:rsid w:val="009270B6"/>
    <w:rsid w:val="0092712D"/>
    <w:rsid w:val="009279BB"/>
    <w:rsid w:val="00927D06"/>
    <w:rsid w:val="00927FC5"/>
    <w:rsid w:val="0093012F"/>
    <w:rsid w:val="0093055E"/>
    <w:rsid w:val="00930659"/>
    <w:rsid w:val="009307B5"/>
    <w:rsid w:val="009310EC"/>
    <w:rsid w:val="00931419"/>
    <w:rsid w:val="00931911"/>
    <w:rsid w:val="0093193A"/>
    <w:rsid w:val="009322E8"/>
    <w:rsid w:val="009325B8"/>
    <w:rsid w:val="009325E8"/>
    <w:rsid w:val="00932A0C"/>
    <w:rsid w:val="00932A1A"/>
    <w:rsid w:val="00932A25"/>
    <w:rsid w:val="00932DFF"/>
    <w:rsid w:val="009336F3"/>
    <w:rsid w:val="00933E2F"/>
    <w:rsid w:val="00934004"/>
    <w:rsid w:val="0093439E"/>
    <w:rsid w:val="00934B32"/>
    <w:rsid w:val="00934D8F"/>
    <w:rsid w:val="00934E46"/>
    <w:rsid w:val="00935124"/>
    <w:rsid w:val="009353EE"/>
    <w:rsid w:val="00935594"/>
    <w:rsid w:val="00935F05"/>
    <w:rsid w:val="009363DC"/>
    <w:rsid w:val="009367F3"/>
    <w:rsid w:val="009368C5"/>
    <w:rsid w:val="00936EAE"/>
    <w:rsid w:val="00937080"/>
    <w:rsid w:val="00937244"/>
    <w:rsid w:val="00937690"/>
    <w:rsid w:val="00937F97"/>
    <w:rsid w:val="00940384"/>
    <w:rsid w:val="00940B33"/>
    <w:rsid w:val="00941111"/>
    <w:rsid w:val="00941445"/>
    <w:rsid w:val="0094150E"/>
    <w:rsid w:val="00941701"/>
    <w:rsid w:val="00941AC7"/>
    <w:rsid w:val="0094229B"/>
    <w:rsid w:val="009425BA"/>
    <w:rsid w:val="009432FB"/>
    <w:rsid w:val="0094356D"/>
    <w:rsid w:val="00943931"/>
    <w:rsid w:val="00943B09"/>
    <w:rsid w:val="00944112"/>
    <w:rsid w:val="009448C2"/>
    <w:rsid w:val="009449F8"/>
    <w:rsid w:val="00944EDB"/>
    <w:rsid w:val="00945347"/>
    <w:rsid w:val="00945EF8"/>
    <w:rsid w:val="00945FBB"/>
    <w:rsid w:val="00946556"/>
    <w:rsid w:val="0094666B"/>
    <w:rsid w:val="0094697A"/>
    <w:rsid w:val="00946C9B"/>
    <w:rsid w:val="00946DF4"/>
    <w:rsid w:val="00947C7B"/>
    <w:rsid w:val="00947D31"/>
    <w:rsid w:val="0095004A"/>
    <w:rsid w:val="009500D2"/>
    <w:rsid w:val="00950167"/>
    <w:rsid w:val="00950DBA"/>
    <w:rsid w:val="00951218"/>
    <w:rsid w:val="009519F2"/>
    <w:rsid w:val="00951ED0"/>
    <w:rsid w:val="0095273D"/>
    <w:rsid w:val="009529B0"/>
    <w:rsid w:val="00953056"/>
    <w:rsid w:val="009533E4"/>
    <w:rsid w:val="009533F3"/>
    <w:rsid w:val="00953CA1"/>
    <w:rsid w:val="00954958"/>
    <w:rsid w:val="00955586"/>
    <w:rsid w:val="00955687"/>
    <w:rsid w:val="009556CF"/>
    <w:rsid w:val="0095581F"/>
    <w:rsid w:val="00955A78"/>
    <w:rsid w:val="00955EAE"/>
    <w:rsid w:val="00955FFF"/>
    <w:rsid w:val="00956430"/>
    <w:rsid w:val="00956B99"/>
    <w:rsid w:val="009574A7"/>
    <w:rsid w:val="00957D89"/>
    <w:rsid w:val="00960247"/>
    <w:rsid w:val="0096155E"/>
    <w:rsid w:val="009622CF"/>
    <w:rsid w:val="00962873"/>
    <w:rsid w:val="0096309F"/>
    <w:rsid w:val="009633E9"/>
    <w:rsid w:val="00963542"/>
    <w:rsid w:val="00963910"/>
    <w:rsid w:val="00963A1D"/>
    <w:rsid w:val="0096424F"/>
    <w:rsid w:val="00964915"/>
    <w:rsid w:val="009649B9"/>
    <w:rsid w:val="00964B54"/>
    <w:rsid w:val="009652F6"/>
    <w:rsid w:val="009655D7"/>
    <w:rsid w:val="00965E18"/>
    <w:rsid w:val="00966CC8"/>
    <w:rsid w:val="009673BC"/>
    <w:rsid w:val="00970023"/>
    <w:rsid w:val="00970030"/>
    <w:rsid w:val="009702D4"/>
    <w:rsid w:val="00970DFC"/>
    <w:rsid w:val="00970FAC"/>
    <w:rsid w:val="00971039"/>
    <w:rsid w:val="0097108E"/>
    <w:rsid w:val="00971AA8"/>
    <w:rsid w:val="00971C40"/>
    <w:rsid w:val="00971FFF"/>
    <w:rsid w:val="0097209B"/>
    <w:rsid w:val="0097229B"/>
    <w:rsid w:val="00972514"/>
    <w:rsid w:val="00972676"/>
    <w:rsid w:val="00973471"/>
    <w:rsid w:val="009736B2"/>
    <w:rsid w:val="009736CA"/>
    <w:rsid w:val="00973E20"/>
    <w:rsid w:val="00974403"/>
    <w:rsid w:val="00974D2B"/>
    <w:rsid w:val="009752C9"/>
    <w:rsid w:val="009752DE"/>
    <w:rsid w:val="00975686"/>
    <w:rsid w:val="00975E43"/>
    <w:rsid w:val="00976293"/>
    <w:rsid w:val="00976643"/>
    <w:rsid w:val="009768D3"/>
    <w:rsid w:val="00976A7C"/>
    <w:rsid w:val="00976AD6"/>
    <w:rsid w:val="00976BC7"/>
    <w:rsid w:val="00976D29"/>
    <w:rsid w:val="009778C6"/>
    <w:rsid w:val="00977EA9"/>
    <w:rsid w:val="0098139D"/>
    <w:rsid w:val="0098150D"/>
    <w:rsid w:val="00981B0A"/>
    <w:rsid w:val="00981BA9"/>
    <w:rsid w:val="00981D46"/>
    <w:rsid w:val="00981DD0"/>
    <w:rsid w:val="00981DD2"/>
    <w:rsid w:val="00981EF2"/>
    <w:rsid w:val="0098200E"/>
    <w:rsid w:val="00982410"/>
    <w:rsid w:val="00982A5C"/>
    <w:rsid w:val="00982E12"/>
    <w:rsid w:val="00983B9E"/>
    <w:rsid w:val="0098425A"/>
    <w:rsid w:val="0098483C"/>
    <w:rsid w:val="00984E96"/>
    <w:rsid w:val="00985122"/>
    <w:rsid w:val="0098532E"/>
    <w:rsid w:val="009854D0"/>
    <w:rsid w:val="00985501"/>
    <w:rsid w:val="0098566D"/>
    <w:rsid w:val="00985B9D"/>
    <w:rsid w:val="00986272"/>
    <w:rsid w:val="00986942"/>
    <w:rsid w:val="00986E39"/>
    <w:rsid w:val="00987082"/>
    <w:rsid w:val="009877A2"/>
    <w:rsid w:val="00987825"/>
    <w:rsid w:val="00990223"/>
    <w:rsid w:val="0099095F"/>
    <w:rsid w:val="009909DB"/>
    <w:rsid w:val="00990A0C"/>
    <w:rsid w:val="00990D7E"/>
    <w:rsid w:val="00990F69"/>
    <w:rsid w:val="009914B0"/>
    <w:rsid w:val="009916C3"/>
    <w:rsid w:val="00991A14"/>
    <w:rsid w:val="00993D32"/>
    <w:rsid w:val="00993FCD"/>
    <w:rsid w:val="009941A0"/>
    <w:rsid w:val="00994549"/>
    <w:rsid w:val="0099462E"/>
    <w:rsid w:val="00994733"/>
    <w:rsid w:val="0099498D"/>
    <w:rsid w:val="00994B4D"/>
    <w:rsid w:val="00994B60"/>
    <w:rsid w:val="00995485"/>
    <w:rsid w:val="009957CE"/>
    <w:rsid w:val="00995811"/>
    <w:rsid w:val="00996283"/>
    <w:rsid w:val="00996AA3"/>
    <w:rsid w:val="00996B07"/>
    <w:rsid w:val="00996B6F"/>
    <w:rsid w:val="00996FDB"/>
    <w:rsid w:val="009977A2"/>
    <w:rsid w:val="0099784E"/>
    <w:rsid w:val="00997965"/>
    <w:rsid w:val="009A0572"/>
    <w:rsid w:val="009A08FF"/>
    <w:rsid w:val="009A1561"/>
    <w:rsid w:val="009A16E4"/>
    <w:rsid w:val="009A178C"/>
    <w:rsid w:val="009A2093"/>
    <w:rsid w:val="009A2244"/>
    <w:rsid w:val="009A24ED"/>
    <w:rsid w:val="009A2BBB"/>
    <w:rsid w:val="009A3035"/>
    <w:rsid w:val="009A30CF"/>
    <w:rsid w:val="009A3381"/>
    <w:rsid w:val="009A3E1C"/>
    <w:rsid w:val="009A439C"/>
    <w:rsid w:val="009A497B"/>
    <w:rsid w:val="009A4FCB"/>
    <w:rsid w:val="009A5145"/>
    <w:rsid w:val="009A5533"/>
    <w:rsid w:val="009A56DC"/>
    <w:rsid w:val="009A590F"/>
    <w:rsid w:val="009A5B23"/>
    <w:rsid w:val="009A5C63"/>
    <w:rsid w:val="009A5F5C"/>
    <w:rsid w:val="009A70A2"/>
    <w:rsid w:val="009A77AA"/>
    <w:rsid w:val="009A794D"/>
    <w:rsid w:val="009B0320"/>
    <w:rsid w:val="009B03CD"/>
    <w:rsid w:val="009B0477"/>
    <w:rsid w:val="009B0553"/>
    <w:rsid w:val="009B1277"/>
    <w:rsid w:val="009B12DB"/>
    <w:rsid w:val="009B1399"/>
    <w:rsid w:val="009B1667"/>
    <w:rsid w:val="009B1A64"/>
    <w:rsid w:val="009B1BD3"/>
    <w:rsid w:val="009B29CF"/>
    <w:rsid w:val="009B29F8"/>
    <w:rsid w:val="009B2C90"/>
    <w:rsid w:val="009B3922"/>
    <w:rsid w:val="009B3B9C"/>
    <w:rsid w:val="009B3CC2"/>
    <w:rsid w:val="009B443F"/>
    <w:rsid w:val="009B4892"/>
    <w:rsid w:val="009B4ACD"/>
    <w:rsid w:val="009B4DDD"/>
    <w:rsid w:val="009B4E58"/>
    <w:rsid w:val="009B4EEE"/>
    <w:rsid w:val="009B53A3"/>
    <w:rsid w:val="009B5815"/>
    <w:rsid w:val="009B6097"/>
    <w:rsid w:val="009B619B"/>
    <w:rsid w:val="009B66AD"/>
    <w:rsid w:val="009B679B"/>
    <w:rsid w:val="009B6883"/>
    <w:rsid w:val="009B6951"/>
    <w:rsid w:val="009B697E"/>
    <w:rsid w:val="009B7043"/>
    <w:rsid w:val="009B721E"/>
    <w:rsid w:val="009B7359"/>
    <w:rsid w:val="009B7655"/>
    <w:rsid w:val="009B766C"/>
    <w:rsid w:val="009B7B36"/>
    <w:rsid w:val="009C01D4"/>
    <w:rsid w:val="009C0396"/>
    <w:rsid w:val="009C058D"/>
    <w:rsid w:val="009C115C"/>
    <w:rsid w:val="009C18C2"/>
    <w:rsid w:val="009C1CA1"/>
    <w:rsid w:val="009C1CAF"/>
    <w:rsid w:val="009C1DA0"/>
    <w:rsid w:val="009C29B8"/>
    <w:rsid w:val="009C3660"/>
    <w:rsid w:val="009C36BF"/>
    <w:rsid w:val="009C37D8"/>
    <w:rsid w:val="009C3C5B"/>
    <w:rsid w:val="009C3EB4"/>
    <w:rsid w:val="009C4C79"/>
    <w:rsid w:val="009C4CC0"/>
    <w:rsid w:val="009C5307"/>
    <w:rsid w:val="009C56E0"/>
    <w:rsid w:val="009C573C"/>
    <w:rsid w:val="009C5AE0"/>
    <w:rsid w:val="009C689B"/>
    <w:rsid w:val="009C75C7"/>
    <w:rsid w:val="009C78AD"/>
    <w:rsid w:val="009C7986"/>
    <w:rsid w:val="009C7A94"/>
    <w:rsid w:val="009C7B35"/>
    <w:rsid w:val="009C7E6F"/>
    <w:rsid w:val="009D0895"/>
    <w:rsid w:val="009D0DA6"/>
    <w:rsid w:val="009D0FC2"/>
    <w:rsid w:val="009D13BC"/>
    <w:rsid w:val="009D1796"/>
    <w:rsid w:val="009D2986"/>
    <w:rsid w:val="009D29F1"/>
    <w:rsid w:val="009D3169"/>
    <w:rsid w:val="009D3452"/>
    <w:rsid w:val="009D3C78"/>
    <w:rsid w:val="009D3F8E"/>
    <w:rsid w:val="009D445E"/>
    <w:rsid w:val="009D4C05"/>
    <w:rsid w:val="009D595C"/>
    <w:rsid w:val="009D73B1"/>
    <w:rsid w:val="009D7799"/>
    <w:rsid w:val="009D7BD8"/>
    <w:rsid w:val="009D7C88"/>
    <w:rsid w:val="009D7CFD"/>
    <w:rsid w:val="009E03CF"/>
    <w:rsid w:val="009E0DD6"/>
    <w:rsid w:val="009E1882"/>
    <w:rsid w:val="009E1D83"/>
    <w:rsid w:val="009E22B9"/>
    <w:rsid w:val="009E2531"/>
    <w:rsid w:val="009E2643"/>
    <w:rsid w:val="009E3173"/>
    <w:rsid w:val="009E3208"/>
    <w:rsid w:val="009E3236"/>
    <w:rsid w:val="009E3308"/>
    <w:rsid w:val="009E3632"/>
    <w:rsid w:val="009E3A57"/>
    <w:rsid w:val="009E3DAF"/>
    <w:rsid w:val="009E4068"/>
    <w:rsid w:val="009E4461"/>
    <w:rsid w:val="009E4CD2"/>
    <w:rsid w:val="009E5B74"/>
    <w:rsid w:val="009E5C29"/>
    <w:rsid w:val="009E5FB1"/>
    <w:rsid w:val="009E6114"/>
    <w:rsid w:val="009E616A"/>
    <w:rsid w:val="009E6189"/>
    <w:rsid w:val="009E7170"/>
    <w:rsid w:val="009F02D5"/>
    <w:rsid w:val="009F08E4"/>
    <w:rsid w:val="009F0AD3"/>
    <w:rsid w:val="009F125F"/>
    <w:rsid w:val="009F19BC"/>
    <w:rsid w:val="009F2055"/>
    <w:rsid w:val="009F21F9"/>
    <w:rsid w:val="009F2AE7"/>
    <w:rsid w:val="009F2C0A"/>
    <w:rsid w:val="009F2F12"/>
    <w:rsid w:val="009F327C"/>
    <w:rsid w:val="009F35C1"/>
    <w:rsid w:val="009F360E"/>
    <w:rsid w:val="009F3B82"/>
    <w:rsid w:val="009F418C"/>
    <w:rsid w:val="009F4278"/>
    <w:rsid w:val="009F501E"/>
    <w:rsid w:val="009F50A0"/>
    <w:rsid w:val="009F56DC"/>
    <w:rsid w:val="009F65B0"/>
    <w:rsid w:val="009F6AB4"/>
    <w:rsid w:val="009F7156"/>
    <w:rsid w:val="009F72AB"/>
    <w:rsid w:val="009F75EA"/>
    <w:rsid w:val="009F78DF"/>
    <w:rsid w:val="009F7A79"/>
    <w:rsid w:val="009F7AFB"/>
    <w:rsid w:val="00A000EB"/>
    <w:rsid w:val="00A00561"/>
    <w:rsid w:val="00A00CC2"/>
    <w:rsid w:val="00A012DB"/>
    <w:rsid w:val="00A0136F"/>
    <w:rsid w:val="00A01BF1"/>
    <w:rsid w:val="00A025BD"/>
    <w:rsid w:val="00A02AEC"/>
    <w:rsid w:val="00A02D48"/>
    <w:rsid w:val="00A02D98"/>
    <w:rsid w:val="00A02EB5"/>
    <w:rsid w:val="00A036A2"/>
    <w:rsid w:val="00A03A64"/>
    <w:rsid w:val="00A03DE0"/>
    <w:rsid w:val="00A0450C"/>
    <w:rsid w:val="00A04DA0"/>
    <w:rsid w:val="00A05072"/>
    <w:rsid w:val="00A054AB"/>
    <w:rsid w:val="00A05780"/>
    <w:rsid w:val="00A057AB"/>
    <w:rsid w:val="00A057C4"/>
    <w:rsid w:val="00A05F0C"/>
    <w:rsid w:val="00A06081"/>
    <w:rsid w:val="00A06667"/>
    <w:rsid w:val="00A067B6"/>
    <w:rsid w:val="00A06A43"/>
    <w:rsid w:val="00A06AD9"/>
    <w:rsid w:val="00A07552"/>
    <w:rsid w:val="00A077FD"/>
    <w:rsid w:val="00A103A0"/>
    <w:rsid w:val="00A10532"/>
    <w:rsid w:val="00A106AB"/>
    <w:rsid w:val="00A10C12"/>
    <w:rsid w:val="00A1116D"/>
    <w:rsid w:val="00A111CD"/>
    <w:rsid w:val="00A11C89"/>
    <w:rsid w:val="00A12238"/>
    <w:rsid w:val="00A122F3"/>
    <w:rsid w:val="00A1279E"/>
    <w:rsid w:val="00A12AE1"/>
    <w:rsid w:val="00A12B6C"/>
    <w:rsid w:val="00A12B77"/>
    <w:rsid w:val="00A12CD4"/>
    <w:rsid w:val="00A12EE4"/>
    <w:rsid w:val="00A131F7"/>
    <w:rsid w:val="00A13246"/>
    <w:rsid w:val="00A14102"/>
    <w:rsid w:val="00A149F1"/>
    <w:rsid w:val="00A15366"/>
    <w:rsid w:val="00A15692"/>
    <w:rsid w:val="00A159D7"/>
    <w:rsid w:val="00A15B18"/>
    <w:rsid w:val="00A15FC1"/>
    <w:rsid w:val="00A161E4"/>
    <w:rsid w:val="00A165DC"/>
    <w:rsid w:val="00A16955"/>
    <w:rsid w:val="00A16993"/>
    <w:rsid w:val="00A16C65"/>
    <w:rsid w:val="00A170CF"/>
    <w:rsid w:val="00A1794C"/>
    <w:rsid w:val="00A179B8"/>
    <w:rsid w:val="00A17EC2"/>
    <w:rsid w:val="00A200C7"/>
    <w:rsid w:val="00A206A1"/>
    <w:rsid w:val="00A206E1"/>
    <w:rsid w:val="00A20B81"/>
    <w:rsid w:val="00A21220"/>
    <w:rsid w:val="00A21325"/>
    <w:rsid w:val="00A21C17"/>
    <w:rsid w:val="00A21FC7"/>
    <w:rsid w:val="00A22951"/>
    <w:rsid w:val="00A22BA4"/>
    <w:rsid w:val="00A23394"/>
    <w:rsid w:val="00A2394B"/>
    <w:rsid w:val="00A243FE"/>
    <w:rsid w:val="00A24449"/>
    <w:rsid w:val="00A257F0"/>
    <w:rsid w:val="00A25FBF"/>
    <w:rsid w:val="00A26A15"/>
    <w:rsid w:val="00A26A8C"/>
    <w:rsid w:val="00A26B00"/>
    <w:rsid w:val="00A26BF1"/>
    <w:rsid w:val="00A26F43"/>
    <w:rsid w:val="00A271BF"/>
    <w:rsid w:val="00A273B7"/>
    <w:rsid w:val="00A273C5"/>
    <w:rsid w:val="00A278BD"/>
    <w:rsid w:val="00A27BC6"/>
    <w:rsid w:val="00A27BF1"/>
    <w:rsid w:val="00A3020C"/>
    <w:rsid w:val="00A3074D"/>
    <w:rsid w:val="00A3128D"/>
    <w:rsid w:val="00A31A62"/>
    <w:rsid w:val="00A31DBC"/>
    <w:rsid w:val="00A3223B"/>
    <w:rsid w:val="00A323B7"/>
    <w:rsid w:val="00A32A34"/>
    <w:rsid w:val="00A32ACF"/>
    <w:rsid w:val="00A33156"/>
    <w:rsid w:val="00A331A9"/>
    <w:rsid w:val="00A3348A"/>
    <w:rsid w:val="00A33FDB"/>
    <w:rsid w:val="00A33FF6"/>
    <w:rsid w:val="00A34D2E"/>
    <w:rsid w:val="00A3525B"/>
    <w:rsid w:val="00A358AC"/>
    <w:rsid w:val="00A35D82"/>
    <w:rsid w:val="00A362B5"/>
    <w:rsid w:val="00A3673B"/>
    <w:rsid w:val="00A36B9B"/>
    <w:rsid w:val="00A36CC7"/>
    <w:rsid w:val="00A379E6"/>
    <w:rsid w:val="00A37B2F"/>
    <w:rsid w:val="00A37F6E"/>
    <w:rsid w:val="00A40D4F"/>
    <w:rsid w:val="00A411EB"/>
    <w:rsid w:val="00A41251"/>
    <w:rsid w:val="00A41B82"/>
    <w:rsid w:val="00A41D3E"/>
    <w:rsid w:val="00A42434"/>
    <w:rsid w:val="00A426E6"/>
    <w:rsid w:val="00A42C16"/>
    <w:rsid w:val="00A43152"/>
    <w:rsid w:val="00A43445"/>
    <w:rsid w:val="00A43703"/>
    <w:rsid w:val="00A44250"/>
    <w:rsid w:val="00A443E1"/>
    <w:rsid w:val="00A4482D"/>
    <w:rsid w:val="00A44DF4"/>
    <w:rsid w:val="00A44E7D"/>
    <w:rsid w:val="00A44F2C"/>
    <w:rsid w:val="00A45037"/>
    <w:rsid w:val="00A45B76"/>
    <w:rsid w:val="00A45C21"/>
    <w:rsid w:val="00A46214"/>
    <w:rsid w:val="00A466BD"/>
    <w:rsid w:val="00A46D13"/>
    <w:rsid w:val="00A46EF6"/>
    <w:rsid w:val="00A47329"/>
    <w:rsid w:val="00A47458"/>
    <w:rsid w:val="00A478C7"/>
    <w:rsid w:val="00A47A51"/>
    <w:rsid w:val="00A47B91"/>
    <w:rsid w:val="00A47D80"/>
    <w:rsid w:val="00A47E7C"/>
    <w:rsid w:val="00A50054"/>
    <w:rsid w:val="00A505FF"/>
    <w:rsid w:val="00A50EB9"/>
    <w:rsid w:val="00A51AFE"/>
    <w:rsid w:val="00A52079"/>
    <w:rsid w:val="00A52865"/>
    <w:rsid w:val="00A52911"/>
    <w:rsid w:val="00A52E24"/>
    <w:rsid w:val="00A52F71"/>
    <w:rsid w:val="00A53733"/>
    <w:rsid w:val="00A53BDB"/>
    <w:rsid w:val="00A54460"/>
    <w:rsid w:val="00A546D7"/>
    <w:rsid w:val="00A54AC8"/>
    <w:rsid w:val="00A54F6B"/>
    <w:rsid w:val="00A54FE6"/>
    <w:rsid w:val="00A5523E"/>
    <w:rsid w:val="00A55550"/>
    <w:rsid w:val="00A55777"/>
    <w:rsid w:val="00A55C03"/>
    <w:rsid w:val="00A55F6F"/>
    <w:rsid w:val="00A5656C"/>
    <w:rsid w:val="00A56CC4"/>
    <w:rsid w:val="00A56D2E"/>
    <w:rsid w:val="00A57148"/>
    <w:rsid w:val="00A5715E"/>
    <w:rsid w:val="00A574DA"/>
    <w:rsid w:val="00A57E13"/>
    <w:rsid w:val="00A60735"/>
    <w:rsid w:val="00A608B5"/>
    <w:rsid w:val="00A60F30"/>
    <w:rsid w:val="00A613A5"/>
    <w:rsid w:val="00A617D4"/>
    <w:rsid w:val="00A61C8D"/>
    <w:rsid w:val="00A61D72"/>
    <w:rsid w:val="00A61DFA"/>
    <w:rsid w:val="00A61E09"/>
    <w:rsid w:val="00A61E39"/>
    <w:rsid w:val="00A61E99"/>
    <w:rsid w:val="00A6223F"/>
    <w:rsid w:val="00A62FBD"/>
    <w:rsid w:val="00A633A7"/>
    <w:rsid w:val="00A638DA"/>
    <w:rsid w:val="00A64364"/>
    <w:rsid w:val="00A64876"/>
    <w:rsid w:val="00A64989"/>
    <w:rsid w:val="00A64B59"/>
    <w:rsid w:val="00A661E1"/>
    <w:rsid w:val="00A66F7B"/>
    <w:rsid w:val="00A679D3"/>
    <w:rsid w:val="00A67EEE"/>
    <w:rsid w:val="00A67FC0"/>
    <w:rsid w:val="00A67FF2"/>
    <w:rsid w:val="00A70081"/>
    <w:rsid w:val="00A70298"/>
    <w:rsid w:val="00A70486"/>
    <w:rsid w:val="00A70661"/>
    <w:rsid w:val="00A70C66"/>
    <w:rsid w:val="00A70F4E"/>
    <w:rsid w:val="00A71015"/>
    <w:rsid w:val="00A710D1"/>
    <w:rsid w:val="00A71410"/>
    <w:rsid w:val="00A7168D"/>
    <w:rsid w:val="00A71825"/>
    <w:rsid w:val="00A71E39"/>
    <w:rsid w:val="00A7275B"/>
    <w:rsid w:val="00A72A6A"/>
    <w:rsid w:val="00A73224"/>
    <w:rsid w:val="00A736B8"/>
    <w:rsid w:val="00A73E23"/>
    <w:rsid w:val="00A73F96"/>
    <w:rsid w:val="00A74188"/>
    <w:rsid w:val="00A741F1"/>
    <w:rsid w:val="00A7430C"/>
    <w:rsid w:val="00A745C8"/>
    <w:rsid w:val="00A745E5"/>
    <w:rsid w:val="00A74906"/>
    <w:rsid w:val="00A74B72"/>
    <w:rsid w:val="00A74BEA"/>
    <w:rsid w:val="00A75258"/>
    <w:rsid w:val="00A75CA2"/>
    <w:rsid w:val="00A76947"/>
    <w:rsid w:val="00A76C0E"/>
    <w:rsid w:val="00A77CDE"/>
    <w:rsid w:val="00A77E70"/>
    <w:rsid w:val="00A77E92"/>
    <w:rsid w:val="00A77F04"/>
    <w:rsid w:val="00A80091"/>
    <w:rsid w:val="00A80774"/>
    <w:rsid w:val="00A80D93"/>
    <w:rsid w:val="00A81914"/>
    <w:rsid w:val="00A81D09"/>
    <w:rsid w:val="00A82138"/>
    <w:rsid w:val="00A83930"/>
    <w:rsid w:val="00A83D25"/>
    <w:rsid w:val="00A83E58"/>
    <w:rsid w:val="00A842FD"/>
    <w:rsid w:val="00A84B49"/>
    <w:rsid w:val="00A84E1F"/>
    <w:rsid w:val="00A857E4"/>
    <w:rsid w:val="00A85F1A"/>
    <w:rsid w:val="00A8702D"/>
    <w:rsid w:val="00A87509"/>
    <w:rsid w:val="00A87C97"/>
    <w:rsid w:val="00A9076B"/>
    <w:rsid w:val="00A91336"/>
    <w:rsid w:val="00A91554"/>
    <w:rsid w:val="00A92589"/>
    <w:rsid w:val="00A93074"/>
    <w:rsid w:val="00A932C1"/>
    <w:rsid w:val="00A934A4"/>
    <w:rsid w:val="00A934B3"/>
    <w:rsid w:val="00A937AA"/>
    <w:rsid w:val="00A93948"/>
    <w:rsid w:val="00A93A60"/>
    <w:rsid w:val="00A93A8B"/>
    <w:rsid w:val="00A93BF3"/>
    <w:rsid w:val="00A94025"/>
    <w:rsid w:val="00A943C2"/>
    <w:rsid w:val="00A948CB"/>
    <w:rsid w:val="00A948EE"/>
    <w:rsid w:val="00A948F6"/>
    <w:rsid w:val="00A94EA6"/>
    <w:rsid w:val="00A957CC"/>
    <w:rsid w:val="00A95CAD"/>
    <w:rsid w:val="00A95CC0"/>
    <w:rsid w:val="00A965A3"/>
    <w:rsid w:val="00A9696E"/>
    <w:rsid w:val="00A974B1"/>
    <w:rsid w:val="00A97B4F"/>
    <w:rsid w:val="00A97BB2"/>
    <w:rsid w:val="00AA0080"/>
    <w:rsid w:val="00AA012D"/>
    <w:rsid w:val="00AA04F1"/>
    <w:rsid w:val="00AA0CDB"/>
    <w:rsid w:val="00AA1E00"/>
    <w:rsid w:val="00AA229D"/>
    <w:rsid w:val="00AA2B20"/>
    <w:rsid w:val="00AA2E37"/>
    <w:rsid w:val="00AA2EA1"/>
    <w:rsid w:val="00AA302A"/>
    <w:rsid w:val="00AA3101"/>
    <w:rsid w:val="00AA330E"/>
    <w:rsid w:val="00AA35F3"/>
    <w:rsid w:val="00AA3E5F"/>
    <w:rsid w:val="00AA4D77"/>
    <w:rsid w:val="00AA5555"/>
    <w:rsid w:val="00AA5C58"/>
    <w:rsid w:val="00AA64F9"/>
    <w:rsid w:val="00AA657E"/>
    <w:rsid w:val="00AA6A31"/>
    <w:rsid w:val="00AA6DB9"/>
    <w:rsid w:val="00AA7155"/>
    <w:rsid w:val="00AA72DB"/>
    <w:rsid w:val="00AA7CC9"/>
    <w:rsid w:val="00AA7F9C"/>
    <w:rsid w:val="00AB0509"/>
    <w:rsid w:val="00AB0899"/>
    <w:rsid w:val="00AB08D4"/>
    <w:rsid w:val="00AB0969"/>
    <w:rsid w:val="00AB0FE4"/>
    <w:rsid w:val="00AB1157"/>
    <w:rsid w:val="00AB122A"/>
    <w:rsid w:val="00AB2224"/>
    <w:rsid w:val="00AB2C69"/>
    <w:rsid w:val="00AB2C83"/>
    <w:rsid w:val="00AB2F0F"/>
    <w:rsid w:val="00AB3394"/>
    <w:rsid w:val="00AB3756"/>
    <w:rsid w:val="00AB37B1"/>
    <w:rsid w:val="00AB38D0"/>
    <w:rsid w:val="00AB3EB4"/>
    <w:rsid w:val="00AB3EFF"/>
    <w:rsid w:val="00AB4109"/>
    <w:rsid w:val="00AB41BC"/>
    <w:rsid w:val="00AB4837"/>
    <w:rsid w:val="00AB4A22"/>
    <w:rsid w:val="00AB4BD4"/>
    <w:rsid w:val="00AB54A8"/>
    <w:rsid w:val="00AB62AA"/>
    <w:rsid w:val="00AB681B"/>
    <w:rsid w:val="00AB70B5"/>
    <w:rsid w:val="00AB70EC"/>
    <w:rsid w:val="00AB789A"/>
    <w:rsid w:val="00AB7963"/>
    <w:rsid w:val="00AC0054"/>
    <w:rsid w:val="00AC08C6"/>
    <w:rsid w:val="00AC0B0A"/>
    <w:rsid w:val="00AC236B"/>
    <w:rsid w:val="00AC2B12"/>
    <w:rsid w:val="00AC2B8E"/>
    <w:rsid w:val="00AC3147"/>
    <w:rsid w:val="00AC3188"/>
    <w:rsid w:val="00AC3887"/>
    <w:rsid w:val="00AC38D1"/>
    <w:rsid w:val="00AC3EC0"/>
    <w:rsid w:val="00AC5AD0"/>
    <w:rsid w:val="00AC638E"/>
    <w:rsid w:val="00AC64E0"/>
    <w:rsid w:val="00AC6537"/>
    <w:rsid w:val="00AC6951"/>
    <w:rsid w:val="00AC70E9"/>
    <w:rsid w:val="00AC7392"/>
    <w:rsid w:val="00AC74C6"/>
    <w:rsid w:val="00AD0395"/>
    <w:rsid w:val="00AD04C5"/>
    <w:rsid w:val="00AD0683"/>
    <w:rsid w:val="00AD09BA"/>
    <w:rsid w:val="00AD0F31"/>
    <w:rsid w:val="00AD1022"/>
    <w:rsid w:val="00AD1B4B"/>
    <w:rsid w:val="00AD20E0"/>
    <w:rsid w:val="00AD24F1"/>
    <w:rsid w:val="00AD25FC"/>
    <w:rsid w:val="00AD27D9"/>
    <w:rsid w:val="00AD2B9A"/>
    <w:rsid w:val="00AD2DD1"/>
    <w:rsid w:val="00AD2F4D"/>
    <w:rsid w:val="00AD3C5F"/>
    <w:rsid w:val="00AD3E95"/>
    <w:rsid w:val="00AD3F8E"/>
    <w:rsid w:val="00AD4189"/>
    <w:rsid w:val="00AD4641"/>
    <w:rsid w:val="00AD569C"/>
    <w:rsid w:val="00AD5CE2"/>
    <w:rsid w:val="00AD6370"/>
    <w:rsid w:val="00AE0072"/>
    <w:rsid w:val="00AE02FB"/>
    <w:rsid w:val="00AE0434"/>
    <w:rsid w:val="00AE105B"/>
    <w:rsid w:val="00AE148E"/>
    <w:rsid w:val="00AE1CA2"/>
    <w:rsid w:val="00AE2420"/>
    <w:rsid w:val="00AE27D8"/>
    <w:rsid w:val="00AE28D0"/>
    <w:rsid w:val="00AE2AF0"/>
    <w:rsid w:val="00AE3045"/>
    <w:rsid w:val="00AE3893"/>
    <w:rsid w:val="00AE38AA"/>
    <w:rsid w:val="00AE3D98"/>
    <w:rsid w:val="00AE4117"/>
    <w:rsid w:val="00AE45D7"/>
    <w:rsid w:val="00AE4A8A"/>
    <w:rsid w:val="00AE4A93"/>
    <w:rsid w:val="00AE4B61"/>
    <w:rsid w:val="00AE4D68"/>
    <w:rsid w:val="00AE5EC4"/>
    <w:rsid w:val="00AE622A"/>
    <w:rsid w:val="00AE62C9"/>
    <w:rsid w:val="00AE649A"/>
    <w:rsid w:val="00AE6C55"/>
    <w:rsid w:val="00AE745C"/>
    <w:rsid w:val="00AE74C7"/>
    <w:rsid w:val="00AE75C9"/>
    <w:rsid w:val="00AE799B"/>
    <w:rsid w:val="00AE7EE4"/>
    <w:rsid w:val="00AE7FAA"/>
    <w:rsid w:val="00AF00FD"/>
    <w:rsid w:val="00AF0442"/>
    <w:rsid w:val="00AF05DB"/>
    <w:rsid w:val="00AF0624"/>
    <w:rsid w:val="00AF07CA"/>
    <w:rsid w:val="00AF07CB"/>
    <w:rsid w:val="00AF0AE1"/>
    <w:rsid w:val="00AF0EB5"/>
    <w:rsid w:val="00AF14EF"/>
    <w:rsid w:val="00AF1BEF"/>
    <w:rsid w:val="00AF1E62"/>
    <w:rsid w:val="00AF1E63"/>
    <w:rsid w:val="00AF1F88"/>
    <w:rsid w:val="00AF1F8B"/>
    <w:rsid w:val="00AF204F"/>
    <w:rsid w:val="00AF2DFB"/>
    <w:rsid w:val="00AF363E"/>
    <w:rsid w:val="00AF4F00"/>
    <w:rsid w:val="00AF572C"/>
    <w:rsid w:val="00AF5E33"/>
    <w:rsid w:val="00AF632E"/>
    <w:rsid w:val="00AF66FC"/>
    <w:rsid w:val="00AF6E5B"/>
    <w:rsid w:val="00B002D4"/>
    <w:rsid w:val="00B00526"/>
    <w:rsid w:val="00B0061D"/>
    <w:rsid w:val="00B00690"/>
    <w:rsid w:val="00B006E9"/>
    <w:rsid w:val="00B011AF"/>
    <w:rsid w:val="00B0123C"/>
    <w:rsid w:val="00B013CC"/>
    <w:rsid w:val="00B01624"/>
    <w:rsid w:val="00B016DC"/>
    <w:rsid w:val="00B02736"/>
    <w:rsid w:val="00B02C8D"/>
    <w:rsid w:val="00B02FBF"/>
    <w:rsid w:val="00B03573"/>
    <w:rsid w:val="00B038FC"/>
    <w:rsid w:val="00B04132"/>
    <w:rsid w:val="00B04A47"/>
    <w:rsid w:val="00B04BAA"/>
    <w:rsid w:val="00B04C79"/>
    <w:rsid w:val="00B050C9"/>
    <w:rsid w:val="00B05FFF"/>
    <w:rsid w:val="00B062A4"/>
    <w:rsid w:val="00B06586"/>
    <w:rsid w:val="00B06C6E"/>
    <w:rsid w:val="00B06CA3"/>
    <w:rsid w:val="00B07D82"/>
    <w:rsid w:val="00B10030"/>
    <w:rsid w:val="00B10420"/>
    <w:rsid w:val="00B111C6"/>
    <w:rsid w:val="00B1123A"/>
    <w:rsid w:val="00B112C6"/>
    <w:rsid w:val="00B113B6"/>
    <w:rsid w:val="00B114DA"/>
    <w:rsid w:val="00B115F9"/>
    <w:rsid w:val="00B11848"/>
    <w:rsid w:val="00B11F3D"/>
    <w:rsid w:val="00B12733"/>
    <w:rsid w:val="00B12948"/>
    <w:rsid w:val="00B12A4D"/>
    <w:rsid w:val="00B13725"/>
    <w:rsid w:val="00B13D5A"/>
    <w:rsid w:val="00B13F46"/>
    <w:rsid w:val="00B14746"/>
    <w:rsid w:val="00B14ABB"/>
    <w:rsid w:val="00B14B56"/>
    <w:rsid w:val="00B15023"/>
    <w:rsid w:val="00B15142"/>
    <w:rsid w:val="00B15433"/>
    <w:rsid w:val="00B15488"/>
    <w:rsid w:val="00B1716A"/>
    <w:rsid w:val="00B171BD"/>
    <w:rsid w:val="00B1737E"/>
    <w:rsid w:val="00B17943"/>
    <w:rsid w:val="00B17FBF"/>
    <w:rsid w:val="00B2043C"/>
    <w:rsid w:val="00B2050B"/>
    <w:rsid w:val="00B20EA5"/>
    <w:rsid w:val="00B2134F"/>
    <w:rsid w:val="00B21883"/>
    <w:rsid w:val="00B21FD1"/>
    <w:rsid w:val="00B22169"/>
    <w:rsid w:val="00B22760"/>
    <w:rsid w:val="00B2388A"/>
    <w:rsid w:val="00B23CA5"/>
    <w:rsid w:val="00B23F77"/>
    <w:rsid w:val="00B24415"/>
    <w:rsid w:val="00B24515"/>
    <w:rsid w:val="00B24CF0"/>
    <w:rsid w:val="00B24EC8"/>
    <w:rsid w:val="00B254A8"/>
    <w:rsid w:val="00B30BBE"/>
    <w:rsid w:val="00B315B0"/>
    <w:rsid w:val="00B31874"/>
    <w:rsid w:val="00B31F8A"/>
    <w:rsid w:val="00B326B0"/>
    <w:rsid w:val="00B33F22"/>
    <w:rsid w:val="00B340E0"/>
    <w:rsid w:val="00B34610"/>
    <w:rsid w:val="00B346CA"/>
    <w:rsid w:val="00B34A1A"/>
    <w:rsid w:val="00B34A91"/>
    <w:rsid w:val="00B34BC9"/>
    <w:rsid w:val="00B3501E"/>
    <w:rsid w:val="00B358EC"/>
    <w:rsid w:val="00B35A5A"/>
    <w:rsid w:val="00B360AE"/>
    <w:rsid w:val="00B36858"/>
    <w:rsid w:val="00B36BB1"/>
    <w:rsid w:val="00B36E89"/>
    <w:rsid w:val="00B37211"/>
    <w:rsid w:val="00B37816"/>
    <w:rsid w:val="00B40311"/>
    <w:rsid w:val="00B4044C"/>
    <w:rsid w:val="00B40485"/>
    <w:rsid w:val="00B405BF"/>
    <w:rsid w:val="00B4097E"/>
    <w:rsid w:val="00B40C73"/>
    <w:rsid w:val="00B4169A"/>
    <w:rsid w:val="00B4178F"/>
    <w:rsid w:val="00B41D11"/>
    <w:rsid w:val="00B4306B"/>
    <w:rsid w:val="00B4394F"/>
    <w:rsid w:val="00B439E9"/>
    <w:rsid w:val="00B441C7"/>
    <w:rsid w:val="00B44340"/>
    <w:rsid w:val="00B44A3B"/>
    <w:rsid w:val="00B45668"/>
    <w:rsid w:val="00B465EE"/>
    <w:rsid w:val="00B47354"/>
    <w:rsid w:val="00B474D3"/>
    <w:rsid w:val="00B475C0"/>
    <w:rsid w:val="00B4775B"/>
    <w:rsid w:val="00B479D4"/>
    <w:rsid w:val="00B500F5"/>
    <w:rsid w:val="00B50328"/>
    <w:rsid w:val="00B503BE"/>
    <w:rsid w:val="00B50672"/>
    <w:rsid w:val="00B50789"/>
    <w:rsid w:val="00B50863"/>
    <w:rsid w:val="00B523B9"/>
    <w:rsid w:val="00B5249B"/>
    <w:rsid w:val="00B52662"/>
    <w:rsid w:val="00B529F0"/>
    <w:rsid w:val="00B52A09"/>
    <w:rsid w:val="00B52CC5"/>
    <w:rsid w:val="00B532CF"/>
    <w:rsid w:val="00B53B2F"/>
    <w:rsid w:val="00B53BFC"/>
    <w:rsid w:val="00B53EBD"/>
    <w:rsid w:val="00B54287"/>
    <w:rsid w:val="00B5456D"/>
    <w:rsid w:val="00B54A39"/>
    <w:rsid w:val="00B54C14"/>
    <w:rsid w:val="00B54CE7"/>
    <w:rsid w:val="00B55989"/>
    <w:rsid w:val="00B56466"/>
    <w:rsid w:val="00B5668D"/>
    <w:rsid w:val="00B566EF"/>
    <w:rsid w:val="00B56749"/>
    <w:rsid w:val="00B56913"/>
    <w:rsid w:val="00B57085"/>
    <w:rsid w:val="00B5736D"/>
    <w:rsid w:val="00B575FF"/>
    <w:rsid w:val="00B57660"/>
    <w:rsid w:val="00B57B25"/>
    <w:rsid w:val="00B57B5E"/>
    <w:rsid w:val="00B606FA"/>
    <w:rsid w:val="00B60D62"/>
    <w:rsid w:val="00B61EE8"/>
    <w:rsid w:val="00B6207C"/>
    <w:rsid w:val="00B62272"/>
    <w:rsid w:val="00B623CF"/>
    <w:rsid w:val="00B6247A"/>
    <w:rsid w:val="00B63136"/>
    <w:rsid w:val="00B63D95"/>
    <w:rsid w:val="00B641C0"/>
    <w:rsid w:val="00B64AB8"/>
    <w:rsid w:val="00B64E5D"/>
    <w:rsid w:val="00B6537C"/>
    <w:rsid w:val="00B65565"/>
    <w:rsid w:val="00B65A10"/>
    <w:rsid w:val="00B65DDA"/>
    <w:rsid w:val="00B66081"/>
    <w:rsid w:val="00B663C6"/>
    <w:rsid w:val="00B665C8"/>
    <w:rsid w:val="00B66622"/>
    <w:rsid w:val="00B66AB9"/>
    <w:rsid w:val="00B66C9D"/>
    <w:rsid w:val="00B66D7A"/>
    <w:rsid w:val="00B66EA9"/>
    <w:rsid w:val="00B66FB6"/>
    <w:rsid w:val="00B672BE"/>
    <w:rsid w:val="00B67AC0"/>
    <w:rsid w:val="00B67E50"/>
    <w:rsid w:val="00B7086D"/>
    <w:rsid w:val="00B70B59"/>
    <w:rsid w:val="00B70D00"/>
    <w:rsid w:val="00B70E1F"/>
    <w:rsid w:val="00B71106"/>
    <w:rsid w:val="00B71AB7"/>
    <w:rsid w:val="00B72272"/>
    <w:rsid w:val="00B729FB"/>
    <w:rsid w:val="00B74168"/>
    <w:rsid w:val="00B749C7"/>
    <w:rsid w:val="00B7511D"/>
    <w:rsid w:val="00B7511F"/>
    <w:rsid w:val="00B75263"/>
    <w:rsid w:val="00B75A1A"/>
    <w:rsid w:val="00B7612B"/>
    <w:rsid w:val="00B76770"/>
    <w:rsid w:val="00B768F7"/>
    <w:rsid w:val="00B76AFC"/>
    <w:rsid w:val="00B76FFE"/>
    <w:rsid w:val="00B770CC"/>
    <w:rsid w:val="00B7722A"/>
    <w:rsid w:val="00B77362"/>
    <w:rsid w:val="00B77551"/>
    <w:rsid w:val="00B800D9"/>
    <w:rsid w:val="00B80CE1"/>
    <w:rsid w:val="00B80D53"/>
    <w:rsid w:val="00B81163"/>
    <w:rsid w:val="00B8177D"/>
    <w:rsid w:val="00B821DF"/>
    <w:rsid w:val="00B82857"/>
    <w:rsid w:val="00B82E35"/>
    <w:rsid w:val="00B83437"/>
    <w:rsid w:val="00B834A3"/>
    <w:rsid w:val="00B83615"/>
    <w:rsid w:val="00B83790"/>
    <w:rsid w:val="00B83907"/>
    <w:rsid w:val="00B83BA7"/>
    <w:rsid w:val="00B83C35"/>
    <w:rsid w:val="00B83DA4"/>
    <w:rsid w:val="00B8477F"/>
    <w:rsid w:val="00B848F0"/>
    <w:rsid w:val="00B84AFA"/>
    <w:rsid w:val="00B85C79"/>
    <w:rsid w:val="00B85E95"/>
    <w:rsid w:val="00B8661E"/>
    <w:rsid w:val="00B867FE"/>
    <w:rsid w:val="00B86964"/>
    <w:rsid w:val="00B8716C"/>
    <w:rsid w:val="00B87B21"/>
    <w:rsid w:val="00B900D1"/>
    <w:rsid w:val="00B90303"/>
    <w:rsid w:val="00B903CF"/>
    <w:rsid w:val="00B903E6"/>
    <w:rsid w:val="00B9057E"/>
    <w:rsid w:val="00B9103C"/>
    <w:rsid w:val="00B91289"/>
    <w:rsid w:val="00B919B0"/>
    <w:rsid w:val="00B91F33"/>
    <w:rsid w:val="00B9208D"/>
    <w:rsid w:val="00B92189"/>
    <w:rsid w:val="00B9235C"/>
    <w:rsid w:val="00B92800"/>
    <w:rsid w:val="00B92BE4"/>
    <w:rsid w:val="00B939D2"/>
    <w:rsid w:val="00B94471"/>
    <w:rsid w:val="00B948A4"/>
    <w:rsid w:val="00B951C8"/>
    <w:rsid w:val="00B95A05"/>
    <w:rsid w:val="00B95F48"/>
    <w:rsid w:val="00B9613B"/>
    <w:rsid w:val="00B9690C"/>
    <w:rsid w:val="00B96CBA"/>
    <w:rsid w:val="00B97726"/>
    <w:rsid w:val="00B97F42"/>
    <w:rsid w:val="00BA0211"/>
    <w:rsid w:val="00BA0540"/>
    <w:rsid w:val="00BA0B47"/>
    <w:rsid w:val="00BA0C30"/>
    <w:rsid w:val="00BA0F0D"/>
    <w:rsid w:val="00BA160C"/>
    <w:rsid w:val="00BA18C1"/>
    <w:rsid w:val="00BA1EE8"/>
    <w:rsid w:val="00BA261A"/>
    <w:rsid w:val="00BA2E46"/>
    <w:rsid w:val="00BA35C7"/>
    <w:rsid w:val="00BA3617"/>
    <w:rsid w:val="00BA3855"/>
    <w:rsid w:val="00BA3D06"/>
    <w:rsid w:val="00BA40AB"/>
    <w:rsid w:val="00BA54B8"/>
    <w:rsid w:val="00BA567B"/>
    <w:rsid w:val="00BA6828"/>
    <w:rsid w:val="00BA6FBD"/>
    <w:rsid w:val="00BA7666"/>
    <w:rsid w:val="00BA7A4D"/>
    <w:rsid w:val="00BA7E84"/>
    <w:rsid w:val="00BB020D"/>
    <w:rsid w:val="00BB06EF"/>
    <w:rsid w:val="00BB0947"/>
    <w:rsid w:val="00BB0E68"/>
    <w:rsid w:val="00BB0F41"/>
    <w:rsid w:val="00BB106F"/>
    <w:rsid w:val="00BB1713"/>
    <w:rsid w:val="00BB1E60"/>
    <w:rsid w:val="00BB20AF"/>
    <w:rsid w:val="00BB2267"/>
    <w:rsid w:val="00BB23F2"/>
    <w:rsid w:val="00BB2D8E"/>
    <w:rsid w:val="00BB304F"/>
    <w:rsid w:val="00BB32DA"/>
    <w:rsid w:val="00BB3693"/>
    <w:rsid w:val="00BB3ADE"/>
    <w:rsid w:val="00BB3B35"/>
    <w:rsid w:val="00BB3F9A"/>
    <w:rsid w:val="00BB4760"/>
    <w:rsid w:val="00BB526F"/>
    <w:rsid w:val="00BB5A04"/>
    <w:rsid w:val="00BB5A7F"/>
    <w:rsid w:val="00BB5F61"/>
    <w:rsid w:val="00BB6382"/>
    <w:rsid w:val="00BB6AA7"/>
    <w:rsid w:val="00BB732F"/>
    <w:rsid w:val="00BB7658"/>
    <w:rsid w:val="00BB78D6"/>
    <w:rsid w:val="00BB7A01"/>
    <w:rsid w:val="00BB7FB5"/>
    <w:rsid w:val="00BC015B"/>
    <w:rsid w:val="00BC02DF"/>
    <w:rsid w:val="00BC03D5"/>
    <w:rsid w:val="00BC04D8"/>
    <w:rsid w:val="00BC0562"/>
    <w:rsid w:val="00BC075D"/>
    <w:rsid w:val="00BC12D4"/>
    <w:rsid w:val="00BC3397"/>
    <w:rsid w:val="00BC3549"/>
    <w:rsid w:val="00BC37B3"/>
    <w:rsid w:val="00BC3CC8"/>
    <w:rsid w:val="00BC4714"/>
    <w:rsid w:val="00BC4805"/>
    <w:rsid w:val="00BC4B2B"/>
    <w:rsid w:val="00BC4CCA"/>
    <w:rsid w:val="00BC532B"/>
    <w:rsid w:val="00BC544C"/>
    <w:rsid w:val="00BC5877"/>
    <w:rsid w:val="00BC6196"/>
    <w:rsid w:val="00BC68A4"/>
    <w:rsid w:val="00BC7887"/>
    <w:rsid w:val="00BC7C87"/>
    <w:rsid w:val="00BC7EF7"/>
    <w:rsid w:val="00BC7F1C"/>
    <w:rsid w:val="00BD06C1"/>
    <w:rsid w:val="00BD0910"/>
    <w:rsid w:val="00BD0A19"/>
    <w:rsid w:val="00BD0B24"/>
    <w:rsid w:val="00BD0B91"/>
    <w:rsid w:val="00BD100B"/>
    <w:rsid w:val="00BD1172"/>
    <w:rsid w:val="00BD1973"/>
    <w:rsid w:val="00BD1D64"/>
    <w:rsid w:val="00BD22B7"/>
    <w:rsid w:val="00BD239F"/>
    <w:rsid w:val="00BD25B2"/>
    <w:rsid w:val="00BD2868"/>
    <w:rsid w:val="00BD2991"/>
    <w:rsid w:val="00BD2E4F"/>
    <w:rsid w:val="00BD4019"/>
    <w:rsid w:val="00BD426A"/>
    <w:rsid w:val="00BD5550"/>
    <w:rsid w:val="00BD5F6D"/>
    <w:rsid w:val="00BD601D"/>
    <w:rsid w:val="00BD66E5"/>
    <w:rsid w:val="00BD6B49"/>
    <w:rsid w:val="00BD6BEB"/>
    <w:rsid w:val="00BD6D05"/>
    <w:rsid w:val="00BD76F9"/>
    <w:rsid w:val="00BE0278"/>
    <w:rsid w:val="00BE0828"/>
    <w:rsid w:val="00BE0998"/>
    <w:rsid w:val="00BE0EEC"/>
    <w:rsid w:val="00BE0F1F"/>
    <w:rsid w:val="00BE177C"/>
    <w:rsid w:val="00BE1A53"/>
    <w:rsid w:val="00BE235F"/>
    <w:rsid w:val="00BE2DD9"/>
    <w:rsid w:val="00BE2F38"/>
    <w:rsid w:val="00BE31AE"/>
    <w:rsid w:val="00BE346D"/>
    <w:rsid w:val="00BE350D"/>
    <w:rsid w:val="00BE3698"/>
    <w:rsid w:val="00BE4094"/>
    <w:rsid w:val="00BE4492"/>
    <w:rsid w:val="00BE4739"/>
    <w:rsid w:val="00BE5089"/>
    <w:rsid w:val="00BE5769"/>
    <w:rsid w:val="00BE58B9"/>
    <w:rsid w:val="00BE5C69"/>
    <w:rsid w:val="00BE5FFB"/>
    <w:rsid w:val="00BE6254"/>
    <w:rsid w:val="00BE691C"/>
    <w:rsid w:val="00BE6D7D"/>
    <w:rsid w:val="00BE76C7"/>
    <w:rsid w:val="00BE7824"/>
    <w:rsid w:val="00BE7C5B"/>
    <w:rsid w:val="00BF0043"/>
    <w:rsid w:val="00BF020E"/>
    <w:rsid w:val="00BF0683"/>
    <w:rsid w:val="00BF0A6D"/>
    <w:rsid w:val="00BF0C5F"/>
    <w:rsid w:val="00BF12B8"/>
    <w:rsid w:val="00BF19E0"/>
    <w:rsid w:val="00BF220E"/>
    <w:rsid w:val="00BF29BF"/>
    <w:rsid w:val="00BF331F"/>
    <w:rsid w:val="00BF38C0"/>
    <w:rsid w:val="00BF39FC"/>
    <w:rsid w:val="00BF3E10"/>
    <w:rsid w:val="00BF4169"/>
    <w:rsid w:val="00BF4F33"/>
    <w:rsid w:val="00BF5136"/>
    <w:rsid w:val="00BF5E54"/>
    <w:rsid w:val="00BF6891"/>
    <w:rsid w:val="00BF6C69"/>
    <w:rsid w:val="00BF713B"/>
    <w:rsid w:val="00BF7521"/>
    <w:rsid w:val="00BF7CC0"/>
    <w:rsid w:val="00BF7D02"/>
    <w:rsid w:val="00C00608"/>
    <w:rsid w:val="00C009F7"/>
    <w:rsid w:val="00C00E61"/>
    <w:rsid w:val="00C00F5A"/>
    <w:rsid w:val="00C01312"/>
    <w:rsid w:val="00C017D9"/>
    <w:rsid w:val="00C01928"/>
    <w:rsid w:val="00C0196D"/>
    <w:rsid w:val="00C01EB8"/>
    <w:rsid w:val="00C01EC6"/>
    <w:rsid w:val="00C02261"/>
    <w:rsid w:val="00C02B04"/>
    <w:rsid w:val="00C02D11"/>
    <w:rsid w:val="00C03570"/>
    <w:rsid w:val="00C03937"/>
    <w:rsid w:val="00C03A6F"/>
    <w:rsid w:val="00C03AFF"/>
    <w:rsid w:val="00C03D82"/>
    <w:rsid w:val="00C0414B"/>
    <w:rsid w:val="00C041A6"/>
    <w:rsid w:val="00C04544"/>
    <w:rsid w:val="00C048A7"/>
    <w:rsid w:val="00C0496E"/>
    <w:rsid w:val="00C049A6"/>
    <w:rsid w:val="00C04BBC"/>
    <w:rsid w:val="00C04C9B"/>
    <w:rsid w:val="00C04E81"/>
    <w:rsid w:val="00C04F58"/>
    <w:rsid w:val="00C054B2"/>
    <w:rsid w:val="00C0564B"/>
    <w:rsid w:val="00C058C8"/>
    <w:rsid w:val="00C05993"/>
    <w:rsid w:val="00C05D3A"/>
    <w:rsid w:val="00C05F8D"/>
    <w:rsid w:val="00C0683F"/>
    <w:rsid w:val="00C07916"/>
    <w:rsid w:val="00C07AEF"/>
    <w:rsid w:val="00C105EA"/>
    <w:rsid w:val="00C10FD8"/>
    <w:rsid w:val="00C1123A"/>
    <w:rsid w:val="00C1167C"/>
    <w:rsid w:val="00C11C1E"/>
    <w:rsid w:val="00C1209A"/>
    <w:rsid w:val="00C12153"/>
    <w:rsid w:val="00C1234B"/>
    <w:rsid w:val="00C12C05"/>
    <w:rsid w:val="00C1316C"/>
    <w:rsid w:val="00C13C6D"/>
    <w:rsid w:val="00C148F6"/>
    <w:rsid w:val="00C1499A"/>
    <w:rsid w:val="00C15273"/>
    <w:rsid w:val="00C1527E"/>
    <w:rsid w:val="00C1536E"/>
    <w:rsid w:val="00C1567B"/>
    <w:rsid w:val="00C1598A"/>
    <w:rsid w:val="00C16B68"/>
    <w:rsid w:val="00C16E9D"/>
    <w:rsid w:val="00C16F1B"/>
    <w:rsid w:val="00C17A7F"/>
    <w:rsid w:val="00C17DA1"/>
    <w:rsid w:val="00C20079"/>
    <w:rsid w:val="00C206CC"/>
    <w:rsid w:val="00C20923"/>
    <w:rsid w:val="00C20B15"/>
    <w:rsid w:val="00C20F01"/>
    <w:rsid w:val="00C21866"/>
    <w:rsid w:val="00C224D9"/>
    <w:rsid w:val="00C22BA4"/>
    <w:rsid w:val="00C22ECD"/>
    <w:rsid w:val="00C235C2"/>
    <w:rsid w:val="00C239E5"/>
    <w:rsid w:val="00C239E7"/>
    <w:rsid w:val="00C23C85"/>
    <w:rsid w:val="00C23DB7"/>
    <w:rsid w:val="00C23EDF"/>
    <w:rsid w:val="00C2493B"/>
    <w:rsid w:val="00C24F0B"/>
    <w:rsid w:val="00C25279"/>
    <w:rsid w:val="00C252FF"/>
    <w:rsid w:val="00C256CB"/>
    <w:rsid w:val="00C2652C"/>
    <w:rsid w:val="00C267F7"/>
    <w:rsid w:val="00C26FF8"/>
    <w:rsid w:val="00C27188"/>
    <w:rsid w:val="00C27236"/>
    <w:rsid w:val="00C276C7"/>
    <w:rsid w:val="00C27929"/>
    <w:rsid w:val="00C27B11"/>
    <w:rsid w:val="00C27DBB"/>
    <w:rsid w:val="00C27F52"/>
    <w:rsid w:val="00C30457"/>
    <w:rsid w:val="00C304B5"/>
    <w:rsid w:val="00C30901"/>
    <w:rsid w:val="00C30AEF"/>
    <w:rsid w:val="00C30C49"/>
    <w:rsid w:val="00C31020"/>
    <w:rsid w:val="00C319CF"/>
    <w:rsid w:val="00C31BD3"/>
    <w:rsid w:val="00C31F9E"/>
    <w:rsid w:val="00C32329"/>
    <w:rsid w:val="00C325CC"/>
    <w:rsid w:val="00C326D9"/>
    <w:rsid w:val="00C328A8"/>
    <w:rsid w:val="00C32E6D"/>
    <w:rsid w:val="00C330CE"/>
    <w:rsid w:val="00C3327E"/>
    <w:rsid w:val="00C33396"/>
    <w:rsid w:val="00C33536"/>
    <w:rsid w:val="00C339BC"/>
    <w:rsid w:val="00C33BC7"/>
    <w:rsid w:val="00C341AA"/>
    <w:rsid w:val="00C34A4E"/>
    <w:rsid w:val="00C34E9E"/>
    <w:rsid w:val="00C34FBD"/>
    <w:rsid w:val="00C35105"/>
    <w:rsid w:val="00C3528A"/>
    <w:rsid w:val="00C35512"/>
    <w:rsid w:val="00C35D1F"/>
    <w:rsid w:val="00C36B5E"/>
    <w:rsid w:val="00C36EA9"/>
    <w:rsid w:val="00C3790D"/>
    <w:rsid w:val="00C400E4"/>
    <w:rsid w:val="00C40234"/>
    <w:rsid w:val="00C409EF"/>
    <w:rsid w:val="00C40B9D"/>
    <w:rsid w:val="00C411E5"/>
    <w:rsid w:val="00C41858"/>
    <w:rsid w:val="00C41883"/>
    <w:rsid w:val="00C425A2"/>
    <w:rsid w:val="00C42823"/>
    <w:rsid w:val="00C42A0B"/>
    <w:rsid w:val="00C42EFE"/>
    <w:rsid w:val="00C430A9"/>
    <w:rsid w:val="00C4368A"/>
    <w:rsid w:val="00C439B5"/>
    <w:rsid w:val="00C44182"/>
    <w:rsid w:val="00C4469E"/>
    <w:rsid w:val="00C44A05"/>
    <w:rsid w:val="00C450EB"/>
    <w:rsid w:val="00C45241"/>
    <w:rsid w:val="00C45967"/>
    <w:rsid w:val="00C45B1C"/>
    <w:rsid w:val="00C45F76"/>
    <w:rsid w:val="00C46457"/>
    <w:rsid w:val="00C468CE"/>
    <w:rsid w:val="00C470D3"/>
    <w:rsid w:val="00C47112"/>
    <w:rsid w:val="00C472B7"/>
    <w:rsid w:val="00C47493"/>
    <w:rsid w:val="00C47D37"/>
    <w:rsid w:val="00C50237"/>
    <w:rsid w:val="00C508CC"/>
    <w:rsid w:val="00C5099C"/>
    <w:rsid w:val="00C50EB7"/>
    <w:rsid w:val="00C50F61"/>
    <w:rsid w:val="00C50F79"/>
    <w:rsid w:val="00C51878"/>
    <w:rsid w:val="00C51CE1"/>
    <w:rsid w:val="00C521BB"/>
    <w:rsid w:val="00C52391"/>
    <w:rsid w:val="00C524D0"/>
    <w:rsid w:val="00C52659"/>
    <w:rsid w:val="00C526A2"/>
    <w:rsid w:val="00C52FF4"/>
    <w:rsid w:val="00C530A6"/>
    <w:rsid w:val="00C5317C"/>
    <w:rsid w:val="00C53BD8"/>
    <w:rsid w:val="00C53DBF"/>
    <w:rsid w:val="00C543C0"/>
    <w:rsid w:val="00C5460F"/>
    <w:rsid w:val="00C549AE"/>
    <w:rsid w:val="00C550AE"/>
    <w:rsid w:val="00C55284"/>
    <w:rsid w:val="00C55376"/>
    <w:rsid w:val="00C557DB"/>
    <w:rsid w:val="00C55EAC"/>
    <w:rsid w:val="00C56A85"/>
    <w:rsid w:val="00C57267"/>
    <w:rsid w:val="00C57391"/>
    <w:rsid w:val="00C57575"/>
    <w:rsid w:val="00C576C4"/>
    <w:rsid w:val="00C605DB"/>
    <w:rsid w:val="00C60CB7"/>
    <w:rsid w:val="00C6195E"/>
    <w:rsid w:val="00C625EC"/>
    <w:rsid w:val="00C6262C"/>
    <w:rsid w:val="00C6282D"/>
    <w:rsid w:val="00C6310C"/>
    <w:rsid w:val="00C632C0"/>
    <w:rsid w:val="00C63ACD"/>
    <w:rsid w:val="00C64329"/>
    <w:rsid w:val="00C6438E"/>
    <w:rsid w:val="00C64E2B"/>
    <w:rsid w:val="00C64F93"/>
    <w:rsid w:val="00C653F1"/>
    <w:rsid w:val="00C65513"/>
    <w:rsid w:val="00C65A28"/>
    <w:rsid w:val="00C65F7B"/>
    <w:rsid w:val="00C66AA7"/>
    <w:rsid w:val="00C66BD3"/>
    <w:rsid w:val="00C7026D"/>
    <w:rsid w:val="00C70638"/>
    <w:rsid w:val="00C70DAF"/>
    <w:rsid w:val="00C71527"/>
    <w:rsid w:val="00C71F20"/>
    <w:rsid w:val="00C71FDF"/>
    <w:rsid w:val="00C725E8"/>
    <w:rsid w:val="00C72753"/>
    <w:rsid w:val="00C7279A"/>
    <w:rsid w:val="00C72893"/>
    <w:rsid w:val="00C73802"/>
    <w:rsid w:val="00C73AD8"/>
    <w:rsid w:val="00C73AEE"/>
    <w:rsid w:val="00C751F8"/>
    <w:rsid w:val="00C75386"/>
    <w:rsid w:val="00C754F1"/>
    <w:rsid w:val="00C75621"/>
    <w:rsid w:val="00C7568D"/>
    <w:rsid w:val="00C7576C"/>
    <w:rsid w:val="00C75774"/>
    <w:rsid w:val="00C75D66"/>
    <w:rsid w:val="00C7737D"/>
    <w:rsid w:val="00C80082"/>
    <w:rsid w:val="00C80A13"/>
    <w:rsid w:val="00C80AD6"/>
    <w:rsid w:val="00C80FAA"/>
    <w:rsid w:val="00C815AD"/>
    <w:rsid w:val="00C81D6B"/>
    <w:rsid w:val="00C8279D"/>
    <w:rsid w:val="00C82EBF"/>
    <w:rsid w:val="00C839A9"/>
    <w:rsid w:val="00C83A61"/>
    <w:rsid w:val="00C83AA9"/>
    <w:rsid w:val="00C83FD3"/>
    <w:rsid w:val="00C84717"/>
    <w:rsid w:val="00C85360"/>
    <w:rsid w:val="00C853AD"/>
    <w:rsid w:val="00C8543C"/>
    <w:rsid w:val="00C85456"/>
    <w:rsid w:val="00C857C7"/>
    <w:rsid w:val="00C85886"/>
    <w:rsid w:val="00C85B58"/>
    <w:rsid w:val="00C866BB"/>
    <w:rsid w:val="00C869B0"/>
    <w:rsid w:val="00C86CBC"/>
    <w:rsid w:val="00C900A1"/>
    <w:rsid w:val="00C900FB"/>
    <w:rsid w:val="00C90485"/>
    <w:rsid w:val="00C91129"/>
    <w:rsid w:val="00C912B2"/>
    <w:rsid w:val="00C9141A"/>
    <w:rsid w:val="00C914FD"/>
    <w:rsid w:val="00C91C1E"/>
    <w:rsid w:val="00C926E1"/>
    <w:rsid w:val="00C92E53"/>
    <w:rsid w:val="00C933E2"/>
    <w:rsid w:val="00C9370B"/>
    <w:rsid w:val="00C93938"/>
    <w:rsid w:val="00C939A4"/>
    <w:rsid w:val="00C939BC"/>
    <w:rsid w:val="00C93BCF"/>
    <w:rsid w:val="00C94156"/>
    <w:rsid w:val="00C945F8"/>
    <w:rsid w:val="00C948F3"/>
    <w:rsid w:val="00C94938"/>
    <w:rsid w:val="00C94C87"/>
    <w:rsid w:val="00C95368"/>
    <w:rsid w:val="00C9585D"/>
    <w:rsid w:val="00C95893"/>
    <w:rsid w:val="00C95F09"/>
    <w:rsid w:val="00C96762"/>
    <w:rsid w:val="00C9692A"/>
    <w:rsid w:val="00C9699E"/>
    <w:rsid w:val="00C96C53"/>
    <w:rsid w:val="00C96D1D"/>
    <w:rsid w:val="00C97551"/>
    <w:rsid w:val="00C9777A"/>
    <w:rsid w:val="00CA0737"/>
    <w:rsid w:val="00CA0A4D"/>
    <w:rsid w:val="00CA1210"/>
    <w:rsid w:val="00CA18A4"/>
    <w:rsid w:val="00CA1BD4"/>
    <w:rsid w:val="00CA23AA"/>
    <w:rsid w:val="00CA307D"/>
    <w:rsid w:val="00CA4078"/>
    <w:rsid w:val="00CA4C3C"/>
    <w:rsid w:val="00CA52E1"/>
    <w:rsid w:val="00CA547E"/>
    <w:rsid w:val="00CA55E5"/>
    <w:rsid w:val="00CA570D"/>
    <w:rsid w:val="00CA5964"/>
    <w:rsid w:val="00CA59FC"/>
    <w:rsid w:val="00CA5B68"/>
    <w:rsid w:val="00CA5B6B"/>
    <w:rsid w:val="00CA5D87"/>
    <w:rsid w:val="00CA63F7"/>
    <w:rsid w:val="00CA68F9"/>
    <w:rsid w:val="00CA6BF0"/>
    <w:rsid w:val="00CA70F6"/>
    <w:rsid w:val="00CA7446"/>
    <w:rsid w:val="00CA77F8"/>
    <w:rsid w:val="00CA7902"/>
    <w:rsid w:val="00CA7AD8"/>
    <w:rsid w:val="00CB008E"/>
    <w:rsid w:val="00CB02D6"/>
    <w:rsid w:val="00CB0986"/>
    <w:rsid w:val="00CB0A22"/>
    <w:rsid w:val="00CB0C01"/>
    <w:rsid w:val="00CB0D32"/>
    <w:rsid w:val="00CB101D"/>
    <w:rsid w:val="00CB110A"/>
    <w:rsid w:val="00CB1AD7"/>
    <w:rsid w:val="00CB2541"/>
    <w:rsid w:val="00CB355F"/>
    <w:rsid w:val="00CB36A3"/>
    <w:rsid w:val="00CB3B27"/>
    <w:rsid w:val="00CB3BC7"/>
    <w:rsid w:val="00CB41E2"/>
    <w:rsid w:val="00CB43F5"/>
    <w:rsid w:val="00CB474A"/>
    <w:rsid w:val="00CB4A29"/>
    <w:rsid w:val="00CB5075"/>
    <w:rsid w:val="00CB513A"/>
    <w:rsid w:val="00CB5588"/>
    <w:rsid w:val="00CB5B04"/>
    <w:rsid w:val="00CB5C6B"/>
    <w:rsid w:val="00CB5CAD"/>
    <w:rsid w:val="00CB5CF5"/>
    <w:rsid w:val="00CB5F3F"/>
    <w:rsid w:val="00CB5F6A"/>
    <w:rsid w:val="00CB61D2"/>
    <w:rsid w:val="00CB653E"/>
    <w:rsid w:val="00CB6638"/>
    <w:rsid w:val="00CB7499"/>
    <w:rsid w:val="00CB7AE7"/>
    <w:rsid w:val="00CB7CAA"/>
    <w:rsid w:val="00CB7ECE"/>
    <w:rsid w:val="00CB7F3D"/>
    <w:rsid w:val="00CC0001"/>
    <w:rsid w:val="00CC00A9"/>
    <w:rsid w:val="00CC0B63"/>
    <w:rsid w:val="00CC0C58"/>
    <w:rsid w:val="00CC0E9E"/>
    <w:rsid w:val="00CC128A"/>
    <w:rsid w:val="00CC18E7"/>
    <w:rsid w:val="00CC1AD7"/>
    <w:rsid w:val="00CC1D00"/>
    <w:rsid w:val="00CC2353"/>
    <w:rsid w:val="00CC23E2"/>
    <w:rsid w:val="00CC28BA"/>
    <w:rsid w:val="00CC2E81"/>
    <w:rsid w:val="00CC3934"/>
    <w:rsid w:val="00CC39EE"/>
    <w:rsid w:val="00CC3A7A"/>
    <w:rsid w:val="00CC3D75"/>
    <w:rsid w:val="00CC3FD5"/>
    <w:rsid w:val="00CC41BF"/>
    <w:rsid w:val="00CC42D5"/>
    <w:rsid w:val="00CC441E"/>
    <w:rsid w:val="00CC4B6C"/>
    <w:rsid w:val="00CC4CD6"/>
    <w:rsid w:val="00CC4D93"/>
    <w:rsid w:val="00CC4E72"/>
    <w:rsid w:val="00CC4EBC"/>
    <w:rsid w:val="00CC5697"/>
    <w:rsid w:val="00CC5772"/>
    <w:rsid w:val="00CC60CA"/>
    <w:rsid w:val="00CC6535"/>
    <w:rsid w:val="00CC665A"/>
    <w:rsid w:val="00CC6BF7"/>
    <w:rsid w:val="00CC6C0C"/>
    <w:rsid w:val="00CC70C2"/>
    <w:rsid w:val="00CC74C4"/>
    <w:rsid w:val="00CC7985"/>
    <w:rsid w:val="00CC7ABE"/>
    <w:rsid w:val="00CD015A"/>
    <w:rsid w:val="00CD02A6"/>
    <w:rsid w:val="00CD03DE"/>
    <w:rsid w:val="00CD056A"/>
    <w:rsid w:val="00CD0B69"/>
    <w:rsid w:val="00CD0CB3"/>
    <w:rsid w:val="00CD1508"/>
    <w:rsid w:val="00CD1B70"/>
    <w:rsid w:val="00CD202F"/>
    <w:rsid w:val="00CD2523"/>
    <w:rsid w:val="00CD2CB8"/>
    <w:rsid w:val="00CD3380"/>
    <w:rsid w:val="00CD40D6"/>
    <w:rsid w:val="00CD45B5"/>
    <w:rsid w:val="00CD4767"/>
    <w:rsid w:val="00CD4859"/>
    <w:rsid w:val="00CD4AFE"/>
    <w:rsid w:val="00CD4D2B"/>
    <w:rsid w:val="00CD5044"/>
    <w:rsid w:val="00CD53DB"/>
    <w:rsid w:val="00CD58E9"/>
    <w:rsid w:val="00CD5E2A"/>
    <w:rsid w:val="00CD644E"/>
    <w:rsid w:val="00CD6674"/>
    <w:rsid w:val="00CD6849"/>
    <w:rsid w:val="00CD7157"/>
    <w:rsid w:val="00CD76AC"/>
    <w:rsid w:val="00CE0C8A"/>
    <w:rsid w:val="00CE12D8"/>
    <w:rsid w:val="00CE146B"/>
    <w:rsid w:val="00CE171F"/>
    <w:rsid w:val="00CE186E"/>
    <w:rsid w:val="00CE1A9C"/>
    <w:rsid w:val="00CE1B0B"/>
    <w:rsid w:val="00CE2773"/>
    <w:rsid w:val="00CE2A24"/>
    <w:rsid w:val="00CE2C9C"/>
    <w:rsid w:val="00CE2CD1"/>
    <w:rsid w:val="00CE31F3"/>
    <w:rsid w:val="00CE39A4"/>
    <w:rsid w:val="00CE4ADF"/>
    <w:rsid w:val="00CE597A"/>
    <w:rsid w:val="00CE6170"/>
    <w:rsid w:val="00CE6A04"/>
    <w:rsid w:val="00CE741E"/>
    <w:rsid w:val="00CE7807"/>
    <w:rsid w:val="00CE78FF"/>
    <w:rsid w:val="00CE7BC3"/>
    <w:rsid w:val="00CF0558"/>
    <w:rsid w:val="00CF08B2"/>
    <w:rsid w:val="00CF173E"/>
    <w:rsid w:val="00CF1992"/>
    <w:rsid w:val="00CF1A67"/>
    <w:rsid w:val="00CF213C"/>
    <w:rsid w:val="00CF2692"/>
    <w:rsid w:val="00CF3098"/>
    <w:rsid w:val="00CF3826"/>
    <w:rsid w:val="00CF3C30"/>
    <w:rsid w:val="00CF3FE2"/>
    <w:rsid w:val="00CF430D"/>
    <w:rsid w:val="00CF442D"/>
    <w:rsid w:val="00CF4560"/>
    <w:rsid w:val="00CF499E"/>
    <w:rsid w:val="00CF4B4B"/>
    <w:rsid w:val="00CF5607"/>
    <w:rsid w:val="00CF56FC"/>
    <w:rsid w:val="00CF5BE0"/>
    <w:rsid w:val="00CF5EB7"/>
    <w:rsid w:val="00CF6045"/>
    <w:rsid w:val="00CF608B"/>
    <w:rsid w:val="00CF620B"/>
    <w:rsid w:val="00CF6617"/>
    <w:rsid w:val="00CF6762"/>
    <w:rsid w:val="00CF6FC7"/>
    <w:rsid w:val="00CF7222"/>
    <w:rsid w:val="00CF727E"/>
    <w:rsid w:val="00CF7B03"/>
    <w:rsid w:val="00CF7B6B"/>
    <w:rsid w:val="00CF7D61"/>
    <w:rsid w:val="00CF7E22"/>
    <w:rsid w:val="00D00A6F"/>
    <w:rsid w:val="00D00AF5"/>
    <w:rsid w:val="00D00BF4"/>
    <w:rsid w:val="00D0136A"/>
    <w:rsid w:val="00D02072"/>
    <w:rsid w:val="00D02340"/>
    <w:rsid w:val="00D023A4"/>
    <w:rsid w:val="00D0286F"/>
    <w:rsid w:val="00D028E4"/>
    <w:rsid w:val="00D02D2A"/>
    <w:rsid w:val="00D034F3"/>
    <w:rsid w:val="00D03BC7"/>
    <w:rsid w:val="00D03C95"/>
    <w:rsid w:val="00D0457E"/>
    <w:rsid w:val="00D04B2D"/>
    <w:rsid w:val="00D04CA5"/>
    <w:rsid w:val="00D04DE5"/>
    <w:rsid w:val="00D04F79"/>
    <w:rsid w:val="00D050B7"/>
    <w:rsid w:val="00D055CB"/>
    <w:rsid w:val="00D05EBD"/>
    <w:rsid w:val="00D06272"/>
    <w:rsid w:val="00D072DB"/>
    <w:rsid w:val="00D07C03"/>
    <w:rsid w:val="00D10265"/>
    <w:rsid w:val="00D107A4"/>
    <w:rsid w:val="00D107F4"/>
    <w:rsid w:val="00D10C27"/>
    <w:rsid w:val="00D10EDA"/>
    <w:rsid w:val="00D10F4D"/>
    <w:rsid w:val="00D11214"/>
    <w:rsid w:val="00D11649"/>
    <w:rsid w:val="00D1172C"/>
    <w:rsid w:val="00D11B61"/>
    <w:rsid w:val="00D11D01"/>
    <w:rsid w:val="00D11F53"/>
    <w:rsid w:val="00D13226"/>
    <w:rsid w:val="00D143DE"/>
    <w:rsid w:val="00D14E3F"/>
    <w:rsid w:val="00D15E83"/>
    <w:rsid w:val="00D1683E"/>
    <w:rsid w:val="00D16EB4"/>
    <w:rsid w:val="00D173DB"/>
    <w:rsid w:val="00D1797A"/>
    <w:rsid w:val="00D17C52"/>
    <w:rsid w:val="00D207BC"/>
    <w:rsid w:val="00D20D54"/>
    <w:rsid w:val="00D21143"/>
    <w:rsid w:val="00D214C8"/>
    <w:rsid w:val="00D217C6"/>
    <w:rsid w:val="00D217D7"/>
    <w:rsid w:val="00D21912"/>
    <w:rsid w:val="00D21C47"/>
    <w:rsid w:val="00D22122"/>
    <w:rsid w:val="00D2248D"/>
    <w:rsid w:val="00D22753"/>
    <w:rsid w:val="00D227C2"/>
    <w:rsid w:val="00D22A76"/>
    <w:rsid w:val="00D22D52"/>
    <w:rsid w:val="00D22EBE"/>
    <w:rsid w:val="00D2303A"/>
    <w:rsid w:val="00D23378"/>
    <w:rsid w:val="00D234BB"/>
    <w:rsid w:val="00D24407"/>
    <w:rsid w:val="00D2455B"/>
    <w:rsid w:val="00D2489D"/>
    <w:rsid w:val="00D24CB0"/>
    <w:rsid w:val="00D24D86"/>
    <w:rsid w:val="00D24D90"/>
    <w:rsid w:val="00D24E2F"/>
    <w:rsid w:val="00D260F0"/>
    <w:rsid w:val="00D2627A"/>
    <w:rsid w:val="00D2657D"/>
    <w:rsid w:val="00D26BA5"/>
    <w:rsid w:val="00D26C33"/>
    <w:rsid w:val="00D27D69"/>
    <w:rsid w:val="00D30096"/>
    <w:rsid w:val="00D303F3"/>
    <w:rsid w:val="00D30AD9"/>
    <w:rsid w:val="00D310B0"/>
    <w:rsid w:val="00D3118C"/>
    <w:rsid w:val="00D3161F"/>
    <w:rsid w:val="00D31BB8"/>
    <w:rsid w:val="00D3245F"/>
    <w:rsid w:val="00D328D8"/>
    <w:rsid w:val="00D32950"/>
    <w:rsid w:val="00D329EC"/>
    <w:rsid w:val="00D33164"/>
    <w:rsid w:val="00D3369B"/>
    <w:rsid w:val="00D33D33"/>
    <w:rsid w:val="00D33E19"/>
    <w:rsid w:val="00D34A69"/>
    <w:rsid w:val="00D34B3A"/>
    <w:rsid w:val="00D34BE3"/>
    <w:rsid w:val="00D34CCA"/>
    <w:rsid w:val="00D353CD"/>
    <w:rsid w:val="00D36008"/>
    <w:rsid w:val="00D378BC"/>
    <w:rsid w:val="00D378F7"/>
    <w:rsid w:val="00D37DCD"/>
    <w:rsid w:val="00D40895"/>
    <w:rsid w:val="00D40C39"/>
    <w:rsid w:val="00D40E43"/>
    <w:rsid w:val="00D41324"/>
    <w:rsid w:val="00D420BB"/>
    <w:rsid w:val="00D428F6"/>
    <w:rsid w:val="00D42A4F"/>
    <w:rsid w:val="00D43B2D"/>
    <w:rsid w:val="00D43B64"/>
    <w:rsid w:val="00D43BE4"/>
    <w:rsid w:val="00D43EA5"/>
    <w:rsid w:val="00D441BC"/>
    <w:rsid w:val="00D443D5"/>
    <w:rsid w:val="00D4545D"/>
    <w:rsid w:val="00D4579C"/>
    <w:rsid w:val="00D45848"/>
    <w:rsid w:val="00D45996"/>
    <w:rsid w:val="00D45E14"/>
    <w:rsid w:val="00D46268"/>
    <w:rsid w:val="00D462D9"/>
    <w:rsid w:val="00D473C1"/>
    <w:rsid w:val="00D47809"/>
    <w:rsid w:val="00D47A73"/>
    <w:rsid w:val="00D47CDD"/>
    <w:rsid w:val="00D51242"/>
    <w:rsid w:val="00D51691"/>
    <w:rsid w:val="00D51781"/>
    <w:rsid w:val="00D52D72"/>
    <w:rsid w:val="00D5318F"/>
    <w:rsid w:val="00D534F5"/>
    <w:rsid w:val="00D536B7"/>
    <w:rsid w:val="00D538AA"/>
    <w:rsid w:val="00D53952"/>
    <w:rsid w:val="00D53C65"/>
    <w:rsid w:val="00D53D91"/>
    <w:rsid w:val="00D5407D"/>
    <w:rsid w:val="00D542C1"/>
    <w:rsid w:val="00D5450D"/>
    <w:rsid w:val="00D55086"/>
    <w:rsid w:val="00D553CD"/>
    <w:rsid w:val="00D55617"/>
    <w:rsid w:val="00D55A19"/>
    <w:rsid w:val="00D55FE1"/>
    <w:rsid w:val="00D56323"/>
    <w:rsid w:val="00D5638B"/>
    <w:rsid w:val="00D564F9"/>
    <w:rsid w:val="00D56628"/>
    <w:rsid w:val="00D56789"/>
    <w:rsid w:val="00D56D2E"/>
    <w:rsid w:val="00D56DB4"/>
    <w:rsid w:val="00D56FB9"/>
    <w:rsid w:val="00D5722A"/>
    <w:rsid w:val="00D57299"/>
    <w:rsid w:val="00D57408"/>
    <w:rsid w:val="00D57CF6"/>
    <w:rsid w:val="00D603A1"/>
    <w:rsid w:val="00D60962"/>
    <w:rsid w:val="00D609A9"/>
    <w:rsid w:val="00D61436"/>
    <w:rsid w:val="00D61869"/>
    <w:rsid w:val="00D61A4E"/>
    <w:rsid w:val="00D61CB7"/>
    <w:rsid w:val="00D622C1"/>
    <w:rsid w:val="00D62374"/>
    <w:rsid w:val="00D62EAB"/>
    <w:rsid w:val="00D636D2"/>
    <w:rsid w:val="00D63713"/>
    <w:rsid w:val="00D64093"/>
    <w:rsid w:val="00D64A11"/>
    <w:rsid w:val="00D64B87"/>
    <w:rsid w:val="00D65956"/>
    <w:rsid w:val="00D65A97"/>
    <w:rsid w:val="00D65F7B"/>
    <w:rsid w:val="00D662B0"/>
    <w:rsid w:val="00D66659"/>
    <w:rsid w:val="00D66F08"/>
    <w:rsid w:val="00D67006"/>
    <w:rsid w:val="00D67622"/>
    <w:rsid w:val="00D6773E"/>
    <w:rsid w:val="00D6777F"/>
    <w:rsid w:val="00D678A4"/>
    <w:rsid w:val="00D678FB"/>
    <w:rsid w:val="00D67A92"/>
    <w:rsid w:val="00D702D1"/>
    <w:rsid w:val="00D70330"/>
    <w:rsid w:val="00D70A13"/>
    <w:rsid w:val="00D70C8B"/>
    <w:rsid w:val="00D7101A"/>
    <w:rsid w:val="00D718C2"/>
    <w:rsid w:val="00D71BE5"/>
    <w:rsid w:val="00D720B9"/>
    <w:rsid w:val="00D723D5"/>
    <w:rsid w:val="00D72B94"/>
    <w:rsid w:val="00D73501"/>
    <w:rsid w:val="00D7360A"/>
    <w:rsid w:val="00D74FDB"/>
    <w:rsid w:val="00D75AD9"/>
    <w:rsid w:val="00D75B04"/>
    <w:rsid w:val="00D75D47"/>
    <w:rsid w:val="00D762AB"/>
    <w:rsid w:val="00D764DB"/>
    <w:rsid w:val="00D76618"/>
    <w:rsid w:val="00D77716"/>
    <w:rsid w:val="00D77E76"/>
    <w:rsid w:val="00D80F07"/>
    <w:rsid w:val="00D81499"/>
    <w:rsid w:val="00D81514"/>
    <w:rsid w:val="00D817F2"/>
    <w:rsid w:val="00D823A4"/>
    <w:rsid w:val="00D82423"/>
    <w:rsid w:val="00D828EA"/>
    <w:rsid w:val="00D834F2"/>
    <w:rsid w:val="00D835FB"/>
    <w:rsid w:val="00D83BDF"/>
    <w:rsid w:val="00D8444E"/>
    <w:rsid w:val="00D84CC9"/>
    <w:rsid w:val="00D8502B"/>
    <w:rsid w:val="00D85503"/>
    <w:rsid w:val="00D85585"/>
    <w:rsid w:val="00D85CA4"/>
    <w:rsid w:val="00D86BC4"/>
    <w:rsid w:val="00D87149"/>
    <w:rsid w:val="00D87278"/>
    <w:rsid w:val="00D87963"/>
    <w:rsid w:val="00D902C9"/>
    <w:rsid w:val="00D904FA"/>
    <w:rsid w:val="00D9069C"/>
    <w:rsid w:val="00D914FE"/>
    <w:rsid w:val="00D916D4"/>
    <w:rsid w:val="00D91A33"/>
    <w:rsid w:val="00D91ABC"/>
    <w:rsid w:val="00D91C05"/>
    <w:rsid w:val="00D92925"/>
    <w:rsid w:val="00D93AB7"/>
    <w:rsid w:val="00D9417C"/>
    <w:rsid w:val="00D95C4C"/>
    <w:rsid w:val="00D961CC"/>
    <w:rsid w:val="00D96438"/>
    <w:rsid w:val="00D96A58"/>
    <w:rsid w:val="00D96B61"/>
    <w:rsid w:val="00D96F70"/>
    <w:rsid w:val="00D9713D"/>
    <w:rsid w:val="00D974DC"/>
    <w:rsid w:val="00D975A3"/>
    <w:rsid w:val="00D979B1"/>
    <w:rsid w:val="00DA0398"/>
    <w:rsid w:val="00DA04AD"/>
    <w:rsid w:val="00DA059D"/>
    <w:rsid w:val="00DA1707"/>
    <w:rsid w:val="00DA19B8"/>
    <w:rsid w:val="00DA1E1D"/>
    <w:rsid w:val="00DA1E82"/>
    <w:rsid w:val="00DA25AB"/>
    <w:rsid w:val="00DA2B59"/>
    <w:rsid w:val="00DA2CB4"/>
    <w:rsid w:val="00DA2DC6"/>
    <w:rsid w:val="00DA31C7"/>
    <w:rsid w:val="00DA363C"/>
    <w:rsid w:val="00DA38AA"/>
    <w:rsid w:val="00DA3C0F"/>
    <w:rsid w:val="00DA3D83"/>
    <w:rsid w:val="00DA403C"/>
    <w:rsid w:val="00DA43A5"/>
    <w:rsid w:val="00DA53D7"/>
    <w:rsid w:val="00DA5462"/>
    <w:rsid w:val="00DA54E5"/>
    <w:rsid w:val="00DA59FE"/>
    <w:rsid w:val="00DA5BBE"/>
    <w:rsid w:val="00DA5C29"/>
    <w:rsid w:val="00DA6201"/>
    <w:rsid w:val="00DA623A"/>
    <w:rsid w:val="00DA633A"/>
    <w:rsid w:val="00DA6F00"/>
    <w:rsid w:val="00DA6F1A"/>
    <w:rsid w:val="00DA7973"/>
    <w:rsid w:val="00DB00A6"/>
    <w:rsid w:val="00DB039D"/>
    <w:rsid w:val="00DB0914"/>
    <w:rsid w:val="00DB13EC"/>
    <w:rsid w:val="00DB17A9"/>
    <w:rsid w:val="00DB197A"/>
    <w:rsid w:val="00DB1AFD"/>
    <w:rsid w:val="00DB223D"/>
    <w:rsid w:val="00DB236A"/>
    <w:rsid w:val="00DB2EC5"/>
    <w:rsid w:val="00DB3F3E"/>
    <w:rsid w:val="00DB402E"/>
    <w:rsid w:val="00DB479D"/>
    <w:rsid w:val="00DB4CBD"/>
    <w:rsid w:val="00DB51B9"/>
    <w:rsid w:val="00DB54C8"/>
    <w:rsid w:val="00DB577A"/>
    <w:rsid w:val="00DB5AAC"/>
    <w:rsid w:val="00DB621B"/>
    <w:rsid w:val="00DB7079"/>
    <w:rsid w:val="00DB708D"/>
    <w:rsid w:val="00DB70D2"/>
    <w:rsid w:val="00DB73B4"/>
    <w:rsid w:val="00DB7A4B"/>
    <w:rsid w:val="00DB7A79"/>
    <w:rsid w:val="00DB7FEF"/>
    <w:rsid w:val="00DC035A"/>
    <w:rsid w:val="00DC0FA6"/>
    <w:rsid w:val="00DC1423"/>
    <w:rsid w:val="00DC191C"/>
    <w:rsid w:val="00DC20A2"/>
    <w:rsid w:val="00DC222D"/>
    <w:rsid w:val="00DC23AA"/>
    <w:rsid w:val="00DC297D"/>
    <w:rsid w:val="00DC2C5B"/>
    <w:rsid w:val="00DC2CB2"/>
    <w:rsid w:val="00DC2E80"/>
    <w:rsid w:val="00DC33D4"/>
    <w:rsid w:val="00DC3A14"/>
    <w:rsid w:val="00DC3B04"/>
    <w:rsid w:val="00DC3BA7"/>
    <w:rsid w:val="00DC41A0"/>
    <w:rsid w:val="00DC499D"/>
    <w:rsid w:val="00DC4E88"/>
    <w:rsid w:val="00DC50D4"/>
    <w:rsid w:val="00DC5203"/>
    <w:rsid w:val="00DC5300"/>
    <w:rsid w:val="00DC593A"/>
    <w:rsid w:val="00DC60BA"/>
    <w:rsid w:val="00DC649C"/>
    <w:rsid w:val="00DC6584"/>
    <w:rsid w:val="00DC687B"/>
    <w:rsid w:val="00DC6932"/>
    <w:rsid w:val="00DC6B4D"/>
    <w:rsid w:val="00DC6D89"/>
    <w:rsid w:val="00DC7524"/>
    <w:rsid w:val="00DC75D6"/>
    <w:rsid w:val="00DD058D"/>
    <w:rsid w:val="00DD10B7"/>
    <w:rsid w:val="00DD1744"/>
    <w:rsid w:val="00DD1B89"/>
    <w:rsid w:val="00DD1C54"/>
    <w:rsid w:val="00DD2695"/>
    <w:rsid w:val="00DD2D58"/>
    <w:rsid w:val="00DD320B"/>
    <w:rsid w:val="00DD3768"/>
    <w:rsid w:val="00DD3D38"/>
    <w:rsid w:val="00DD3E59"/>
    <w:rsid w:val="00DD4FEF"/>
    <w:rsid w:val="00DD550B"/>
    <w:rsid w:val="00DD5800"/>
    <w:rsid w:val="00DD6166"/>
    <w:rsid w:val="00DD65D2"/>
    <w:rsid w:val="00DD6DEB"/>
    <w:rsid w:val="00DD759A"/>
    <w:rsid w:val="00DD7616"/>
    <w:rsid w:val="00DD76DE"/>
    <w:rsid w:val="00DD78B6"/>
    <w:rsid w:val="00DE05C6"/>
    <w:rsid w:val="00DE1023"/>
    <w:rsid w:val="00DE11BF"/>
    <w:rsid w:val="00DE1BBE"/>
    <w:rsid w:val="00DE1EDF"/>
    <w:rsid w:val="00DE232D"/>
    <w:rsid w:val="00DE242C"/>
    <w:rsid w:val="00DE25C0"/>
    <w:rsid w:val="00DE2B87"/>
    <w:rsid w:val="00DE2D26"/>
    <w:rsid w:val="00DE3330"/>
    <w:rsid w:val="00DE354F"/>
    <w:rsid w:val="00DE39CF"/>
    <w:rsid w:val="00DE3BA8"/>
    <w:rsid w:val="00DE3F8F"/>
    <w:rsid w:val="00DE43C5"/>
    <w:rsid w:val="00DE4716"/>
    <w:rsid w:val="00DE5065"/>
    <w:rsid w:val="00DE5579"/>
    <w:rsid w:val="00DE647C"/>
    <w:rsid w:val="00DE6A57"/>
    <w:rsid w:val="00DE6F1A"/>
    <w:rsid w:val="00DE71D2"/>
    <w:rsid w:val="00DE73DC"/>
    <w:rsid w:val="00DE78D6"/>
    <w:rsid w:val="00DF05A6"/>
    <w:rsid w:val="00DF064D"/>
    <w:rsid w:val="00DF08DE"/>
    <w:rsid w:val="00DF12DB"/>
    <w:rsid w:val="00DF1372"/>
    <w:rsid w:val="00DF1D99"/>
    <w:rsid w:val="00DF290B"/>
    <w:rsid w:val="00DF2A79"/>
    <w:rsid w:val="00DF2B3A"/>
    <w:rsid w:val="00DF2EF5"/>
    <w:rsid w:val="00DF2F31"/>
    <w:rsid w:val="00DF2F5A"/>
    <w:rsid w:val="00DF321D"/>
    <w:rsid w:val="00DF33D2"/>
    <w:rsid w:val="00DF3B9D"/>
    <w:rsid w:val="00DF3C23"/>
    <w:rsid w:val="00DF451E"/>
    <w:rsid w:val="00DF45E0"/>
    <w:rsid w:val="00DF4A06"/>
    <w:rsid w:val="00DF4F64"/>
    <w:rsid w:val="00DF51BE"/>
    <w:rsid w:val="00DF550B"/>
    <w:rsid w:val="00DF57A3"/>
    <w:rsid w:val="00DF59DF"/>
    <w:rsid w:val="00DF5F4D"/>
    <w:rsid w:val="00DF60B3"/>
    <w:rsid w:val="00DF6436"/>
    <w:rsid w:val="00DF6CE6"/>
    <w:rsid w:val="00DF7171"/>
    <w:rsid w:val="00DF7D8C"/>
    <w:rsid w:val="00E002EB"/>
    <w:rsid w:val="00E00485"/>
    <w:rsid w:val="00E006C0"/>
    <w:rsid w:val="00E00A05"/>
    <w:rsid w:val="00E00B81"/>
    <w:rsid w:val="00E01A2D"/>
    <w:rsid w:val="00E01B2D"/>
    <w:rsid w:val="00E025AB"/>
    <w:rsid w:val="00E02CEF"/>
    <w:rsid w:val="00E02E82"/>
    <w:rsid w:val="00E03BAF"/>
    <w:rsid w:val="00E04128"/>
    <w:rsid w:val="00E0421E"/>
    <w:rsid w:val="00E04880"/>
    <w:rsid w:val="00E048E3"/>
    <w:rsid w:val="00E0492A"/>
    <w:rsid w:val="00E05110"/>
    <w:rsid w:val="00E0539B"/>
    <w:rsid w:val="00E054A8"/>
    <w:rsid w:val="00E06154"/>
    <w:rsid w:val="00E061E6"/>
    <w:rsid w:val="00E06A17"/>
    <w:rsid w:val="00E06EB7"/>
    <w:rsid w:val="00E06FE4"/>
    <w:rsid w:val="00E0713F"/>
    <w:rsid w:val="00E076D5"/>
    <w:rsid w:val="00E07852"/>
    <w:rsid w:val="00E07E74"/>
    <w:rsid w:val="00E10AB1"/>
    <w:rsid w:val="00E10C2F"/>
    <w:rsid w:val="00E10D7F"/>
    <w:rsid w:val="00E11073"/>
    <w:rsid w:val="00E1123E"/>
    <w:rsid w:val="00E113E5"/>
    <w:rsid w:val="00E11423"/>
    <w:rsid w:val="00E11CC5"/>
    <w:rsid w:val="00E11DC1"/>
    <w:rsid w:val="00E12BAC"/>
    <w:rsid w:val="00E1301A"/>
    <w:rsid w:val="00E13CBA"/>
    <w:rsid w:val="00E13E29"/>
    <w:rsid w:val="00E14600"/>
    <w:rsid w:val="00E148D3"/>
    <w:rsid w:val="00E15319"/>
    <w:rsid w:val="00E157EB"/>
    <w:rsid w:val="00E15880"/>
    <w:rsid w:val="00E15CA6"/>
    <w:rsid w:val="00E161CD"/>
    <w:rsid w:val="00E1630C"/>
    <w:rsid w:val="00E164F9"/>
    <w:rsid w:val="00E16B55"/>
    <w:rsid w:val="00E174A7"/>
    <w:rsid w:val="00E17A3B"/>
    <w:rsid w:val="00E20327"/>
    <w:rsid w:val="00E20447"/>
    <w:rsid w:val="00E20BEC"/>
    <w:rsid w:val="00E20CA0"/>
    <w:rsid w:val="00E20DD3"/>
    <w:rsid w:val="00E21254"/>
    <w:rsid w:val="00E212C0"/>
    <w:rsid w:val="00E21686"/>
    <w:rsid w:val="00E21AEE"/>
    <w:rsid w:val="00E21F32"/>
    <w:rsid w:val="00E22613"/>
    <w:rsid w:val="00E22907"/>
    <w:rsid w:val="00E22B37"/>
    <w:rsid w:val="00E22DCF"/>
    <w:rsid w:val="00E2364F"/>
    <w:rsid w:val="00E24221"/>
    <w:rsid w:val="00E243C1"/>
    <w:rsid w:val="00E24472"/>
    <w:rsid w:val="00E245B0"/>
    <w:rsid w:val="00E246CA"/>
    <w:rsid w:val="00E24B77"/>
    <w:rsid w:val="00E24EDC"/>
    <w:rsid w:val="00E2558A"/>
    <w:rsid w:val="00E25850"/>
    <w:rsid w:val="00E25B69"/>
    <w:rsid w:val="00E25DC3"/>
    <w:rsid w:val="00E25ED7"/>
    <w:rsid w:val="00E26564"/>
    <w:rsid w:val="00E26723"/>
    <w:rsid w:val="00E26E2F"/>
    <w:rsid w:val="00E271CF"/>
    <w:rsid w:val="00E27410"/>
    <w:rsid w:val="00E279B3"/>
    <w:rsid w:val="00E303F4"/>
    <w:rsid w:val="00E304BA"/>
    <w:rsid w:val="00E30848"/>
    <w:rsid w:val="00E30B40"/>
    <w:rsid w:val="00E30BFA"/>
    <w:rsid w:val="00E315D0"/>
    <w:rsid w:val="00E31B22"/>
    <w:rsid w:val="00E31F95"/>
    <w:rsid w:val="00E32383"/>
    <w:rsid w:val="00E32775"/>
    <w:rsid w:val="00E32DC1"/>
    <w:rsid w:val="00E33691"/>
    <w:rsid w:val="00E340A1"/>
    <w:rsid w:val="00E349F7"/>
    <w:rsid w:val="00E34A67"/>
    <w:rsid w:val="00E35054"/>
    <w:rsid w:val="00E35BE4"/>
    <w:rsid w:val="00E3634E"/>
    <w:rsid w:val="00E36709"/>
    <w:rsid w:val="00E36B26"/>
    <w:rsid w:val="00E36D44"/>
    <w:rsid w:val="00E37023"/>
    <w:rsid w:val="00E4001B"/>
    <w:rsid w:val="00E40765"/>
    <w:rsid w:val="00E4121E"/>
    <w:rsid w:val="00E4146E"/>
    <w:rsid w:val="00E4163A"/>
    <w:rsid w:val="00E41B51"/>
    <w:rsid w:val="00E41EE0"/>
    <w:rsid w:val="00E4207B"/>
    <w:rsid w:val="00E425AB"/>
    <w:rsid w:val="00E42856"/>
    <w:rsid w:val="00E433CE"/>
    <w:rsid w:val="00E4358C"/>
    <w:rsid w:val="00E438C8"/>
    <w:rsid w:val="00E44AD5"/>
    <w:rsid w:val="00E452F2"/>
    <w:rsid w:val="00E453F2"/>
    <w:rsid w:val="00E45980"/>
    <w:rsid w:val="00E459D7"/>
    <w:rsid w:val="00E473C9"/>
    <w:rsid w:val="00E4743B"/>
    <w:rsid w:val="00E476C5"/>
    <w:rsid w:val="00E47831"/>
    <w:rsid w:val="00E47C81"/>
    <w:rsid w:val="00E502C6"/>
    <w:rsid w:val="00E5042A"/>
    <w:rsid w:val="00E507F4"/>
    <w:rsid w:val="00E51950"/>
    <w:rsid w:val="00E51982"/>
    <w:rsid w:val="00E51C15"/>
    <w:rsid w:val="00E51EB4"/>
    <w:rsid w:val="00E522CB"/>
    <w:rsid w:val="00E525A4"/>
    <w:rsid w:val="00E52B17"/>
    <w:rsid w:val="00E5322A"/>
    <w:rsid w:val="00E53FD6"/>
    <w:rsid w:val="00E543D4"/>
    <w:rsid w:val="00E5534D"/>
    <w:rsid w:val="00E553EA"/>
    <w:rsid w:val="00E5558A"/>
    <w:rsid w:val="00E56167"/>
    <w:rsid w:val="00E56911"/>
    <w:rsid w:val="00E57020"/>
    <w:rsid w:val="00E5723C"/>
    <w:rsid w:val="00E5781A"/>
    <w:rsid w:val="00E578F3"/>
    <w:rsid w:val="00E57ED5"/>
    <w:rsid w:val="00E60BD0"/>
    <w:rsid w:val="00E610B0"/>
    <w:rsid w:val="00E61123"/>
    <w:rsid w:val="00E61232"/>
    <w:rsid w:val="00E61977"/>
    <w:rsid w:val="00E61CA1"/>
    <w:rsid w:val="00E61CE9"/>
    <w:rsid w:val="00E61E54"/>
    <w:rsid w:val="00E62586"/>
    <w:rsid w:val="00E6269D"/>
    <w:rsid w:val="00E6306D"/>
    <w:rsid w:val="00E6310D"/>
    <w:rsid w:val="00E6360E"/>
    <w:rsid w:val="00E63B80"/>
    <w:rsid w:val="00E63BB7"/>
    <w:rsid w:val="00E64126"/>
    <w:rsid w:val="00E645C5"/>
    <w:rsid w:val="00E64797"/>
    <w:rsid w:val="00E64908"/>
    <w:rsid w:val="00E64D60"/>
    <w:rsid w:val="00E65D2C"/>
    <w:rsid w:val="00E66069"/>
    <w:rsid w:val="00E66333"/>
    <w:rsid w:val="00E666A1"/>
    <w:rsid w:val="00E67402"/>
    <w:rsid w:val="00E6741A"/>
    <w:rsid w:val="00E676C3"/>
    <w:rsid w:val="00E67DA9"/>
    <w:rsid w:val="00E7011A"/>
    <w:rsid w:val="00E70468"/>
    <w:rsid w:val="00E70CDB"/>
    <w:rsid w:val="00E70CF1"/>
    <w:rsid w:val="00E71465"/>
    <w:rsid w:val="00E71B4D"/>
    <w:rsid w:val="00E72515"/>
    <w:rsid w:val="00E725C3"/>
    <w:rsid w:val="00E72902"/>
    <w:rsid w:val="00E72D69"/>
    <w:rsid w:val="00E733FF"/>
    <w:rsid w:val="00E74389"/>
    <w:rsid w:val="00E74689"/>
    <w:rsid w:val="00E759FF"/>
    <w:rsid w:val="00E75A0D"/>
    <w:rsid w:val="00E75A43"/>
    <w:rsid w:val="00E75B1D"/>
    <w:rsid w:val="00E7616D"/>
    <w:rsid w:val="00E77412"/>
    <w:rsid w:val="00E7741F"/>
    <w:rsid w:val="00E779D9"/>
    <w:rsid w:val="00E77C54"/>
    <w:rsid w:val="00E8083F"/>
    <w:rsid w:val="00E80876"/>
    <w:rsid w:val="00E8102A"/>
    <w:rsid w:val="00E810D6"/>
    <w:rsid w:val="00E81119"/>
    <w:rsid w:val="00E81167"/>
    <w:rsid w:val="00E81239"/>
    <w:rsid w:val="00E812EF"/>
    <w:rsid w:val="00E81637"/>
    <w:rsid w:val="00E82238"/>
    <w:rsid w:val="00E82261"/>
    <w:rsid w:val="00E82D92"/>
    <w:rsid w:val="00E8322B"/>
    <w:rsid w:val="00E834A5"/>
    <w:rsid w:val="00E83709"/>
    <w:rsid w:val="00E83868"/>
    <w:rsid w:val="00E83BB9"/>
    <w:rsid w:val="00E848E0"/>
    <w:rsid w:val="00E84BA7"/>
    <w:rsid w:val="00E84C98"/>
    <w:rsid w:val="00E8506F"/>
    <w:rsid w:val="00E85910"/>
    <w:rsid w:val="00E86732"/>
    <w:rsid w:val="00E8684C"/>
    <w:rsid w:val="00E8688A"/>
    <w:rsid w:val="00E86D3A"/>
    <w:rsid w:val="00E877F6"/>
    <w:rsid w:val="00E87D0B"/>
    <w:rsid w:val="00E904E1"/>
    <w:rsid w:val="00E908FC"/>
    <w:rsid w:val="00E91060"/>
    <w:rsid w:val="00E913CD"/>
    <w:rsid w:val="00E915DA"/>
    <w:rsid w:val="00E91770"/>
    <w:rsid w:val="00E919C3"/>
    <w:rsid w:val="00E91A70"/>
    <w:rsid w:val="00E91B9E"/>
    <w:rsid w:val="00E92017"/>
    <w:rsid w:val="00E9220D"/>
    <w:rsid w:val="00E92829"/>
    <w:rsid w:val="00E93937"/>
    <w:rsid w:val="00E93D16"/>
    <w:rsid w:val="00E944BA"/>
    <w:rsid w:val="00E94531"/>
    <w:rsid w:val="00E94AD3"/>
    <w:rsid w:val="00E94EFB"/>
    <w:rsid w:val="00E9563C"/>
    <w:rsid w:val="00E960B0"/>
    <w:rsid w:val="00E96BBC"/>
    <w:rsid w:val="00EA056F"/>
    <w:rsid w:val="00EA0928"/>
    <w:rsid w:val="00EA0982"/>
    <w:rsid w:val="00EA0A99"/>
    <w:rsid w:val="00EA0DD3"/>
    <w:rsid w:val="00EA0EA0"/>
    <w:rsid w:val="00EA122B"/>
    <w:rsid w:val="00EA13C6"/>
    <w:rsid w:val="00EA168F"/>
    <w:rsid w:val="00EA27E6"/>
    <w:rsid w:val="00EA2AA4"/>
    <w:rsid w:val="00EA2CA1"/>
    <w:rsid w:val="00EA3393"/>
    <w:rsid w:val="00EA3844"/>
    <w:rsid w:val="00EA3B3C"/>
    <w:rsid w:val="00EA40EA"/>
    <w:rsid w:val="00EA449E"/>
    <w:rsid w:val="00EA4533"/>
    <w:rsid w:val="00EA488E"/>
    <w:rsid w:val="00EA4B01"/>
    <w:rsid w:val="00EA4DDF"/>
    <w:rsid w:val="00EA5304"/>
    <w:rsid w:val="00EA55E0"/>
    <w:rsid w:val="00EA5610"/>
    <w:rsid w:val="00EA5726"/>
    <w:rsid w:val="00EA609B"/>
    <w:rsid w:val="00EA6500"/>
    <w:rsid w:val="00EA6518"/>
    <w:rsid w:val="00EA6A0D"/>
    <w:rsid w:val="00EA6A40"/>
    <w:rsid w:val="00EA6EC6"/>
    <w:rsid w:val="00EA6F53"/>
    <w:rsid w:val="00EA70AC"/>
    <w:rsid w:val="00EB0208"/>
    <w:rsid w:val="00EB06D4"/>
    <w:rsid w:val="00EB0AB9"/>
    <w:rsid w:val="00EB162A"/>
    <w:rsid w:val="00EB1AAF"/>
    <w:rsid w:val="00EB1BA0"/>
    <w:rsid w:val="00EB1BB7"/>
    <w:rsid w:val="00EB1FE2"/>
    <w:rsid w:val="00EB1FFA"/>
    <w:rsid w:val="00EB2258"/>
    <w:rsid w:val="00EB2390"/>
    <w:rsid w:val="00EB2ABB"/>
    <w:rsid w:val="00EB317A"/>
    <w:rsid w:val="00EB32B5"/>
    <w:rsid w:val="00EB33F2"/>
    <w:rsid w:val="00EB37AE"/>
    <w:rsid w:val="00EB3906"/>
    <w:rsid w:val="00EB3C15"/>
    <w:rsid w:val="00EB3D46"/>
    <w:rsid w:val="00EB3FD0"/>
    <w:rsid w:val="00EB40B0"/>
    <w:rsid w:val="00EB41DC"/>
    <w:rsid w:val="00EB50BC"/>
    <w:rsid w:val="00EB54CC"/>
    <w:rsid w:val="00EB5928"/>
    <w:rsid w:val="00EB5A5A"/>
    <w:rsid w:val="00EB6372"/>
    <w:rsid w:val="00EB6413"/>
    <w:rsid w:val="00EB69D8"/>
    <w:rsid w:val="00EB6D18"/>
    <w:rsid w:val="00EB6DBF"/>
    <w:rsid w:val="00EB764D"/>
    <w:rsid w:val="00EB79FE"/>
    <w:rsid w:val="00EC02BE"/>
    <w:rsid w:val="00EC0636"/>
    <w:rsid w:val="00EC08F1"/>
    <w:rsid w:val="00EC09E9"/>
    <w:rsid w:val="00EC0C93"/>
    <w:rsid w:val="00EC0DA1"/>
    <w:rsid w:val="00EC0E12"/>
    <w:rsid w:val="00EC202C"/>
    <w:rsid w:val="00EC31A2"/>
    <w:rsid w:val="00EC42F6"/>
    <w:rsid w:val="00EC4420"/>
    <w:rsid w:val="00EC550C"/>
    <w:rsid w:val="00EC5DD8"/>
    <w:rsid w:val="00EC6301"/>
    <w:rsid w:val="00EC676E"/>
    <w:rsid w:val="00EC6C5E"/>
    <w:rsid w:val="00EC71FF"/>
    <w:rsid w:val="00ED0322"/>
    <w:rsid w:val="00ED0DC4"/>
    <w:rsid w:val="00ED0E15"/>
    <w:rsid w:val="00ED10E3"/>
    <w:rsid w:val="00ED14A3"/>
    <w:rsid w:val="00ED1916"/>
    <w:rsid w:val="00ED2804"/>
    <w:rsid w:val="00ED2E67"/>
    <w:rsid w:val="00ED2FCE"/>
    <w:rsid w:val="00ED3819"/>
    <w:rsid w:val="00ED3922"/>
    <w:rsid w:val="00ED3C53"/>
    <w:rsid w:val="00ED3F6A"/>
    <w:rsid w:val="00ED4552"/>
    <w:rsid w:val="00ED4787"/>
    <w:rsid w:val="00ED5013"/>
    <w:rsid w:val="00ED5E27"/>
    <w:rsid w:val="00ED682D"/>
    <w:rsid w:val="00ED6BA9"/>
    <w:rsid w:val="00ED6D31"/>
    <w:rsid w:val="00ED73A1"/>
    <w:rsid w:val="00ED7F39"/>
    <w:rsid w:val="00ED7F9A"/>
    <w:rsid w:val="00EE0186"/>
    <w:rsid w:val="00EE0209"/>
    <w:rsid w:val="00EE02B4"/>
    <w:rsid w:val="00EE0776"/>
    <w:rsid w:val="00EE0ED3"/>
    <w:rsid w:val="00EE163D"/>
    <w:rsid w:val="00EE19C3"/>
    <w:rsid w:val="00EE1BB9"/>
    <w:rsid w:val="00EE1D27"/>
    <w:rsid w:val="00EE25D1"/>
    <w:rsid w:val="00EE2763"/>
    <w:rsid w:val="00EE2A59"/>
    <w:rsid w:val="00EE2BD7"/>
    <w:rsid w:val="00EE3974"/>
    <w:rsid w:val="00EE3CEF"/>
    <w:rsid w:val="00EE40A9"/>
    <w:rsid w:val="00EE5BA2"/>
    <w:rsid w:val="00EE6232"/>
    <w:rsid w:val="00EE6351"/>
    <w:rsid w:val="00EE6BCA"/>
    <w:rsid w:val="00EE6C83"/>
    <w:rsid w:val="00EE6F31"/>
    <w:rsid w:val="00EE6F9E"/>
    <w:rsid w:val="00EE782A"/>
    <w:rsid w:val="00EE7A4E"/>
    <w:rsid w:val="00EE7A5C"/>
    <w:rsid w:val="00EE7D62"/>
    <w:rsid w:val="00EF0AA1"/>
    <w:rsid w:val="00EF0AFD"/>
    <w:rsid w:val="00EF1483"/>
    <w:rsid w:val="00EF17F9"/>
    <w:rsid w:val="00EF1813"/>
    <w:rsid w:val="00EF1D0C"/>
    <w:rsid w:val="00EF213C"/>
    <w:rsid w:val="00EF2258"/>
    <w:rsid w:val="00EF28B5"/>
    <w:rsid w:val="00EF327C"/>
    <w:rsid w:val="00EF3BEF"/>
    <w:rsid w:val="00EF3E2E"/>
    <w:rsid w:val="00EF4140"/>
    <w:rsid w:val="00EF43DD"/>
    <w:rsid w:val="00EF48C8"/>
    <w:rsid w:val="00EF54B4"/>
    <w:rsid w:val="00EF57B0"/>
    <w:rsid w:val="00EF5A0F"/>
    <w:rsid w:val="00EF5B67"/>
    <w:rsid w:val="00EF661B"/>
    <w:rsid w:val="00EF67D6"/>
    <w:rsid w:val="00EF681D"/>
    <w:rsid w:val="00EF69EC"/>
    <w:rsid w:val="00F00494"/>
    <w:rsid w:val="00F01290"/>
    <w:rsid w:val="00F014A0"/>
    <w:rsid w:val="00F02256"/>
    <w:rsid w:val="00F02A4E"/>
    <w:rsid w:val="00F02BE4"/>
    <w:rsid w:val="00F0312D"/>
    <w:rsid w:val="00F03445"/>
    <w:rsid w:val="00F03B9D"/>
    <w:rsid w:val="00F03C91"/>
    <w:rsid w:val="00F03D50"/>
    <w:rsid w:val="00F03ECD"/>
    <w:rsid w:val="00F043F1"/>
    <w:rsid w:val="00F049C6"/>
    <w:rsid w:val="00F05670"/>
    <w:rsid w:val="00F05DD1"/>
    <w:rsid w:val="00F05E8E"/>
    <w:rsid w:val="00F0628E"/>
    <w:rsid w:val="00F062FC"/>
    <w:rsid w:val="00F06511"/>
    <w:rsid w:val="00F06BEB"/>
    <w:rsid w:val="00F070FA"/>
    <w:rsid w:val="00F07671"/>
    <w:rsid w:val="00F07A67"/>
    <w:rsid w:val="00F07BF3"/>
    <w:rsid w:val="00F10308"/>
    <w:rsid w:val="00F1121D"/>
    <w:rsid w:val="00F11700"/>
    <w:rsid w:val="00F11E9E"/>
    <w:rsid w:val="00F11FA8"/>
    <w:rsid w:val="00F12382"/>
    <w:rsid w:val="00F1286D"/>
    <w:rsid w:val="00F1297F"/>
    <w:rsid w:val="00F129F9"/>
    <w:rsid w:val="00F130FD"/>
    <w:rsid w:val="00F13132"/>
    <w:rsid w:val="00F1343A"/>
    <w:rsid w:val="00F135D5"/>
    <w:rsid w:val="00F13ABD"/>
    <w:rsid w:val="00F13B5A"/>
    <w:rsid w:val="00F13D42"/>
    <w:rsid w:val="00F13F37"/>
    <w:rsid w:val="00F1427C"/>
    <w:rsid w:val="00F1448B"/>
    <w:rsid w:val="00F14C8C"/>
    <w:rsid w:val="00F15073"/>
    <w:rsid w:val="00F15D61"/>
    <w:rsid w:val="00F16653"/>
    <w:rsid w:val="00F16C66"/>
    <w:rsid w:val="00F1753A"/>
    <w:rsid w:val="00F17BC5"/>
    <w:rsid w:val="00F17DD5"/>
    <w:rsid w:val="00F2053A"/>
    <w:rsid w:val="00F206AF"/>
    <w:rsid w:val="00F20CFD"/>
    <w:rsid w:val="00F20D6B"/>
    <w:rsid w:val="00F2122C"/>
    <w:rsid w:val="00F2124A"/>
    <w:rsid w:val="00F213CF"/>
    <w:rsid w:val="00F215A4"/>
    <w:rsid w:val="00F2176D"/>
    <w:rsid w:val="00F22661"/>
    <w:rsid w:val="00F22E48"/>
    <w:rsid w:val="00F230B5"/>
    <w:rsid w:val="00F234C4"/>
    <w:rsid w:val="00F23691"/>
    <w:rsid w:val="00F23F96"/>
    <w:rsid w:val="00F24FC0"/>
    <w:rsid w:val="00F250F2"/>
    <w:rsid w:val="00F25997"/>
    <w:rsid w:val="00F26871"/>
    <w:rsid w:val="00F26A7B"/>
    <w:rsid w:val="00F26B0E"/>
    <w:rsid w:val="00F26F0D"/>
    <w:rsid w:val="00F2722F"/>
    <w:rsid w:val="00F27816"/>
    <w:rsid w:val="00F2782C"/>
    <w:rsid w:val="00F27DCB"/>
    <w:rsid w:val="00F27F52"/>
    <w:rsid w:val="00F30459"/>
    <w:rsid w:val="00F3071B"/>
    <w:rsid w:val="00F31546"/>
    <w:rsid w:val="00F31746"/>
    <w:rsid w:val="00F318D9"/>
    <w:rsid w:val="00F31DC8"/>
    <w:rsid w:val="00F321BD"/>
    <w:rsid w:val="00F32615"/>
    <w:rsid w:val="00F32624"/>
    <w:rsid w:val="00F32C48"/>
    <w:rsid w:val="00F32FDA"/>
    <w:rsid w:val="00F334FB"/>
    <w:rsid w:val="00F3363C"/>
    <w:rsid w:val="00F33720"/>
    <w:rsid w:val="00F338B0"/>
    <w:rsid w:val="00F36234"/>
    <w:rsid w:val="00F364C2"/>
    <w:rsid w:val="00F3651F"/>
    <w:rsid w:val="00F3718C"/>
    <w:rsid w:val="00F3719E"/>
    <w:rsid w:val="00F37568"/>
    <w:rsid w:val="00F37686"/>
    <w:rsid w:val="00F379C5"/>
    <w:rsid w:val="00F37D87"/>
    <w:rsid w:val="00F37F78"/>
    <w:rsid w:val="00F40AE8"/>
    <w:rsid w:val="00F40D41"/>
    <w:rsid w:val="00F40FD2"/>
    <w:rsid w:val="00F415F2"/>
    <w:rsid w:val="00F41A11"/>
    <w:rsid w:val="00F41FE3"/>
    <w:rsid w:val="00F42098"/>
    <w:rsid w:val="00F42A09"/>
    <w:rsid w:val="00F42A88"/>
    <w:rsid w:val="00F4308D"/>
    <w:rsid w:val="00F4358F"/>
    <w:rsid w:val="00F43AB4"/>
    <w:rsid w:val="00F43BC7"/>
    <w:rsid w:val="00F43D19"/>
    <w:rsid w:val="00F44C52"/>
    <w:rsid w:val="00F44FAF"/>
    <w:rsid w:val="00F452C7"/>
    <w:rsid w:val="00F454E1"/>
    <w:rsid w:val="00F456D8"/>
    <w:rsid w:val="00F45862"/>
    <w:rsid w:val="00F4589E"/>
    <w:rsid w:val="00F45A7C"/>
    <w:rsid w:val="00F45A98"/>
    <w:rsid w:val="00F45D85"/>
    <w:rsid w:val="00F460CC"/>
    <w:rsid w:val="00F46C3F"/>
    <w:rsid w:val="00F46E8D"/>
    <w:rsid w:val="00F478F6"/>
    <w:rsid w:val="00F47935"/>
    <w:rsid w:val="00F47A7F"/>
    <w:rsid w:val="00F5042F"/>
    <w:rsid w:val="00F5053D"/>
    <w:rsid w:val="00F5094A"/>
    <w:rsid w:val="00F50DCF"/>
    <w:rsid w:val="00F51163"/>
    <w:rsid w:val="00F52138"/>
    <w:rsid w:val="00F5247C"/>
    <w:rsid w:val="00F52C1B"/>
    <w:rsid w:val="00F52C36"/>
    <w:rsid w:val="00F52F21"/>
    <w:rsid w:val="00F53539"/>
    <w:rsid w:val="00F53BF2"/>
    <w:rsid w:val="00F54724"/>
    <w:rsid w:val="00F550F1"/>
    <w:rsid w:val="00F551E4"/>
    <w:rsid w:val="00F559A6"/>
    <w:rsid w:val="00F56575"/>
    <w:rsid w:val="00F56B47"/>
    <w:rsid w:val="00F57075"/>
    <w:rsid w:val="00F5712A"/>
    <w:rsid w:val="00F57172"/>
    <w:rsid w:val="00F5755A"/>
    <w:rsid w:val="00F5781D"/>
    <w:rsid w:val="00F57E78"/>
    <w:rsid w:val="00F60EEE"/>
    <w:rsid w:val="00F60FB4"/>
    <w:rsid w:val="00F61BCC"/>
    <w:rsid w:val="00F625CE"/>
    <w:rsid w:val="00F62964"/>
    <w:rsid w:val="00F62D59"/>
    <w:rsid w:val="00F62DF7"/>
    <w:rsid w:val="00F6331C"/>
    <w:rsid w:val="00F633AA"/>
    <w:rsid w:val="00F6385D"/>
    <w:rsid w:val="00F64006"/>
    <w:rsid w:val="00F64142"/>
    <w:rsid w:val="00F64736"/>
    <w:rsid w:val="00F6477D"/>
    <w:rsid w:val="00F648DE"/>
    <w:rsid w:val="00F64B77"/>
    <w:rsid w:val="00F64B86"/>
    <w:rsid w:val="00F650C0"/>
    <w:rsid w:val="00F65BFC"/>
    <w:rsid w:val="00F660DE"/>
    <w:rsid w:val="00F66829"/>
    <w:rsid w:val="00F66F2C"/>
    <w:rsid w:val="00F66F8F"/>
    <w:rsid w:val="00F670E3"/>
    <w:rsid w:val="00F67237"/>
    <w:rsid w:val="00F67E53"/>
    <w:rsid w:val="00F7026F"/>
    <w:rsid w:val="00F70D0B"/>
    <w:rsid w:val="00F718E4"/>
    <w:rsid w:val="00F71C17"/>
    <w:rsid w:val="00F71C9A"/>
    <w:rsid w:val="00F72126"/>
    <w:rsid w:val="00F72872"/>
    <w:rsid w:val="00F728DC"/>
    <w:rsid w:val="00F72E32"/>
    <w:rsid w:val="00F72E5E"/>
    <w:rsid w:val="00F73A50"/>
    <w:rsid w:val="00F7424E"/>
    <w:rsid w:val="00F7435A"/>
    <w:rsid w:val="00F74AF3"/>
    <w:rsid w:val="00F75241"/>
    <w:rsid w:val="00F759B8"/>
    <w:rsid w:val="00F75CBF"/>
    <w:rsid w:val="00F75F06"/>
    <w:rsid w:val="00F7633C"/>
    <w:rsid w:val="00F76408"/>
    <w:rsid w:val="00F76865"/>
    <w:rsid w:val="00F76948"/>
    <w:rsid w:val="00F76BFF"/>
    <w:rsid w:val="00F76F13"/>
    <w:rsid w:val="00F77323"/>
    <w:rsid w:val="00F77B9E"/>
    <w:rsid w:val="00F8041B"/>
    <w:rsid w:val="00F806A6"/>
    <w:rsid w:val="00F80710"/>
    <w:rsid w:val="00F80C89"/>
    <w:rsid w:val="00F81015"/>
    <w:rsid w:val="00F82429"/>
    <w:rsid w:val="00F82504"/>
    <w:rsid w:val="00F82899"/>
    <w:rsid w:val="00F82902"/>
    <w:rsid w:val="00F82933"/>
    <w:rsid w:val="00F83017"/>
    <w:rsid w:val="00F83474"/>
    <w:rsid w:val="00F83B08"/>
    <w:rsid w:val="00F83D08"/>
    <w:rsid w:val="00F846E8"/>
    <w:rsid w:val="00F8490A"/>
    <w:rsid w:val="00F85676"/>
    <w:rsid w:val="00F8602B"/>
    <w:rsid w:val="00F86215"/>
    <w:rsid w:val="00F86405"/>
    <w:rsid w:val="00F866C9"/>
    <w:rsid w:val="00F86B73"/>
    <w:rsid w:val="00F8777D"/>
    <w:rsid w:val="00F87973"/>
    <w:rsid w:val="00F87D76"/>
    <w:rsid w:val="00F90010"/>
    <w:rsid w:val="00F90981"/>
    <w:rsid w:val="00F90B84"/>
    <w:rsid w:val="00F90D47"/>
    <w:rsid w:val="00F914D8"/>
    <w:rsid w:val="00F91605"/>
    <w:rsid w:val="00F925C8"/>
    <w:rsid w:val="00F92AC7"/>
    <w:rsid w:val="00F935D4"/>
    <w:rsid w:val="00F940F1"/>
    <w:rsid w:val="00F94593"/>
    <w:rsid w:val="00F9478E"/>
    <w:rsid w:val="00F947F3"/>
    <w:rsid w:val="00F94BF2"/>
    <w:rsid w:val="00F94D8F"/>
    <w:rsid w:val="00F953F6"/>
    <w:rsid w:val="00F955BD"/>
    <w:rsid w:val="00F95D68"/>
    <w:rsid w:val="00F96003"/>
    <w:rsid w:val="00F965EF"/>
    <w:rsid w:val="00F96B86"/>
    <w:rsid w:val="00F96D34"/>
    <w:rsid w:val="00F97374"/>
    <w:rsid w:val="00F9741D"/>
    <w:rsid w:val="00F97536"/>
    <w:rsid w:val="00F97F54"/>
    <w:rsid w:val="00FA0525"/>
    <w:rsid w:val="00FA079A"/>
    <w:rsid w:val="00FA07A0"/>
    <w:rsid w:val="00FA1575"/>
    <w:rsid w:val="00FA1EF6"/>
    <w:rsid w:val="00FA2478"/>
    <w:rsid w:val="00FA24AF"/>
    <w:rsid w:val="00FA24E6"/>
    <w:rsid w:val="00FA25AA"/>
    <w:rsid w:val="00FA30E6"/>
    <w:rsid w:val="00FA319D"/>
    <w:rsid w:val="00FA3479"/>
    <w:rsid w:val="00FA37F0"/>
    <w:rsid w:val="00FA4305"/>
    <w:rsid w:val="00FA4451"/>
    <w:rsid w:val="00FA4544"/>
    <w:rsid w:val="00FA45FA"/>
    <w:rsid w:val="00FA4683"/>
    <w:rsid w:val="00FA4C3F"/>
    <w:rsid w:val="00FA52E8"/>
    <w:rsid w:val="00FA533F"/>
    <w:rsid w:val="00FA548B"/>
    <w:rsid w:val="00FA5599"/>
    <w:rsid w:val="00FA5669"/>
    <w:rsid w:val="00FA56B9"/>
    <w:rsid w:val="00FA5882"/>
    <w:rsid w:val="00FA6593"/>
    <w:rsid w:val="00FA6E0A"/>
    <w:rsid w:val="00FA71C5"/>
    <w:rsid w:val="00FA7613"/>
    <w:rsid w:val="00FA76AB"/>
    <w:rsid w:val="00FB025C"/>
    <w:rsid w:val="00FB036B"/>
    <w:rsid w:val="00FB03F2"/>
    <w:rsid w:val="00FB06A4"/>
    <w:rsid w:val="00FB0B9E"/>
    <w:rsid w:val="00FB172B"/>
    <w:rsid w:val="00FB185C"/>
    <w:rsid w:val="00FB27EF"/>
    <w:rsid w:val="00FB2934"/>
    <w:rsid w:val="00FB3E55"/>
    <w:rsid w:val="00FB4056"/>
    <w:rsid w:val="00FB42A8"/>
    <w:rsid w:val="00FB4527"/>
    <w:rsid w:val="00FB472E"/>
    <w:rsid w:val="00FB5308"/>
    <w:rsid w:val="00FB5B63"/>
    <w:rsid w:val="00FB61CA"/>
    <w:rsid w:val="00FB6353"/>
    <w:rsid w:val="00FB678B"/>
    <w:rsid w:val="00FB71FB"/>
    <w:rsid w:val="00FB7332"/>
    <w:rsid w:val="00FB7431"/>
    <w:rsid w:val="00FB743E"/>
    <w:rsid w:val="00FB7782"/>
    <w:rsid w:val="00FB7AB7"/>
    <w:rsid w:val="00FB7EF7"/>
    <w:rsid w:val="00FC04D2"/>
    <w:rsid w:val="00FC082E"/>
    <w:rsid w:val="00FC097A"/>
    <w:rsid w:val="00FC113C"/>
    <w:rsid w:val="00FC1464"/>
    <w:rsid w:val="00FC16A5"/>
    <w:rsid w:val="00FC173C"/>
    <w:rsid w:val="00FC1CA6"/>
    <w:rsid w:val="00FC1E3A"/>
    <w:rsid w:val="00FC1E98"/>
    <w:rsid w:val="00FC2C39"/>
    <w:rsid w:val="00FC3099"/>
    <w:rsid w:val="00FC311C"/>
    <w:rsid w:val="00FC3693"/>
    <w:rsid w:val="00FC3771"/>
    <w:rsid w:val="00FC38D0"/>
    <w:rsid w:val="00FC3954"/>
    <w:rsid w:val="00FC3C42"/>
    <w:rsid w:val="00FC4290"/>
    <w:rsid w:val="00FC45B7"/>
    <w:rsid w:val="00FC488F"/>
    <w:rsid w:val="00FC4A01"/>
    <w:rsid w:val="00FC4B52"/>
    <w:rsid w:val="00FC4D0B"/>
    <w:rsid w:val="00FC4F3D"/>
    <w:rsid w:val="00FC5114"/>
    <w:rsid w:val="00FC5E9F"/>
    <w:rsid w:val="00FC6645"/>
    <w:rsid w:val="00FD000A"/>
    <w:rsid w:val="00FD003E"/>
    <w:rsid w:val="00FD00C1"/>
    <w:rsid w:val="00FD06D2"/>
    <w:rsid w:val="00FD0890"/>
    <w:rsid w:val="00FD0921"/>
    <w:rsid w:val="00FD0E70"/>
    <w:rsid w:val="00FD0F3D"/>
    <w:rsid w:val="00FD11F8"/>
    <w:rsid w:val="00FD17B6"/>
    <w:rsid w:val="00FD194B"/>
    <w:rsid w:val="00FD1DCE"/>
    <w:rsid w:val="00FD2536"/>
    <w:rsid w:val="00FD2702"/>
    <w:rsid w:val="00FD2A73"/>
    <w:rsid w:val="00FD30A2"/>
    <w:rsid w:val="00FD33FA"/>
    <w:rsid w:val="00FD3993"/>
    <w:rsid w:val="00FD3C99"/>
    <w:rsid w:val="00FD3E7A"/>
    <w:rsid w:val="00FD4845"/>
    <w:rsid w:val="00FD4D41"/>
    <w:rsid w:val="00FD549D"/>
    <w:rsid w:val="00FD6724"/>
    <w:rsid w:val="00FD6AAC"/>
    <w:rsid w:val="00FD6D07"/>
    <w:rsid w:val="00FD72F1"/>
    <w:rsid w:val="00FD7C2E"/>
    <w:rsid w:val="00FE00B7"/>
    <w:rsid w:val="00FE0B47"/>
    <w:rsid w:val="00FE1764"/>
    <w:rsid w:val="00FE1FCA"/>
    <w:rsid w:val="00FE26D6"/>
    <w:rsid w:val="00FE2D89"/>
    <w:rsid w:val="00FE3D70"/>
    <w:rsid w:val="00FE3ED6"/>
    <w:rsid w:val="00FE4304"/>
    <w:rsid w:val="00FE49A5"/>
    <w:rsid w:val="00FE5239"/>
    <w:rsid w:val="00FE5485"/>
    <w:rsid w:val="00FE57F3"/>
    <w:rsid w:val="00FE5DFE"/>
    <w:rsid w:val="00FE5E29"/>
    <w:rsid w:val="00FE6205"/>
    <w:rsid w:val="00FE653B"/>
    <w:rsid w:val="00FE65F2"/>
    <w:rsid w:val="00FE6B68"/>
    <w:rsid w:val="00FE6D23"/>
    <w:rsid w:val="00FE71A7"/>
    <w:rsid w:val="00FE736F"/>
    <w:rsid w:val="00FE7536"/>
    <w:rsid w:val="00FE7ED5"/>
    <w:rsid w:val="00FF0218"/>
    <w:rsid w:val="00FF0A1E"/>
    <w:rsid w:val="00FF11D8"/>
    <w:rsid w:val="00FF1338"/>
    <w:rsid w:val="00FF1453"/>
    <w:rsid w:val="00FF1DAA"/>
    <w:rsid w:val="00FF279D"/>
    <w:rsid w:val="00FF2CC6"/>
    <w:rsid w:val="00FF310A"/>
    <w:rsid w:val="00FF3441"/>
    <w:rsid w:val="00FF383A"/>
    <w:rsid w:val="00FF3D45"/>
    <w:rsid w:val="00FF49CA"/>
    <w:rsid w:val="00FF4A43"/>
    <w:rsid w:val="00FF4BC5"/>
    <w:rsid w:val="00FF4C5F"/>
    <w:rsid w:val="00FF4E65"/>
    <w:rsid w:val="00FF5163"/>
    <w:rsid w:val="00FF5862"/>
    <w:rsid w:val="00FF59E2"/>
    <w:rsid w:val="00FF6314"/>
    <w:rsid w:val="00FF6E4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83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titul">
    <w:name w:val="Subtitle"/>
    <w:basedOn w:val="Normln"/>
    <w:next w:val="Normln"/>
    <w:link w:val="Podtitul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C7576C"/>
    <w:rPr>
      <w:b/>
      <w:sz w:val="24"/>
    </w:rPr>
  </w:style>
  <w:style w:type="character" w:customStyle="1" w:styleId="Nadpis2Char">
    <w:name w:val="Nadpis 2 Char"/>
    <w:basedOn w:val="Standardnpsmoodstavce"/>
    <w:link w:val="Nadpis2"/>
    <w:rsid w:val="00B14746"/>
    <w:rPr>
      <w:rFonts w:ascii="Arial" w:hAnsi="Arial"/>
      <w:b/>
      <w:i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1164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11649"/>
  </w:style>
  <w:style w:type="character" w:styleId="Odkaznavysvtlivky">
    <w:name w:val="endnote reference"/>
    <w:basedOn w:val="Standardnpsmoodstavce"/>
    <w:uiPriority w:val="99"/>
    <w:semiHidden/>
    <w:unhideWhenUsed/>
    <w:rsid w:val="00D11649"/>
    <w:rPr>
      <w:vertAlign w:val="superscript"/>
    </w:rPr>
  </w:style>
  <w:style w:type="paragraph" w:styleId="Normlnweb">
    <w:name w:val="Normal (Web)"/>
    <w:basedOn w:val="Normln"/>
    <w:uiPriority w:val="99"/>
    <w:unhideWhenUsed/>
    <w:rsid w:val="00CB02D6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83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titul">
    <w:name w:val="Subtitle"/>
    <w:basedOn w:val="Normln"/>
    <w:next w:val="Normln"/>
    <w:link w:val="Podtitul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C7576C"/>
    <w:rPr>
      <w:b/>
      <w:sz w:val="24"/>
    </w:rPr>
  </w:style>
  <w:style w:type="character" w:customStyle="1" w:styleId="Nadpis2Char">
    <w:name w:val="Nadpis 2 Char"/>
    <w:basedOn w:val="Standardnpsmoodstavce"/>
    <w:link w:val="Nadpis2"/>
    <w:rsid w:val="00B14746"/>
    <w:rPr>
      <w:rFonts w:ascii="Arial" w:hAnsi="Arial"/>
      <w:b/>
      <w:i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1164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11649"/>
  </w:style>
  <w:style w:type="character" w:styleId="Odkaznavysvtlivky">
    <w:name w:val="endnote reference"/>
    <w:basedOn w:val="Standardnpsmoodstavce"/>
    <w:uiPriority w:val="99"/>
    <w:semiHidden/>
    <w:unhideWhenUsed/>
    <w:rsid w:val="00D11649"/>
    <w:rPr>
      <w:vertAlign w:val="superscript"/>
    </w:rPr>
  </w:style>
  <w:style w:type="paragraph" w:styleId="Normlnweb">
    <w:name w:val="Normal (Web)"/>
    <w:basedOn w:val="Normln"/>
    <w:uiPriority w:val="99"/>
    <w:unhideWhenUsed/>
    <w:rsid w:val="00CB02D6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A0DAC-BFD9-44AB-85C2-ED0C4CE4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902958EC</Template>
  <TotalTime>42</TotalTime>
  <Pages>2</Pages>
  <Words>339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HZSPK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bartek</dc:creator>
  <cp:lastModifiedBy>Helena Lucáková</cp:lastModifiedBy>
  <cp:revision>8</cp:revision>
  <cp:lastPrinted>2015-03-04T09:14:00Z</cp:lastPrinted>
  <dcterms:created xsi:type="dcterms:W3CDTF">2015-02-18T13:18:00Z</dcterms:created>
  <dcterms:modified xsi:type="dcterms:W3CDTF">2016-01-07T11:52:00Z</dcterms:modified>
</cp:coreProperties>
</file>