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0595" w:rsidRPr="00D533AB" w:rsidRDefault="00D533AB">
      <w:pPr>
        <w:rPr>
          <w:rFonts w:ascii="Arial" w:hAnsi="Arial" w:cs="Arial"/>
          <w:b/>
          <w:sz w:val="28"/>
          <w:szCs w:val="28"/>
        </w:rPr>
      </w:pPr>
      <w:r w:rsidRPr="00D533AB">
        <w:rPr>
          <w:rFonts w:ascii="Arial" w:hAnsi="Arial" w:cs="Arial"/>
          <w:b/>
          <w:sz w:val="28"/>
          <w:szCs w:val="28"/>
        </w:rPr>
        <w:t>Přehled majetkových vztahů</w:t>
      </w:r>
      <w:r w:rsidR="00580295">
        <w:rPr>
          <w:rFonts w:ascii="Arial" w:hAnsi="Arial" w:cs="Arial"/>
          <w:b/>
          <w:sz w:val="28"/>
          <w:szCs w:val="28"/>
        </w:rPr>
        <w:t xml:space="preserve"> – kdy je žadatel obec </w:t>
      </w:r>
    </w:p>
    <w:p w:rsidR="00D533AB" w:rsidRDefault="00D533AB">
      <w:pPr>
        <w:rPr>
          <w:rFonts w:ascii="Arial" w:hAnsi="Arial" w:cs="Arial"/>
          <w:sz w:val="28"/>
          <w:szCs w:val="28"/>
        </w:rPr>
      </w:pPr>
      <w:r w:rsidRPr="00D533AB">
        <w:rPr>
          <w:rFonts w:ascii="Arial" w:hAnsi="Arial" w:cs="Arial"/>
          <w:sz w:val="28"/>
          <w:szCs w:val="28"/>
        </w:rPr>
        <w:t>Identifikace osob, v nichž má žadatel přímý podíl a výše tohoto podílu</w:t>
      </w:r>
    </w:p>
    <w:p w:rsidR="00D533AB" w:rsidRPr="00D533AB" w:rsidRDefault="00D533AB">
      <w:pPr>
        <w:rPr>
          <w:rFonts w:ascii="Arial" w:hAnsi="Arial" w:cs="Arial"/>
          <w:sz w:val="28"/>
          <w:szCs w:val="28"/>
        </w:rPr>
      </w:pPr>
    </w:p>
    <w:p w:rsidR="00D533AB" w:rsidRPr="00D533AB" w:rsidRDefault="00C510B6">
      <w:pPr>
        <w:rPr>
          <w:rFonts w:ascii="Arial" w:hAnsi="Arial" w:cs="Arial"/>
        </w:rPr>
      </w:pPr>
      <w:proofErr w:type="gramStart"/>
      <w:r>
        <w:rPr>
          <w:rFonts w:ascii="Arial" w:hAnsi="Arial" w:cs="Arial"/>
        </w:rPr>
        <w:t>Žadatel</w:t>
      </w:r>
      <w:r w:rsidR="00D533AB" w:rsidRPr="00D533AB">
        <w:rPr>
          <w:rFonts w:ascii="Arial" w:hAnsi="Arial" w:cs="Arial"/>
        </w:rPr>
        <w:t xml:space="preserve"> .............................................. IČO</w:t>
      </w:r>
      <w:proofErr w:type="gramEnd"/>
      <w:r w:rsidR="00D533AB" w:rsidRPr="00D533AB">
        <w:rPr>
          <w:rFonts w:ascii="Arial" w:hAnsi="Arial" w:cs="Arial"/>
        </w:rPr>
        <w:t xml:space="preserve"> ................................ </w:t>
      </w:r>
    </w:p>
    <w:p w:rsidR="00D533AB" w:rsidRPr="00D533AB" w:rsidRDefault="00D533AB" w:rsidP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má/nemá</w:t>
      </w:r>
    </w:p>
    <w:p w:rsidR="00D533AB" w:rsidRDefault="00D533AB">
      <w:pPr>
        <w:rPr>
          <w:rFonts w:ascii="Arial" w:hAnsi="Arial" w:cs="Arial"/>
        </w:rPr>
      </w:pPr>
      <w:r w:rsidRPr="00D533AB">
        <w:rPr>
          <w:rFonts w:ascii="Arial" w:hAnsi="Arial" w:cs="Arial"/>
        </w:rPr>
        <w:t>podíl v obchodní společnosti (akciové společnosti, společnosti s ručením omezeným, komanditní společnosti, veřejné obchodní společnosti</w:t>
      </w:r>
      <w:r w:rsidR="00DF7B25">
        <w:rPr>
          <w:rFonts w:ascii="Arial" w:hAnsi="Arial" w:cs="Arial"/>
        </w:rPr>
        <w:t xml:space="preserve">, </w:t>
      </w:r>
      <w:r w:rsidR="00DF7B25" w:rsidRPr="00247AFC">
        <w:rPr>
          <w:rFonts w:ascii="Arial" w:hAnsi="Arial" w:cs="Arial"/>
        </w:rPr>
        <w:t>družstva</w:t>
      </w:r>
      <w:r w:rsidRPr="00247AFC">
        <w:rPr>
          <w:rFonts w:ascii="Arial" w:hAnsi="Arial" w:cs="Arial"/>
        </w:rPr>
        <w:t>)</w:t>
      </w:r>
      <w:r>
        <w:rPr>
          <w:rFonts w:ascii="Arial" w:hAnsi="Arial" w:cs="Arial"/>
        </w:rPr>
        <w:t>.</w:t>
      </w:r>
    </w:p>
    <w:p w:rsidR="00D533AB" w:rsidRDefault="00D533AB">
      <w:pPr>
        <w:rPr>
          <w:rFonts w:ascii="Arial" w:hAnsi="Arial" w:cs="Arial"/>
        </w:rPr>
      </w:pPr>
      <w:r>
        <w:rPr>
          <w:rFonts w:ascii="Arial" w:hAnsi="Arial" w:cs="Arial"/>
        </w:rPr>
        <w:t>Pokud má</w:t>
      </w:r>
      <w:r w:rsidR="00C510B6">
        <w:rPr>
          <w:rFonts w:ascii="Arial" w:hAnsi="Arial" w:cs="Arial"/>
        </w:rPr>
        <w:t>,</w:t>
      </w:r>
      <w:r>
        <w:rPr>
          <w:rFonts w:ascii="Arial" w:hAnsi="Arial" w:cs="Arial"/>
        </w:rPr>
        <w:t xml:space="preserve"> vyplňte následující údaje:</w:t>
      </w:r>
    </w:p>
    <w:tbl>
      <w:tblPr>
        <w:tblStyle w:val="Mkatabulky"/>
        <w:tblW w:w="9322" w:type="dxa"/>
        <w:tblLook w:val="04A0" w:firstRow="1" w:lastRow="0" w:firstColumn="1" w:lastColumn="0" w:noHBand="0" w:noVBand="1"/>
      </w:tblPr>
      <w:tblGrid>
        <w:gridCol w:w="3085"/>
        <w:gridCol w:w="992"/>
        <w:gridCol w:w="3828"/>
        <w:gridCol w:w="1417"/>
      </w:tblGrid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Název obchodní společnosti</w:t>
            </w: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</w:t>
            </w:r>
          </w:p>
        </w:tc>
        <w:tc>
          <w:tcPr>
            <w:tcW w:w="3828" w:type="dxa"/>
          </w:tcPr>
          <w:p w:rsidR="00C510B6" w:rsidRDefault="00580295" w:rsidP="0058029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</w:t>
            </w:r>
            <w:r w:rsidR="00C510B6">
              <w:rPr>
                <w:rFonts w:ascii="Arial" w:hAnsi="Arial" w:cs="Arial"/>
              </w:rPr>
              <w:t>ídl</w:t>
            </w:r>
            <w:r>
              <w:rPr>
                <w:rFonts w:ascii="Arial" w:hAnsi="Arial" w:cs="Arial"/>
              </w:rPr>
              <w:t>o</w:t>
            </w:r>
            <w:r w:rsidR="00C510B6">
              <w:rPr>
                <w:rFonts w:ascii="Arial" w:hAnsi="Arial" w:cs="Arial"/>
              </w:rPr>
              <w:t xml:space="preserve"> obchodní společnosti</w:t>
            </w: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Výše podílu</w:t>
            </w: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  <w:tr w:rsidR="00C510B6" w:rsidTr="00C510B6">
        <w:tc>
          <w:tcPr>
            <w:tcW w:w="3085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3828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</w:tcPr>
          <w:p w:rsidR="00C510B6" w:rsidRDefault="00C510B6">
            <w:pPr>
              <w:rPr>
                <w:rFonts w:ascii="Arial" w:hAnsi="Arial" w:cs="Arial"/>
              </w:rPr>
            </w:pPr>
          </w:p>
        </w:tc>
      </w:tr>
    </w:tbl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Datum:</w:t>
      </w:r>
    </w:p>
    <w:p w:rsidR="008F3AEA" w:rsidRDefault="008F3AEA">
      <w:pPr>
        <w:rPr>
          <w:rFonts w:ascii="Arial" w:hAnsi="Arial" w:cs="Arial"/>
        </w:rPr>
      </w:pPr>
      <w:bookmarkStart w:id="0" w:name="_GoBack"/>
      <w:bookmarkEnd w:id="0"/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 xml:space="preserve">Jméno </w:t>
      </w:r>
      <w:r w:rsidR="00580295">
        <w:rPr>
          <w:rFonts w:ascii="Arial" w:hAnsi="Arial" w:cs="Arial"/>
        </w:rPr>
        <w:t xml:space="preserve">a příjmení </w:t>
      </w:r>
      <w:r>
        <w:rPr>
          <w:rFonts w:ascii="Arial" w:hAnsi="Arial" w:cs="Arial"/>
        </w:rPr>
        <w:t>statutárního zástupce</w:t>
      </w:r>
      <w:r w:rsidR="00580295">
        <w:rPr>
          <w:rFonts w:ascii="Arial" w:hAnsi="Arial" w:cs="Arial"/>
        </w:rPr>
        <w:t xml:space="preserve"> žadatele</w:t>
      </w:r>
      <w:r>
        <w:rPr>
          <w:rFonts w:ascii="Arial" w:hAnsi="Arial" w:cs="Arial"/>
        </w:rPr>
        <w:t>:</w:t>
      </w:r>
    </w:p>
    <w:p w:rsidR="008F3AEA" w:rsidRDefault="008F3AEA">
      <w:pPr>
        <w:rPr>
          <w:rFonts w:ascii="Arial" w:hAnsi="Arial" w:cs="Arial"/>
        </w:rPr>
      </w:pPr>
    </w:p>
    <w:p w:rsidR="00C510B6" w:rsidRDefault="00C510B6">
      <w:pPr>
        <w:rPr>
          <w:rFonts w:ascii="Arial" w:hAnsi="Arial" w:cs="Arial"/>
        </w:rPr>
      </w:pPr>
      <w:r>
        <w:rPr>
          <w:rFonts w:ascii="Arial" w:hAnsi="Arial" w:cs="Arial"/>
        </w:rPr>
        <w:t>Podpis:</w:t>
      </w:r>
    </w:p>
    <w:p w:rsidR="00D533AB" w:rsidRPr="00D533AB" w:rsidRDefault="00D533AB">
      <w:pPr>
        <w:rPr>
          <w:rFonts w:ascii="Arial" w:hAnsi="Arial" w:cs="Arial"/>
        </w:rPr>
      </w:pPr>
    </w:p>
    <w:sectPr w:rsidR="00D533AB" w:rsidRPr="00D533AB" w:rsidSect="00DF05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533AB"/>
    <w:rsid w:val="00000966"/>
    <w:rsid w:val="00001EE2"/>
    <w:rsid w:val="000030CC"/>
    <w:rsid w:val="00003671"/>
    <w:rsid w:val="00003B39"/>
    <w:rsid w:val="00004135"/>
    <w:rsid w:val="000054E4"/>
    <w:rsid w:val="00005503"/>
    <w:rsid w:val="0000576D"/>
    <w:rsid w:val="00005F54"/>
    <w:rsid w:val="00006A73"/>
    <w:rsid w:val="00007167"/>
    <w:rsid w:val="00007E2A"/>
    <w:rsid w:val="000102A1"/>
    <w:rsid w:val="0001060C"/>
    <w:rsid w:val="00010BE0"/>
    <w:rsid w:val="00011592"/>
    <w:rsid w:val="00011EED"/>
    <w:rsid w:val="00012534"/>
    <w:rsid w:val="00012BBF"/>
    <w:rsid w:val="00012CCF"/>
    <w:rsid w:val="000136EA"/>
    <w:rsid w:val="00013CC5"/>
    <w:rsid w:val="000141DE"/>
    <w:rsid w:val="00014533"/>
    <w:rsid w:val="00014839"/>
    <w:rsid w:val="00014932"/>
    <w:rsid w:val="00014DA1"/>
    <w:rsid w:val="000151FB"/>
    <w:rsid w:val="000152F3"/>
    <w:rsid w:val="00015522"/>
    <w:rsid w:val="00015725"/>
    <w:rsid w:val="00015E83"/>
    <w:rsid w:val="00015FD8"/>
    <w:rsid w:val="00016C4E"/>
    <w:rsid w:val="00016F95"/>
    <w:rsid w:val="0001753D"/>
    <w:rsid w:val="00017B06"/>
    <w:rsid w:val="00017B6C"/>
    <w:rsid w:val="000205E0"/>
    <w:rsid w:val="0002091A"/>
    <w:rsid w:val="00021715"/>
    <w:rsid w:val="0002183C"/>
    <w:rsid w:val="00021AC1"/>
    <w:rsid w:val="000230B5"/>
    <w:rsid w:val="00023F6B"/>
    <w:rsid w:val="00024756"/>
    <w:rsid w:val="000249A9"/>
    <w:rsid w:val="00024B29"/>
    <w:rsid w:val="00026A90"/>
    <w:rsid w:val="00030E75"/>
    <w:rsid w:val="00030ECC"/>
    <w:rsid w:val="00030ED6"/>
    <w:rsid w:val="00031543"/>
    <w:rsid w:val="00031AEA"/>
    <w:rsid w:val="00032BB1"/>
    <w:rsid w:val="0003341D"/>
    <w:rsid w:val="000339C9"/>
    <w:rsid w:val="00033E4B"/>
    <w:rsid w:val="00034270"/>
    <w:rsid w:val="0003433F"/>
    <w:rsid w:val="00034DE1"/>
    <w:rsid w:val="000352B9"/>
    <w:rsid w:val="0003554E"/>
    <w:rsid w:val="0003556D"/>
    <w:rsid w:val="00035F29"/>
    <w:rsid w:val="00036024"/>
    <w:rsid w:val="0003611F"/>
    <w:rsid w:val="000363BD"/>
    <w:rsid w:val="00037020"/>
    <w:rsid w:val="000401BE"/>
    <w:rsid w:val="0004119E"/>
    <w:rsid w:val="00041E03"/>
    <w:rsid w:val="00042E3A"/>
    <w:rsid w:val="000431B2"/>
    <w:rsid w:val="00043CA9"/>
    <w:rsid w:val="000440D4"/>
    <w:rsid w:val="00044365"/>
    <w:rsid w:val="0004466B"/>
    <w:rsid w:val="00044690"/>
    <w:rsid w:val="00044929"/>
    <w:rsid w:val="00044C41"/>
    <w:rsid w:val="00045C2B"/>
    <w:rsid w:val="00045DAD"/>
    <w:rsid w:val="00045E6A"/>
    <w:rsid w:val="0004605E"/>
    <w:rsid w:val="00046721"/>
    <w:rsid w:val="0004701A"/>
    <w:rsid w:val="000473F9"/>
    <w:rsid w:val="0005062A"/>
    <w:rsid w:val="00050EDF"/>
    <w:rsid w:val="000525AD"/>
    <w:rsid w:val="0005277D"/>
    <w:rsid w:val="000529BB"/>
    <w:rsid w:val="00052B3B"/>
    <w:rsid w:val="00054757"/>
    <w:rsid w:val="000555D2"/>
    <w:rsid w:val="0005562B"/>
    <w:rsid w:val="00055B86"/>
    <w:rsid w:val="0005687B"/>
    <w:rsid w:val="00056F11"/>
    <w:rsid w:val="00057F01"/>
    <w:rsid w:val="00060158"/>
    <w:rsid w:val="00060BA9"/>
    <w:rsid w:val="00060E43"/>
    <w:rsid w:val="00060EDD"/>
    <w:rsid w:val="000610DD"/>
    <w:rsid w:val="000621DF"/>
    <w:rsid w:val="00062713"/>
    <w:rsid w:val="00062AC3"/>
    <w:rsid w:val="0006319B"/>
    <w:rsid w:val="000655A4"/>
    <w:rsid w:val="00065873"/>
    <w:rsid w:val="00065879"/>
    <w:rsid w:val="000661AD"/>
    <w:rsid w:val="000662A6"/>
    <w:rsid w:val="000667A8"/>
    <w:rsid w:val="00066B15"/>
    <w:rsid w:val="00067A0F"/>
    <w:rsid w:val="00067B2F"/>
    <w:rsid w:val="00067D3A"/>
    <w:rsid w:val="0007069F"/>
    <w:rsid w:val="00072ABB"/>
    <w:rsid w:val="0007370D"/>
    <w:rsid w:val="000737BC"/>
    <w:rsid w:val="00073D55"/>
    <w:rsid w:val="0007520F"/>
    <w:rsid w:val="00075582"/>
    <w:rsid w:val="0007584D"/>
    <w:rsid w:val="000758DB"/>
    <w:rsid w:val="00076891"/>
    <w:rsid w:val="00076A92"/>
    <w:rsid w:val="0007753F"/>
    <w:rsid w:val="000779D5"/>
    <w:rsid w:val="00077FC6"/>
    <w:rsid w:val="0008021C"/>
    <w:rsid w:val="00080B5E"/>
    <w:rsid w:val="00082102"/>
    <w:rsid w:val="000829EF"/>
    <w:rsid w:val="00082BC5"/>
    <w:rsid w:val="000830DF"/>
    <w:rsid w:val="000835A2"/>
    <w:rsid w:val="00083FF7"/>
    <w:rsid w:val="00084619"/>
    <w:rsid w:val="00084D98"/>
    <w:rsid w:val="000865C9"/>
    <w:rsid w:val="00086EE1"/>
    <w:rsid w:val="00087394"/>
    <w:rsid w:val="0008745D"/>
    <w:rsid w:val="00087BB2"/>
    <w:rsid w:val="000903AC"/>
    <w:rsid w:val="00090406"/>
    <w:rsid w:val="00091C59"/>
    <w:rsid w:val="00091D4B"/>
    <w:rsid w:val="0009229B"/>
    <w:rsid w:val="00093205"/>
    <w:rsid w:val="00093C33"/>
    <w:rsid w:val="000949DC"/>
    <w:rsid w:val="00094E3E"/>
    <w:rsid w:val="000951F2"/>
    <w:rsid w:val="0009527E"/>
    <w:rsid w:val="000958F5"/>
    <w:rsid w:val="000960E0"/>
    <w:rsid w:val="000963AB"/>
    <w:rsid w:val="000A0139"/>
    <w:rsid w:val="000A03DF"/>
    <w:rsid w:val="000A0542"/>
    <w:rsid w:val="000A0C2C"/>
    <w:rsid w:val="000A0F19"/>
    <w:rsid w:val="000A186D"/>
    <w:rsid w:val="000A1E6A"/>
    <w:rsid w:val="000A35A7"/>
    <w:rsid w:val="000A392C"/>
    <w:rsid w:val="000A49E9"/>
    <w:rsid w:val="000A5154"/>
    <w:rsid w:val="000A5D30"/>
    <w:rsid w:val="000A6EF7"/>
    <w:rsid w:val="000A701D"/>
    <w:rsid w:val="000A78FA"/>
    <w:rsid w:val="000A7AC5"/>
    <w:rsid w:val="000B0041"/>
    <w:rsid w:val="000B1527"/>
    <w:rsid w:val="000B1E88"/>
    <w:rsid w:val="000B1FFC"/>
    <w:rsid w:val="000B204C"/>
    <w:rsid w:val="000B29FF"/>
    <w:rsid w:val="000B3A3C"/>
    <w:rsid w:val="000B3DCF"/>
    <w:rsid w:val="000B3F96"/>
    <w:rsid w:val="000B4698"/>
    <w:rsid w:val="000B48A2"/>
    <w:rsid w:val="000B4CE9"/>
    <w:rsid w:val="000B5629"/>
    <w:rsid w:val="000B64DF"/>
    <w:rsid w:val="000B6AC8"/>
    <w:rsid w:val="000B6DE2"/>
    <w:rsid w:val="000B7512"/>
    <w:rsid w:val="000B7BE4"/>
    <w:rsid w:val="000B7C5B"/>
    <w:rsid w:val="000C03B6"/>
    <w:rsid w:val="000C083E"/>
    <w:rsid w:val="000C1463"/>
    <w:rsid w:val="000C17C5"/>
    <w:rsid w:val="000C1E4B"/>
    <w:rsid w:val="000C26E5"/>
    <w:rsid w:val="000C2DEF"/>
    <w:rsid w:val="000C2F4B"/>
    <w:rsid w:val="000C3EF6"/>
    <w:rsid w:val="000C4363"/>
    <w:rsid w:val="000C4732"/>
    <w:rsid w:val="000C4803"/>
    <w:rsid w:val="000C6791"/>
    <w:rsid w:val="000C6C23"/>
    <w:rsid w:val="000C74D4"/>
    <w:rsid w:val="000D0270"/>
    <w:rsid w:val="000D03B2"/>
    <w:rsid w:val="000D060C"/>
    <w:rsid w:val="000D18BD"/>
    <w:rsid w:val="000D1974"/>
    <w:rsid w:val="000D2B9B"/>
    <w:rsid w:val="000D321F"/>
    <w:rsid w:val="000D3BD2"/>
    <w:rsid w:val="000D3EEE"/>
    <w:rsid w:val="000D453C"/>
    <w:rsid w:val="000D4668"/>
    <w:rsid w:val="000D46B2"/>
    <w:rsid w:val="000D5305"/>
    <w:rsid w:val="000D5669"/>
    <w:rsid w:val="000D58B8"/>
    <w:rsid w:val="000D5A96"/>
    <w:rsid w:val="000D6172"/>
    <w:rsid w:val="000D638E"/>
    <w:rsid w:val="000D653A"/>
    <w:rsid w:val="000D6C9F"/>
    <w:rsid w:val="000E02A3"/>
    <w:rsid w:val="000E0816"/>
    <w:rsid w:val="000E0891"/>
    <w:rsid w:val="000E0D6B"/>
    <w:rsid w:val="000E19C2"/>
    <w:rsid w:val="000E242C"/>
    <w:rsid w:val="000E277B"/>
    <w:rsid w:val="000E2937"/>
    <w:rsid w:val="000E2C09"/>
    <w:rsid w:val="000E39E5"/>
    <w:rsid w:val="000E3A38"/>
    <w:rsid w:val="000E49BE"/>
    <w:rsid w:val="000E5189"/>
    <w:rsid w:val="000E52A1"/>
    <w:rsid w:val="000E548C"/>
    <w:rsid w:val="000E56B4"/>
    <w:rsid w:val="000E5AC2"/>
    <w:rsid w:val="000E5C52"/>
    <w:rsid w:val="000E5D8C"/>
    <w:rsid w:val="000E6D74"/>
    <w:rsid w:val="000E780E"/>
    <w:rsid w:val="000F06AD"/>
    <w:rsid w:val="000F1562"/>
    <w:rsid w:val="000F22F7"/>
    <w:rsid w:val="000F28F8"/>
    <w:rsid w:val="000F3930"/>
    <w:rsid w:val="000F5392"/>
    <w:rsid w:val="000F53BB"/>
    <w:rsid w:val="000F5968"/>
    <w:rsid w:val="000F69FF"/>
    <w:rsid w:val="00101EFE"/>
    <w:rsid w:val="00102784"/>
    <w:rsid w:val="0010345E"/>
    <w:rsid w:val="00103BAF"/>
    <w:rsid w:val="00103C21"/>
    <w:rsid w:val="00104614"/>
    <w:rsid w:val="00104800"/>
    <w:rsid w:val="00104BF1"/>
    <w:rsid w:val="00105889"/>
    <w:rsid w:val="001059EE"/>
    <w:rsid w:val="001063EC"/>
    <w:rsid w:val="00107FAE"/>
    <w:rsid w:val="001100AD"/>
    <w:rsid w:val="001106E0"/>
    <w:rsid w:val="00110B4B"/>
    <w:rsid w:val="00110CF2"/>
    <w:rsid w:val="00111B20"/>
    <w:rsid w:val="00111B94"/>
    <w:rsid w:val="0011268B"/>
    <w:rsid w:val="00113C51"/>
    <w:rsid w:val="00113E02"/>
    <w:rsid w:val="00114131"/>
    <w:rsid w:val="001144AD"/>
    <w:rsid w:val="001152E9"/>
    <w:rsid w:val="0011542C"/>
    <w:rsid w:val="00115ADC"/>
    <w:rsid w:val="00116370"/>
    <w:rsid w:val="00116D7E"/>
    <w:rsid w:val="00116DBA"/>
    <w:rsid w:val="00117CB8"/>
    <w:rsid w:val="0012025B"/>
    <w:rsid w:val="0012079C"/>
    <w:rsid w:val="00120D93"/>
    <w:rsid w:val="00121F7C"/>
    <w:rsid w:val="00121F7F"/>
    <w:rsid w:val="00123053"/>
    <w:rsid w:val="001237EA"/>
    <w:rsid w:val="00123FFF"/>
    <w:rsid w:val="0012442C"/>
    <w:rsid w:val="00124C6E"/>
    <w:rsid w:val="001266A1"/>
    <w:rsid w:val="00126AAF"/>
    <w:rsid w:val="00126BAB"/>
    <w:rsid w:val="0012729F"/>
    <w:rsid w:val="001306BD"/>
    <w:rsid w:val="001313E9"/>
    <w:rsid w:val="00133F79"/>
    <w:rsid w:val="001346F6"/>
    <w:rsid w:val="00134D30"/>
    <w:rsid w:val="00134D5C"/>
    <w:rsid w:val="00134EC0"/>
    <w:rsid w:val="00135001"/>
    <w:rsid w:val="0013562C"/>
    <w:rsid w:val="001356F7"/>
    <w:rsid w:val="00135A1C"/>
    <w:rsid w:val="00135B7E"/>
    <w:rsid w:val="00136634"/>
    <w:rsid w:val="00136639"/>
    <w:rsid w:val="00136649"/>
    <w:rsid w:val="001369C3"/>
    <w:rsid w:val="00140CEF"/>
    <w:rsid w:val="0014125F"/>
    <w:rsid w:val="00141551"/>
    <w:rsid w:val="001415A4"/>
    <w:rsid w:val="001416FB"/>
    <w:rsid w:val="00141B1D"/>
    <w:rsid w:val="00141D2D"/>
    <w:rsid w:val="0014218B"/>
    <w:rsid w:val="001424E0"/>
    <w:rsid w:val="0014276A"/>
    <w:rsid w:val="00142C49"/>
    <w:rsid w:val="00142DA9"/>
    <w:rsid w:val="00143929"/>
    <w:rsid w:val="001441D1"/>
    <w:rsid w:val="001462D9"/>
    <w:rsid w:val="001468D2"/>
    <w:rsid w:val="0014736F"/>
    <w:rsid w:val="00147507"/>
    <w:rsid w:val="001502A8"/>
    <w:rsid w:val="00150470"/>
    <w:rsid w:val="0015097F"/>
    <w:rsid w:val="00150AD7"/>
    <w:rsid w:val="001511DA"/>
    <w:rsid w:val="001514D2"/>
    <w:rsid w:val="00151E94"/>
    <w:rsid w:val="00152193"/>
    <w:rsid w:val="001528CC"/>
    <w:rsid w:val="00153504"/>
    <w:rsid w:val="001542A6"/>
    <w:rsid w:val="00154314"/>
    <w:rsid w:val="00154626"/>
    <w:rsid w:val="0015477C"/>
    <w:rsid w:val="00154F19"/>
    <w:rsid w:val="00155A1E"/>
    <w:rsid w:val="00155BDC"/>
    <w:rsid w:val="00155C58"/>
    <w:rsid w:val="0015680F"/>
    <w:rsid w:val="00156981"/>
    <w:rsid w:val="0015736D"/>
    <w:rsid w:val="00157558"/>
    <w:rsid w:val="001578AC"/>
    <w:rsid w:val="00157EB2"/>
    <w:rsid w:val="001603D6"/>
    <w:rsid w:val="00160592"/>
    <w:rsid w:val="001605DB"/>
    <w:rsid w:val="001615A6"/>
    <w:rsid w:val="00161A51"/>
    <w:rsid w:val="00161C0E"/>
    <w:rsid w:val="001629C1"/>
    <w:rsid w:val="00162BC9"/>
    <w:rsid w:val="00163C72"/>
    <w:rsid w:val="00163DD7"/>
    <w:rsid w:val="001640A5"/>
    <w:rsid w:val="0016450F"/>
    <w:rsid w:val="0016474D"/>
    <w:rsid w:val="001647EE"/>
    <w:rsid w:val="00164908"/>
    <w:rsid w:val="00164A0E"/>
    <w:rsid w:val="00164EC8"/>
    <w:rsid w:val="0016799D"/>
    <w:rsid w:val="0017021D"/>
    <w:rsid w:val="00170820"/>
    <w:rsid w:val="00170CC0"/>
    <w:rsid w:val="0017167A"/>
    <w:rsid w:val="001717F2"/>
    <w:rsid w:val="00171E75"/>
    <w:rsid w:val="00172409"/>
    <w:rsid w:val="00173618"/>
    <w:rsid w:val="0017439E"/>
    <w:rsid w:val="001749B5"/>
    <w:rsid w:val="00175001"/>
    <w:rsid w:val="0017545B"/>
    <w:rsid w:val="0017545E"/>
    <w:rsid w:val="00175573"/>
    <w:rsid w:val="00175DAB"/>
    <w:rsid w:val="00176419"/>
    <w:rsid w:val="001765F2"/>
    <w:rsid w:val="001766A2"/>
    <w:rsid w:val="00176CBE"/>
    <w:rsid w:val="00177033"/>
    <w:rsid w:val="00177230"/>
    <w:rsid w:val="00177882"/>
    <w:rsid w:val="00177D30"/>
    <w:rsid w:val="001809C8"/>
    <w:rsid w:val="00180DD4"/>
    <w:rsid w:val="00181EEB"/>
    <w:rsid w:val="0018321B"/>
    <w:rsid w:val="00183997"/>
    <w:rsid w:val="00184013"/>
    <w:rsid w:val="0018415C"/>
    <w:rsid w:val="00184390"/>
    <w:rsid w:val="001854DD"/>
    <w:rsid w:val="001856AF"/>
    <w:rsid w:val="00185730"/>
    <w:rsid w:val="0018593E"/>
    <w:rsid w:val="00185C2C"/>
    <w:rsid w:val="001862FA"/>
    <w:rsid w:val="00186D84"/>
    <w:rsid w:val="00186FEB"/>
    <w:rsid w:val="001908EA"/>
    <w:rsid w:val="0019102D"/>
    <w:rsid w:val="001916E0"/>
    <w:rsid w:val="0019196F"/>
    <w:rsid w:val="00191D37"/>
    <w:rsid w:val="001920E4"/>
    <w:rsid w:val="0019267B"/>
    <w:rsid w:val="001926C8"/>
    <w:rsid w:val="00192D45"/>
    <w:rsid w:val="00193803"/>
    <w:rsid w:val="00193A15"/>
    <w:rsid w:val="00193AF4"/>
    <w:rsid w:val="00194DE8"/>
    <w:rsid w:val="001957FD"/>
    <w:rsid w:val="0019667E"/>
    <w:rsid w:val="00196B6E"/>
    <w:rsid w:val="0019743C"/>
    <w:rsid w:val="00197477"/>
    <w:rsid w:val="00197FC2"/>
    <w:rsid w:val="001A0535"/>
    <w:rsid w:val="001A0D65"/>
    <w:rsid w:val="001A13D3"/>
    <w:rsid w:val="001A1F24"/>
    <w:rsid w:val="001A3214"/>
    <w:rsid w:val="001A3BA7"/>
    <w:rsid w:val="001A459A"/>
    <w:rsid w:val="001A4BC1"/>
    <w:rsid w:val="001A4C5C"/>
    <w:rsid w:val="001A51AC"/>
    <w:rsid w:val="001A5518"/>
    <w:rsid w:val="001A5BC0"/>
    <w:rsid w:val="001A6608"/>
    <w:rsid w:val="001A6724"/>
    <w:rsid w:val="001A6BBC"/>
    <w:rsid w:val="001A6BF6"/>
    <w:rsid w:val="001A6F2B"/>
    <w:rsid w:val="001A7898"/>
    <w:rsid w:val="001A7C7A"/>
    <w:rsid w:val="001A7E09"/>
    <w:rsid w:val="001B0410"/>
    <w:rsid w:val="001B0550"/>
    <w:rsid w:val="001B078B"/>
    <w:rsid w:val="001B09AF"/>
    <w:rsid w:val="001B1769"/>
    <w:rsid w:val="001B1D76"/>
    <w:rsid w:val="001B1F11"/>
    <w:rsid w:val="001B2A29"/>
    <w:rsid w:val="001B2E49"/>
    <w:rsid w:val="001B397B"/>
    <w:rsid w:val="001B3E60"/>
    <w:rsid w:val="001B3E9D"/>
    <w:rsid w:val="001B44CE"/>
    <w:rsid w:val="001B497F"/>
    <w:rsid w:val="001B5761"/>
    <w:rsid w:val="001B5C1F"/>
    <w:rsid w:val="001B68FC"/>
    <w:rsid w:val="001B747A"/>
    <w:rsid w:val="001B7912"/>
    <w:rsid w:val="001C0509"/>
    <w:rsid w:val="001C08FD"/>
    <w:rsid w:val="001C107F"/>
    <w:rsid w:val="001C193A"/>
    <w:rsid w:val="001C1BEC"/>
    <w:rsid w:val="001C208F"/>
    <w:rsid w:val="001C23FD"/>
    <w:rsid w:val="001C25D2"/>
    <w:rsid w:val="001C312F"/>
    <w:rsid w:val="001C3562"/>
    <w:rsid w:val="001C372A"/>
    <w:rsid w:val="001C38DA"/>
    <w:rsid w:val="001C3A5D"/>
    <w:rsid w:val="001C3E09"/>
    <w:rsid w:val="001C443F"/>
    <w:rsid w:val="001C4460"/>
    <w:rsid w:val="001C482A"/>
    <w:rsid w:val="001C4A76"/>
    <w:rsid w:val="001C4E4E"/>
    <w:rsid w:val="001C582F"/>
    <w:rsid w:val="001C6A35"/>
    <w:rsid w:val="001C770A"/>
    <w:rsid w:val="001C7838"/>
    <w:rsid w:val="001C792B"/>
    <w:rsid w:val="001C7AB8"/>
    <w:rsid w:val="001C7F26"/>
    <w:rsid w:val="001D02F7"/>
    <w:rsid w:val="001D056F"/>
    <w:rsid w:val="001D1122"/>
    <w:rsid w:val="001D12F0"/>
    <w:rsid w:val="001D2074"/>
    <w:rsid w:val="001D3726"/>
    <w:rsid w:val="001D3C21"/>
    <w:rsid w:val="001D42FB"/>
    <w:rsid w:val="001D58F1"/>
    <w:rsid w:val="001D5CC3"/>
    <w:rsid w:val="001D65A5"/>
    <w:rsid w:val="001D6D26"/>
    <w:rsid w:val="001D78E7"/>
    <w:rsid w:val="001E05E9"/>
    <w:rsid w:val="001E084C"/>
    <w:rsid w:val="001E1ACB"/>
    <w:rsid w:val="001E1D88"/>
    <w:rsid w:val="001E2E41"/>
    <w:rsid w:val="001E2EAA"/>
    <w:rsid w:val="001E2FD9"/>
    <w:rsid w:val="001E3010"/>
    <w:rsid w:val="001E3BB7"/>
    <w:rsid w:val="001E3F6D"/>
    <w:rsid w:val="001E4072"/>
    <w:rsid w:val="001E4E6A"/>
    <w:rsid w:val="001E537C"/>
    <w:rsid w:val="001E5B6D"/>
    <w:rsid w:val="001E6560"/>
    <w:rsid w:val="001E6BCE"/>
    <w:rsid w:val="001E7810"/>
    <w:rsid w:val="001F1C22"/>
    <w:rsid w:val="001F38DD"/>
    <w:rsid w:val="001F417F"/>
    <w:rsid w:val="001F4700"/>
    <w:rsid w:val="001F5466"/>
    <w:rsid w:val="001F56D9"/>
    <w:rsid w:val="001F6736"/>
    <w:rsid w:val="001F6B79"/>
    <w:rsid w:val="001F6C82"/>
    <w:rsid w:val="001F6F5B"/>
    <w:rsid w:val="001F7F38"/>
    <w:rsid w:val="00200100"/>
    <w:rsid w:val="002009AE"/>
    <w:rsid w:val="00200C08"/>
    <w:rsid w:val="00201007"/>
    <w:rsid w:val="0020184A"/>
    <w:rsid w:val="00202C2D"/>
    <w:rsid w:val="00202DA9"/>
    <w:rsid w:val="00203C43"/>
    <w:rsid w:val="00204AE8"/>
    <w:rsid w:val="00204DED"/>
    <w:rsid w:val="00206594"/>
    <w:rsid w:val="00206780"/>
    <w:rsid w:val="00206D42"/>
    <w:rsid w:val="00206EA4"/>
    <w:rsid w:val="002101CC"/>
    <w:rsid w:val="002102E6"/>
    <w:rsid w:val="0021064B"/>
    <w:rsid w:val="002127E0"/>
    <w:rsid w:val="00212FC9"/>
    <w:rsid w:val="00213130"/>
    <w:rsid w:val="00213538"/>
    <w:rsid w:val="002157F9"/>
    <w:rsid w:val="00216294"/>
    <w:rsid w:val="00216C07"/>
    <w:rsid w:val="00216FCB"/>
    <w:rsid w:val="0021711E"/>
    <w:rsid w:val="00217998"/>
    <w:rsid w:val="0022074E"/>
    <w:rsid w:val="0022125A"/>
    <w:rsid w:val="002215F5"/>
    <w:rsid w:val="00221BE9"/>
    <w:rsid w:val="002225D6"/>
    <w:rsid w:val="002226E2"/>
    <w:rsid w:val="002241C2"/>
    <w:rsid w:val="002242C4"/>
    <w:rsid w:val="002246C5"/>
    <w:rsid w:val="00224D56"/>
    <w:rsid w:val="002257CB"/>
    <w:rsid w:val="002276A8"/>
    <w:rsid w:val="002278DA"/>
    <w:rsid w:val="00227F17"/>
    <w:rsid w:val="0023003D"/>
    <w:rsid w:val="00230492"/>
    <w:rsid w:val="0023084A"/>
    <w:rsid w:val="00230B78"/>
    <w:rsid w:val="00230EA6"/>
    <w:rsid w:val="002317E6"/>
    <w:rsid w:val="00231E5B"/>
    <w:rsid w:val="002321C9"/>
    <w:rsid w:val="002325A6"/>
    <w:rsid w:val="002329F9"/>
    <w:rsid w:val="00232DDB"/>
    <w:rsid w:val="0023300A"/>
    <w:rsid w:val="002333F8"/>
    <w:rsid w:val="0023361B"/>
    <w:rsid w:val="002358E1"/>
    <w:rsid w:val="00235C62"/>
    <w:rsid w:val="002361D7"/>
    <w:rsid w:val="002363A9"/>
    <w:rsid w:val="0023673B"/>
    <w:rsid w:val="0023747C"/>
    <w:rsid w:val="00240918"/>
    <w:rsid w:val="00240D63"/>
    <w:rsid w:val="00240F02"/>
    <w:rsid w:val="00241537"/>
    <w:rsid w:val="00241628"/>
    <w:rsid w:val="0024249D"/>
    <w:rsid w:val="00242DBD"/>
    <w:rsid w:val="002468C5"/>
    <w:rsid w:val="00246FB8"/>
    <w:rsid w:val="00246FE5"/>
    <w:rsid w:val="00247848"/>
    <w:rsid w:val="002479D7"/>
    <w:rsid w:val="00247AFC"/>
    <w:rsid w:val="00247CFA"/>
    <w:rsid w:val="0025087D"/>
    <w:rsid w:val="002509C8"/>
    <w:rsid w:val="00250A82"/>
    <w:rsid w:val="00250D70"/>
    <w:rsid w:val="0025117E"/>
    <w:rsid w:val="00251AAD"/>
    <w:rsid w:val="00252EB4"/>
    <w:rsid w:val="002534F0"/>
    <w:rsid w:val="00253849"/>
    <w:rsid w:val="00253F18"/>
    <w:rsid w:val="002557B2"/>
    <w:rsid w:val="00255B0B"/>
    <w:rsid w:val="00256005"/>
    <w:rsid w:val="0025611F"/>
    <w:rsid w:val="00256B78"/>
    <w:rsid w:val="00256C59"/>
    <w:rsid w:val="0025741C"/>
    <w:rsid w:val="002603CA"/>
    <w:rsid w:val="00260500"/>
    <w:rsid w:val="0026260E"/>
    <w:rsid w:val="00262D1B"/>
    <w:rsid w:val="00262D9C"/>
    <w:rsid w:val="0026353E"/>
    <w:rsid w:val="00263ADE"/>
    <w:rsid w:val="0026409A"/>
    <w:rsid w:val="00264176"/>
    <w:rsid w:val="00264DDD"/>
    <w:rsid w:val="00265440"/>
    <w:rsid w:val="00265A5B"/>
    <w:rsid w:val="002665D7"/>
    <w:rsid w:val="00267CCD"/>
    <w:rsid w:val="00267EBC"/>
    <w:rsid w:val="002704E5"/>
    <w:rsid w:val="00270AEC"/>
    <w:rsid w:val="00270DDE"/>
    <w:rsid w:val="00270DF6"/>
    <w:rsid w:val="00271257"/>
    <w:rsid w:val="002720CA"/>
    <w:rsid w:val="0027298F"/>
    <w:rsid w:val="002729F8"/>
    <w:rsid w:val="00273D2F"/>
    <w:rsid w:val="00273FCE"/>
    <w:rsid w:val="0027408D"/>
    <w:rsid w:val="0027411C"/>
    <w:rsid w:val="002741C5"/>
    <w:rsid w:val="00274999"/>
    <w:rsid w:val="00274D15"/>
    <w:rsid w:val="00275378"/>
    <w:rsid w:val="00275FBE"/>
    <w:rsid w:val="002763A0"/>
    <w:rsid w:val="00276F75"/>
    <w:rsid w:val="002804AA"/>
    <w:rsid w:val="00280EE4"/>
    <w:rsid w:val="00280F55"/>
    <w:rsid w:val="00280FA0"/>
    <w:rsid w:val="002812CF"/>
    <w:rsid w:val="00281657"/>
    <w:rsid w:val="002817AD"/>
    <w:rsid w:val="00281EED"/>
    <w:rsid w:val="0028257D"/>
    <w:rsid w:val="00282E15"/>
    <w:rsid w:val="002830ED"/>
    <w:rsid w:val="002834DD"/>
    <w:rsid w:val="00283520"/>
    <w:rsid w:val="0028381B"/>
    <w:rsid w:val="002847D2"/>
    <w:rsid w:val="002849C8"/>
    <w:rsid w:val="00285686"/>
    <w:rsid w:val="002856FD"/>
    <w:rsid w:val="002858A2"/>
    <w:rsid w:val="00285F53"/>
    <w:rsid w:val="00286EFB"/>
    <w:rsid w:val="0028702F"/>
    <w:rsid w:val="002872D7"/>
    <w:rsid w:val="0028758E"/>
    <w:rsid w:val="00287A8D"/>
    <w:rsid w:val="00290003"/>
    <w:rsid w:val="00290006"/>
    <w:rsid w:val="00290575"/>
    <w:rsid w:val="00290F44"/>
    <w:rsid w:val="002910DC"/>
    <w:rsid w:val="00291289"/>
    <w:rsid w:val="00291367"/>
    <w:rsid w:val="00291650"/>
    <w:rsid w:val="0029187E"/>
    <w:rsid w:val="0029213E"/>
    <w:rsid w:val="00292433"/>
    <w:rsid w:val="002927A1"/>
    <w:rsid w:val="002931AC"/>
    <w:rsid w:val="002931EF"/>
    <w:rsid w:val="002950DD"/>
    <w:rsid w:val="00295737"/>
    <w:rsid w:val="00295B0D"/>
    <w:rsid w:val="00295FD0"/>
    <w:rsid w:val="0029643C"/>
    <w:rsid w:val="00296E47"/>
    <w:rsid w:val="0029776B"/>
    <w:rsid w:val="00297774"/>
    <w:rsid w:val="00297E67"/>
    <w:rsid w:val="00297F9F"/>
    <w:rsid w:val="002A0049"/>
    <w:rsid w:val="002A0697"/>
    <w:rsid w:val="002A0EBC"/>
    <w:rsid w:val="002A1DF2"/>
    <w:rsid w:val="002A2D43"/>
    <w:rsid w:val="002A3CE0"/>
    <w:rsid w:val="002A405C"/>
    <w:rsid w:val="002A437C"/>
    <w:rsid w:val="002A47F6"/>
    <w:rsid w:val="002A5159"/>
    <w:rsid w:val="002A5544"/>
    <w:rsid w:val="002A595B"/>
    <w:rsid w:val="002A5AC3"/>
    <w:rsid w:val="002A61C4"/>
    <w:rsid w:val="002A6498"/>
    <w:rsid w:val="002A64B2"/>
    <w:rsid w:val="002A689E"/>
    <w:rsid w:val="002A7360"/>
    <w:rsid w:val="002A7446"/>
    <w:rsid w:val="002B0825"/>
    <w:rsid w:val="002B09BC"/>
    <w:rsid w:val="002B0A32"/>
    <w:rsid w:val="002B13C7"/>
    <w:rsid w:val="002B15EA"/>
    <w:rsid w:val="002B1C88"/>
    <w:rsid w:val="002B1EBE"/>
    <w:rsid w:val="002B20E1"/>
    <w:rsid w:val="002B2C2A"/>
    <w:rsid w:val="002B3737"/>
    <w:rsid w:val="002B5DF7"/>
    <w:rsid w:val="002B61B1"/>
    <w:rsid w:val="002B6763"/>
    <w:rsid w:val="002B73C4"/>
    <w:rsid w:val="002C10FA"/>
    <w:rsid w:val="002C13B4"/>
    <w:rsid w:val="002C1B24"/>
    <w:rsid w:val="002C2648"/>
    <w:rsid w:val="002C27B2"/>
    <w:rsid w:val="002C2D37"/>
    <w:rsid w:val="002C2D5E"/>
    <w:rsid w:val="002C2D79"/>
    <w:rsid w:val="002C2E84"/>
    <w:rsid w:val="002C2F26"/>
    <w:rsid w:val="002C308C"/>
    <w:rsid w:val="002C34C4"/>
    <w:rsid w:val="002C3E3A"/>
    <w:rsid w:val="002C4791"/>
    <w:rsid w:val="002C5479"/>
    <w:rsid w:val="002C55FC"/>
    <w:rsid w:val="002C585E"/>
    <w:rsid w:val="002C6426"/>
    <w:rsid w:val="002C6468"/>
    <w:rsid w:val="002C724C"/>
    <w:rsid w:val="002C763A"/>
    <w:rsid w:val="002D0EF3"/>
    <w:rsid w:val="002D1FCA"/>
    <w:rsid w:val="002D364D"/>
    <w:rsid w:val="002D3973"/>
    <w:rsid w:val="002D3BD7"/>
    <w:rsid w:val="002D3DEC"/>
    <w:rsid w:val="002D604C"/>
    <w:rsid w:val="002D6413"/>
    <w:rsid w:val="002D71D6"/>
    <w:rsid w:val="002D766D"/>
    <w:rsid w:val="002D788F"/>
    <w:rsid w:val="002D7C89"/>
    <w:rsid w:val="002E01C6"/>
    <w:rsid w:val="002E0B58"/>
    <w:rsid w:val="002E12FA"/>
    <w:rsid w:val="002E189B"/>
    <w:rsid w:val="002E3529"/>
    <w:rsid w:val="002E4741"/>
    <w:rsid w:val="002E476C"/>
    <w:rsid w:val="002E5C44"/>
    <w:rsid w:val="002E5CB5"/>
    <w:rsid w:val="002E5E48"/>
    <w:rsid w:val="002E5EEB"/>
    <w:rsid w:val="002E625F"/>
    <w:rsid w:val="002E6A4F"/>
    <w:rsid w:val="002E7107"/>
    <w:rsid w:val="002E7365"/>
    <w:rsid w:val="002F0767"/>
    <w:rsid w:val="002F077E"/>
    <w:rsid w:val="002F1CB2"/>
    <w:rsid w:val="002F2321"/>
    <w:rsid w:val="002F2533"/>
    <w:rsid w:val="002F2A8E"/>
    <w:rsid w:val="002F2F60"/>
    <w:rsid w:val="002F3067"/>
    <w:rsid w:val="002F33E2"/>
    <w:rsid w:val="002F38C2"/>
    <w:rsid w:val="002F4316"/>
    <w:rsid w:val="002F4D19"/>
    <w:rsid w:val="002F52DD"/>
    <w:rsid w:val="002F54F3"/>
    <w:rsid w:val="002F62CA"/>
    <w:rsid w:val="002F6943"/>
    <w:rsid w:val="002F6A82"/>
    <w:rsid w:val="002F6FD3"/>
    <w:rsid w:val="00300195"/>
    <w:rsid w:val="003013DA"/>
    <w:rsid w:val="00301ACB"/>
    <w:rsid w:val="00301C85"/>
    <w:rsid w:val="003024CE"/>
    <w:rsid w:val="00303026"/>
    <w:rsid w:val="003036EF"/>
    <w:rsid w:val="0030375D"/>
    <w:rsid w:val="00303BA4"/>
    <w:rsid w:val="00303CBB"/>
    <w:rsid w:val="00304147"/>
    <w:rsid w:val="00304E5F"/>
    <w:rsid w:val="00305360"/>
    <w:rsid w:val="00305CB1"/>
    <w:rsid w:val="00306AA7"/>
    <w:rsid w:val="00307684"/>
    <w:rsid w:val="003101DF"/>
    <w:rsid w:val="003103D4"/>
    <w:rsid w:val="00310C4F"/>
    <w:rsid w:val="003117CE"/>
    <w:rsid w:val="00311CB5"/>
    <w:rsid w:val="0031224E"/>
    <w:rsid w:val="003125E5"/>
    <w:rsid w:val="003129CB"/>
    <w:rsid w:val="00312F6D"/>
    <w:rsid w:val="0031374B"/>
    <w:rsid w:val="00315B76"/>
    <w:rsid w:val="00315D29"/>
    <w:rsid w:val="00316A8C"/>
    <w:rsid w:val="00316C41"/>
    <w:rsid w:val="0031781A"/>
    <w:rsid w:val="0032055B"/>
    <w:rsid w:val="0032059A"/>
    <w:rsid w:val="0032098B"/>
    <w:rsid w:val="00320D50"/>
    <w:rsid w:val="00321C3F"/>
    <w:rsid w:val="00322472"/>
    <w:rsid w:val="00322AEB"/>
    <w:rsid w:val="00322D94"/>
    <w:rsid w:val="003238ED"/>
    <w:rsid w:val="00323C26"/>
    <w:rsid w:val="0032454A"/>
    <w:rsid w:val="00324E08"/>
    <w:rsid w:val="00325A44"/>
    <w:rsid w:val="003267E6"/>
    <w:rsid w:val="003307F5"/>
    <w:rsid w:val="00331E19"/>
    <w:rsid w:val="00333528"/>
    <w:rsid w:val="00333BD1"/>
    <w:rsid w:val="00333E8E"/>
    <w:rsid w:val="00333FC0"/>
    <w:rsid w:val="00334031"/>
    <w:rsid w:val="003348C9"/>
    <w:rsid w:val="003362D5"/>
    <w:rsid w:val="00337411"/>
    <w:rsid w:val="003374C1"/>
    <w:rsid w:val="00340109"/>
    <w:rsid w:val="003405B2"/>
    <w:rsid w:val="003416B9"/>
    <w:rsid w:val="00341D8E"/>
    <w:rsid w:val="00342253"/>
    <w:rsid w:val="00342380"/>
    <w:rsid w:val="0034257A"/>
    <w:rsid w:val="003429DA"/>
    <w:rsid w:val="00342F37"/>
    <w:rsid w:val="00343C95"/>
    <w:rsid w:val="003449D6"/>
    <w:rsid w:val="00344AF2"/>
    <w:rsid w:val="00345167"/>
    <w:rsid w:val="00345826"/>
    <w:rsid w:val="00346279"/>
    <w:rsid w:val="00346424"/>
    <w:rsid w:val="003467E0"/>
    <w:rsid w:val="00346F57"/>
    <w:rsid w:val="00347A39"/>
    <w:rsid w:val="003505DE"/>
    <w:rsid w:val="003509D0"/>
    <w:rsid w:val="00350DF1"/>
    <w:rsid w:val="00350FBC"/>
    <w:rsid w:val="00351CBE"/>
    <w:rsid w:val="00351DDB"/>
    <w:rsid w:val="00351FDA"/>
    <w:rsid w:val="003523FB"/>
    <w:rsid w:val="003524D9"/>
    <w:rsid w:val="00352625"/>
    <w:rsid w:val="0035324D"/>
    <w:rsid w:val="00353952"/>
    <w:rsid w:val="00354B26"/>
    <w:rsid w:val="00354B6B"/>
    <w:rsid w:val="00355C2D"/>
    <w:rsid w:val="00356554"/>
    <w:rsid w:val="00356C38"/>
    <w:rsid w:val="00357454"/>
    <w:rsid w:val="003577CB"/>
    <w:rsid w:val="0035781B"/>
    <w:rsid w:val="0036149D"/>
    <w:rsid w:val="003635EC"/>
    <w:rsid w:val="00363C0F"/>
    <w:rsid w:val="0036425C"/>
    <w:rsid w:val="0036481A"/>
    <w:rsid w:val="00365359"/>
    <w:rsid w:val="0036584D"/>
    <w:rsid w:val="00365982"/>
    <w:rsid w:val="0036676D"/>
    <w:rsid w:val="00366D9D"/>
    <w:rsid w:val="00366DE2"/>
    <w:rsid w:val="00366EC3"/>
    <w:rsid w:val="003671C9"/>
    <w:rsid w:val="003673EF"/>
    <w:rsid w:val="00370AA1"/>
    <w:rsid w:val="00370E82"/>
    <w:rsid w:val="00370F84"/>
    <w:rsid w:val="0037275B"/>
    <w:rsid w:val="003732BF"/>
    <w:rsid w:val="00373BF6"/>
    <w:rsid w:val="00374794"/>
    <w:rsid w:val="00374813"/>
    <w:rsid w:val="00375022"/>
    <w:rsid w:val="00375289"/>
    <w:rsid w:val="003756C6"/>
    <w:rsid w:val="00375C31"/>
    <w:rsid w:val="00375E9D"/>
    <w:rsid w:val="003777AB"/>
    <w:rsid w:val="0038054D"/>
    <w:rsid w:val="00380ACC"/>
    <w:rsid w:val="00380E96"/>
    <w:rsid w:val="00381DB8"/>
    <w:rsid w:val="00381F69"/>
    <w:rsid w:val="0038228B"/>
    <w:rsid w:val="00382B53"/>
    <w:rsid w:val="0038363F"/>
    <w:rsid w:val="003843F4"/>
    <w:rsid w:val="00384572"/>
    <w:rsid w:val="00384675"/>
    <w:rsid w:val="0038473C"/>
    <w:rsid w:val="00384948"/>
    <w:rsid w:val="00385C4D"/>
    <w:rsid w:val="00385D61"/>
    <w:rsid w:val="00386009"/>
    <w:rsid w:val="00386587"/>
    <w:rsid w:val="0038672C"/>
    <w:rsid w:val="00386C49"/>
    <w:rsid w:val="00386E2B"/>
    <w:rsid w:val="003877C5"/>
    <w:rsid w:val="00387F4B"/>
    <w:rsid w:val="00390137"/>
    <w:rsid w:val="00390193"/>
    <w:rsid w:val="0039070D"/>
    <w:rsid w:val="00391226"/>
    <w:rsid w:val="0039194D"/>
    <w:rsid w:val="00392058"/>
    <w:rsid w:val="0039337B"/>
    <w:rsid w:val="003936FA"/>
    <w:rsid w:val="00393EFB"/>
    <w:rsid w:val="00394494"/>
    <w:rsid w:val="00395795"/>
    <w:rsid w:val="00395A1C"/>
    <w:rsid w:val="00396A8D"/>
    <w:rsid w:val="00396BB4"/>
    <w:rsid w:val="00397267"/>
    <w:rsid w:val="00397E8B"/>
    <w:rsid w:val="003A0131"/>
    <w:rsid w:val="003A13DF"/>
    <w:rsid w:val="003A2073"/>
    <w:rsid w:val="003A2B78"/>
    <w:rsid w:val="003A35A7"/>
    <w:rsid w:val="003A3CAD"/>
    <w:rsid w:val="003A3D47"/>
    <w:rsid w:val="003A3E0F"/>
    <w:rsid w:val="003A3E3E"/>
    <w:rsid w:val="003A424D"/>
    <w:rsid w:val="003A495D"/>
    <w:rsid w:val="003A4D59"/>
    <w:rsid w:val="003A5377"/>
    <w:rsid w:val="003A595E"/>
    <w:rsid w:val="003A59FE"/>
    <w:rsid w:val="003A5CAB"/>
    <w:rsid w:val="003A6B1A"/>
    <w:rsid w:val="003A6D46"/>
    <w:rsid w:val="003A76C0"/>
    <w:rsid w:val="003A7B76"/>
    <w:rsid w:val="003B026B"/>
    <w:rsid w:val="003B04D4"/>
    <w:rsid w:val="003B0B04"/>
    <w:rsid w:val="003B0E95"/>
    <w:rsid w:val="003B1F8E"/>
    <w:rsid w:val="003B23ED"/>
    <w:rsid w:val="003B274D"/>
    <w:rsid w:val="003B2BB1"/>
    <w:rsid w:val="003B3245"/>
    <w:rsid w:val="003B32FD"/>
    <w:rsid w:val="003B380F"/>
    <w:rsid w:val="003B4011"/>
    <w:rsid w:val="003B4341"/>
    <w:rsid w:val="003B5BD0"/>
    <w:rsid w:val="003B5D2F"/>
    <w:rsid w:val="003B5E5B"/>
    <w:rsid w:val="003B6295"/>
    <w:rsid w:val="003B65EE"/>
    <w:rsid w:val="003B6783"/>
    <w:rsid w:val="003B6AC3"/>
    <w:rsid w:val="003B7192"/>
    <w:rsid w:val="003B7833"/>
    <w:rsid w:val="003B793F"/>
    <w:rsid w:val="003B7A64"/>
    <w:rsid w:val="003C04EF"/>
    <w:rsid w:val="003C06E1"/>
    <w:rsid w:val="003C0BC3"/>
    <w:rsid w:val="003C0E6E"/>
    <w:rsid w:val="003C1836"/>
    <w:rsid w:val="003C1FE8"/>
    <w:rsid w:val="003C215D"/>
    <w:rsid w:val="003C265B"/>
    <w:rsid w:val="003C4662"/>
    <w:rsid w:val="003C58F3"/>
    <w:rsid w:val="003C5E7E"/>
    <w:rsid w:val="003C6ABA"/>
    <w:rsid w:val="003C6C92"/>
    <w:rsid w:val="003C6EAD"/>
    <w:rsid w:val="003C7821"/>
    <w:rsid w:val="003C7CF9"/>
    <w:rsid w:val="003D00A2"/>
    <w:rsid w:val="003D0C90"/>
    <w:rsid w:val="003D1090"/>
    <w:rsid w:val="003D10B8"/>
    <w:rsid w:val="003D10C3"/>
    <w:rsid w:val="003D10CF"/>
    <w:rsid w:val="003D1298"/>
    <w:rsid w:val="003D2337"/>
    <w:rsid w:val="003D2867"/>
    <w:rsid w:val="003D2FD2"/>
    <w:rsid w:val="003D3BB0"/>
    <w:rsid w:val="003D5137"/>
    <w:rsid w:val="003D5416"/>
    <w:rsid w:val="003D55DE"/>
    <w:rsid w:val="003D6006"/>
    <w:rsid w:val="003D661C"/>
    <w:rsid w:val="003D6E06"/>
    <w:rsid w:val="003D6FAD"/>
    <w:rsid w:val="003D73B7"/>
    <w:rsid w:val="003D7C13"/>
    <w:rsid w:val="003E0960"/>
    <w:rsid w:val="003E0AEE"/>
    <w:rsid w:val="003E0C56"/>
    <w:rsid w:val="003E1F95"/>
    <w:rsid w:val="003E25A5"/>
    <w:rsid w:val="003E393A"/>
    <w:rsid w:val="003E40F8"/>
    <w:rsid w:val="003E421F"/>
    <w:rsid w:val="003E4A0D"/>
    <w:rsid w:val="003E4B24"/>
    <w:rsid w:val="003E4DF7"/>
    <w:rsid w:val="003E5A5A"/>
    <w:rsid w:val="003E5C9F"/>
    <w:rsid w:val="003E5D95"/>
    <w:rsid w:val="003E612F"/>
    <w:rsid w:val="003E6607"/>
    <w:rsid w:val="003E6CC3"/>
    <w:rsid w:val="003E6CD6"/>
    <w:rsid w:val="003E711C"/>
    <w:rsid w:val="003E75DA"/>
    <w:rsid w:val="003E7FE8"/>
    <w:rsid w:val="003F0D9E"/>
    <w:rsid w:val="003F1F99"/>
    <w:rsid w:val="003F21F9"/>
    <w:rsid w:val="003F312C"/>
    <w:rsid w:val="003F3797"/>
    <w:rsid w:val="003F3D2D"/>
    <w:rsid w:val="003F426D"/>
    <w:rsid w:val="003F4FDF"/>
    <w:rsid w:val="003F563F"/>
    <w:rsid w:val="003F6F27"/>
    <w:rsid w:val="003F78A3"/>
    <w:rsid w:val="003F7A82"/>
    <w:rsid w:val="003F7F56"/>
    <w:rsid w:val="00400032"/>
    <w:rsid w:val="004008F8"/>
    <w:rsid w:val="00400DE0"/>
    <w:rsid w:val="00401274"/>
    <w:rsid w:val="00401C99"/>
    <w:rsid w:val="004027E4"/>
    <w:rsid w:val="00402C47"/>
    <w:rsid w:val="00402F38"/>
    <w:rsid w:val="0040314C"/>
    <w:rsid w:val="00403E1C"/>
    <w:rsid w:val="00404568"/>
    <w:rsid w:val="004045B2"/>
    <w:rsid w:val="004050C5"/>
    <w:rsid w:val="004053DF"/>
    <w:rsid w:val="004060F3"/>
    <w:rsid w:val="004065C4"/>
    <w:rsid w:val="00407838"/>
    <w:rsid w:val="004110E5"/>
    <w:rsid w:val="00411D6C"/>
    <w:rsid w:val="004121CE"/>
    <w:rsid w:val="00412DEB"/>
    <w:rsid w:val="00413355"/>
    <w:rsid w:val="00413B2C"/>
    <w:rsid w:val="00413CE8"/>
    <w:rsid w:val="00414094"/>
    <w:rsid w:val="00414676"/>
    <w:rsid w:val="00414B36"/>
    <w:rsid w:val="00414BE4"/>
    <w:rsid w:val="0041549E"/>
    <w:rsid w:val="004178D5"/>
    <w:rsid w:val="00417DD1"/>
    <w:rsid w:val="00417FB8"/>
    <w:rsid w:val="00420885"/>
    <w:rsid w:val="00420DA1"/>
    <w:rsid w:val="004214A1"/>
    <w:rsid w:val="0042177B"/>
    <w:rsid w:val="00421EAC"/>
    <w:rsid w:val="00422321"/>
    <w:rsid w:val="00422664"/>
    <w:rsid w:val="004226A2"/>
    <w:rsid w:val="004228F1"/>
    <w:rsid w:val="00423163"/>
    <w:rsid w:val="004248FF"/>
    <w:rsid w:val="00425A0D"/>
    <w:rsid w:val="00425C27"/>
    <w:rsid w:val="00425CDB"/>
    <w:rsid w:val="00426B29"/>
    <w:rsid w:val="00426BFE"/>
    <w:rsid w:val="0042766D"/>
    <w:rsid w:val="00427DC5"/>
    <w:rsid w:val="004301EF"/>
    <w:rsid w:val="004305B4"/>
    <w:rsid w:val="00430657"/>
    <w:rsid w:val="00432CAA"/>
    <w:rsid w:val="00433245"/>
    <w:rsid w:val="004339C7"/>
    <w:rsid w:val="00433C52"/>
    <w:rsid w:val="004345D7"/>
    <w:rsid w:val="004345F4"/>
    <w:rsid w:val="00434C6B"/>
    <w:rsid w:val="00434F47"/>
    <w:rsid w:val="00435031"/>
    <w:rsid w:val="004354A0"/>
    <w:rsid w:val="00435B2A"/>
    <w:rsid w:val="00436C38"/>
    <w:rsid w:val="00437172"/>
    <w:rsid w:val="00437F37"/>
    <w:rsid w:val="0044165F"/>
    <w:rsid w:val="00442123"/>
    <w:rsid w:val="00442692"/>
    <w:rsid w:val="00443393"/>
    <w:rsid w:val="004433DD"/>
    <w:rsid w:val="00443581"/>
    <w:rsid w:val="004438C0"/>
    <w:rsid w:val="00443D5E"/>
    <w:rsid w:val="00443F49"/>
    <w:rsid w:val="004442F4"/>
    <w:rsid w:val="00444E1C"/>
    <w:rsid w:val="00445F0E"/>
    <w:rsid w:val="00446161"/>
    <w:rsid w:val="004463C7"/>
    <w:rsid w:val="004466BA"/>
    <w:rsid w:val="00446772"/>
    <w:rsid w:val="00447078"/>
    <w:rsid w:val="004470BD"/>
    <w:rsid w:val="00447134"/>
    <w:rsid w:val="00447392"/>
    <w:rsid w:val="00447F7F"/>
    <w:rsid w:val="0045016A"/>
    <w:rsid w:val="0045155A"/>
    <w:rsid w:val="00451EE1"/>
    <w:rsid w:val="0045220D"/>
    <w:rsid w:val="00452FD8"/>
    <w:rsid w:val="00453024"/>
    <w:rsid w:val="004531A1"/>
    <w:rsid w:val="00453E2B"/>
    <w:rsid w:val="00454451"/>
    <w:rsid w:val="00454BFD"/>
    <w:rsid w:val="00454EE4"/>
    <w:rsid w:val="004554DF"/>
    <w:rsid w:val="004562DA"/>
    <w:rsid w:val="00457098"/>
    <w:rsid w:val="00457337"/>
    <w:rsid w:val="00457EA4"/>
    <w:rsid w:val="00460507"/>
    <w:rsid w:val="0046074B"/>
    <w:rsid w:val="00460ED2"/>
    <w:rsid w:val="00461171"/>
    <w:rsid w:val="00461A50"/>
    <w:rsid w:val="00461D7D"/>
    <w:rsid w:val="004621C0"/>
    <w:rsid w:val="004626B5"/>
    <w:rsid w:val="00462A64"/>
    <w:rsid w:val="004639CF"/>
    <w:rsid w:val="00463DFF"/>
    <w:rsid w:val="00464CD5"/>
    <w:rsid w:val="00465689"/>
    <w:rsid w:val="00466A7A"/>
    <w:rsid w:val="00466C19"/>
    <w:rsid w:val="00467BFB"/>
    <w:rsid w:val="00467FAC"/>
    <w:rsid w:val="0047010D"/>
    <w:rsid w:val="00470126"/>
    <w:rsid w:val="00470945"/>
    <w:rsid w:val="004715C2"/>
    <w:rsid w:val="0047189B"/>
    <w:rsid w:val="00472578"/>
    <w:rsid w:val="00473DA7"/>
    <w:rsid w:val="004767E4"/>
    <w:rsid w:val="00476BD0"/>
    <w:rsid w:val="00477B9F"/>
    <w:rsid w:val="00477CAB"/>
    <w:rsid w:val="00477CEF"/>
    <w:rsid w:val="00477CFE"/>
    <w:rsid w:val="004800BB"/>
    <w:rsid w:val="0048069E"/>
    <w:rsid w:val="00481D3E"/>
    <w:rsid w:val="00481D56"/>
    <w:rsid w:val="0048316B"/>
    <w:rsid w:val="004831A4"/>
    <w:rsid w:val="004834DA"/>
    <w:rsid w:val="00483C56"/>
    <w:rsid w:val="004842AC"/>
    <w:rsid w:val="0048570B"/>
    <w:rsid w:val="00485912"/>
    <w:rsid w:val="00486599"/>
    <w:rsid w:val="004866AC"/>
    <w:rsid w:val="004866E3"/>
    <w:rsid w:val="00486BF5"/>
    <w:rsid w:val="00486F69"/>
    <w:rsid w:val="004873B3"/>
    <w:rsid w:val="00487B03"/>
    <w:rsid w:val="00487D2B"/>
    <w:rsid w:val="004907EB"/>
    <w:rsid w:val="00491CEC"/>
    <w:rsid w:val="00491E3B"/>
    <w:rsid w:val="00494160"/>
    <w:rsid w:val="004950E7"/>
    <w:rsid w:val="004953DB"/>
    <w:rsid w:val="0049572D"/>
    <w:rsid w:val="00495DD2"/>
    <w:rsid w:val="0049722B"/>
    <w:rsid w:val="0049729F"/>
    <w:rsid w:val="00497886"/>
    <w:rsid w:val="00497957"/>
    <w:rsid w:val="004979D4"/>
    <w:rsid w:val="004A02E8"/>
    <w:rsid w:val="004A0910"/>
    <w:rsid w:val="004A17FF"/>
    <w:rsid w:val="004A1E1C"/>
    <w:rsid w:val="004A506C"/>
    <w:rsid w:val="004A54D3"/>
    <w:rsid w:val="004A5931"/>
    <w:rsid w:val="004A5B38"/>
    <w:rsid w:val="004A5D36"/>
    <w:rsid w:val="004A5F32"/>
    <w:rsid w:val="004A6186"/>
    <w:rsid w:val="004A64DD"/>
    <w:rsid w:val="004A6759"/>
    <w:rsid w:val="004A67AE"/>
    <w:rsid w:val="004A6C17"/>
    <w:rsid w:val="004A77A9"/>
    <w:rsid w:val="004A7941"/>
    <w:rsid w:val="004A7E31"/>
    <w:rsid w:val="004A7E51"/>
    <w:rsid w:val="004B0720"/>
    <w:rsid w:val="004B09CE"/>
    <w:rsid w:val="004B1792"/>
    <w:rsid w:val="004B22B8"/>
    <w:rsid w:val="004B247C"/>
    <w:rsid w:val="004B253D"/>
    <w:rsid w:val="004B3441"/>
    <w:rsid w:val="004B3B01"/>
    <w:rsid w:val="004B4482"/>
    <w:rsid w:val="004B44B4"/>
    <w:rsid w:val="004B4AD6"/>
    <w:rsid w:val="004B4B2A"/>
    <w:rsid w:val="004B4D0C"/>
    <w:rsid w:val="004B4EEE"/>
    <w:rsid w:val="004B4F34"/>
    <w:rsid w:val="004B549A"/>
    <w:rsid w:val="004B66F7"/>
    <w:rsid w:val="004B6CB4"/>
    <w:rsid w:val="004B71D7"/>
    <w:rsid w:val="004B72B2"/>
    <w:rsid w:val="004B7B7D"/>
    <w:rsid w:val="004C01C2"/>
    <w:rsid w:val="004C0C50"/>
    <w:rsid w:val="004C16A0"/>
    <w:rsid w:val="004C1AAF"/>
    <w:rsid w:val="004C1B6B"/>
    <w:rsid w:val="004C256C"/>
    <w:rsid w:val="004C2BB1"/>
    <w:rsid w:val="004C2BC0"/>
    <w:rsid w:val="004C2CF2"/>
    <w:rsid w:val="004C4606"/>
    <w:rsid w:val="004C4858"/>
    <w:rsid w:val="004C5812"/>
    <w:rsid w:val="004C5E4A"/>
    <w:rsid w:val="004C61A7"/>
    <w:rsid w:val="004C66AE"/>
    <w:rsid w:val="004C694E"/>
    <w:rsid w:val="004C6BE0"/>
    <w:rsid w:val="004C7AD6"/>
    <w:rsid w:val="004D04F3"/>
    <w:rsid w:val="004D15C6"/>
    <w:rsid w:val="004D17CA"/>
    <w:rsid w:val="004D1C4B"/>
    <w:rsid w:val="004D1E39"/>
    <w:rsid w:val="004D2993"/>
    <w:rsid w:val="004D2E5A"/>
    <w:rsid w:val="004D36B1"/>
    <w:rsid w:val="004D3985"/>
    <w:rsid w:val="004D3EC1"/>
    <w:rsid w:val="004D3FC0"/>
    <w:rsid w:val="004D4581"/>
    <w:rsid w:val="004D597C"/>
    <w:rsid w:val="004D5A75"/>
    <w:rsid w:val="004D5B38"/>
    <w:rsid w:val="004D654A"/>
    <w:rsid w:val="004D6826"/>
    <w:rsid w:val="004D744A"/>
    <w:rsid w:val="004E0398"/>
    <w:rsid w:val="004E07C5"/>
    <w:rsid w:val="004E0ED5"/>
    <w:rsid w:val="004E0F2E"/>
    <w:rsid w:val="004E2CBF"/>
    <w:rsid w:val="004E3138"/>
    <w:rsid w:val="004E4417"/>
    <w:rsid w:val="004E450F"/>
    <w:rsid w:val="004E4E07"/>
    <w:rsid w:val="004E5938"/>
    <w:rsid w:val="004E5BFB"/>
    <w:rsid w:val="004E636F"/>
    <w:rsid w:val="004E6997"/>
    <w:rsid w:val="004E7016"/>
    <w:rsid w:val="004E7293"/>
    <w:rsid w:val="004E73D9"/>
    <w:rsid w:val="004E74F4"/>
    <w:rsid w:val="004E75FE"/>
    <w:rsid w:val="004E7BB2"/>
    <w:rsid w:val="004E7CB4"/>
    <w:rsid w:val="004F0A85"/>
    <w:rsid w:val="004F0AE0"/>
    <w:rsid w:val="004F1172"/>
    <w:rsid w:val="004F163F"/>
    <w:rsid w:val="004F2518"/>
    <w:rsid w:val="004F2522"/>
    <w:rsid w:val="004F2DA2"/>
    <w:rsid w:val="004F3BFE"/>
    <w:rsid w:val="004F3E8D"/>
    <w:rsid w:val="004F446D"/>
    <w:rsid w:val="004F4546"/>
    <w:rsid w:val="004F4B82"/>
    <w:rsid w:val="004F50E2"/>
    <w:rsid w:val="004F52E5"/>
    <w:rsid w:val="004F6194"/>
    <w:rsid w:val="004F6CFD"/>
    <w:rsid w:val="004F6E27"/>
    <w:rsid w:val="004F6FE4"/>
    <w:rsid w:val="004F712B"/>
    <w:rsid w:val="004F7132"/>
    <w:rsid w:val="004F7422"/>
    <w:rsid w:val="0050036E"/>
    <w:rsid w:val="00500755"/>
    <w:rsid w:val="005015E7"/>
    <w:rsid w:val="00502228"/>
    <w:rsid w:val="00502C14"/>
    <w:rsid w:val="005030E8"/>
    <w:rsid w:val="00503974"/>
    <w:rsid w:val="00504294"/>
    <w:rsid w:val="005044E8"/>
    <w:rsid w:val="00504FCB"/>
    <w:rsid w:val="005058E2"/>
    <w:rsid w:val="00505CDB"/>
    <w:rsid w:val="00505DA4"/>
    <w:rsid w:val="00507B66"/>
    <w:rsid w:val="00507CBA"/>
    <w:rsid w:val="00507D9C"/>
    <w:rsid w:val="005101DA"/>
    <w:rsid w:val="00510AA3"/>
    <w:rsid w:val="00511201"/>
    <w:rsid w:val="005119DC"/>
    <w:rsid w:val="00511A4B"/>
    <w:rsid w:val="00511CD1"/>
    <w:rsid w:val="0051278D"/>
    <w:rsid w:val="00512A45"/>
    <w:rsid w:val="00512B55"/>
    <w:rsid w:val="00512D5B"/>
    <w:rsid w:val="005130C7"/>
    <w:rsid w:val="00513F56"/>
    <w:rsid w:val="0051412E"/>
    <w:rsid w:val="00514596"/>
    <w:rsid w:val="0051462D"/>
    <w:rsid w:val="00514A2C"/>
    <w:rsid w:val="00514D72"/>
    <w:rsid w:val="00515C63"/>
    <w:rsid w:val="00515E02"/>
    <w:rsid w:val="005171EF"/>
    <w:rsid w:val="00517413"/>
    <w:rsid w:val="005174FF"/>
    <w:rsid w:val="0052011A"/>
    <w:rsid w:val="005204AE"/>
    <w:rsid w:val="00520ADB"/>
    <w:rsid w:val="00520C07"/>
    <w:rsid w:val="00520CAF"/>
    <w:rsid w:val="00520D3E"/>
    <w:rsid w:val="00520E04"/>
    <w:rsid w:val="00521B4C"/>
    <w:rsid w:val="00521B8C"/>
    <w:rsid w:val="00521ED4"/>
    <w:rsid w:val="005220B3"/>
    <w:rsid w:val="00522251"/>
    <w:rsid w:val="0052276E"/>
    <w:rsid w:val="005236C9"/>
    <w:rsid w:val="00524A52"/>
    <w:rsid w:val="00524C0E"/>
    <w:rsid w:val="00524E25"/>
    <w:rsid w:val="005250F1"/>
    <w:rsid w:val="00526017"/>
    <w:rsid w:val="005268F6"/>
    <w:rsid w:val="0052778D"/>
    <w:rsid w:val="005278AE"/>
    <w:rsid w:val="00527A3D"/>
    <w:rsid w:val="00527A66"/>
    <w:rsid w:val="00527CE2"/>
    <w:rsid w:val="00527F34"/>
    <w:rsid w:val="00530C35"/>
    <w:rsid w:val="005313B9"/>
    <w:rsid w:val="00531A95"/>
    <w:rsid w:val="00531CEE"/>
    <w:rsid w:val="005324C6"/>
    <w:rsid w:val="0053273A"/>
    <w:rsid w:val="005328AF"/>
    <w:rsid w:val="00532F93"/>
    <w:rsid w:val="005336A1"/>
    <w:rsid w:val="005339DA"/>
    <w:rsid w:val="0053461D"/>
    <w:rsid w:val="00536631"/>
    <w:rsid w:val="005377A4"/>
    <w:rsid w:val="00537A43"/>
    <w:rsid w:val="00540729"/>
    <w:rsid w:val="00541CB9"/>
    <w:rsid w:val="00541E85"/>
    <w:rsid w:val="00542CB4"/>
    <w:rsid w:val="0054374F"/>
    <w:rsid w:val="00543970"/>
    <w:rsid w:val="00543EFD"/>
    <w:rsid w:val="005445EB"/>
    <w:rsid w:val="005447A5"/>
    <w:rsid w:val="00546492"/>
    <w:rsid w:val="00546511"/>
    <w:rsid w:val="00546ECF"/>
    <w:rsid w:val="0054731F"/>
    <w:rsid w:val="005474CA"/>
    <w:rsid w:val="005477EA"/>
    <w:rsid w:val="00547B9B"/>
    <w:rsid w:val="00550BE6"/>
    <w:rsid w:val="005515D0"/>
    <w:rsid w:val="00551801"/>
    <w:rsid w:val="0055268B"/>
    <w:rsid w:val="0055352B"/>
    <w:rsid w:val="00554B83"/>
    <w:rsid w:val="00554E78"/>
    <w:rsid w:val="00555AC5"/>
    <w:rsid w:val="00555D28"/>
    <w:rsid w:val="00556131"/>
    <w:rsid w:val="005579EF"/>
    <w:rsid w:val="00560939"/>
    <w:rsid w:val="00560A52"/>
    <w:rsid w:val="0056140D"/>
    <w:rsid w:val="00561454"/>
    <w:rsid w:val="00561C15"/>
    <w:rsid w:val="005620C3"/>
    <w:rsid w:val="00562190"/>
    <w:rsid w:val="0056250B"/>
    <w:rsid w:val="00562D1B"/>
    <w:rsid w:val="00563319"/>
    <w:rsid w:val="00563680"/>
    <w:rsid w:val="00564052"/>
    <w:rsid w:val="00564CC6"/>
    <w:rsid w:val="0056506B"/>
    <w:rsid w:val="00565321"/>
    <w:rsid w:val="0056594A"/>
    <w:rsid w:val="00565CB6"/>
    <w:rsid w:val="00565DB1"/>
    <w:rsid w:val="00566A80"/>
    <w:rsid w:val="00566C22"/>
    <w:rsid w:val="00566F7F"/>
    <w:rsid w:val="00567096"/>
    <w:rsid w:val="005673C8"/>
    <w:rsid w:val="005678AF"/>
    <w:rsid w:val="00570081"/>
    <w:rsid w:val="00571442"/>
    <w:rsid w:val="005716B5"/>
    <w:rsid w:val="005728CC"/>
    <w:rsid w:val="00572E6E"/>
    <w:rsid w:val="00572FB0"/>
    <w:rsid w:val="005730CD"/>
    <w:rsid w:val="00573937"/>
    <w:rsid w:val="00574039"/>
    <w:rsid w:val="0057408D"/>
    <w:rsid w:val="005743EB"/>
    <w:rsid w:val="00575ADB"/>
    <w:rsid w:val="005764DA"/>
    <w:rsid w:val="00580295"/>
    <w:rsid w:val="00581520"/>
    <w:rsid w:val="00581CA7"/>
    <w:rsid w:val="00582346"/>
    <w:rsid w:val="005823D1"/>
    <w:rsid w:val="005828D6"/>
    <w:rsid w:val="00583320"/>
    <w:rsid w:val="005835CC"/>
    <w:rsid w:val="005838F2"/>
    <w:rsid w:val="00583DDA"/>
    <w:rsid w:val="00583EE2"/>
    <w:rsid w:val="00584402"/>
    <w:rsid w:val="00584522"/>
    <w:rsid w:val="00584AD0"/>
    <w:rsid w:val="00584BF4"/>
    <w:rsid w:val="005856F9"/>
    <w:rsid w:val="00585D3B"/>
    <w:rsid w:val="00585D67"/>
    <w:rsid w:val="00585E9B"/>
    <w:rsid w:val="00585F6F"/>
    <w:rsid w:val="005861E9"/>
    <w:rsid w:val="0058684C"/>
    <w:rsid w:val="00586ABC"/>
    <w:rsid w:val="00587208"/>
    <w:rsid w:val="005879EE"/>
    <w:rsid w:val="00590345"/>
    <w:rsid w:val="005905E9"/>
    <w:rsid w:val="005915ED"/>
    <w:rsid w:val="0059240B"/>
    <w:rsid w:val="005925AD"/>
    <w:rsid w:val="00593A19"/>
    <w:rsid w:val="0059429D"/>
    <w:rsid w:val="00594739"/>
    <w:rsid w:val="00594F0E"/>
    <w:rsid w:val="00595DCF"/>
    <w:rsid w:val="005973A6"/>
    <w:rsid w:val="00597CF8"/>
    <w:rsid w:val="00597D9A"/>
    <w:rsid w:val="00597F69"/>
    <w:rsid w:val="005A033C"/>
    <w:rsid w:val="005A06CE"/>
    <w:rsid w:val="005A0898"/>
    <w:rsid w:val="005A0E6D"/>
    <w:rsid w:val="005A389B"/>
    <w:rsid w:val="005A418B"/>
    <w:rsid w:val="005A49DC"/>
    <w:rsid w:val="005A4DAE"/>
    <w:rsid w:val="005A51A9"/>
    <w:rsid w:val="005A5C3E"/>
    <w:rsid w:val="005A5C5C"/>
    <w:rsid w:val="005A5F44"/>
    <w:rsid w:val="005A64DA"/>
    <w:rsid w:val="005A681B"/>
    <w:rsid w:val="005A6A17"/>
    <w:rsid w:val="005A6D3C"/>
    <w:rsid w:val="005A73A1"/>
    <w:rsid w:val="005A750B"/>
    <w:rsid w:val="005A7597"/>
    <w:rsid w:val="005A78D5"/>
    <w:rsid w:val="005A7AB3"/>
    <w:rsid w:val="005B093B"/>
    <w:rsid w:val="005B0E11"/>
    <w:rsid w:val="005B0F9B"/>
    <w:rsid w:val="005B11C9"/>
    <w:rsid w:val="005B19B9"/>
    <w:rsid w:val="005B1F53"/>
    <w:rsid w:val="005B2E1E"/>
    <w:rsid w:val="005B345F"/>
    <w:rsid w:val="005B34E5"/>
    <w:rsid w:val="005B4569"/>
    <w:rsid w:val="005B4680"/>
    <w:rsid w:val="005B5543"/>
    <w:rsid w:val="005B5993"/>
    <w:rsid w:val="005B59D2"/>
    <w:rsid w:val="005B5BF3"/>
    <w:rsid w:val="005B5DFE"/>
    <w:rsid w:val="005B5EC9"/>
    <w:rsid w:val="005B6324"/>
    <w:rsid w:val="005B67A2"/>
    <w:rsid w:val="005B748E"/>
    <w:rsid w:val="005B756B"/>
    <w:rsid w:val="005B7C2A"/>
    <w:rsid w:val="005B7DE9"/>
    <w:rsid w:val="005C0F09"/>
    <w:rsid w:val="005C0F32"/>
    <w:rsid w:val="005C11E7"/>
    <w:rsid w:val="005C1322"/>
    <w:rsid w:val="005C13E9"/>
    <w:rsid w:val="005C16DD"/>
    <w:rsid w:val="005C18C7"/>
    <w:rsid w:val="005C1BAE"/>
    <w:rsid w:val="005C1D1A"/>
    <w:rsid w:val="005C228F"/>
    <w:rsid w:val="005C2CDC"/>
    <w:rsid w:val="005C32DB"/>
    <w:rsid w:val="005C3891"/>
    <w:rsid w:val="005C46B6"/>
    <w:rsid w:val="005C4A85"/>
    <w:rsid w:val="005C66B0"/>
    <w:rsid w:val="005C6D18"/>
    <w:rsid w:val="005C7182"/>
    <w:rsid w:val="005D05BD"/>
    <w:rsid w:val="005D07B9"/>
    <w:rsid w:val="005D0AD7"/>
    <w:rsid w:val="005D0AF4"/>
    <w:rsid w:val="005D12F4"/>
    <w:rsid w:val="005D1864"/>
    <w:rsid w:val="005D1E15"/>
    <w:rsid w:val="005D41FB"/>
    <w:rsid w:val="005D4EA5"/>
    <w:rsid w:val="005D4FF4"/>
    <w:rsid w:val="005D5A54"/>
    <w:rsid w:val="005D63B3"/>
    <w:rsid w:val="005D6548"/>
    <w:rsid w:val="005D68EA"/>
    <w:rsid w:val="005D7209"/>
    <w:rsid w:val="005D73BA"/>
    <w:rsid w:val="005D7412"/>
    <w:rsid w:val="005E08DD"/>
    <w:rsid w:val="005E09B3"/>
    <w:rsid w:val="005E1489"/>
    <w:rsid w:val="005E14B9"/>
    <w:rsid w:val="005E1646"/>
    <w:rsid w:val="005E1A99"/>
    <w:rsid w:val="005E224F"/>
    <w:rsid w:val="005E2B1E"/>
    <w:rsid w:val="005E3363"/>
    <w:rsid w:val="005E42B8"/>
    <w:rsid w:val="005E511F"/>
    <w:rsid w:val="005E54D6"/>
    <w:rsid w:val="005E61EA"/>
    <w:rsid w:val="005E6E17"/>
    <w:rsid w:val="005E733C"/>
    <w:rsid w:val="005E764E"/>
    <w:rsid w:val="005E7D5B"/>
    <w:rsid w:val="005F0905"/>
    <w:rsid w:val="005F1909"/>
    <w:rsid w:val="005F1D8C"/>
    <w:rsid w:val="005F22F7"/>
    <w:rsid w:val="005F25D0"/>
    <w:rsid w:val="005F2B01"/>
    <w:rsid w:val="005F3380"/>
    <w:rsid w:val="005F33C1"/>
    <w:rsid w:val="005F3790"/>
    <w:rsid w:val="005F38C0"/>
    <w:rsid w:val="005F4E48"/>
    <w:rsid w:val="005F59C7"/>
    <w:rsid w:val="005F5BCE"/>
    <w:rsid w:val="005F6295"/>
    <w:rsid w:val="005F6544"/>
    <w:rsid w:val="005F6E9B"/>
    <w:rsid w:val="00600B9F"/>
    <w:rsid w:val="00600C52"/>
    <w:rsid w:val="00600CBE"/>
    <w:rsid w:val="00600D5D"/>
    <w:rsid w:val="006012FB"/>
    <w:rsid w:val="00601D5D"/>
    <w:rsid w:val="00602EA4"/>
    <w:rsid w:val="00603210"/>
    <w:rsid w:val="00603251"/>
    <w:rsid w:val="006038F2"/>
    <w:rsid w:val="006043A7"/>
    <w:rsid w:val="006043D5"/>
    <w:rsid w:val="006048FC"/>
    <w:rsid w:val="006059A4"/>
    <w:rsid w:val="00605E7C"/>
    <w:rsid w:val="006066EA"/>
    <w:rsid w:val="00607B68"/>
    <w:rsid w:val="006101F2"/>
    <w:rsid w:val="006103D3"/>
    <w:rsid w:val="00610A28"/>
    <w:rsid w:val="00610BA8"/>
    <w:rsid w:val="00610C6F"/>
    <w:rsid w:val="00610F18"/>
    <w:rsid w:val="00611465"/>
    <w:rsid w:val="006128CC"/>
    <w:rsid w:val="00612A79"/>
    <w:rsid w:val="00612E81"/>
    <w:rsid w:val="0061301A"/>
    <w:rsid w:val="006130EE"/>
    <w:rsid w:val="00613146"/>
    <w:rsid w:val="00613622"/>
    <w:rsid w:val="006138D5"/>
    <w:rsid w:val="0061421F"/>
    <w:rsid w:val="00615811"/>
    <w:rsid w:val="006159C8"/>
    <w:rsid w:val="006160EB"/>
    <w:rsid w:val="0061656B"/>
    <w:rsid w:val="00617346"/>
    <w:rsid w:val="00617586"/>
    <w:rsid w:val="00617E70"/>
    <w:rsid w:val="0062021C"/>
    <w:rsid w:val="00620685"/>
    <w:rsid w:val="00620D18"/>
    <w:rsid w:val="00620EF7"/>
    <w:rsid w:val="00621ABC"/>
    <w:rsid w:val="00621FD9"/>
    <w:rsid w:val="006222B0"/>
    <w:rsid w:val="00622DB4"/>
    <w:rsid w:val="006230E8"/>
    <w:rsid w:val="00623149"/>
    <w:rsid w:val="0062348A"/>
    <w:rsid w:val="00624441"/>
    <w:rsid w:val="00625D87"/>
    <w:rsid w:val="006276D1"/>
    <w:rsid w:val="00627819"/>
    <w:rsid w:val="00627B62"/>
    <w:rsid w:val="00630122"/>
    <w:rsid w:val="00631844"/>
    <w:rsid w:val="00632853"/>
    <w:rsid w:val="00633528"/>
    <w:rsid w:val="006336AC"/>
    <w:rsid w:val="006338C1"/>
    <w:rsid w:val="006345BF"/>
    <w:rsid w:val="006348E2"/>
    <w:rsid w:val="00634E88"/>
    <w:rsid w:val="0063606A"/>
    <w:rsid w:val="00636453"/>
    <w:rsid w:val="006369AE"/>
    <w:rsid w:val="00637532"/>
    <w:rsid w:val="00640117"/>
    <w:rsid w:val="0064035D"/>
    <w:rsid w:val="006407B5"/>
    <w:rsid w:val="006409CF"/>
    <w:rsid w:val="00640ABD"/>
    <w:rsid w:val="00641053"/>
    <w:rsid w:val="006412EE"/>
    <w:rsid w:val="00641C7F"/>
    <w:rsid w:val="00642F7B"/>
    <w:rsid w:val="0064333A"/>
    <w:rsid w:val="00645903"/>
    <w:rsid w:val="00646964"/>
    <w:rsid w:val="00646B56"/>
    <w:rsid w:val="00647577"/>
    <w:rsid w:val="00647C4B"/>
    <w:rsid w:val="00647DBA"/>
    <w:rsid w:val="0065104A"/>
    <w:rsid w:val="006513E4"/>
    <w:rsid w:val="00651E9F"/>
    <w:rsid w:val="0065278F"/>
    <w:rsid w:val="006527C4"/>
    <w:rsid w:val="00653582"/>
    <w:rsid w:val="0065505A"/>
    <w:rsid w:val="0065572E"/>
    <w:rsid w:val="00656026"/>
    <w:rsid w:val="0065684E"/>
    <w:rsid w:val="00656EF9"/>
    <w:rsid w:val="00657674"/>
    <w:rsid w:val="006612DD"/>
    <w:rsid w:val="0066247B"/>
    <w:rsid w:val="00662972"/>
    <w:rsid w:val="00662BE6"/>
    <w:rsid w:val="006630B5"/>
    <w:rsid w:val="00663D19"/>
    <w:rsid w:val="00664131"/>
    <w:rsid w:val="00664590"/>
    <w:rsid w:val="00664E9D"/>
    <w:rsid w:val="0066569A"/>
    <w:rsid w:val="006664A3"/>
    <w:rsid w:val="0066681C"/>
    <w:rsid w:val="00667272"/>
    <w:rsid w:val="006674FF"/>
    <w:rsid w:val="00667C36"/>
    <w:rsid w:val="00667F6B"/>
    <w:rsid w:val="00670799"/>
    <w:rsid w:val="00670B3D"/>
    <w:rsid w:val="00671A9B"/>
    <w:rsid w:val="00671F17"/>
    <w:rsid w:val="00672C0E"/>
    <w:rsid w:val="0067305C"/>
    <w:rsid w:val="006743D7"/>
    <w:rsid w:val="006761C7"/>
    <w:rsid w:val="00680834"/>
    <w:rsid w:val="0068121E"/>
    <w:rsid w:val="0068162C"/>
    <w:rsid w:val="00681695"/>
    <w:rsid w:val="006816CB"/>
    <w:rsid w:val="006826C1"/>
    <w:rsid w:val="00682F5F"/>
    <w:rsid w:val="00683AC6"/>
    <w:rsid w:val="00684078"/>
    <w:rsid w:val="006847D8"/>
    <w:rsid w:val="00684BFF"/>
    <w:rsid w:val="00684F83"/>
    <w:rsid w:val="006851B5"/>
    <w:rsid w:val="00685431"/>
    <w:rsid w:val="0068543A"/>
    <w:rsid w:val="006874F7"/>
    <w:rsid w:val="00687F7E"/>
    <w:rsid w:val="00690A09"/>
    <w:rsid w:val="00691991"/>
    <w:rsid w:val="0069229F"/>
    <w:rsid w:val="00692AF5"/>
    <w:rsid w:val="00692BCC"/>
    <w:rsid w:val="0069336B"/>
    <w:rsid w:val="006934BF"/>
    <w:rsid w:val="00693753"/>
    <w:rsid w:val="00693EEF"/>
    <w:rsid w:val="00694448"/>
    <w:rsid w:val="00694A94"/>
    <w:rsid w:val="0069510F"/>
    <w:rsid w:val="00695A7D"/>
    <w:rsid w:val="006962E4"/>
    <w:rsid w:val="006967CC"/>
    <w:rsid w:val="00696DA1"/>
    <w:rsid w:val="006976CE"/>
    <w:rsid w:val="006A047C"/>
    <w:rsid w:val="006A08E0"/>
    <w:rsid w:val="006A0994"/>
    <w:rsid w:val="006A1535"/>
    <w:rsid w:val="006A1B06"/>
    <w:rsid w:val="006A239E"/>
    <w:rsid w:val="006A25B3"/>
    <w:rsid w:val="006A353B"/>
    <w:rsid w:val="006A35C8"/>
    <w:rsid w:val="006A3B9F"/>
    <w:rsid w:val="006A3F44"/>
    <w:rsid w:val="006A47FD"/>
    <w:rsid w:val="006A4EBD"/>
    <w:rsid w:val="006A52F1"/>
    <w:rsid w:val="006A530D"/>
    <w:rsid w:val="006A6100"/>
    <w:rsid w:val="006A7B12"/>
    <w:rsid w:val="006A7EF5"/>
    <w:rsid w:val="006B1054"/>
    <w:rsid w:val="006B136A"/>
    <w:rsid w:val="006B1552"/>
    <w:rsid w:val="006B1EE4"/>
    <w:rsid w:val="006B21FE"/>
    <w:rsid w:val="006B2A6E"/>
    <w:rsid w:val="006B2F2B"/>
    <w:rsid w:val="006B35D0"/>
    <w:rsid w:val="006B4420"/>
    <w:rsid w:val="006B4806"/>
    <w:rsid w:val="006B4CC2"/>
    <w:rsid w:val="006B4D7A"/>
    <w:rsid w:val="006B5EF6"/>
    <w:rsid w:val="006B6D80"/>
    <w:rsid w:val="006B73F0"/>
    <w:rsid w:val="006B7F1C"/>
    <w:rsid w:val="006B7FD7"/>
    <w:rsid w:val="006C0E66"/>
    <w:rsid w:val="006C1286"/>
    <w:rsid w:val="006C1B10"/>
    <w:rsid w:val="006C284B"/>
    <w:rsid w:val="006C2AD0"/>
    <w:rsid w:val="006C308F"/>
    <w:rsid w:val="006C35F6"/>
    <w:rsid w:val="006C3DAF"/>
    <w:rsid w:val="006C3F57"/>
    <w:rsid w:val="006C45A6"/>
    <w:rsid w:val="006C61B0"/>
    <w:rsid w:val="006C68B2"/>
    <w:rsid w:val="006C6F3C"/>
    <w:rsid w:val="006C7117"/>
    <w:rsid w:val="006C7CD3"/>
    <w:rsid w:val="006C7E50"/>
    <w:rsid w:val="006D0E9F"/>
    <w:rsid w:val="006D1786"/>
    <w:rsid w:val="006D17DA"/>
    <w:rsid w:val="006D183F"/>
    <w:rsid w:val="006D189C"/>
    <w:rsid w:val="006D21E2"/>
    <w:rsid w:val="006D22F4"/>
    <w:rsid w:val="006D2A63"/>
    <w:rsid w:val="006D2ADD"/>
    <w:rsid w:val="006D345B"/>
    <w:rsid w:val="006D3559"/>
    <w:rsid w:val="006D37BE"/>
    <w:rsid w:val="006D4BF3"/>
    <w:rsid w:val="006D552A"/>
    <w:rsid w:val="006D58F6"/>
    <w:rsid w:val="006D6DE3"/>
    <w:rsid w:val="006D71C3"/>
    <w:rsid w:val="006D7D49"/>
    <w:rsid w:val="006E03FA"/>
    <w:rsid w:val="006E1310"/>
    <w:rsid w:val="006E199A"/>
    <w:rsid w:val="006E24EB"/>
    <w:rsid w:val="006E260B"/>
    <w:rsid w:val="006E284C"/>
    <w:rsid w:val="006E28B7"/>
    <w:rsid w:val="006E2F27"/>
    <w:rsid w:val="006E3C90"/>
    <w:rsid w:val="006E403B"/>
    <w:rsid w:val="006E4260"/>
    <w:rsid w:val="006E4844"/>
    <w:rsid w:val="006E5137"/>
    <w:rsid w:val="006E565B"/>
    <w:rsid w:val="006E5887"/>
    <w:rsid w:val="006E5AB6"/>
    <w:rsid w:val="006E5E5C"/>
    <w:rsid w:val="006E62A9"/>
    <w:rsid w:val="006E6823"/>
    <w:rsid w:val="006E6B01"/>
    <w:rsid w:val="006E6F0E"/>
    <w:rsid w:val="006E7159"/>
    <w:rsid w:val="006E7932"/>
    <w:rsid w:val="006F08FB"/>
    <w:rsid w:val="006F092A"/>
    <w:rsid w:val="006F0DFB"/>
    <w:rsid w:val="006F1355"/>
    <w:rsid w:val="006F15B9"/>
    <w:rsid w:val="006F1DE8"/>
    <w:rsid w:val="006F2CA8"/>
    <w:rsid w:val="006F2DC5"/>
    <w:rsid w:val="006F3966"/>
    <w:rsid w:val="006F39A4"/>
    <w:rsid w:val="006F4E9F"/>
    <w:rsid w:val="006F53EF"/>
    <w:rsid w:val="006F5C1E"/>
    <w:rsid w:val="006F695F"/>
    <w:rsid w:val="006F69FF"/>
    <w:rsid w:val="006F6F13"/>
    <w:rsid w:val="006F7089"/>
    <w:rsid w:val="006F70F9"/>
    <w:rsid w:val="006F7265"/>
    <w:rsid w:val="006F74DC"/>
    <w:rsid w:val="006F776F"/>
    <w:rsid w:val="006F77DE"/>
    <w:rsid w:val="0070066F"/>
    <w:rsid w:val="0070071C"/>
    <w:rsid w:val="00701320"/>
    <w:rsid w:val="00701A6D"/>
    <w:rsid w:val="007027B7"/>
    <w:rsid w:val="00702A91"/>
    <w:rsid w:val="00702DEE"/>
    <w:rsid w:val="0070369D"/>
    <w:rsid w:val="00703E8D"/>
    <w:rsid w:val="00703F8B"/>
    <w:rsid w:val="00704417"/>
    <w:rsid w:val="007047EC"/>
    <w:rsid w:val="0070542D"/>
    <w:rsid w:val="00705B3D"/>
    <w:rsid w:val="00705E0D"/>
    <w:rsid w:val="00705F98"/>
    <w:rsid w:val="00706774"/>
    <w:rsid w:val="00706C54"/>
    <w:rsid w:val="00706DC4"/>
    <w:rsid w:val="00707C00"/>
    <w:rsid w:val="00707EA8"/>
    <w:rsid w:val="00707F37"/>
    <w:rsid w:val="00707F86"/>
    <w:rsid w:val="00710D54"/>
    <w:rsid w:val="007113EC"/>
    <w:rsid w:val="007113F1"/>
    <w:rsid w:val="007128C4"/>
    <w:rsid w:val="00712F5E"/>
    <w:rsid w:val="00713523"/>
    <w:rsid w:val="00714481"/>
    <w:rsid w:val="007159FB"/>
    <w:rsid w:val="00716B7D"/>
    <w:rsid w:val="00717706"/>
    <w:rsid w:val="00717C7E"/>
    <w:rsid w:val="007203D1"/>
    <w:rsid w:val="0072098F"/>
    <w:rsid w:val="00720C0E"/>
    <w:rsid w:val="00720EA3"/>
    <w:rsid w:val="00720EBB"/>
    <w:rsid w:val="0072157E"/>
    <w:rsid w:val="0072161D"/>
    <w:rsid w:val="00721B37"/>
    <w:rsid w:val="00721E5C"/>
    <w:rsid w:val="007227B8"/>
    <w:rsid w:val="00722B7D"/>
    <w:rsid w:val="00722DD7"/>
    <w:rsid w:val="0072306F"/>
    <w:rsid w:val="0072361B"/>
    <w:rsid w:val="00723AFC"/>
    <w:rsid w:val="00723D56"/>
    <w:rsid w:val="0072511C"/>
    <w:rsid w:val="007254C1"/>
    <w:rsid w:val="00726058"/>
    <w:rsid w:val="00727A37"/>
    <w:rsid w:val="00730969"/>
    <w:rsid w:val="00730B7E"/>
    <w:rsid w:val="007325DE"/>
    <w:rsid w:val="0073346B"/>
    <w:rsid w:val="0073411F"/>
    <w:rsid w:val="00734177"/>
    <w:rsid w:val="007348A8"/>
    <w:rsid w:val="0073491B"/>
    <w:rsid w:val="007349A0"/>
    <w:rsid w:val="00734F0F"/>
    <w:rsid w:val="0073513B"/>
    <w:rsid w:val="00735445"/>
    <w:rsid w:val="00735CF4"/>
    <w:rsid w:val="00735F89"/>
    <w:rsid w:val="00736CA6"/>
    <w:rsid w:val="00736CA8"/>
    <w:rsid w:val="00736F37"/>
    <w:rsid w:val="0073755A"/>
    <w:rsid w:val="0073773E"/>
    <w:rsid w:val="0073792A"/>
    <w:rsid w:val="007379CD"/>
    <w:rsid w:val="00737B19"/>
    <w:rsid w:val="0074004C"/>
    <w:rsid w:val="00740588"/>
    <w:rsid w:val="00740CEA"/>
    <w:rsid w:val="00741D02"/>
    <w:rsid w:val="00742512"/>
    <w:rsid w:val="00742BE0"/>
    <w:rsid w:val="00742C51"/>
    <w:rsid w:val="00743191"/>
    <w:rsid w:val="0074326E"/>
    <w:rsid w:val="00743C56"/>
    <w:rsid w:val="0074410C"/>
    <w:rsid w:val="007443BB"/>
    <w:rsid w:val="007445FB"/>
    <w:rsid w:val="007456DB"/>
    <w:rsid w:val="00745756"/>
    <w:rsid w:val="00745FCA"/>
    <w:rsid w:val="007461F7"/>
    <w:rsid w:val="00746275"/>
    <w:rsid w:val="007462F8"/>
    <w:rsid w:val="00746965"/>
    <w:rsid w:val="0074771A"/>
    <w:rsid w:val="0074773A"/>
    <w:rsid w:val="0074783B"/>
    <w:rsid w:val="007478E7"/>
    <w:rsid w:val="00747D3E"/>
    <w:rsid w:val="00750A5D"/>
    <w:rsid w:val="007516F9"/>
    <w:rsid w:val="00751FAA"/>
    <w:rsid w:val="007522D4"/>
    <w:rsid w:val="00752937"/>
    <w:rsid w:val="00753298"/>
    <w:rsid w:val="007535E8"/>
    <w:rsid w:val="00754450"/>
    <w:rsid w:val="007548CF"/>
    <w:rsid w:val="007550A7"/>
    <w:rsid w:val="00755D75"/>
    <w:rsid w:val="00755DDE"/>
    <w:rsid w:val="007573F8"/>
    <w:rsid w:val="007600FF"/>
    <w:rsid w:val="00761648"/>
    <w:rsid w:val="007618D3"/>
    <w:rsid w:val="00761AF8"/>
    <w:rsid w:val="00761EDD"/>
    <w:rsid w:val="00762457"/>
    <w:rsid w:val="00762958"/>
    <w:rsid w:val="007632B4"/>
    <w:rsid w:val="00763530"/>
    <w:rsid w:val="0076418A"/>
    <w:rsid w:val="0076470D"/>
    <w:rsid w:val="007658D1"/>
    <w:rsid w:val="00765FED"/>
    <w:rsid w:val="0076629D"/>
    <w:rsid w:val="007665AE"/>
    <w:rsid w:val="00766F63"/>
    <w:rsid w:val="007673B1"/>
    <w:rsid w:val="00767DF1"/>
    <w:rsid w:val="00770051"/>
    <w:rsid w:val="00770483"/>
    <w:rsid w:val="00770BF6"/>
    <w:rsid w:val="0077125E"/>
    <w:rsid w:val="00772835"/>
    <w:rsid w:val="00772D05"/>
    <w:rsid w:val="00772EDB"/>
    <w:rsid w:val="0077370D"/>
    <w:rsid w:val="0077391A"/>
    <w:rsid w:val="00774376"/>
    <w:rsid w:val="00774E03"/>
    <w:rsid w:val="007751FB"/>
    <w:rsid w:val="00775808"/>
    <w:rsid w:val="00775F0B"/>
    <w:rsid w:val="00776246"/>
    <w:rsid w:val="00776403"/>
    <w:rsid w:val="007764E9"/>
    <w:rsid w:val="00776E43"/>
    <w:rsid w:val="007770BB"/>
    <w:rsid w:val="007779DC"/>
    <w:rsid w:val="00777B3D"/>
    <w:rsid w:val="0078071F"/>
    <w:rsid w:val="00780C69"/>
    <w:rsid w:val="00781896"/>
    <w:rsid w:val="007827C1"/>
    <w:rsid w:val="00782AC1"/>
    <w:rsid w:val="007844B4"/>
    <w:rsid w:val="00784679"/>
    <w:rsid w:val="0078467D"/>
    <w:rsid w:val="007848BE"/>
    <w:rsid w:val="00784A4F"/>
    <w:rsid w:val="007852FA"/>
    <w:rsid w:val="00786E08"/>
    <w:rsid w:val="00787047"/>
    <w:rsid w:val="00787220"/>
    <w:rsid w:val="00787392"/>
    <w:rsid w:val="00787622"/>
    <w:rsid w:val="007919B6"/>
    <w:rsid w:val="00791C4E"/>
    <w:rsid w:val="00792460"/>
    <w:rsid w:val="007932E0"/>
    <w:rsid w:val="007937F5"/>
    <w:rsid w:val="00793C4B"/>
    <w:rsid w:val="00794339"/>
    <w:rsid w:val="0079492C"/>
    <w:rsid w:val="00794FA8"/>
    <w:rsid w:val="00796223"/>
    <w:rsid w:val="00796232"/>
    <w:rsid w:val="00796319"/>
    <w:rsid w:val="00796B00"/>
    <w:rsid w:val="00796FDF"/>
    <w:rsid w:val="007971C6"/>
    <w:rsid w:val="007A039B"/>
    <w:rsid w:val="007A09CD"/>
    <w:rsid w:val="007A0D2B"/>
    <w:rsid w:val="007A0E25"/>
    <w:rsid w:val="007A20E3"/>
    <w:rsid w:val="007A41EE"/>
    <w:rsid w:val="007A48D0"/>
    <w:rsid w:val="007A57F4"/>
    <w:rsid w:val="007A5870"/>
    <w:rsid w:val="007A58CD"/>
    <w:rsid w:val="007A5DF5"/>
    <w:rsid w:val="007A60BB"/>
    <w:rsid w:val="007A60F1"/>
    <w:rsid w:val="007A6803"/>
    <w:rsid w:val="007B0749"/>
    <w:rsid w:val="007B07E1"/>
    <w:rsid w:val="007B1576"/>
    <w:rsid w:val="007B1D42"/>
    <w:rsid w:val="007B1DF2"/>
    <w:rsid w:val="007B1E55"/>
    <w:rsid w:val="007B2091"/>
    <w:rsid w:val="007B250E"/>
    <w:rsid w:val="007B33CE"/>
    <w:rsid w:val="007B3454"/>
    <w:rsid w:val="007B3829"/>
    <w:rsid w:val="007B3CEC"/>
    <w:rsid w:val="007B475E"/>
    <w:rsid w:val="007B47CF"/>
    <w:rsid w:val="007B4803"/>
    <w:rsid w:val="007B480D"/>
    <w:rsid w:val="007B4C90"/>
    <w:rsid w:val="007B52C9"/>
    <w:rsid w:val="007B54C3"/>
    <w:rsid w:val="007B56FA"/>
    <w:rsid w:val="007B5ED2"/>
    <w:rsid w:val="007B6FEE"/>
    <w:rsid w:val="007B72FF"/>
    <w:rsid w:val="007B74F0"/>
    <w:rsid w:val="007B77D5"/>
    <w:rsid w:val="007B7D8A"/>
    <w:rsid w:val="007C0568"/>
    <w:rsid w:val="007C1601"/>
    <w:rsid w:val="007C1908"/>
    <w:rsid w:val="007C1996"/>
    <w:rsid w:val="007C294A"/>
    <w:rsid w:val="007C29AB"/>
    <w:rsid w:val="007C2DF9"/>
    <w:rsid w:val="007C43A6"/>
    <w:rsid w:val="007C491B"/>
    <w:rsid w:val="007C582B"/>
    <w:rsid w:val="007C59DB"/>
    <w:rsid w:val="007C5EC9"/>
    <w:rsid w:val="007C79CD"/>
    <w:rsid w:val="007D0607"/>
    <w:rsid w:val="007D0960"/>
    <w:rsid w:val="007D1648"/>
    <w:rsid w:val="007D164A"/>
    <w:rsid w:val="007D22EC"/>
    <w:rsid w:val="007D2E63"/>
    <w:rsid w:val="007D3231"/>
    <w:rsid w:val="007D34A0"/>
    <w:rsid w:val="007D3649"/>
    <w:rsid w:val="007D38E3"/>
    <w:rsid w:val="007D3AF9"/>
    <w:rsid w:val="007D3B85"/>
    <w:rsid w:val="007D40E8"/>
    <w:rsid w:val="007D435D"/>
    <w:rsid w:val="007D55F4"/>
    <w:rsid w:val="007D5606"/>
    <w:rsid w:val="007D5692"/>
    <w:rsid w:val="007D5F72"/>
    <w:rsid w:val="007D6FA7"/>
    <w:rsid w:val="007D7341"/>
    <w:rsid w:val="007D759B"/>
    <w:rsid w:val="007D7795"/>
    <w:rsid w:val="007E085B"/>
    <w:rsid w:val="007E0F36"/>
    <w:rsid w:val="007E1329"/>
    <w:rsid w:val="007E17F8"/>
    <w:rsid w:val="007E1E54"/>
    <w:rsid w:val="007E3DDB"/>
    <w:rsid w:val="007E4655"/>
    <w:rsid w:val="007E4A61"/>
    <w:rsid w:val="007E4AEE"/>
    <w:rsid w:val="007E4F36"/>
    <w:rsid w:val="007E518E"/>
    <w:rsid w:val="007E537F"/>
    <w:rsid w:val="007E5F2E"/>
    <w:rsid w:val="007E6357"/>
    <w:rsid w:val="007E6C18"/>
    <w:rsid w:val="007F0A51"/>
    <w:rsid w:val="007F1748"/>
    <w:rsid w:val="007F1A27"/>
    <w:rsid w:val="007F2060"/>
    <w:rsid w:val="007F2756"/>
    <w:rsid w:val="007F3878"/>
    <w:rsid w:val="007F39D4"/>
    <w:rsid w:val="007F3DEF"/>
    <w:rsid w:val="007F481A"/>
    <w:rsid w:val="007F515C"/>
    <w:rsid w:val="007F5B16"/>
    <w:rsid w:val="007F5E1F"/>
    <w:rsid w:val="007F5F73"/>
    <w:rsid w:val="007F6D65"/>
    <w:rsid w:val="007F716A"/>
    <w:rsid w:val="007F74E9"/>
    <w:rsid w:val="007F7BB0"/>
    <w:rsid w:val="00800760"/>
    <w:rsid w:val="00800EB2"/>
    <w:rsid w:val="00800FAB"/>
    <w:rsid w:val="008014C3"/>
    <w:rsid w:val="00801504"/>
    <w:rsid w:val="0080267A"/>
    <w:rsid w:val="00803B8D"/>
    <w:rsid w:val="00803BDC"/>
    <w:rsid w:val="00804373"/>
    <w:rsid w:val="0080465E"/>
    <w:rsid w:val="00804EC5"/>
    <w:rsid w:val="0080649A"/>
    <w:rsid w:val="00806604"/>
    <w:rsid w:val="0080670E"/>
    <w:rsid w:val="00806AEC"/>
    <w:rsid w:val="00806FFA"/>
    <w:rsid w:val="0080744C"/>
    <w:rsid w:val="00807F8D"/>
    <w:rsid w:val="00810225"/>
    <w:rsid w:val="008102F6"/>
    <w:rsid w:val="008106A2"/>
    <w:rsid w:val="00810D17"/>
    <w:rsid w:val="0081132D"/>
    <w:rsid w:val="00811EF5"/>
    <w:rsid w:val="0081274C"/>
    <w:rsid w:val="00812DA0"/>
    <w:rsid w:val="008135BA"/>
    <w:rsid w:val="00814660"/>
    <w:rsid w:val="00815288"/>
    <w:rsid w:val="00815776"/>
    <w:rsid w:val="00815A5E"/>
    <w:rsid w:val="00815D22"/>
    <w:rsid w:val="00815F4F"/>
    <w:rsid w:val="008170D1"/>
    <w:rsid w:val="00817E69"/>
    <w:rsid w:val="00820410"/>
    <w:rsid w:val="008207FB"/>
    <w:rsid w:val="00820CE2"/>
    <w:rsid w:val="00820F60"/>
    <w:rsid w:val="00820F91"/>
    <w:rsid w:val="00821992"/>
    <w:rsid w:val="0082290F"/>
    <w:rsid w:val="00823260"/>
    <w:rsid w:val="008237AC"/>
    <w:rsid w:val="008247B7"/>
    <w:rsid w:val="008247DC"/>
    <w:rsid w:val="0082511D"/>
    <w:rsid w:val="0082573C"/>
    <w:rsid w:val="0082585F"/>
    <w:rsid w:val="0082613A"/>
    <w:rsid w:val="008262F1"/>
    <w:rsid w:val="00826793"/>
    <w:rsid w:val="00826D18"/>
    <w:rsid w:val="00827741"/>
    <w:rsid w:val="008279EB"/>
    <w:rsid w:val="00827C52"/>
    <w:rsid w:val="00831C19"/>
    <w:rsid w:val="00832E72"/>
    <w:rsid w:val="00832ED0"/>
    <w:rsid w:val="00833F00"/>
    <w:rsid w:val="0083405C"/>
    <w:rsid w:val="008340C8"/>
    <w:rsid w:val="00834265"/>
    <w:rsid w:val="0083493A"/>
    <w:rsid w:val="0083538B"/>
    <w:rsid w:val="008353BE"/>
    <w:rsid w:val="00835A9E"/>
    <w:rsid w:val="00835AC5"/>
    <w:rsid w:val="00835E76"/>
    <w:rsid w:val="00835F01"/>
    <w:rsid w:val="00836487"/>
    <w:rsid w:val="008369D7"/>
    <w:rsid w:val="00840004"/>
    <w:rsid w:val="00840011"/>
    <w:rsid w:val="00840327"/>
    <w:rsid w:val="0084116C"/>
    <w:rsid w:val="00841D5C"/>
    <w:rsid w:val="0084202F"/>
    <w:rsid w:val="00843844"/>
    <w:rsid w:val="00844638"/>
    <w:rsid w:val="00845730"/>
    <w:rsid w:val="00845899"/>
    <w:rsid w:val="00845B3D"/>
    <w:rsid w:val="00845C26"/>
    <w:rsid w:val="0084609B"/>
    <w:rsid w:val="00846807"/>
    <w:rsid w:val="00846861"/>
    <w:rsid w:val="00846DA5"/>
    <w:rsid w:val="0085015A"/>
    <w:rsid w:val="00850290"/>
    <w:rsid w:val="00850E5E"/>
    <w:rsid w:val="00850FDA"/>
    <w:rsid w:val="008517DD"/>
    <w:rsid w:val="00851DF4"/>
    <w:rsid w:val="00851FA5"/>
    <w:rsid w:val="00852B13"/>
    <w:rsid w:val="0085317A"/>
    <w:rsid w:val="0085327F"/>
    <w:rsid w:val="00853326"/>
    <w:rsid w:val="00853D52"/>
    <w:rsid w:val="008545BF"/>
    <w:rsid w:val="00854A34"/>
    <w:rsid w:val="0085552C"/>
    <w:rsid w:val="00855818"/>
    <w:rsid w:val="0085656D"/>
    <w:rsid w:val="00856717"/>
    <w:rsid w:val="0085693E"/>
    <w:rsid w:val="008569D7"/>
    <w:rsid w:val="00856BD1"/>
    <w:rsid w:val="0086033E"/>
    <w:rsid w:val="00860536"/>
    <w:rsid w:val="00860754"/>
    <w:rsid w:val="00861161"/>
    <w:rsid w:val="00862E96"/>
    <w:rsid w:val="008632CB"/>
    <w:rsid w:val="00863ED6"/>
    <w:rsid w:val="008641D6"/>
    <w:rsid w:val="008650D2"/>
    <w:rsid w:val="0086527B"/>
    <w:rsid w:val="008655E7"/>
    <w:rsid w:val="0086575E"/>
    <w:rsid w:val="008677A6"/>
    <w:rsid w:val="008677BA"/>
    <w:rsid w:val="00871541"/>
    <w:rsid w:val="00871C21"/>
    <w:rsid w:val="0087211A"/>
    <w:rsid w:val="0087215B"/>
    <w:rsid w:val="00872252"/>
    <w:rsid w:val="00872346"/>
    <w:rsid w:val="0087247A"/>
    <w:rsid w:val="008730E8"/>
    <w:rsid w:val="0087347B"/>
    <w:rsid w:val="008734F4"/>
    <w:rsid w:val="008739CE"/>
    <w:rsid w:val="00873C92"/>
    <w:rsid w:val="00874054"/>
    <w:rsid w:val="00874633"/>
    <w:rsid w:val="00874D76"/>
    <w:rsid w:val="008750FB"/>
    <w:rsid w:val="008752A1"/>
    <w:rsid w:val="0087532C"/>
    <w:rsid w:val="00875836"/>
    <w:rsid w:val="00875CC2"/>
    <w:rsid w:val="00875EDE"/>
    <w:rsid w:val="0087704F"/>
    <w:rsid w:val="00877906"/>
    <w:rsid w:val="00877AB5"/>
    <w:rsid w:val="00880214"/>
    <w:rsid w:val="0088040B"/>
    <w:rsid w:val="00880764"/>
    <w:rsid w:val="00880966"/>
    <w:rsid w:val="00881CB2"/>
    <w:rsid w:val="00882B5F"/>
    <w:rsid w:val="00883655"/>
    <w:rsid w:val="008840FB"/>
    <w:rsid w:val="00884AA6"/>
    <w:rsid w:val="00884DD2"/>
    <w:rsid w:val="00885BB8"/>
    <w:rsid w:val="008864E1"/>
    <w:rsid w:val="00886A50"/>
    <w:rsid w:val="008872BA"/>
    <w:rsid w:val="00887DAF"/>
    <w:rsid w:val="00887F90"/>
    <w:rsid w:val="0089055A"/>
    <w:rsid w:val="008909A9"/>
    <w:rsid w:val="00891046"/>
    <w:rsid w:val="00891BEA"/>
    <w:rsid w:val="00892426"/>
    <w:rsid w:val="00892827"/>
    <w:rsid w:val="0089284F"/>
    <w:rsid w:val="00892C1D"/>
    <w:rsid w:val="00893238"/>
    <w:rsid w:val="00893787"/>
    <w:rsid w:val="00894130"/>
    <w:rsid w:val="00894597"/>
    <w:rsid w:val="00894752"/>
    <w:rsid w:val="00895493"/>
    <w:rsid w:val="00895A42"/>
    <w:rsid w:val="00895ADF"/>
    <w:rsid w:val="00895BD0"/>
    <w:rsid w:val="00895E1F"/>
    <w:rsid w:val="00896817"/>
    <w:rsid w:val="00896BAE"/>
    <w:rsid w:val="00896E84"/>
    <w:rsid w:val="008971AA"/>
    <w:rsid w:val="00897415"/>
    <w:rsid w:val="00897FDF"/>
    <w:rsid w:val="008A00FB"/>
    <w:rsid w:val="008A0C2F"/>
    <w:rsid w:val="008A0D50"/>
    <w:rsid w:val="008A0F2E"/>
    <w:rsid w:val="008A106D"/>
    <w:rsid w:val="008A10E0"/>
    <w:rsid w:val="008A12CE"/>
    <w:rsid w:val="008A1305"/>
    <w:rsid w:val="008A1B96"/>
    <w:rsid w:val="008A1D04"/>
    <w:rsid w:val="008A23D5"/>
    <w:rsid w:val="008A245B"/>
    <w:rsid w:val="008A30D7"/>
    <w:rsid w:val="008A31B0"/>
    <w:rsid w:val="008A3945"/>
    <w:rsid w:val="008A3A86"/>
    <w:rsid w:val="008A40A2"/>
    <w:rsid w:val="008A432C"/>
    <w:rsid w:val="008A587F"/>
    <w:rsid w:val="008B0F9A"/>
    <w:rsid w:val="008B1959"/>
    <w:rsid w:val="008B2EAB"/>
    <w:rsid w:val="008B2F2C"/>
    <w:rsid w:val="008B3CA3"/>
    <w:rsid w:val="008B453D"/>
    <w:rsid w:val="008B4617"/>
    <w:rsid w:val="008B464D"/>
    <w:rsid w:val="008B487B"/>
    <w:rsid w:val="008B4E90"/>
    <w:rsid w:val="008B52B2"/>
    <w:rsid w:val="008B55B6"/>
    <w:rsid w:val="008B5750"/>
    <w:rsid w:val="008B5F97"/>
    <w:rsid w:val="008B6519"/>
    <w:rsid w:val="008B6757"/>
    <w:rsid w:val="008B7418"/>
    <w:rsid w:val="008C020E"/>
    <w:rsid w:val="008C0D11"/>
    <w:rsid w:val="008C22AE"/>
    <w:rsid w:val="008C2665"/>
    <w:rsid w:val="008C269E"/>
    <w:rsid w:val="008C35D2"/>
    <w:rsid w:val="008C3BA7"/>
    <w:rsid w:val="008C41B4"/>
    <w:rsid w:val="008C420F"/>
    <w:rsid w:val="008C443C"/>
    <w:rsid w:val="008C44D9"/>
    <w:rsid w:val="008C4546"/>
    <w:rsid w:val="008C4705"/>
    <w:rsid w:val="008C4800"/>
    <w:rsid w:val="008C4DF0"/>
    <w:rsid w:val="008C5230"/>
    <w:rsid w:val="008C55A6"/>
    <w:rsid w:val="008C5ED9"/>
    <w:rsid w:val="008C74E4"/>
    <w:rsid w:val="008D0ACE"/>
    <w:rsid w:val="008D1CF3"/>
    <w:rsid w:val="008D1D78"/>
    <w:rsid w:val="008D3699"/>
    <w:rsid w:val="008D3F7F"/>
    <w:rsid w:val="008D44D9"/>
    <w:rsid w:val="008D4A7B"/>
    <w:rsid w:val="008D504F"/>
    <w:rsid w:val="008D564A"/>
    <w:rsid w:val="008D5BF5"/>
    <w:rsid w:val="008D60E9"/>
    <w:rsid w:val="008D62A0"/>
    <w:rsid w:val="008D6974"/>
    <w:rsid w:val="008D6D3D"/>
    <w:rsid w:val="008D6DE3"/>
    <w:rsid w:val="008D70C4"/>
    <w:rsid w:val="008D7DE9"/>
    <w:rsid w:val="008E09DF"/>
    <w:rsid w:val="008E17AE"/>
    <w:rsid w:val="008E192F"/>
    <w:rsid w:val="008E1D52"/>
    <w:rsid w:val="008E1E48"/>
    <w:rsid w:val="008E2392"/>
    <w:rsid w:val="008E2993"/>
    <w:rsid w:val="008E2AFC"/>
    <w:rsid w:val="008E35DA"/>
    <w:rsid w:val="008E3930"/>
    <w:rsid w:val="008E4C18"/>
    <w:rsid w:val="008E4E04"/>
    <w:rsid w:val="008E4F47"/>
    <w:rsid w:val="008E662B"/>
    <w:rsid w:val="008E6964"/>
    <w:rsid w:val="008E6C89"/>
    <w:rsid w:val="008E757E"/>
    <w:rsid w:val="008E7D11"/>
    <w:rsid w:val="008F130A"/>
    <w:rsid w:val="008F1F58"/>
    <w:rsid w:val="008F3AEA"/>
    <w:rsid w:val="008F3BE9"/>
    <w:rsid w:val="008F42B7"/>
    <w:rsid w:val="008F46E0"/>
    <w:rsid w:val="008F4AFB"/>
    <w:rsid w:val="008F4BEE"/>
    <w:rsid w:val="008F562B"/>
    <w:rsid w:val="008F5CB9"/>
    <w:rsid w:val="008F6609"/>
    <w:rsid w:val="008F6A1C"/>
    <w:rsid w:val="008F701D"/>
    <w:rsid w:val="008F71DE"/>
    <w:rsid w:val="008F7850"/>
    <w:rsid w:val="008F7F8F"/>
    <w:rsid w:val="00901316"/>
    <w:rsid w:val="00901645"/>
    <w:rsid w:val="009017B0"/>
    <w:rsid w:val="00901865"/>
    <w:rsid w:val="009024FE"/>
    <w:rsid w:val="009026DD"/>
    <w:rsid w:val="00902818"/>
    <w:rsid w:val="00902825"/>
    <w:rsid w:val="009029BE"/>
    <w:rsid w:val="009033CC"/>
    <w:rsid w:val="0090362D"/>
    <w:rsid w:val="00903ADA"/>
    <w:rsid w:val="009055CD"/>
    <w:rsid w:val="0090562E"/>
    <w:rsid w:val="00905C44"/>
    <w:rsid w:val="00906436"/>
    <w:rsid w:val="00907093"/>
    <w:rsid w:val="0090742E"/>
    <w:rsid w:val="00907701"/>
    <w:rsid w:val="0090788D"/>
    <w:rsid w:val="009079A9"/>
    <w:rsid w:val="00907EB7"/>
    <w:rsid w:val="00910FB2"/>
    <w:rsid w:val="009115E7"/>
    <w:rsid w:val="00912434"/>
    <w:rsid w:val="009128ED"/>
    <w:rsid w:val="00912AAA"/>
    <w:rsid w:val="00912D50"/>
    <w:rsid w:val="00912F1B"/>
    <w:rsid w:val="00913021"/>
    <w:rsid w:val="00913063"/>
    <w:rsid w:val="00913451"/>
    <w:rsid w:val="00913D85"/>
    <w:rsid w:val="00914DEB"/>
    <w:rsid w:val="00914FE1"/>
    <w:rsid w:val="00915D10"/>
    <w:rsid w:val="00916061"/>
    <w:rsid w:val="009162AE"/>
    <w:rsid w:val="00916494"/>
    <w:rsid w:val="009168CD"/>
    <w:rsid w:val="0091714D"/>
    <w:rsid w:val="009175A2"/>
    <w:rsid w:val="00920407"/>
    <w:rsid w:val="009205E6"/>
    <w:rsid w:val="00920B72"/>
    <w:rsid w:val="00920D32"/>
    <w:rsid w:val="00921132"/>
    <w:rsid w:val="009212E7"/>
    <w:rsid w:val="00921818"/>
    <w:rsid w:val="00922D32"/>
    <w:rsid w:val="00923196"/>
    <w:rsid w:val="00923749"/>
    <w:rsid w:val="009237EF"/>
    <w:rsid w:val="00923854"/>
    <w:rsid w:val="00923A89"/>
    <w:rsid w:val="00923C7A"/>
    <w:rsid w:val="00924832"/>
    <w:rsid w:val="009252D0"/>
    <w:rsid w:val="0092587F"/>
    <w:rsid w:val="009259DF"/>
    <w:rsid w:val="00925ABC"/>
    <w:rsid w:val="0092600A"/>
    <w:rsid w:val="00926F47"/>
    <w:rsid w:val="00927043"/>
    <w:rsid w:val="00927B1D"/>
    <w:rsid w:val="00927C8A"/>
    <w:rsid w:val="00930207"/>
    <w:rsid w:val="009306AA"/>
    <w:rsid w:val="00930CCB"/>
    <w:rsid w:val="00931656"/>
    <w:rsid w:val="00931AAC"/>
    <w:rsid w:val="009323CE"/>
    <w:rsid w:val="00932E12"/>
    <w:rsid w:val="00933D48"/>
    <w:rsid w:val="0093431A"/>
    <w:rsid w:val="00936295"/>
    <w:rsid w:val="0093646F"/>
    <w:rsid w:val="009364A3"/>
    <w:rsid w:val="009367B0"/>
    <w:rsid w:val="009377AE"/>
    <w:rsid w:val="00937EEE"/>
    <w:rsid w:val="009406F2"/>
    <w:rsid w:val="00940C3A"/>
    <w:rsid w:val="00940D02"/>
    <w:rsid w:val="00941037"/>
    <w:rsid w:val="009415DC"/>
    <w:rsid w:val="00941921"/>
    <w:rsid w:val="009423CF"/>
    <w:rsid w:val="00943A27"/>
    <w:rsid w:val="00943E45"/>
    <w:rsid w:val="009440C9"/>
    <w:rsid w:val="009448C3"/>
    <w:rsid w:val="00944C80"/>
    <w:rsid w:val="00944DD9"/>
    <w:rsid w:val="009450C7"/>
    <w:rsid w:val="009454D7"/>
    <w:rsid w:val="0094576D"/>
    <w:rsid w:val="009457C4"/>
    <w:rsid w:val="00947110"/>
    <w:rsid w:val="009479AD"/>
    <w:rsid w:val="00947FCC"/>
    <w:rsid w:val="0095035E"/>
    <w:rsid w:val="00952711"/>
    <w:rsid w:val="009539BF"/>
    <w:rsid w:val="00953DC1"/>
    <w:rsid w:val="00953E0E"/>
    <w:rsid w:val="00955206"/>
    <w:rsid w:val="009553A4"/>
    <w:rsid w:val="00955C08"/>
    <w:rsid w:val="00955D05"/>
    <w:rsid w:val="009562C2"/>
    <w:rsid w:val="0095641F"/>
    <w:rsid w:val="009576F6"/>
    <w:rsid w:val="00957B0C"/>
    <w:rsid w:val="009601B0"/>
    <w:rsid w:val="0096135C"/>
    <w:rsid w:val="00961BB2"/>
    <w:rsid w:val="00961F79"/>
    <w:rsid w:val="00962329"/>
    <w:rsid w:val="00962C2B"/>
    <w:rsid w:val="00962EEA"/>
    <w:rsid w:val="00963C65"/>
    <w:rsid w:val="00963EA4"/>
    <w:rsid w:val="0096458D"/>
    <w:rsid w:val="00964BD8"/>
    <w:rsid w:val="009664DC"/>
    <w:rsid w:val="009665CB"/>
    <w:rsid w:val="00967991"/>
    <w:rsid w:val="00967A45"/>
    <w:rsid w:val="00967DAE"/>
    <w:rsid w:val="00967F10"/>
    <w:rsid w:val="00970078"/>
    <w:rsid w:val="009708E6"/>
    <w:rsid w:val="009710DB"/>
    <w:rsid w:val="00971CC7"/>
    <w:rsid w:val="00971CE2"/>
    <w:rsid w:val="00971F8C"/>
    <w:rsid w:val="009720FA"/>
    <w:rsid w:val="00972E03"/>
    <w:rsid w:val="009736AB"/>
    <w:rsid w:val="00973890"/>
    <w:rsid w:val="009738FB"/>
    <w:rsid w:val="00973FFA"/>
    <w:rsid w:val="009741CF"/>
    <w:rsid w:val="00974BAC"/>
    <w:rsid w:val="00975C19"/>
    <w:rsid w:val="00976354"/>
    <w:rsid w:val="0097688D"/>
    <w:rsid w:val="00976D95"/>
    <w:rsid w:val="00977CDB"/>
    <w:rsid w:val="009807B7"/>
    <w:rsid w:val="00981791"/>
    <w:rsid w:val="00981794"/>
    <w:rsid w:val="00982312"/>
    <w:rsid w:val="00982CE4"/>
    <w:rsid w:val="00982D78"/>
    <w:rsid w:val="009832C0"/>
    <w:rsid w:val="00983968"/>
    <w:rsid w:val="0098418A"/>
    <w:rsid w:val="00984ECD"/>
    <w:rsid w:val="00986FC8"/>
    <w:rsid w:val="00987592"/>
    <w:rsid w:val="00987702"/>
    <w:rsid w:val="0099016B"/>
    <w:rsid w:val="00990656"/>
    <w:rsid w:val="00990749"/>
    <w:rsid w:val="00991313"/>
    <w:rsid w:val="009913CC"/>
    <w:rsid w:val="009923C2"/>
    <w:rsid w:val="00992A57"/>
    <w:rsid w:val="00992AE5"/>
    <w:rsid w:val="00993104"/>
    <w:rsid w:val="00993F80"/>
    <w:rsid w:val="00994705"/>
    <w:rsid w:val="00994EA8"/>
    <w:rsid w:val="0099517F"/>
    <w:rsid w:val="009951C5"/>
    <w:rsid w:val="00995D8C"/>
    <w:rsid w:val="00995DD7"/>
    <w:rsid w:val="00995FCA"/>
    <w:rsid w:val="009963BB"/>
    <w:rsid w:val="009974A5"/>
    <w:rsid w:val="00997983"/>
    <w:rsid w:val="009A0094"/>
    <w:rsid w:val="009A052B"/>
    <w:rsid w:val="009A0EB6"/>
    <w:rsid w:val="009A10A7"/>
    <w:rsid w:val="009A2E5E"/>
    <w:rsid w:val="009A36E9"/>
    <w:rsid w:val="009A4BAA"/>
    <w:rsid w:val="009A5DE1"/>
    <w:rsid w:val="009A6A28"/>
    <w:rsid w:val="009A6B6A"/>
    <w:rsid w:val="009A6E3B"/>
    <w:rsid w:val="009A7A1F"/>
    <w:rsid w:val="009B0C98"/>
    <w:rsid w:val="009B1A6F"/>
    <w:rsid w:val="009B1FDF"/>
    <w:rsid w:val="009B30A1"/>
    <w:rsid w:val="009B3C8B"/>
    <w:rsid w:val="009B3F44"/>
    <w:rsid w:val="009B3FF9"/>
    <w:rsid w:val="009B4762"/>
    <w:rsid w:val="009B4848"/>
    <w:rsid w:val="009B48EF"/>
    <w:rsid w:val="009B4E29"/>
    <w:rsid w:val="009B5287"/>
    <w:rsid w:val="009B5C13"/>
    <w:rsid w:val="009B608B"/>
    <w:rsid w:val="009B6565"/>
    <w:rsid w:val="009B662A"/>
    <w:rsid w:val="009B7D2B"/>
    <w:rsid w:val="009C090B"/>
    <w:rsid w:val="009C0914"/>
    <w:rsid w:val="009C1031"/>
    <w:rsid w:val="009C1815"/>
    <w:rsid w:val="009C193A"/>
    <w:rsid w:val="009C1CA2"/>
    <w:rsid w:val="009C1E77"/>
    <w:rsid w:val="009C2667"/>
    <w:rsid w:val="009C26AB"/>
    <w:rsid w:val="009C43FC"/>
    <w:rsid w:val="009C5288"/>
    <w:rsid w:val="009C5475"/>
    <w:rsid w:val="009C64A7"/>
    <w:rsid w:val="009C6D75"/>
    <w:rsid w:val="009C735C"/>
    <w:rsid w:val="009D0414"/>
    <w:rsid w:val="009D0A8B"/>
    <w:rsid w:val="009D0B2D"/>
    <w:rsid w:val="009D1C34"/>
    <w:rsid w:val="009D1CB3"/>
    <w:rsid w:val="009D1F03"/>
    <w:rsid w:val="009D1F8E"/>
    <w:rsid w:val="009D208C"/>
    <w:rsid w:val="009D24D1"/>
    <w:rsid w:val="009D267F"/>
    <w:rsid w:val="009D2E74"/>
    <w:rsid w:val="009D3EC1"/>
    <w:rsid w:val="009D488B"/>
    <w:rsid w:val="009D4C02"/>
    <w:rsid w:val="009D6B9F"/>
    <w:rsid w:val="009D6E76"/>
    <w:rsid w:val="009D7931"/>
    <w:rsid w:val="009D7B3E"/>
    <w:rsid w:val="009E02A1"/>
    <w:rsid w:val="009E0848"/>
    <w:rsid w:val="009E0F31"/>
    <w:rsid w:val="009E15C8"/>
    <w:rsid w:val="009E1DD6"/>
    <w:rsid w:val="009E268D"/>
    <w:rsid w:val="009E2ABF"/>
    <w:rsid w:val="009E2CDE"/>
    <w:rsid w:val="009E3333"/>
    <w:rsid w:val="009E351B"/>
    <w:rsid w:val="009E3858"/>
    <w:rsid w:val="009E388A"/>
    <w:rsid w:val="009E3EDA"/>
    <w:rsid w:val="009E3F8B"/>
    <w:rsid w:val="009E420C"/>
    <w:rsid w:val="009E4CF0"/>
    <w:rsid w:val="009E4D16"/>
    <w:rsid w:val="009E5018"/>
    <w:rsid w:val="009E6A51"/>
    <w:rsid w:val="009E6E4B"/>
    <w:rsid w:val="009E7124"/>
    <w:rsid w:val="009E71AF"/>
    <w:rsid w:val="009E761A"/>
    <w:rsid w:val="009F07AF"/>
    <w:rsid w:val="009F0D70"/>
    <w:rsid w:val="009F10C6"/>
    <w:rsid w:val="009F130A"/>
    <w:rsid w:val="009F1999"/>
    <w:rsid w:val="009F1A11"/>
    <w:rsid w:val="009F1AE0"/>
    <w:rsid w:val="009F2D1E"/>
    <w:rsid w:val="009F32DA"/>
    <w:rsid w:val="009F39C0"/>
    <w:rsid w:val="009F3D4E"/>
    <w:rsid w:val="009F3E75"/>
    <w:rsid w:val="009F4182"/>
    <w:rsid w:val="009F4A2B"/>
    <w:rsid w:val="009F536E"/>
    <w:rsid w:val="009F5508"/>
    <w:rsid w:val="009F5CF9"/>
    <w:rsid w:val="009F6820"/>
    <w:rsid w:val="00A00741"/>
    <w:rsid w:val="00A013D3"/>
    <w:rsid w:val="00A01434"/>
    <w:rsid w:val="00A014DB"/>
    <w:rsid w:val="00A01F72"/>
    <w:rsid w:val="00A02745"/>
    <w:rsid w:val="00A02E4E"/>
    <w:rsid w:val="00A0369F"/>
    <w:rsid w:val="00A04472"/>
    <w:rsid w:val="00A04FE6"/>
    <w:rsid w:val="00A053B7"/>
    <w:rsid w:val="00A05495"/>
    <w:rsid w:val="00A05536"/>
    <w:rsid w:val="00A0556B"/>
    <w:rsid w:val="00A05683"/>
    <w:rsid w:val="00A05FB5"/>
    <w:rsid w:val="00A07956"/>
    <w:rsid w:val="00A07AB5"/>
    <w:rsid w:val="00A10003"/>
    <w:rsid w:val="00A102A7"/>
    <w:rsid w:val="00A10835"/>
    <w:rsid w:val="00A118E9"/>
    <w:rsid w:val="00A127D1"/>
    <w:rsid w:val="00A1608A"/>
    <w:rsid w:val="00A1662D"/>
    <w:rsid w:val="00A168E5"/>
    <w:rsid w:val="00A16AD2"/>
    <w:rsid w:val="00A17019"/>
    <w:rsid w:val="00A17715"/>
    <w:rsid w:val="00A17A37"/>
    <w:rsid w:val="00A17BD9"/>
    <w:rsid w:val="00A200CE"/>
    <w:rsid w:val="00A20900"/>
    <w:rsid w:val="00A20BB6"/>
    <w:rsid w:val="00A21BF1"/>
    <w:rsid w:val="00A22AB0"/>
    <w:rsid w:val="00A22E2A"/>
    <w:rsid w:val="00A2329B"/>
    <w:rsid w:val="00A233E9"/>
    <w:rsid w:val="00A23CFB"/>
    <w:rsid w:val="00A2473A"/>
    <w:rsid w:val="00A24AD7"/>
    <w:rsid w:val="00A24C1D"/>
    <w:rsid w:val="00A2516F"/>
    <w:rsid w:val="00A25773"/>
    <w:rsid w:val="00A25A83"/>
    <w:rsid w:val="00A25AFB"/>
    <w:rsid w:val="00A262BA"/>
    <w:rsid w:val="00A2636B"/>
    <w:rsid w:val="00A26700"/>
    <w:rsid w:val="00A27104"/>
    <w:rsid w:val="00A27200"/>
    <w:rsid w:val="00A27494"/>
    <w:rsid w:val="00A2798E"/>
    <w:rsid w:val="00A307F1"/>
    <w:rsid w:val="00A3163E"/>
    <w:rsid w:val="00A317B7"/>
    <w:rsid w:val="00A31907"/>
    <w:rsid w:val="00A31C30"/>
    <w:rsid w:val="00A31DD3"/>
    <w:rsid w:val="00A31EEC"/>
    <w:rsid w:val="00A322D9"/>
    <w:rsid w:val="00A32567"/>
    <w:rsid w:val="00A32A28"/>
    <w:rsid w:val="00A3322C"/>
    <w:rsid w:val="00A34627"/>
    <w:rsid w:val="00A34F24"/>
    <w:rsid w:val="00A351D8"/>
    <w:rsid w:val="00A354BC"/>
    <w:rsid w:val="00A3562B"/>
    <w:rsid w:val="00A358E8"/>
    <w:rsid w:val="00A36442"/>
    <w:rsid w:val="00A36749"/>
    <w:rsid w:val="00A37B70"/>
    <w:rsid w:val="00A40270"/>
    <w:rsid w:val="00A41C5F"/>
    <w:rsid w:val="00A4203E"/>
    <w:rsid w:val="00A42D85"/>
    <w:rsid w:val="00A42D98"/>
    <w:rsid w:val="00A42F6D"/>
    <w:rsid w:val="00A437AE"/>
    <w:rsid w:val="00A43A03"/>
    <w:rsid w:val="00A43E82"/>
    <w:rsid w:val="00A4414D"/>
    <w:rsid w:val="00A4422F"/>
    <w:rsid w:val="00A4442C"/>
    <w:rsid w:val="00A44D20"/>
    <w:rsid w:val="00A45255"/>
    <w:rsid w:val="00A45B2E"/>
    <w:rsid w:val="00A45B41"/>
    <w:rsid w:val="00A45DEF"/>
    <w:rsid w:val="00A46037"/>
    <w:rsid w:val="00A467C9"/>
    <w:rsid w:val="00A46F22"/>
    <w:rsid w:val="00A46F7C"/>
    <w:rsid w:val="00A472DB"/>
    <w:rsid w:val="00A5049C"/>
    <w:rsid w:val="00A50588"/>
    <w:rsid w:val="00A50C04"/>
    <w:rsid w:val="00A50ED1"/>
    <w:rsid w:val="00A50F60"/>
    <w:rsid w:val="00A51E61"/>
    <w:rsid w:val="00A53886"/>
    <w:rsid w:val="00A53909"/>
    <w:rsid w:val="00A54182"/>
    <w:rsid w:val="00A54691"/>
    <w:rsid w:val="00A547D2"/>
    <w:rsid w:val="00A54A5F"/>
    <w:rsid w:val="00A54CB0"/>
    <w:rsid w:val="00A54F54"/>
    <w:rsid w:val="00A551B3"/>
    <w:rsid w:val="00A56A07"/>
    <w:rsid w:val="00A56A3B"/>
    <w:rsid w:val="00A6000D"/>
    <w:rsid w:val="00A607C2"/>
    <w:rsid w:val="00A60AF0"/>
    <w:rsid w:val="00A613FA"/>
    <w:rsid w:val="00A626B8"/>
    <w:rsid w:val="00A62B9C"/>
    <w:rsid w:val="00A63671"/>
    <w:rsid w:val="00A6396A"/>
    <w:rsid w:val="00A64111"/>
    <w:rsid w:val="00A641A9"/>
    <w:rsid w:val="00A65A2F"/>
    <w:rsid w:val="00A665D0"/>
    <w:rsid w:val="00A67B76"/>
    <w:rsid w:val="00A67DFD"/>
    <w:rsid w:val="00A70128"/>
    <w:rsid w:val="00A71439"/>
    <w:rsid w:val="00A72555"/>
    <w:rsid w:val="00A725A1"/>
    <w:rsid w:val="00A72E77"/>
    <w:rsid w:val="00A732EE"/>
    <w:rsid w:val="00A74E1B"/>
    <w:rsid w:val="00A75375"/>
    <w:rsid w:val="00A755DF"/>
    <w:rsid w:val="00A75651"/>
    <w:rsid w:val="00A75912"/>
    <w:rsid w:val="00A765F7"/>
    <w:rsid w:val="00A76A39"/>
    <w:rsid w:val="00A7778D"/>
    <w:rsid w:val="00A80612"/>
    <w:rsid w:val="00A80A64"/>
    <w:rsid w:val="00A813CC"/>
    <w:rsid w:val="00A81BC9"/>
    <w:rsid w:val="00A824F6"/>
    <w:rsid w:val="00A828E0"/>
    <w:rsid w:val="00A8367B"/>
    <w:rsid w:val="00A83C23"/>
    <w:rsid w:val="00A83F9D"/>
    <w:rsid w:val="00A84C08"/>
    <w:rsid w:val="00A86106"/>
    <w:rsid w:val="00A86499"/>
    <w:rsid w:val="00A87D01"/>
    <w:rsid w:val="00A90AA6"/>
    <w:rsid w:val="00A9100D"/>
    <w:rsid w:val="00A91FA6"/>
    <w:rsid w:val="00A92E20"/>
    <w:rsid w:val="00A92E46"/>
    <w:rsid w:val="00A932A6"/>
    <w:rsid w:val="00A94A50"/>
    <w:rsid w:val="00A961C9"/>
    <w:rsid w:val="00A96567"/>
    <w:rsid w:val="00A9677E"/>
    <w:rsid w:val="00A9693E"/>
    <w:rsid w:val="00A96AAE"/>
    <w:rsid w:val="00A96CF4"/>
    <w:rsid w:val="00A97312"/>
    <w:rsid w:val="00A9744E"/>
    <w:rsid w:val="00A97A69"/>
    <w:rsid w:val="00A97F60"/>
    <w:rsid w:val="00AA092E"/>
    <w:rsid w:val="00AA098D"/>
    <w:rsid w:val="00AA0B74"/>
    <w:rsid w:val="00AA12B2"/>
    <w:rsid w:val="00AA1892"/>
    <w:rsid w:val="00AA1F4D"/>
    <w:rsid w:val="00AA218C"/>
    <w:rsid w:val="00AA21AE"/>
    <w:rsid w:val="00AA350C"/>
    <w:rsid w:val="00AA3C52"/>
    <w:rsid w:val="00AA4029"/>
    <w:rsid w:val="00AA40B0"/>
    <w:rsid w:val="00AA4AAE"/>
    <w:rsid w:val="00AA546F"/>
    <w:rsid w:val="00AA65AC"/>
    <w:rsid w:val="00AA71A7"/>
    <w:rsid w:val="00AA76CF"/>
    <w:rsid w:val="00AA7FBA"/>
    <w:rsid w:val="00AB08D2"/>
    <w:rsid w:val="00AB12EE"/>
    <w:rsid w:val="00AB1CC8"/>
    <w:rsid w:val="00AB1ED2"/>
    <w:rsid w:val="00AB429B"/>
    <w:rsid w:val="00AB4B8B"/>
    <w:rsid w:val="00AB6389"/>
    <w:rsid w:val="00AB6661"/>
    <w:rsid w:val="00AB785D"/>
    <w:rsid w:val="00AB7A1B"/>
    <w:rsid w:val="00AC0011"/>
    <w:rsid w:val="00AC0656"/>
    <w:rsid w:val="00AC136A"/>
    <w:rsid w:val="00AC1C45"/>
    <w:rsid w:val="00AC1E8C"/>
    <w:rsid w:val="00AC2454"/>
    <w:rsid w:val="00AC2A6E"/>
    <w:rsid w:val="00AC3393"/>
    <w:rsid w:val="00AC406D"/>
    <w:rsid w:val="00AC4416"/>
    <w:rsid w:val="00AC4420"/>
    <w:rsid w:val="00AC4754"/>
    <w:rsid w:val="00AC5C58"/>
    <w:rsid w:val="00AC6BD2"/>
    <w:rsid w:val="00AC7073"/>
    <w:rsid w:val="00AC7857"/>
    <w:rsid w:val="00AC7B53"/>
    <w:rsid w:val="00AD16DA"/>
    <w:rsid w:val="00AD1B1B"/>
    <w:rsid w:val="00AD32BE"/>
    <w:rsid w:val="00AD3C79"/>
    <w:rsid w:val="00AD4302"/>
    <w:rsid w:val="00AD58BD"/>
    <w:rsid w:val="00AD5E31"/>
    <w:rsid w:val="00AD616F"/>
    <w:rsid w:val="00AD6310"/>
    <w:rsid w:val="00AD72E4"/>
    <w:rsid w:val="00AD7419"/>
    <w:rsid w:val="00AD7940"/>
    <w:rsid w:val="00AD7F1B"/>
    <w:rsid w:val="00AD7FBC"/>
    <w:rsid w:val="00AE045A"/>
    <w:rsid w:val="00AE0566"/>
    <w:rsid w:val="00AE09D9"/>
    <w:rsid w:val="00AE1DA4"/>
    <w:rsid w:val="00AE26BF"/>
    <w:rsid w:val="00AE27E3"/>
    <w:rsid w:val="00AE3B3D"/>
    <w:rsid w:val="00AE4195"/>
    <w:rsid w:val="00AE4B58"/>
    <w:rsid w:val="00AE4E55"/>
    <w:rsid w:val="00AE53CD"/>
    <w:rsid w:val="00AE5DA4"/>
    <w:rsid w:val="00AE629A"/>
    <w:rsid w:val="00AE6537"/>
    <w:rsid w:val="00AE67F8"/>
    <w:rsid w:val="00AF0F22"/>
    <w:rsid w:val="00AF12AD"/>
    <w:rsid w:val="00AF1603"/>
    <w:rsid w:val="00AF169F"/>
    <w:rsid w:val="00AF1B0D"/>
    <w:rsid w:val="00AF1C57"/>
    <w:rsid w:val="00AF26DD"/>
    <w:rsid w:val="00AF2960"/>
    <w:rsid w:val="00AF38D0"/>
    <w:rsid w:val="00AF3B9A"/>
    <w:rsid w:val="00AF3C05"/>
    <w:rsid w:val="00AF43AB"/>
    <w:rsid w:val="00AF57DF"/>
    <w:rsid w:val="00AF58EC"/>
    <w:rsid w:val="00AF6159"/>
    <w:rsid w:val="00AF6375"/>
    <w:rsid w:val="00AF78CB"/>
    <w:rsid w:val="00AF79CD"/>
    <w:rsid w:val="00B01192"/>
    <w:rsid w:val="00B01291"/>
    <w:rsid w:val="00B018CD"/>
    <w:rsid w:val="00B026D0"/>
    <w:rsid w:val="00B031EB"/>
    <w:rsid w:val="00B041B3"/>
    <w:rsid w:val="00B059A4"/>
    <w:rsid w:val="00B06B1A"/>
    <w:rsid w:val="00B06E0F"/>
    <w:rsid w:val="00B07EBE"/>
    <w:rsid w:val="00B100FD"/>
    <w:rsid w:val="00B101D5"/>
    <w:rsid w:val="00B10BE4"/>
    <w:rsid w:val="00B10C7B"/>
    <w:rsid w:val="00B10C8B"/>
    <w:rsid w:val="00B11681"/>
    <w:rsid w:val="00B12490"/>
    <w:rsid w:val="00B12F55"/>
    <w:rsid w:val="00B13539"/>
    <w:rsid w:val="00B13B94"/>
    <w:rsid w:val="00B13E1E"/>
    <w:rsid w:val="00B1499A"/>
    <w:rsid w:val="00B1541F"/>
    <w:rsid w:val="00B1740C"/>
    <w:rsid w:val="00B17675"/>
    <w:rsid w:val="00B17711"/>
    <w:rsid w:val="00B179BD"/>
    <w:rsid w:val="00B20F45"/>
    <w:rsid w:val="00B2114C"/>
    <w:rsid w:val="00B218ED"/>
    <w:rsid w:val="00B21C51"/>
    <w:rsid w:val="00B21E31"/>
    <w:rsid w:val="00B22125"/>
    <w:rsid w:val="00B22B03"/>
    <w:rsid w:val="00B259D1"/>
    <w:rsid w:val="00B25DA0"/>
    <w:rsid w:val="00B26DA9"/>
    <w:rsid w:val="00B31D99"/>
    <w:rsid w:val="00B32049"/>
    <w:rsid w:val="00B32185"/>
    <w:rsid w:val="00B32370"/>
    <w:rsid w:val="00B33192"/>
    <w:rsid w:val="00B33616"/>
    <w:rsid w:val="00B34C2F"/>
    <w:rsid w:val="00B34F84"/>
    <w:rsid w:val="00B35D4F"/>
    <w:rsid w:val="00B369ED"/>
    <w:rsid w:val="00B37B65"/>
    <w:rsid w:val="00B40632"/>
    <w:rsid w:val="00B408D3"/>
    <w:rsid w:val="00B41422"/>
    <w:rsid w:val="00B41575"/>
    <w:rsid w:val="00B42D58"/>
    <w:rsid w:val="00B42DA4"/>
    <w:rsid w:val="00B4428D"/>
    <w:rsid w:val="00B446AC"/>
    <w:rsid w:val="00B4521F"/>
    <w:rsid w:val="00B461C9"/>
    <w:rsid w:val="00B463FB"/>
    <w:rsid w:val="00B474CE"/>
    <w:rsid w:val="00B474D3"/>
    <w:rsid w:val="00B50520"/>
    <w:rsid w:val="00B507E9"/>
    <w:rsid w:val="00B508BA"/>
    <w:rsid w:val="00B50AA1"/>
    <w:rsid w:val="00B50EFD"/>
    <w:rsid w:val="00B51544"/>
    <w:rsid w:val="00B518F4"/>
    <w:rsid w:val="00B51DFF"/>
    <w:rsid w:val="00B52020"/>
    <w:rsid w:val="00B53095"/>
    <w:rsid w:val="00B56197"/>
    <w:rsid w:val="00B563C6"/>
    <w:rsid w:val="00B56AA8"/>
    <w:rsid w:val="00B56BBA"/>
    <w:rsid w:val="00B56C6E"/>
    <w:rsid w:val="00B5727D"/>
    <w:rsid w:val="00B575D6"/>
    <w:rsid w:val="00B5767F"/>
    <w:rsid w:val="00B57691"/>
    <w:rsid w:val="00B57E5F"/>
    <w:rsid w:val="00B61268"/>
    <w:rsid w:val="00B619DF"/>
    <w:rsid w:val="00B61E3B"/>
    <w:rsid w:val="00B629A4"/>
    <w:rsid w:val="00B62ED3"/>
    <w:rsid w:val="00B630A8"/>
    <w:rsid w:val="00B6332D"/>
    <w:rsid w:val="00B63332"/>
    <w:rsid w:val="00B63339"/>
    <w:rsid w:val="00B635D1"/>
    <w:rsid w:val="00B64163"/>
    <w:rsid w:val="00B6518A"/>
    <w:rsid w:val="00B656A6"/>
    <w:rsid w:val="00B65993"/>
    <w:rsid w:val="00B6663D"/>
    <w:rsid w:val="00B66986"/>
    <w:rsid w:val="00B66A46"/>
    <w:rsid w:val="00B675F4"/>
    <w:rsid w:val="00B67C11"/>
    <w:rsid w:val="00B7014C"/>
    <w:rsid w:val="00B70F16"/>
    <w:rsid w:val="00B71384"/>
    <w:rsid w:val="00B741FE"/>
    <w:rsid w:val="00B74584"/>
    <w:rsid w:val="00B751DC"/>
    <w:rsid w:val="00B76045"/>
    <w:rsid w:val="00B764AB"/>
    <w:rsid w:val="00B77758"/>
    <w:rsid w:val="00B777E8"/>
    <w:rsid w:val="00B77BF2"/>
    <w:rsid w:val="00B806C5"/>
    <w:rsid w:val="00B80A7F"/>
    <w:rsid w:val="00B80EAF"/>
    <w:rsid w:val="00B810C4"/>
    <w:rsid w:val="00B81490"/>
    <w:rsid w:val="00B818B2"/>
    <w:rsid w:val="00B81A40"/>
    <w:rsid w:val="00B81AFA"/>
    <w:rsid w:val="00B81CE0"/>
    <w:rsid w:val="00B83165"/>
    <w:rsid w:val="00B84179"/>
    <w:rsid w:val="00B84C4A"/>
    <w:rsid w:val="00B854BE"/>
    <w:rsid w:val="00B85FFE"/>
    <w:rsid w:val="00B86AF8"/>
    <w:rsid w:val="00B86F87"/>
    <w:rsid w:val="00B87329"/>
    <w:rsid w:val="00B87647"/>
    <w:rsid w:val="00B87701"/>
    <w:rsid w:val="00B87997"/>
    <w:rsid w:val="00B87D76"/>
    <w:rsid w:val="00B906D0"/>
    <w:rsid w:val="00B907A0"/>
    <w:rsid w:val="00B90D9C"/>
    <w:rsid w:val="00B91604"/>
    <w:rsid w:val="00B91AC0"/>
    <w:rsid w:val="00B91EFE"/>
    <w:rsid w:val="00B924A9"/>
    <w:rsid w:val="00B9265E"/>
    <w:rsid w:val="00B9295B"/>
    <w:rsid w:val="00B92C37"/>
    <w:rsid w:val="00B9304E"/>
    <w:rsid w:val="00B93195"/>
    <w:rsid w:val="00B931A9"/>
    <w:rsid w:val="00B939A4"/>
    <w:rsid w:val="00B941A8"/>
    <w:rsid w:val="00B949E3"/>
    <w:rsid w:val="00B94C96"/>
    <w:rsid w:val="00B952E1"/>
    <w:rsid w:val="00B95EDC"/>
    <w:rsid w:val="00B960C6"/>
    <w:rsid w:val="00B962B9"/>
    <w:rsid w:val="00B9655C"/>
    <w:rsid w:val="00B97802"/>
    <w:rsid w:val="00BA0547"/>
    <w:rsid w:val="00BA0E7A"/>
    <w:rsid w:val="00BA0E81"/>
    <w:rsid w:val="00BA1278"/>
    <w:rsid w:val="00BA16D4"/>
    <w:rsid w:val="00BA1A16"/>
    <w:rsid w:val="00BA35A1"/>
    <w:rsid w:val="00BA422D"/>
    <w:rsid w:val="00BA46A4"/>
    <w:rsid w:val="00BA4DC4"/>
    <w:rsid w:val="00BA59CD"/>
    <w:rsid w:val="00BA701C"/>
    <w:rsid w:val="00BA70ED"/>
    <w:rsid w:val="00BB029A"/>
    <w:rsid w:val="00BB0698"/>
    <w:rsid w:val="00BB06CF"/>
    <w:rsid w:val="00BB0D06"/>
    <w:rsid w:val="00BB1173"/>
    <w:rsid w:val="00BB1CB9"/>
    <w:rsid w:val="00BB27DD"/>
    <w:rsid w:val="00BB2895"/>
    <w:rsid w:val="00BB293C"/>
    <w:rsid w:val="00BB3673"/>
    <w:rsid w:val="00BB442D"/>
    <w:rsid w:val="00BB47EC"/>
    <w:rsid w:val="00BB4935"/>
    <w:rsid w:val="00BB4BB0"/>
    <w:rsid w:val="00BB514E"/>
    <w:rsid w:val="00BB6071"/>
    <w:rsid w:val="00BB6E2D"/>
    <w:rsid w:val="00BB7999"/>
    <w:rsid w:val="00BB7A20"/>
    <w:rsid w:val="00BB7B32"/>
    <w:rsid w:val="00BB7C1B"/>
    <w:rsid w:val="00BB7CEE"/>
    <w:rsid w:val="00BC0086"/>
    <w:rsid w:val="00BC071B"/>
    <w:rsid w:val="00BC07E7"/>
    <w:rsid w:val="00BC0A1C"/>
    <w:rsid w:val="00BC19C7"/>
    <w:rsid w:val="00BC1F2E"/>
    <w:rsid w:val="00BC2328"/>
    <w:rsid w:val="00BC2337"/>
    <w:rsid w:val="00BC2669"/>
    <w:rsid w:val="00BC2754"/>
    <w:rsid w:val="00BC2D03"/>
    <w:rsid w:val="00BC2D5E"/>
    <w:rsid w:val="00BC4153"/>
    <w:rsid w:val="00BC4416"/>
    <w:rsid w:val="00BC5B89"/>
    <w:rsid w:val="00BC683D"/>
    <w:rsid w:val="00BC686D"/>
    <w:rsid w:val="00BC6A51"/>
    <w:rsid w:val="00BC7661"/>
    <w:rsid w:val="00BC7BA6"/>
    <w:rsid w:val="00BD0364"/>
    <w:rsid w:val="00BD08DF"/>
    <w:rsid w:val="00BD0A97"/>
    <w:rsid w:val="00BD1998"/>
    <w:rsid w:val="00BD1B3E"/>
    <w:rsid w:val="00BD1C5E"/>
    <w:rsid w:val="00BD2085"/>
    <w:rsid w:val="00BD22BD"/>
    <w:rsid w:val="00BD2CE5"/>
    <w:rsid w:val="00BD3398"/>
    <w:rsid w:val="00BD3459"/>
    <w:rsid w:val="00BD3501"/>
    <w:rsid w:val="00BD3DA1"/>
    <w:rsid w:val="00BD43D4"/>
    <w:rsid w:val="00BD448C"/>
    <w:rsid w:val="00BD4516"/>
    <w:rsid w:val="00BD45C0"/>
    <w:rsid w:val="00BD45E1"/>
    <w:rsid w:val="00BD47B2"/>
    <w:rsid w:val="00BD4C5F"/>
    <w:rsid w:val="00BD5555"/>
    <w:rsid w:val="00BD6498"/>
    <w:rsid w:val="00BD6E05"/>
    <w:rsid w:val="00BD6FD9"/>
    <w:rsid w:val="00BD7058"/>
    <w:rsid w:val="00BD75E8"/>
    <w:rsid w:val="00BD777D"/>
    <w:rsid w:val="00BE015C"/>
    <w:rsid w:val="00BE061E"/>
    <w:rsid w:val="00BE065E"/>
    <w:rsid w:val="00BE0ACD"/>
    <w:rsid w:val="00BE0B08"/>
    <w:rsid w:val="00BE1E55"/>
    <w:rsid w:val="00BE1F25"/>
    <w:rsid w:val="00BE2E3F"/>
    <w:rsid w:val="00BE31B2"/>
    <w:rsid w:val="00BE32DA"/>
    <w:rsid w:val="00BE332E"/>
    <w:rsid w:val="00BE4273"/>
    <w:rsid w:val="00BE55CF"/>
    <w:rsid w:val="00BE5BB7"/>
    <w:rsid w:val="00BE5C43"/>
    <w:rsid w:val="00BE5EEF"/>
    <w:rsid w:val="00BE6F9E"/>
    <w:rsid w:val="00BE7373"/>
    <w:rsid w:val="00BE7508"/>
    <w:rsid w:val="00BE7DB8"/>
    <w:rsid w:val="00BE7FE1"/>
    <w:rsid w:val="00BF0ADC"/>
    <w:rsid w:val="00BF10D0"/>
    <w:rsid w:val="00BF1168"/>
    <w:rsid w:val="00BF1440"/>
    <w:rsid w:val="00BF148F"/>
    <w:rsid w:val="00BF186C"/>
    <w:rsid w:val="00BF202D"/>
    <w:rsid w:val="00BF20D2"/>
    <w:rsid w:val="00BF361F"/>
    <w:rsid w:val="00BF4FB0"/>
    <w:rsid w:val="00BF51A0"/>
    <w:rsid w:val="00BF60AB"/>
    <w:rsid w:val="00BF6638"/>
    <w:rsid w:val="00BF7902"/>
    <w:rsid w:val="00BF7B41"/>
    <w:rsid w:val="00C005FF"/>
    <w:rsid w:val="00C0063A"/>
    <w:rsid w:val="00C008F2"/>
    <w:rsid w:val="00C0136B"/>
    <w:rsid w:val="00C01D1B"/>
    <w:rsid w:val="00C01DC0"/>
    <w:rsid w:val="00C02DAE"/>
    <w:rsid w:val="00C04003"/>
    <w:rsid w:val="00C044EF"/>
    <w:rsid w:val="00C04545"/>
    <w:rsid w:val="00C051D8"/>
    <w:rsid w:val="00C0551C"/>
    <w:rsid w:val="00C0644F"/>
    <w:rsid w:val="00C06478"/>
    <w:rsid w:val="00C06621"/>
    <w:rsid w:val="00C069E3"/>
    <w:rsid w:val="00C07AF2"/>
    <w:rsid w:val="00C113BD"/>
    <w:rsid w:val="00C118AC"/>
    <w:rsid w:val="00C1220F"/>
    <w:rsid w:val="00C12268"/>
    <w:rsid w:val="00C12A3B"/>
    <w:rsid w:val="00C13C74"/>
    <w:rsid w:val="00C14769"/>
    <w:rsid w:val="00C14B98"/>
    <w:rsid w:val="00C1508D"/>
    <w:rsid w:val="00C152D1"/>
    <w:rsid w:val="00C152DC"/>
    <w:rsid w:val="00C16084"/>
    <w:rsid w:val="00C162E2"/>
    <w:rsid w:val="00C1676C"/>
    <w:rsid w:val="00C16801"/>
    <w:rsid w:val="00C1689D"/>
    <w:rsid w:val="00C16F9B"/>
    <w:rsid w:val="00C17059"/>
    <w:rsid w:val="00C1705E"/>
    <w:rsid w:val="00C1780D"/>
    <w:rsid w:val="00C2007E"/>
    <w:rsid w:val="00C2143F"/>
    <w:rsid w:val="00C214CD"/>
    <w:rsid w:val="00C214E5"/>
    <w:rsid w:val="00C2169D"/>
    <w:rsid w:val="00C21AF7"/>
    <w:rsid w:val="00C22081"/>
    <w:rsid w:val="00C232E9"/>
    <w:rsid w:val="00C23919"/>
    <w:rsid w:val="00C23BDF"/>
    <w:rsid w:val="00C2408F"/>
    <w:rsid w:val="00C24387"/>
    <w:rsid w:val="00C24494"/>
    <w:rsid w:val="00C25537"/>
    <w:rsid w:val="00C2567C"/>
    <w:rsid w:val="00C26754"/>
    <w:rsid w:val="00C26B46"/>
    <w:rsid w:val="00C27766"/>
    <w:rsid w:val="00C278AE"/>
    <w:rsid w:val="00C27C44"/>
    <w:rsid w:val="00C31D7A"/>
    <w:rsid w:val="00C34E19"/>
    <w:rsid w:val="00C34F2E"/>
    <w:rsid w:val="00C35389"/>
    <w:rsid w:val="00C35E09"/>
    <w:rsid w:val="00C36356"/>
    <w:rsid w:val="00C36BEA"/>
    <w:rsid w:val="00C3709A"/>
    <w:rsid w:val="00C373B1"/>
    <w:rsid w:val="00C379DA"/>
    <w:rsid w:val="00C37E5D"/>
    <w:rsid w:val="00C40B42"/>
    <w:rsid w:val="00C40FC6"/>
    <w:rsid w:val="00C415D8"/>
    <w:rsid w:val="00C41BE4"/>
    <w:rsid w:val="00C420A5"/>
    <w:rsid w:val="00C42669"/>
    <w:rsid w:val="00C4269D"/>
    <w:rsid w:val="00C4295E"/>
    <w:rsid w:val="00C42B54"/>
    <w:rsid w:val="00C42F7E"/>
    <w:rsid w:val="00C4310E"/>
    <w:rsid w:val="00C432D8"/>
    <w:rsid w:val="00C43DAF"/>
    <w:rsid w:val="00C43F50"/>
    <w:rsid w:val="00C449EC"/>
    <w:rsid w:val="00C4600A"/>
    <w:rsid w:val="00C460FD"/>
    <w:rsid w:val="00C461C5"/>
    <w:rsid w:val="00C467A9"/>
    <w:rsid w:val="00C468C5"/>
    <w:rsid w:val="00C46CE0"/>
    <w:rsid w:val="00C470EC"/>
    <w:rsid w:val="00C4729E"/>
    <w:rsid w:val="00C47B6A"/>
    <w:rsid w:val="00C47C60"/>
    <w:rsid w:val="00C501A9"/>
    <w:rsid w:val="00C50B6C"/>
    <w:rsid w:val="00C510B6"/>
    <w:rsid w:val="00C5117D"/>
    <w:rsid w:val="00C52B86"/>
    <w:rsid w:val="00C52D69"/>
    <w:rsid w:val="00C52FEF"/>
    <w:rsid w:val="00C532A1"/>
    <w:rsid w:val="00C53978"/>
    <w:rsid w:val="00C53F96"/>
    <w:rsid w:val="00C546DB"/>
    <w:rsid w:val="00C547DD"/>
    <w:rsid w:val="00C54874"/>
    <w:rsid w:val="00C54C93"/>
    <w:rsid w:val="00C55430"/>
    <w:rsid w:val="00C554BC"/>
    <w:rsid w:val="00C55970"/>
    <w:rsid w:val="00C55B28"/>
    <w:rsid w:val="00C56541"/>
    <w:rsid w:val="00C56DFB"/>
    <w:rsid w:val="00C5732E"/>
    <w:rsid w:val="00C60E60"/>
    <w:rsid w:val="00C61308"/>
    <w:rsid w:val="00C61925"/>
    <w:rsid w:val="00C62163"/>
    <w:rsid w:val="00C62C07"/>
    <w:rsid w:val="00C62CEB"/>
    <w:rsid w:val="00C631D2"/>
    <w:rsid w:val="00C633F8"/>
    <w:rsid w:val="00C63678"/>
    <w:rsid w:val="00C6458C"/>
    <w:rsid w:val="00C647E4"/>
    <w:rsid w:val="00C64EAC"/>
    <w:rsid w:val="00C65E95"/>
    <w:rsid w:val="00C6644D"/>
    <w:rsid w:val="00C66886"/>
    <w:rsid w:val="00C66CDF"/>
    <w:rsid w:val="00C67ECD"/>
    <w:rsid w:val="00C70411"/>
    <w:rsid w:val="00C708BB"/>
    <w:rsid w:val="00C70CB8"/>
    <w:rsid w:val="00C70F25"/>
    <w:rsid w:val="00C7145A"/>
    <w:rsid w:val="00C719B9"/>
    <w:rsid w:val="00C71B1E"/>
    <w:rsid w:val="00C7326D"/>
    <w:rsid w:val="00C737B7"/>
    <w:rsid w:val="00C73ED5"/>
    <w:rsid w:val="00C749E7"/>
    <w:rsid w:val="00C74B0A"/>
    <w:rsid w:val="00C74B52"/>
    <w:rsid w:val="00C755C1"/>
    <w:rsid w:val="00C76C59"/>
    <w:rsid w:val="00C776FC"/>
    <w:rsid w:val="00C7777D"/>
    <w:rsid w:val="00C77FC0"/>
    <w:rsid w:val="00C77FE8"/>
    <w:rsid w:val="00C77FEA"/>
    <w:rsid w:val="00C800C1"/>
    <w:rsid w:val="00C803BF"/>
    <w:rsid w:val="00C80F4F"/>
    <w:rsid w:val="00C80FFB"/>
    <w:rsid w:val="00C81038"/>
    <w:rsid w:val="00C8118C"/>
    <w:rsid w:val="00C8189C"/>
    <w:rsid w:val="00C83912"/>
    <w:rsid w:val="00C842E1"/>
    <w:rsid w:val="00C8452A"/>
    <w:rsid w:val="00C84F54"/>
    <w:rsid w:val="00C85011"/>
    <w:rsid w:val="00C861AA"/>
    <w:rsid w:val="00C8698F"/>
    <w:rsid w:val="00C90EAD"/>
    <w:rsid w:val="00C911D6"/>
    <w:rsid w:val="00C9180A"/>
    <w:rsid w:val="00C91AB6"/>
    <w:rsid w:val="00C91D1D"/>
    <w:rsid w:val="00C91F04"/>
    <w:rsid w:val="00C9231B"/>
    <w:rsid w:val="00C92CF0"/>
    <w:rsid w:val="00C93A70"/>
    <w:rsid w:val="00C94A5C"/>
    <w:rsid w:val="00C94D3C"/>
    <w:rsid w:val="00C954F2"/>
    <w:rsid w:val="00C95537"/>
    <w:rsid w:val="00C95974"/>
    <w:rsid w:val="00C97309"/>
    <w:rsid w:val="00C978C6"/>
    <w:rsid w:val="00C97F95"/>
    <w:rsid w:val="00CA0E0F"/>
    <w:rsid w:val="00CA1562"/>
    <w:rsid w:val="00CA18E6"/>
    <w:rsid w:val="00CA20E1"/>
    <w:rsid w:val="00CA3813"/>
    <w:rsid w:val="00CA38D1"/>
    <w:rsid w:val="00CA40F7"/>
    <w:rsid w:val="00CA54B5"/>
    <w:rsid w:val="00CA5A5A"/>
    <w:rsid w:val="00CA6C2D"/>
    <w:rsid w:val="00CA7370"/>
    <w:rsid w:val="00CB017D"/>
    <w:rsid w:val="00CB1286"/>
    <w:rsid w:val="00CB1FCE"/>
    <w:rsid w:val="00CB4A59"/>
    <w:rsid w:val="00CB5F53"/>
    <w:rsid w:val="00CB6017"/>
    <w:rsid w:val="00CB6661"/>
    <w:rsid w:val="00CB6847"/>
    <w:rsid w:val="00CB68A7"/>
    <w:rsid w:val="00CB743E"/>
    <w:rsid w:val="00CB7667"/>
    <w:rsid w:val="00CB791B"/>
    <w:rsid w:val="00CB7D88"/>
    <w:rsid w:val="00CC03E0"/>
    <w:rsid w:val="00CC0821"/>
    <w:rsid w:val="00CC0CB2"/>
    <w:rsid w:val="00CC10CB"/>
    <w:rsid w:val="00CC148F"/>
    <w:rsid w:val="00CC28ED"/>
    <w:rsid w:val="00CC4671"/>
    <w:rsid w:val="00CC4F05"/>
    <w:rsid w:val="00CC5521"/>
    <w:rsid w:val="00CC554F"/>
    <w:rsid w:val="00CC587C"/>
    <w:rsid w:val="00CC5997"/>
    <w:rsid w:val="00CC5C1E"/>
    <w:rsid w:val="00CC5C22"/>
    <w:rsid w:val="00CC5CBB"/>
    <w:rsid w:val="00CC60AB"/>
    <w:rsid w:val="00CC64AD"/>
    <w:rsid w:val="00CC6571"/>
    <w:rsid w:val="00CC700E"/>
    <w:rsid w:val="00CC73D1"/>
    <w:rsid w:val="00CC79F8"/>
    <w:rsid w:val="00CD01CE"/>
    <w:rsid w:val="00CD15FE"/>
    <w:rsid w:val="00CD1E3E"/>
    <w:rsid w:val="00CD2C84"/>
    <w:rsid w:val="00CD2CE2"/>
    <w:rsid w:val="00CD2F06"/>
    <w:rsid w:val="00CD301D"/>
    <w:rsid w:val="00CD314A"/>
    <w:rsid w:val="00CD318A"/>
    <w:rsid w:val="00CD31BB"/>
    <w:rsid w:val="00CD38AB"/>
    <w:rsid w:val="00CD3D37"/>
    <w:rsid w:val="00CD411C"/>
    <w:rsid w:val="00CD548C"/>
    <w:rsid w:val="00CD5F10"/>
    <w:rsid w:val="00CD6D70"/>
    <w:rsid w:val="00CE0C90"/>
    <w:rsid w:val="00CE1038"/>
    <w:rsid w:val="00CE116E"/>
    <w:rsid w:val="00CE137E"/>
    <w:rsid w:val="00CE1DEC"/>
    <w:rsid w:val="00CE2129"/>
    <w:rsid w:val="00CE2441"/>
    <w:rsid w:val="00CE2856"/>
    <w:rsid w:val="00CE2983"/>
    <w:rsid w:val="00CE2F7C"/>
    <w:rsid w:val="00CE32A0"/>
    <w:rsid w:val="00CE3905"/>
    <w:rsid w:val="00CE3A5D"/>
    <w:rsid w:val="00CE3B50"/>
    <w:rsid w:val="00CE3B83"/>
    <w:rsid w:val="00CE4105"/>
    <w:rsid w:val="00CE4181"/>
    <w:rsid w:val="00CE4841"/>
    <w:rsid w:val="00CE50C1"/>
    <w:rsid w:val="00CE53AA"/>
    <w:rsid w:val="00CE53C0"/>
    <w:rsid w:val="00CE5593"/>
    <w:rsid w:val="00CE5862"/>
    <w:rsid w:val="00CE5BE5"/>
    <w:rsid w:val="00CE6306"/>
    <w:rsid w:val="00CE63DB"/>
    <w:rsid w:val="00CE6940"/>
    <w:rsid w:val="00CE78A7"/>
    <w:rsid w:val="00CF012A"/>
    <w:rsid w:val="00CF04CC"/>
    <w:rsid w:val="00CF0ACB"/>
    <w:rsid w:val="00CF1317"/>
    <w:rsid w:val="00CF16A6"/>
    <w:rsid w:val="00CF1837"/>
    <w:rsid w:val="00CF2478"/>
    <w:rsid w:val="00CF24E5"/>
    <w:rsid w:val="00CF3426"/>
    <w:rsid w:val="00CF4826"/>
    <w:rsid w:val="00CF4A65"/>
    <w:rsid w:val="00CF4F6E"/>
    <w:rsid w:val="00CF519C"/>
    <w:rsid w:val="00CF570F"/>
    <w:rsid w:val="00CF5C69"/>
    <w:rsid w:val="00CF6443"/>
    <w:rsid w:val="00CF66D4"/>
    <w:rsid w:val="00CF6EDF"/>
    <w:rsid w:val="00CF70F1"/>
    <w:rsid w:val="00CF7EC2"/>
    <w:rsid w:val="00CF7FB7"/>
    <w:rsid w:val="00D00140"/>
    <w:rsid w:val="00D00B81"/>
    <w:rsid w:val="00D00B88"/>
    <w:rsid w:val="00D0130D"/>
    <w:rsid w:val="00D02A38"/>
    <w:rsid w:val="00D02AE0"/>
    <w:rsid w:val="00D02C8F"/>
    <w:rsid w:val="00D0417B"/>
    <w:rsid w:val="00D047F4"/>
    <w:rsid w:val="00D053ED"/>
    <w:rsid w:val="00D05742"/>
    <w:rsid w:val="00D05C78"/>
    <w:rsid w:val="00D0600A"/>
    <w:rsid w:val="00D06D17"/>
    <w:rsid w:val="00D06FC9"/>
    <w:rsid w:val="00D11543"/>
    <w:rsid w:val="00D115B6"/>
    <w:rsid w:val="00D11767"/>
    <w:rsid w:val="00D1262F"/>
    <w:rsid w:val="00D12F1E"/>
    <w:rsid w:val="00D13F96"/>
    <w:rsid w:val="00D1422E"/>
    <w:rsid w:val="00D15B7F"/>
    <w:rsid w:val="00D15D11"/>
    <w:rsid w:val="00D16372"/>
    <w:rsid w:val="00D165A5"/>
    <w:rsid w:val="00D165DE"/>
    <w:rsid w:val="00D16650"/>
    <w:rsid w:val="00D16819"/>
    <w:rsid w:val="00D168EC"/>
    <w:rsid w:val="00D17276"/>
    <w:rsid w:val="00D174D0"/>
    <w:rsid w:val="00D17BF1"/>
    <w:rsid w:val="00D20FCB"/>
    <w:rsid w:val="00D21E10"/>
    <w:rsid w:val="00D22419"/>
    <w:rsid w:val="00D225B9"/>
    <w:rsid w:val="00D241F4"/>
    <w:rsid w:val="00D24270"/>
    <w:rsid w:val="00D24A69"/>
    <w:rsid w:val="00D24DFA"/>
    <w:rsid w:val="00D25279"/>
    <w:rsid w:val="00D2539B"/>
    <w:rsid w:val="00D254C0"/>
    <w:rsid w:val="00D25E54"/>
    <w:rsid w:val="00D2614B"/>
    <w:rsid w:val="00D263A2"/>
    <w:rsid w:val="00D26CEE"/>
    <w:rsid w:val="00D278C5"/>
    <w:rsid w:val="00D27B6F"/>
    <w:rsid w:val="00D309F6"/>
    <w:rsid w:val="00D324BC"/>
    <w:rsid w:val="00D32894"/>
    <w:rsid w:val="00D32965"/>
    <w:rsid w:val="00D32E64"/>
    <w:rsid w:val="00D330DF"/>
    <w:rsid w:val="00D33569"/>
    <w:rsid w:val="00D33F27"/>
    <w:rsid w:val="00D346F1"/>
    <w:rsid w:val="00D352ED"/>
    <w:rsid w:val="00D353D2"/>
    <w:rsid w:val="00D35611"/>
    <w:rsid w:val="00D35D99"/>
    <w:rsid w:val="00D35EAC"/>
    <w:rsid w:val="00D364B0"/>
    <w:rsid w:val="00D3658F"/>
    <w:rsid w:val="00D36936"/>
    <w:rsid w:val="00D36A1C"/>
    <w:rsid w:val="00D36FAC"/>
    <w:rsid w:val="00D3739A"/>
    <w:rsid w:val="00D40E88"/>
    <w:rsid w:val="00D41551"/>
    <w:rsid w:val="00D41D35"/>
    <w:rsid w:val="00D42A08"/>
    <w:rsid w:val="00D42E0D"/>
    <w:rsid w:val="00D43297"/>
    <w:rsid w:val="00D43537"/>
    <w:rsid w:val="00D43857"/>
    <w:rsid w:val="00D43920"/>
    <w:rsid w:val="00D43B37"/>
    <w:rsid w:val="00D43D82"/>
    <w:rsid w:val="00D445CB"/>
    <w:rsid w:val="00D45325"/>
    <w:rsid w:val="00D45AF3"/>
    <w:rsid w:val="00D45C9F"/>
    <w:rsid w:val="00D45F12"/>
    <w:rsid w:val="00D46C09"/>
    <w:rsid w:val="00D4728E"/>
    <w:rsid w:val="00D47ABF"/>
    <w:rsid w:val="00D50B56"/>
    <w:rsid w:val="00D52525"/>
    <w:rsid w:val="00D527FE"/>
    <w:rsid w:val="00D533AB"/>
    <w:rsid w:val="00D53D96"/>
    <w:rsid w:val="00D541A3"/>
    <w:rsid w:val="00D542B6"/>
    <w:rsid w:val="00D5496E"/>
    <w:rsid w:val="00D55212"/>
    <w:rsid w:val="00D5593A"/>
    <w:rsid w:val="00D55FC6"/>
    <w:rsid w:val="00D5699B"/>
    <w:rsid w:val="00D56D4B"/>
    <w:rsid w:val="00D570DB"/>
    <w:rsid w:val="00D5782C"/>
    <w:rsid w:val="00D57A72"/>
    <w:rsid w:val="00D57AD2"/>
    <w:rsid w:val="00D57AF2"/>
    <w:rsid w:val="00D60136"/>
    <w:rsid w:val="00D6056A"/>
    <w:rsid w:val="00D60D24"/>
    <w:rsid w:val="00D617EB"/>
    <w:rsid w:val="00D61E1B"/>
    <w:rsid w:val="00D6325F"/>
    <w:rsid w:val="00D63947"/>
    <w:rsid w:val="00D63C46"/>
    <w:rsid w:val="00D6490F"/>
    <w:rsid w:val="00D64AAA"/>
    <w:rsid w:val="00D64AF6"/>
    <w:rsid w:val="00D64D6A"/>
    <w:rsid w:val="00D650DD"/>
    <w:rsid w:val="00D6567A"/>
    <w:rsid w:val="00D65DF8"/>
    <w:rsid w:val="00D662E5"/>
    <w:rsid w:val="00D66F8F"/>
    <w:rsid w:val="00D6709C"/>
    <w:rsid w:val="00D672E3"/>
    <w:rsid w:val="00D67550"/>
    <w:rsid w:val="00D67E91"/>
    <w:rsid w:val="00D7109D"/>
    <w:rsid w:val="00D717FA"/>
    <w:rsid w:val="00D71E23"/>
    <w:rsid w:val="00D7251F"/>
    <w:rsid w:val="00D7263A"/>
    <w:rsid w:val="00D72ABA"/>
    <w:rsid w:val="00D72D1B"/>
    <w:rsid w:val="00D74BEE"/>
    <w:rsid w:val="00D75045"/>
    <w:rsid w:val="00D75C6E"/>
    <w:rsid w:val="00D7687E"/>
    <w:rsid w:val="00D76A28"/>
    <w:rsid w:val="00D7744D"/>
    <w:rsid w:val="00D77574"/>
    <w:rsid w:val="00D7759A"/>
    <w:rsid w:val="00D7791B"/>
    <w:rsid w:val="00D77AA9"/>
    <w:rsid w:val="00D80503"/>
    <w:rsid w:val="00D80B66"/>
    <w:rsid w:val="00D82206"/>
    <w:rsid w:val="00D825FE"/>
    <w:rsid w:val="00D82A5F"/>
    <w:rsid w:val="00D82D91"/>
    <w:rsid w:val="00D8333C"/>
    <w:rsid w:val="00D833D1"/>
    <w:rsid w:val="00D834BE"/>
    <w:rsid w:val="00D841D7"/>
    <w:rsid w:val="00D8525A"/>
    <w:rsid w:val="00D85F2D"/>
    <w:rsid w:val="00D868F2"/>
    <w:rsid w:val="00D8783C"/>
    <w:rsid w:val="00D90139"/>
    <w:rsid w:val="00D9022A"/>
    <w:rsid w:val="00D905CF"/>
    <w:rsid w:val="00D90654"/>
    <w:rsid w:val="00D908B3"/>
    <w:rsid w:val="00D90FC3"/>
    <w:rsid w:val="00D91616"/>
    <w:rsid w:val="00D91A71"/>
    <w:rsid w:val="00D91F00"/>
    <w:rsid w:val="00D92019"/>
    <w:rsid w:val="00D926E7"/>
    <w:rsid w:val="00D9430B"/>
    <w:rsid w:val="00D94825"/>
    <w:rsid w:val="00D94F5D"/>
    <w:rsid w:val="00D956F2"/>
    <w:rsid w:val="00D95B0D"/>
    <w:rsid w:val="00D972CE"/>
    <w:rsid w:val="00D97F2A"/>
    <w:rsid w:val="00D97F71"/>
    <w:rsid w:val="00DA08C1"/>
    <w:rsid w:val="00DA11F4"/>
    <w:rsid w:val="00DA1709"/>
    <w:rsid w:val="00DA2CB7"/>
    <w:rsid w:val="00DA3155"/>
    <w:rsid w:val="00DA3E67"/>
    <w:rsid w:val="00DA48F6"/>
    <w:rsid w:val="00DA56DD"/>
    <w:rsid w:val="00DA635B"/>
    <w:rsid w:val="00DA65F5"/>
    <w:rsid w:val="00DA6F8D"/>
    <w:rsid w:val="00DA7B10"/>
    <w:rsid w:val="00DA7EE7"/>
    <w:rsid w:val="00DB005F"/>
    <w:rsid w:val="00DB0193"/>
    <w:rsid w:val="00DB0802"/>
    <w:rsid w:val="00DB2A1F"/>
    <w:rsid w:val="00DB2A59"/>
    <w:rsid w:val="00DB3892"/>
    <w:rsid w:val="00DB3F8C"/>
    <w:rsid w:val="00DB4110"/>
    <w:rsid w:val="00DB428C"/>
    <w:rsid w:val="00DB4433"/>
    <w:rsid w:val="00DB4A09"/>
    <w:rsid w:val="00DB5B4B"/>
    <w:rsid w:val="00DB6056"/>
    <w:rsid w:val="00DB622D"/>
    <w:rsid w:val="00DB650D"/>
    <w:rsid w:val="00DB6B49"/>
    <w:rsid w:val="00DB737A"/>
    <w:rsid w:val="00DB7747"/>
    <w:rsid w:val="00DC06BF"/>
    <w:rsid w:val="00DC1C49"/>
    <w:rsid w:val="00DC1E9E"/>
    <w:rsid w:val="00DC2188"/>
    <w:rsid w:val="00DC3D60"/>
    <w:rsid w:val="00DC4029"/>
    <w:rsid w:val="00DC5731"/>
    <w:rsid w:val="00DC58AF"/>
    <w:rsid w:val="00DC6846"/>
    <w:rsid w:val="00DC6D87"/>
    <w:rsid w:val="00DC6EA5"/>
    <w:rsid w:val="00DC6F4F"/>
    <w:rsid w:val="00DC7189"/>
    <w:rsid w:val="00DC7349"/>
    <w:rsid w:val="00DC76CC"/>
    <w:rsid w:val="00DC7F9F"/>
    <w:rsid w:val="00DD045D"/>
    <w:rsid w:val="00DD04AE"/>
    <w:rsid w:val="00DD0BB7"/>
    <w:rsid w:val="00DD15BC"/>
    <w:rsid w:val="00DD22CA"/>
    <w:rsid w:val="00DD357E"/>
    <w:rsid w:val="00DD3FB8"/>
    <w:rsid w:val="00DD4B90"/>
    <w:rsid w:val="00DD51CB"/>
    <w:rsid w:val="00DD5216"/>
    <w:rsid w:val="00DD61EE"/>
    <w:rsid w:val="00DD67FA"/>
    <w:rsid w:val="00DD69D1"/>
    <w:rsid w:val="00DD6DFE"/>
    <w:rsid w:val="00DD7087"/>
    <w:rsid w:val="00DD7206"/>
    <w:rsid w:val="00DD7A15"/>
    <w:rsid w:val="00DE04B2"/>
    <w:rsid w:val="00DE0B8E"/>
    <w:rsid w:val="00DE1103"/>
    <w:rsid w:val="00DE1236"/>
    <w:rsid w:val="00DE1804"/>
    <w:rsid w:val="00DE26A8"/>
    <w:rsid w:val="00DE30A1"/>
    <w:rsid w:val="00DE388F"/>
    <w:rsid w:val="00DE38B8"/>
    <w:rsid w:val="00DE4154"/>
    <w:rsid w:val="00DE4CE6"/>
    <w:rsid w:val="00DE4E7C"/>
    <w:rsid w:val="00DE542B"/>
    <w:rsid w:val="00DE5480"/>
    <w:rsid w:val="00DE6702"/>
    <w:rsid w:val="00DF057F"/>
    <w:rsid w:val="00DF0595"/>
    <w:rsid w:val="00DF10D7"/>
    <w:rsid w:val="00DF1B2A"/>
    <w:rsid w:val="00DF2979"/>
    <w:rsid w:val="00DF2AFF"/>
    <w:rsid w:val="00DF2B3B"/>
    <w:rsid w:val="00DF3111"/>
    <w:rsid w:val="00DF3C37"/>
    <w:rsid w:val="00DF3C9A"/>
    <w:rsid w:val="00DF452F"/>
    <w:rsid w:val="00DF4A96"/>
    <w:rsid w:val="00DF4B9C"/>
    <w:rsid w:val="00DF5185"/>
    <w:rsid w:val="00DF58C2"/>
    <w:rsid w:val="00DF5942"/>
    <w:rsid w:val="00DF6BE1"/>
    <w:rsid w:val="00DF6D7D"/>
    <w:rsid w:val="00DF79F0"/>
    <w:rsid w:val="00DF7B25"/>
    <w:rsid w:val="00DF7B6E"/>
    <w:rsid w:val="00E00781"/>
    <w:rsid w:val="00E00A4A"/>
    <w:rsid w:val="00E00FA3"/>
    <w:rsid w:val="00E019FB"/>
    <w:rsid w:val="00E01F26"/>
    <w:rsid w:val="00E021B3"/>
    <w:rsid w:val="00E021F7"/>
    <w:rsid w:val="00E027B2"/>
    <w:rsid w:val="00E02BBC"/>
    <w:rsid w:val="00E02C11"/>
    <w:rsid w:val="00E03275"/>
    <w:rsid w:val="00E0384B"/>
    <w:rsid w:val="00E0401C"/>
    <w:rsid w:val="00E048DC"/>
    <w:rsid w:val="00E04F2A"/>
    <w:rsid w:val="00E05E07"/>
    <w:rsid w:val="00E069C2"/>
    <w:rsid w:val="00E07081"/>
    <w:rsid w:val="00E07409"/>
    <w:rsid w:val="00E077A3"/>
    <w:rsid w:val="00E107C8"/>
    <w:rsid w:val="00E10AAE"/>
    <w:rsid w:val="00E10F2D"/>
    <w:rsid w:val="00E1137F"/>
    <w:rsid w:val="00E114E2"/>
    <w:rsid w:val="00E12FB6"/>
    <w:rsid w:val="00E1320D"/>
    <w:rsid w:val="00E1321D"/>
    <w:rsid w:val="00E13729"/>
    <w:rsid w:val="00E13E92"/>
    <w:rsid w:val="00E14606"/>
    <w:rsid w:val="00E149C5"/>
    <w:rsid w:val="00E15207"/>
    <w:rsid w:val="00E15957"/>
    <w:rsid w:val="00E16F2C"/>
    <w:rsid w:val="00E17A55"/>
    <w:rsid w:val="00E202EE"/>
    <w:rsid w:val="00E2050B"/>
    <w:rsid w:val="00E2174E"/>
    <w:rsid w:val="00E21FB3"/>
    <w:rsid w:val="00E22E84"/>
    <w:rsid w:val="00E23075"/>
    <w:rsid w:val="00E2337A"/>
    <w:rsid w:val="00E23C7C"/>
    <w:rsid w:val="00E2408F"/>
    <w:rsid w:val="00E2555D"/>
    <w:rsid w:val="00E27070"/>
    <w:rsid w:val="00E27CCC"/>
    <w:rsid w:val="00E30A49"/>
    <w:rsid w:val="00E30FE2"/>
    <w:rsid w:val="00E31EDC"/>
    <w:rsid w:val="00E321FA"/>
    <w:rsid w:val="00E32CB8"/>
    <w:rsid w:val="00E33447"/>
    <w:rsid w:val="00E3437E"/>
    <w:rsid w:val="00E346D9"/>
    <w:rsid w:val="00E3708E"/>
    <w:rsid w:val="00E37598"/>
    <w:rsid w:val="00E41BCF"/>
    <w:rsid w:val="00E42123"/>
    <w:rsid w:val="00E42179"/>
    <w:rsid w:val="00E42492"/>
    <w:rsid w:val="00E42D7E"/>
    <w:rsid w:val="00E44377"/>
    <w:rsid w:val="00E4447D"/>
    <w:rsid w:val="00E44F08"/>
    <w:rsid w:val="00E45447"/>
    <w:rsid w:val="00E46F61"/>
    <w:rsid w:val="00E47F65"/>
    <w:rsid w:val="00E50B1A"/>
    <w:rsid w:val="00E50CDE"/>
    <w:rsid w:val="00E50D1D"/>
    <w:rsid w:val="00E50D2C"/>
    <w:rsid w:val="00E52429"/>
    <w:rsid w:val="00E52F1A"/>
    <w:rsid w:val="00E536F2"/>
    <w:rsid w:val="00E55221"/>
    <w:rsid w:val="00E5545A"/>
    <w:rsid w:val="00E558D2"/>
    <w:rsid w:val="00E5675E"/>
    <w:rsid w:val="00E5709C"/>
    <w:rsid w:val="00E57117"/>
    <w:rsid w:val="00E57243"/>
    <w:rsid w:val="00E57543"/>
    <w:rsid w:val="00E57A01"/>
    <w:rsid w:val="00E6082E"/>
    <w:rsid w:val="00E619ED"/>
    <w:rsid w:val="00E63027"/>
    <w:rsid w:val="00E63C4C"/>
    <w:rsid w:val="00E64179"/>
    <w:rsid w:val="00E64297"/>
    <w:rsid w:val="00E652BC"/>
    <w:rsid w:val="00E65C3A"/>
    <w:rsid w:val="00E6735C"/>
    <w:rsid w:val="00E676B7"/>
    <w:rsid w:val="00E67929"/>
    <w:rsid w:val="00E67D54"/>
    <w:rsid w:val="00E70237"/>
    <w:rsid w:val="00E702EB"/>
    <w:rsid w:val="00E703D5"/>
    <w:rsid w:val="00E7075A"/>
    <w:rsid w:val="00E713C8"/>
    <w:rsid w:val="00E71994"/>
    <w:rsid w:val="00E71D0B"/>
    <w:rsid w:val="00E71D4F"/>
    <w:rsid w:val="00E71DE7"/>
    <w:rsid w:val="00E72049"/>
    <w:rsid w:val="00E72543"/>
    <w:rsid w:val="00E7303F"/>
    <w:rsid w:val="00E73152"/>
    <w:rsid w:val="00E73183"/>
    <w:rsid w:val="00E733D1"/>
    <w:rsid w:val="00E73FC0"/>
    <w:rsid w:val="00E76382"/>
    <w:rsid w:val="00E76E02"/>
    <w:rsid w:val="00E803BD"/>
    <w:rsid w:val="00E820C6"/>
    <w:rsid w:val="00E8267F"/>
    <w:rsid w:val="00E82844"/>
    <w:rsid w:val="00E82A0E"/>
    <w:rsid w:val="00E82AE9"/>
    <w:rsid w:val="00E82BEB"/>
    <w:rsid w:val="00E844D6"/>
    <w:rsid w:val="00E84537"/>
    <w:rsid w:val="00E84CE7"/>
    <w:rsid w:val="00E84D67"/>
    <w:rsid w:val="00E85180"/>
    <w:rsid w:val="00E856D2"/>
    <w:rsid w:val="00E85D89"/>
    <w:rsid w:val="00E861D4"/>
    <w:rsid w:val="00E8686E"/>
    <w:rsid w:val="00E90CBB"/>
    <w:rsid w:val="00E912B2"/>
    <w:rsid w:val="00E91372"/>
    <w:rsid w:val="00E91636"/>
    <w:rsid w:val="00E91A97"/>
    <w:rsid w:val="00E92540"/>
    <w:rsid w:val="00E9297D"/>
    <w:rsid w:val="00E92987"/>
    <w:rsid w:val="00E936DC"/>
    <w:rsid w:val="00E94430"/>
    <w:rsid w:val="00E94714"/>
    <w:rsid w:val="00E94A64"/>
    <w:rsid w:val="00E951FA"/>
    <w:rsid w:val="00E9549A"/>
    <w:rsid w:val="00E954EB"/>
    <w:rsid w:val="00E95706"/>
    <w:rsid w:val="00E95E24"/>
    <w:rsid w:val="00E96684"/>
    <w:rsid w:val="00E97007"/>
    <w:rsid w:val="00E9710F"/>
    <w:rsid w:val="00EA0126"/>
    <w:rsid w:val="00EA2176"/>
    <w:rsid w:val="00EA2525"/>
    <w:rsid w:val="00EA25D6"/>
    <w:rsid w:val="00EA3109"/>
    <w:rsid w:val="00EA3276"/>
    <w:rsid w:val="00EA368B"/>
    <w:rsid w:val="00EA3AF3"/>
    <w:rsid w:val="00EA5113"/>
    <w:rsid w:val="00EA5234"/>
    <w:rsid w:val="00EA57C9"/>
    <w:rsid w:val="00EA5AC6"/>
    <w:rsid w:val="00EA6444"/>
    <w:rsid w:val="00EA787F"/>
    <w:rsid w:val="00EA7ACF"/>
    <w:rsid w:val="00EB06C8"/>
    <w:rsid w:val="00EB0993"/>
    <w:rsid w:val="00EB0B6C"/>
    <w:rsid w:val="00EB0C79"/>
    <w:rsid w:val="00EB0FA7"/>
    <w:rsid w:val="00EB22B1"/>
    <w:rsid w:val="00EB2C40"/>
    <w:rsid w:val="00EB312A"/>
    <w:rsid w:val="00EB37F9"/>
    <w:rsid w:val="00EB4A8A"/>
    <w:rsid w:val="00EB608A"/>
    <w:rsid w:val="00EB69D0"/>
    <w:rsid w:val="00EB7574"/>
    <w:rsid w:val="00EC0B5F"/>
    <w:rsid w:val="00EC16FE"/>
    <w:rsid w:val="00EC1D4F"/>
    <w:rsid w:val="00EC1FEA"/>
    <w:rsid w:val="00EC214C"/>
    <w:rsid w:val="00EC2481"/>
    <w:rsid w:val="00EC2522"/>
    <w:rsid w:val="00EC2B73"/>
    <w:rsid w:val="00EC2BFB"/>
    <w:rsid w:val="00EC358C"/>
    <w:rsid w:val="00EC3A47"/>
    <w:rsid w:val="00EC418E"/>
    <w:rsid w:val="00EC46F8"/>
    <w:rsid w:val="00EC5A0F"/>
    <w:rsid w:val="00EC5F87"/>
    <w:rsid w:val="00EC6083"/>
    <w:rsid w:val="00EC6BF5"/>
    <w:rsid w:val="00EC6E51"/>
    <w:rsid w:val="00EC7B92"/>
    <w:rsid w:val="00ED1098"/>
    <w:rsid w:val="00ED1736"/>
    <w:rsid w:val="00ED1803"/>
    <w:rsid w:val="00ED1B76"/>
    <w:rsid w:val="00ED29B9"/>
    <w:rsid w:val="00ED2B5B"/>
    <w:rsid w:val="00ED3121"/>
    <w:rsid w:val="00ED4345"/>
    <w:rsid w:val="00ED4CE1"/>
    <w:rsid w:val="00ED4EF7"/>
    <w:rsid w:val="00ED4FC1"/>
    <w:rsid w:val="00ED587A"/>
    <w:rsid w:val="00ED6C28"/>
    <w:rsid w:val="00ED6F71"/>
    <w:rsid w:val="00ED6FB4"/>
    <w:rsid w:val="00ED7777"/>
    <w:rsid w:val="00EE0265"/>
    <w:rsid w:val="00EE0B09"/>
    <w:rsid w:val="00EE0C51"/>
    <w:rsid w:val="00EE1A46"/>
    <w:rsid w:val="00EE1AF5"/>
    <w:rsid w:val="00EE40F8"/>
    <w:rsid w:val="00EE43A0"/>
    <w:rsid w:val="00EE4B70"/>
    <w:rsid w:val="00EE4E04"/>
    <w:rsid w:val="00EE4E8C"/>
    <w:rsid w:val="00EE704A"/>
    <w:rsid w:val="00EE7400"/>
    <w:rsid w:val="00EE7729"/>
    <w:rsid w:val="00EE786D"/>
    <w:rsid w:val="00EF0B8E"/>
    <w:rsid w:val="00EF145A"/>
    <w:rsid w:val="00EF2622"/>
    <w:rsid w:val="00EF29C6"/>
    <w:rsid w:val="00EF2D11"/>
    <w:rsid w:val="00EF30C5"/>
    <w:rsid w:val="00EF39DD"/>
    <w:rsid w:val="00EF3CB3"/>
    <w:rsid w:val="00EF3CFE"/>
    <w:rsid w:val="00EF3DBE"/>
    <w:rsid w:val="00EF3E83"/>
    <w:rsid w:val="00EF4653"/>
    <w:rsid w:val="00EF4C50"/>
    <w:rsid w:val="00EF6674"/>
    <w:rsid w:val="00EF6EE9"/>
    <w:rsid w:val="00EF7498"/>
    <w:rsid w:val="00EF7AA8"/>
    <w:rsid w:val="00EF7D15"/>
    <w:rsid w:val="00F00130"/>
    <w:rsid w:val="00F014AE"/>
    <w:rsid w:val="00F01556"/>
    <w:rsid w:val="00F021C0"/>
    <w:rsid w:val="00F02422"/>
    <w:rsid w:val="00F02D78"/>
    <w:rsid w:val="00F05191"/>
    <w:rsid w:val="00F05BF9"/>
    <w:rsid w:val="00F05D6F"/>
    <w:rsid w:val="00F06E37"/>
    <w:rsid w:val="00F077BA"/>
    <w:rsid w:val="00F1014F"/>
    <w:rsid w:val="00F102CC"/>
    <w:rsid w:val="00F105CB"/>
    <w:rsid w:val="00F10ACB"/>
    <w:rsid w:val="00F11A24"/>
    <w:rsid w:val="00F12C26"/>
    <w:rsid w:val="00F133AD"/>
    <w:rsid w:val="00F13AE4"/>
    <w:rsid w:val="00F14C6D"/>
    <w:rsid w:val="00F1502D"/>
    <w:rsid w:val="00F1520F"/>
    <w:rsid w:val="00F1591D"/>
    <w:rsid w:val="00F15C6F"/>
    <w:rsid w:val="00F162BB"/>
    <w:rsid w:val="00F165DF"/>
    <w:rsid w:val="00F167AA"/>
    <w:rsid w:val="00F1731A"/>
    <w:rsid w:val="00F17D21"/>
    <w:rsid w:val="00F201BE"/>
    <w:rsid w:val="00F207BF"/>
    <w:rsid w:val="00F20BF1"/>
    <w:rsid w:val="00F21249"/>
    <w:rsid w:val="00F21E8F"/>
    <w:rsid w:val="00F22730"/>
    <w:rsid w:val="00F22853"/>
    <w:rsid w:val="00F22DB0"/>
    <w:rsid w:val="00F233F8"/>
    <w:rsid w:val="00F23814"/>
    <w:rsid w:val="00F23AA0"/>
    <w:rsid w:val="00F23BE4"/>
    <w:rsid w:val="00F25493"/>
    <w:rsid w:val="00F259D0"/>
    <w:rsid w:val="00F25D6F"/>
    <w:rsid w:val="00F26378"/>
    <w:rsid w:val="00F26B3C"/>
    <w:rsid w:val="00F2771F"/>
    <w:rsid w:val="00F3016C"/>
    <w:rsid w:val="00F30652"/>
    <w:rsid w:val="00F3078C"/>
    <w:rsid w:val="00F313E1"/>
    <w:rsid w:val="00F314E7"/>
    <w:rsid w:val="00F315D3"/>
    <w:rsid w:val="00F322F2"/>
    <w:rsid w:val="00F32F98"/>
    <w:rsid w:val="00F33F36"/>
    <w:rsid w:val="00F33F4D"/>
    <w:rsid w:val="00F3532A"/>
    <w:rsid w:val="00F3552F"/>
    <w:rsid w:val="00F374BB"/>
    <w:rsid w:val="00F379FA"/>
    <w:rsid w:val="00F40756"/>
    <w:rsid w:val="00F40D44"/>
    <w:rsid w:val="00F410D7"/>
    <w:rsid w:val="00F41863"/>
    <w:rsid w:val="00F4255D"/>
    <w:rsid w:val="00F43962"/>
    <w:rsid w:val="00F44EB6"/>
    <w:rsid w:val="00F45356"/>
    <w:rsid w:val="00F45B26"/>
    <w:rsid w:val="00F45F51"/>
    <w:rsid w:val="00F46B16"/>
    <w:rsid w:val="00F47DB0"/>
    <w:rsid w:val="00F47EC6"/>
    <w:rsid w:val="00F500CB"/>
    <w:rsid w:val="00F500D6"/>
    <w:rsid w:val="00F516C0"/>
    <w:rsid w:val="00F531DB"/>
    <w:rsid w:val="00F534C4"/>
    <w:rsid w:val="00F54874"/>
    <w:rsid w:val="00F54AF7"/>
    <w:rsid w:val="00F54C95"/>
    <w:rsid w:val="00F553BA"/>
    <w:rsid w:val="00F55727"/>
    <w:rsid w:val="00F55876"/>
    <w:rsid w:val="00F55A75"/>
    <w:rsid w:val="00F55A96"/>
    <w:rsid w:val="00F55F51"/>
    <w:rsid w:val="00F56126"/>
    <w:rsid w:val="00F5647B"/>
    <w:rsid w:val="00F57925"/>
    <w:rsid w:val="00F57EFA"/>
    <w:rsid w:val="00F6014E"/>
    <w:rsid w:val="00F607CD"/>
    <w:rsid w:val="00F60807"/>
    <w:rsid w:val="00F60DD0"/>
    <w:rsid w:val="00F60FA4"/>
    <w:rsid w:val="00F61597"/>
    <w:rsid w:val="00F618A4"/>
    <w:rsid w:val="00F61962"/>
    <w:rsid w:val="00F61D46"/>
    <w:rsid w:val="00F6332A"/>
    <w:rsid w:val="00F63D32"/>
    <w:rsid w:val="00F64114"/>
    <w:rsid w:val="00F6419E"/>
    <w:rsid w:val="00F64437"/>
    <w:rsid w:val="00F64D0F"/>
    <w:rsid w:val="00F65820"/>
    <w:rsid w:val="00F65A62"/>
    <w:rsid w:val="00F65FB2"/>
    <w:rsid w:val="00F666C7"/>
    <w:rsid w:val="00F671AE"/>
    <w:rsid w:val="00F7144B"/>
    <w:rsid w:val="00F7293D"/>
    <w:rsid w:val="00F7302B"/>
    <w:rsid w:val="00F7359F"/>
    <w:rsid w:val="00F73623"/>
    <w:rsid w:val="00F73641"/>
    <w:rsid w:val="00F7435D"/>
    <w:rsid w:val="00F745EE"/>
    <w:rsid w:val="00F747E4"/>
    <w:rsid w:val="00F74F0E"/>
    <w:rsid w:val="00F750AB"/>
    <w:rsid w:val="00F7557E"/>
    <w:rsid w:val="00F75A25"/>
    <w:rsid w:val="00F75A4F"/>
    <w:rsid w:val="00F7626D"/>
    <w:rsid w:val="00F76341"/>
    <w:rsid w:val="00F76707"/>
    <w:rsid w:val="00F76C48"/>
    <w:rsid w:val="00F77CCA"/>
    <w:rsid w:val="00F77EBB"/>
    <w:rsid w:val="00F80242"/>
    <w:rsid w:val="00F8051D"/>
    <w:rsid w:val="00F80645"/>
    <w:rsid w:val="00F80B02"/>
    <w:rsid w:val="00F80EFE"/>
    <w:rsid w:val="00F81559"/>
    <w:rsid w:val="00F81833"/>
    <w:rsid w:val="00F82222"/>
    <w:rsid w:val="00F832B2"/>
    <w:rsid w:val="00F84018"/>
    <w:rsid w:val="00F8514A"/>
    <w:rsid w:val="00F85332"/>
    <w:rsid w:val="00F8665E"/>
    <w:rsid w:val="00F8728F"/>
    <w:rsid w:val="00F872AD"/>
    <w:rsid w:val="00F874BA"/>
    <w:rsid w:val="00F90CA5"/>
    <w:rsid w:val="00F90D32"/>
    <w:rsid w:val="00F90E27"/>
    <w:rsid w:val="00F91FDC"/>
    <w:rsid w:val="00F93304"/>
    <w:rsid w:val="00F93784"/>
    <w:rsid w:val="00F947F6"/>
    <w:rsid w:val="00F95506"/>
    <w:rsid w:val="00F959C1"/>
    <w:rsid w:val="00F973A1"/>
    <w:rsid w:val="00F97E65"/>
    <w:rsid w:val="00FA1B6A"/>
    <w:rsid w:val="00FA238C"/>
    <w:rsid w:val="00FA24D1"/>
    <w:rsid w:val="00FA390A"/>
    <w:rsid w:val="00FA3B44"/>
    <w:rsid w:val="00FA4A3C"/>
    <w:rsid w:val="00FA4CFB"/>
    <w:rsid w:val="00FA4E0C"/>
    <w:rsid w:val="00FA5A79"/>
    <w:rsid w:val="00FA5FB4"/>
    <w:rsid w:val="00FA626D"/>
    <w:rsid w:val="00FA6386"/>
    <w:rsid w:val="00FA6522"/>
    <w:rsid w:val="00FA7178"/>
    <w:rsid w:val="00FA7E08"/>
    <w:rsid w:val="00FA7F65"/>
    <w:rsid w:val="00FB03C4"/>
    <w:rsid w:val="00FB098E"/>
    <w:rsid w:val="00FB0D98"/>
    <w:rsid w:val="00FB1380"/>
    <w:rsid w:val="00FB1462"/>
    <w:rsid w:val="00FB1AA0"/>
    <w:rsid w:val="00FB1C3A"/>
    <w:rsid w:val="00FB34DA"/>
    <w:rsid w:val="00FB37D3"/>
    <w:rsid w:val="00FB4377"/>
    <w:rsid w:val="00FB479E"/>
    <w:rsid w:val="00FB5901"/>
    <w:rsid w:val="00FB741E"/>
    <w:rsid w:val="00FB754E"/>
    <w:rsid w:val="00FB7554"/>
    <w:rsid w:val="00FC0E1D"/>
    <w:rsid w:val="00FC14F6"/>
    <w:rsid w:val="00FC203E"/>
    <w:rsid w:val="00FC22D7"/>
    <w:rsid w:val="00FC23B4"/>
    <w:rsid w:val="00FC24DC"/>
    <w:rsid w:val="00FC27E5"/>
    <w:rsid w:val="00FC2983"/>
    <w:rsid w:val="00FC33B6"/>
    <w:rsid w:val="00FC3B6D"/>
    <w:rsid w:val="00FC3D61"/>
    <w:rsid w:val="00FC3FC8"/>
    <w:rsid w:val="00FC4A9A"/>
    <w:rsid w:val="00FC4F04"/>
    <w:rsid w:val="00FC4F94"/>
    <w:rsid w:val="00FC5703"/>
    <w:rsid w:val="00FC581C"/>
    <w:rsid w:val="00FC5848"/>
    <w:rsid w:val="00FC6BB2"/>
    <w:rsid w:val="00FC6BE5"/>
    <w:rsid w:val="00FC7143"/>
    <w:rsid w:val="00FC72CA"/>
    <w:rsid w:val="00FC734B"/>
    <w:rsid w:val="00FC7485"/>
    <w:rsid w:val="00FD0547"/>
    <w:rsid w:val="00FD0ABC"/>
    <w:rsid w:val="00FD0B21"/>
    <w:rsid w:val="00FD10A8"/>
    <w:rsid w:val="00FD1210"/>
    <w:rsid w:val="00FD1BFA"/>
    <w:rsid w:val="00FD2063"/>
    <w:rsid w:val="00FD233E"/>
    <w:rsid w:val="00FD2AC8"/>
    <w:rsid w:val="00FD374A"/>
    <w:rsid w:val="00FD4A80"/>
    <w:rsid w:val="00FD4F97"/>
    <w:rsid w:val="00FD50B5"/>
    <w:rsid w:val="00FD520D"/>
    <w:rsid w:val="00FD5A63"/>
    <w:rsid w:val="00FD688B"/>
    <w:rsid w:val="00FD6A4B"/>
    <w:rsid w:val="00FD6D10"/>
    <w:rsid w:val="00FD6FE5"/>
    <w:rsid w:val="00FD7F3B"/>
    <w:rsid w:val="00FE003C"/>
    <w:rsid w:val="00FE00A3"/>
    <w:rsid w:val="00FE0C2B"/>
    <w:rsid w:val="00FE0C50"/>
    <w:rsid w:val="00FE0EEF"/>
    <w:rsid w:val="00FE1245"/>
    <w:rsid w:val="00FE136E"/>
    <w:rsid w:val="00FE158D"/>
    <w:rsid w:val="00FE19F7"/>
    <w:rsid w:val="00FE1CF6"/>
    <w:rsid w:val="00FE1F41"/>
    <w:rsid w:val="00FE2936"/>
    <w:rsid w:val="00FE367E"/>
    <w:rsid w:val="00FE382D"/>
    <w:rsid w:val="00FE3D0D"/>
    <w:rsid w:val="00FE3F35"/>
    <w:rsid w:val="00FE46C4"/>
    <w:rsid w:val="00FE475B"/>
    <w:rsid w:val="00FE494F"/>
    <w:rsid w:val="00FE4BFD"/>
    <w:rsid w:val="00FE5024"/>
    <w:rsid w:val="00FE57F2"/>
    <w:rsid w:val="00FE5A8D"/>
    <w:rsid w:val="00FE5F38"/>
    <w:rsid w:val="00FE6844"/>
    <w:rsid w:val="00FE6EF8"/>
    <w:rsid w:val="00FE72ED"/>
    <w:rsid w:val="00FE7E15"/>
    <w:rsid w:val="00FF01AB"/>
    <w:rsid w:val="00FF035C"/>
    <w:rsid w:val="00FF0B00"/>
    <w:rsid w:val="00FF0D0D"/>
    <w:rsid w:val="00FF1159"/>
    <w:rsid w:val="00FF2077"/>
    <w:rsid w:val="00FF21D1"/>
    <w:rsid w:val="00FF23CE"/>
    <w:rsid w:val="00FF2544"/>
    <w:rsid w:val="00FF26CE"/>
    <w:rsid w:val="00FF396D"/>
    <w:rsid w:val="00FF45C1"/>
    <w:rsid w:val="00FF47F2"/>
    <w:rsid w:val="00FF664A"/>
    <w:rsid w:val="00FF73FA"/>
    <w:rsid w:val="00FF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76418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">
    <w:name w:val="annotation reference"/>
    <w:basedOn w:val="Standardnpsmoodstavce"/>
    <w:uiPriority w:val="99"/>
    <w:semiHidden/>
    <w:unhideWhenUsed/>
    <w:rsid w:val="00580295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580295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580295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580295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580295"/>
    <w:rPr>
      <w:b/>
      <w:bCs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802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8029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C510B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8600AA3D</Template>
  <TotalTime>6</TotalTime>
  <Pages>1</Pages>
  <Words>83</Words>
  <Characters>490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Peřinová Hana</dc:creator>
  <cp:lastModifiedBy>Bratková Alena</cp:lastModifiedBy>
  <cp:revision>4</cp:revision>
  <cp:lastPrinted>2015-04-24T05:19:00Z</cp:lastPrinted>
  <dcterms:created xsi:type="dcterms:W3CDTF">2015-12-30T12:03:00Z</dcterms:created>
  <dcterms:modified xsi:type="dcterms:W3CDTF">2016-01-26T09:38:00Z</dcterms:modified>
</cp:coreProperties>
</file>