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2222" w:rsidRPr="00447582" w:rsidRDefault="009D69FC" w:rsidP="00362222">
      <w:pPr>
        <w:pStyle w:val="Nadpis1"/>
        <w:spacing w:after="120"/>
        <w:jc w:val="center"/>
        <w:rPr>
          <w:rFonts w:cs="Arial"/>
          <w:b/>
          <w:i w:val="0"/>
          <w:spacing w:val="20"/>
          <w:sz w:val="28"/>
          <w:szCs w:val="28"/>
        </w:rPr>
      </w:pPr>
      <w:r>
        <w:rPr>
          <w:rFonts w:cs="Arial"/>
          <w:b/>
          <w:i w:val="0"/>
          <w:spacing w:val="20"/>
          <w:sz w:val="28"/>
          <w:szCs w:val="28"/>
        </w:rPr>
        <w:t>ŽÁDOST</w:t>
      </w:r>
    </w:p>
    <w:p w:rsidR="00D21A2E" w:rsidRPr="00447582" w:rsidRDefault="006306FE" w:rsidP="00362222">
      <w:pPr>
        <w:pStyle w:val="Nadpis1"/>
        <w:spacing w:after="120"/>
        <w:ind w:right="-235"/>
        <w:jc w:val="center"/>
        <w:rPr>
          <w:rFonts w:cs="Arial"/>
          <w:b/>
          <w:i w:val="0"/>
          <w:spacing w:val="20"/>
          <w:sz w:val="28"/>
          <w:szCs w:val="28"/>
        </w:rPr>
      </w:pPr>
      <w:r w:rsidRPr="00447582">
        <w:rPr>
          <w:rFonts w:cs="Arial"/>
          <w:b/>
          <w:i w:val="0"/>
          <w:sz w:val="22"/>
          <w:szCs w:val="22"/>
        </w:rPr>
        <w:t>„</w:t>
      </w:r>
      <w:r w:rsidR="00284411" w:rsidRPr="00447582">
        <w:rPr>
          <w:rFonts w:cs="Arial"/>
          <w:b/>
          <w:bCs/>
          <w:i w:val="0"/>
          <w:sz w:val="22"/>
          <w:szCs w:val="22"/>
        </w:rPr>
        <w:t xml:space="preserve">Podpora </w:t>
      </w:r>
      <w:r w:rsidR="00002AA6">
        <w:rPr>
          <w:rFonts w:cs="Arial"/>
          <w:b/>
          <w:bCs/>
          <w:i w:val="0"/>
          <w:sz w:val="22"/>
          <w:szCs w:val="22"/>
        </w:rPr>
        <w:t>rozvoje venkovského cestovního ruchu v</w:t>
      </w:r>
      <w:r w:rsidR="00E136C8">
        <w:rPr>
          <w:rFonts w:cs="Arial"/>
          <w:b/>
          <w:bCs/>
          <w:i w:val="0"/>
          <w:sz w:val="22"/>
          <w:szCs w:val="22"/>
        </w:rPr>
        <w:t xml:space="preserve"> </w:t>
      </w:r>
      <w:r w:rsidR="00284411" w:rsidRPr="00447582">
        <w:rPr>
          <w:rFonts w:cs="Arial"/>
          <w:b/>
          <w:bCs/>
          <w:i w:val="0"/>
          <w:sz w:val="22"/>
          <w:szCs w:val="22"/>
        </w:rPr>
        <w:t>Plzeňské</w:t>
      </w:r>
      <w:r w:rsidR="00002AA6">
        <w:rPr>
          <w:rFonts w:cs="Arial"/>
          <w:b/>
          <w:bCs/>
          <w:i w:val="0"/>
          <w:sz w:val="22"/>
          <w:szCs w:val="22"/>
        </w:rPr>
        <w:t>m</w:t>
      </w:r>
      <w:r w:rsidR="00E136C8">
        <w:rPr>
          <w:rFonts w:cs="Arial"/>
          <w:b/>
          <w:bCs/>
          <w:i w:val="0"/>
          <w:sz w:val="22"/>
          <w:szCs w:val="22"/>
        </w:rPr>
        <w:t xml:space="preserve"> kraj</w:t>
      </w:r>
      <w:r w:rsidR="00002AA6">
        <w:rPr>
          <w:rFonts w:cs="Arial"/>
          <w:b/>
          <w:bCs/>
          <w:i w:val="0"/>
          <w:sz w:val="22"/>
          <w:szCs w:val="22"/>
        </w:rPr>
        <w:t>i</w:t>
      </w:r>
      <w:r w:rsidR="00284411" w:rsidRPr="00447582">
        <w:rPr>
          <w:rFonts w:cs="Arial"/>
          <w:b/>
          <w:bCs/>
          <w:i w:val="0"/>
          <w:sz w:val="22"/>
          <w:szCs w:val="22"/>
        </w:rPr>
        <w:t xml:space="preserve"> pro rok 201</w:t>
      </w:r>
      <w:r w:rsidR="008A14FB">
        <w:rPr>
          <w:rFonts w:cs="Arial"/>
          <w:b/>
          <w:bCs/>
          <w:i w:val="0"/>
          <w:sz w:val="22"/>
          <w:szCs w:val="22"/>
        </w:rPr>
        <w:t>6</w:t>
      </w:r>
      <w:r w:rsidRPr="00447582">
        <w:rPr>
          <w:rFonts w:cs="Arial"/>
          <w:b/>
          <w:i w:val="0"/>
          <w:sz w:val="22"/>
          <w:szCs w:val="22"/>
        </w:rPr>
        <w:t>“</w:t>
      </w:r>
    </w:p>
    <w:p w:rsidR="00E328AA" w:rsidRPr="00447582" w:rsidRDefault="00E328AA" w:rsidP="00E328AA">
      <w:pPr>
        <w:jc w:val="center"/>
        <w:rPr>
          <w:rFonts w:ascii="Arial" w:hAnsi="Arial" w:cs="Arial"/>
        </w:rPr>
      </w:pPr>
      <w:r w:rsidRPr="00447582">
        <w:rPr>
          <w:rFonts w:ascii="Arial" w:hAnsi="Arial" w:cs="Arial"/>
        </w:rPr>
        <w:t>(dále jen „Program“)</w:t>
      </w:r>
    </w:p>
    <w:p w:rsidR="006306FE" w:rsidRPr="00447582" w:rsidRDefault="006306FE" w:rsidP="003F7E9B">
      <w:pPr>
        <w:jc w:val="both"/>
        <w:rPr>
          <w:rFonts w:ascii="Arial" w:hAnsi="Arial" w:cs="Arial"/>
        </w:rPr>
      </w:pPr>
    </w:p>
    <w:p w:rsidR="00123336" w:rsidRPr="00447582" w:rsidRDefault="00564BEF" w:rsidP="003F7E9B">
      <w:pPr>
        <w:pStyle w:val="Nadpis1"/>
        <w:jc w:val="both"/>
        <w:rPr>
          <w:rFonts w:cs="Arial"/>
          <w:i w:val="0"/>
          <w:caps/>
          <w:sz w:val="24"/>
          <w:szCs w:val="24"/>
        </w:rPr>
      </w:pPr>
      <w:r w:rsidRPr="00447582">
        <w:rPr>
          <w:rFonts w:cs="Arial"/>
          <w:b/>
          <w:i w:val="0"/>
          <w:caps/>
          <w:sz w:val="24"/>
          <w:szCs w:val="24"/>
        </w:rPr>
        <w:t xml:space="preserve">1. </w:t>
      </w:r>
      <w:r w:rsidR="00123336" w:rsidRPr="00447582">
        <w:rPr>
          <w:rFonts w:cs="Arial"/>
          <w:b/>
          <w:i w:val="0"/>
          <w:caps/>
          <w:sz w:val="24"/>
          <w:szCs w:val="24"/>
        </w:rPr>
        <w:t>Název projektu</w:t>
      </w:r>
      <w:r w:rsidR="00227EA0" w:rsidRPr="00447582">
        <w:rPr>
          <w:rFonts w:cs="Arial"/>
          <w:i w:val="0"/>
          <w:caps/>
          <w:sz w:val="24"/>
          <w:szCs w:val="24"/>
        </w:rPr>
        <w:t>:</w:t>
      </w:r>
    </w:p>
    <w:p w:rsidR="003262E7" w:rsidRPr="00447582" w:rsidRDefault="009A3513" w:rsidP="00577E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" w:color="auto"/>
        </w:pBdr>
        <w:jc w:val="both"/>
        <w:rPr>
          <w:rFonts w:ascii="Arial" w:hAnsi="Arial" w:cs="Arial"/>
          <w:b/>
          <w:caps/>
          <w:sz w:val="28"/>
          <w:szCs w:val="28"/>
        </w:rPr>
      </w:pPr>
      <w:r w:rsidRPr="00447582">
        <w:rPr>
          <w:rFonts w:ascii="Arial" w:hAnsi="Arial" w:cs="Arial"/>
          <w:b/>
          <w:caps/>
          <w:sz w:val="28"/>
          <w:szCs w:val="28"/>
        </w:rPr>
        <w:t xml:space="preserve"> </w:t>
      </w:r>
    </w:p>
    <w:p w:rsidR="009914E8" w:rsidRPr="00447582" w:rsidRDefault="009914E8" w:rsidP="003F7E9B">
      <w:pPr>
        <w:jc w:val="both"/>
        <w:rPr>
          <w:rFonts w:ascii="Arial" w:hAnsi="Arial" w:cs="Arial"/>
          <w:sz w:val="24"/>
          <w:szCs w:val="24"/>
          <w:u w:val="single"/>
        </w:rPr>
      </w:pPr>
    </w:p>
    <w:p w:rsidR="000662B0" w:rsidRPr="00447582" w:rsidRDefault="000662B0" w:rsidP="003F7E9B">
      <w:pPr>
        <w:jc w:val="both"/>
        <w:rPr>
          <w:rFonts w:ascii="Arial" w:hAnsi="Arial" w:cs="Arial"/>
          <w:sz w:val="24"/>
          <w:szCs w:val="24"/>
          <w:u w:val="single"/>
        </w:rPr>
      </w:pPr>
    </w:p>
    <w:p w:rsidR="00E5078F" w:rsidRPr="00447582" w:rsidRDefault="00E136C8" w:rsidP="003F7E9B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</w:t>
      </w:r>
      <w:r w:rsidR="00D37FD5" w:rsidRPr="00447582">
        <w:rPr>
          <w:rFonts w:ascii="Arial" w:hAnsi="Arial" w:cs="Arial"/>
          <w:b/>
          <w:sz w:val="24"/>
          <w:szCs w:val="24"/>
        </w:rPr>
        <w:t xml:space="preserve">. </w:t>
      </w:r>
      <w:r w:rsidR="00E5078F" w:rsidRPr="00447582">
        <w:rPr>
          <w:rFonts w:ascii="Arial" w:hAnsi="Arial" w:cs="Arial"/>
          <w:b/>
          <w:sz w:val="24"/>
          <w:szCs w:val="24"/>
        </w:rPr>
        <w:t xml:space="preserve">INFORMACE O </w:t>
      </w:r>
      <w:r w:rsidR="00D21A2E" w:rsidRPr="00447582">
        <w:rPr>
          <w:rFonts w:ascii="Arial" w:hAnsi="Arial" w:cs="Arial"/>
          <w:b/>
          <w:sz w:val="24"/>
          <w:szCs w:val="24"/>
        </w:rPr>
        <w:t>Ž</w:t>
      </w:r>
      <w:r w:rsidR="00B62541" w:rsidRPr="00447582">
        <w:rPr>
          <w:rFonts w:ascii="Arial" w:hAnsi="Arial" w:cs="Arial"/>
          <w:b/>
          <w:sz w:val="24"/>
          <w:szCs w:val="24"/>
        </w:rPr>
        <w:t>ADATELI</w:t>
      </w:r>
      <w:r w:rsidR="00BC5D53" w:rsidRPr="00447582">
        <w:rPr>
          <w:rFonts w:ascii="Arial" w:hAnsi="Arial" w:cs="Arial"/>
          <w:b/>
          <w:sz w:val="24"/>
          <w:szCs w:val="24"/>
        </w:rPr>
        <w:t>: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4"/>
        <w:gridCol w:w="1703"/>
        <w:gridCol w:w="1701"/>
        <w:gridCol w:w="1703"/>
        <w:gridCol w:w="709"/>
        <w:gridCol w:w="1395"/>
      </w:tblGrid>
      <w:tr w:rsidR="00174370" w:rsidRPr="00447582" w:rsidTr="00DF7C86">
        <w:trPr>
          <w:trHeight w:val="300"/>
        </w:trPr>
        <w:tc>
          <w:tcPr>
            <w:tcW w:w="153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174370" w:rsidRPr="00447582" w:rsidRDefault="00174370" w:rsidP="0017437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</w:rPr>
              <w:t>Název/jméno žadatele:</w:t>
            </w:r>
          </w:p>
        </w:tc>
        <w:tc>
          <w:tcPr>
            <w:tcW w:w="3468" w:type="pct"/>
            <w:gridSpan w:val="5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174370" w:rsidRPr="00447582" w:rsidRDefault="00174370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D21A1" w:rsidRPr="00447582" w:rsidTr="00DF7C86">
        <w:trPr>
          <w:trHeight w:val="662"/>
        </w:trPr>
        <w:tc>
          <w:tcPr>
            <w:tcW w:w="1532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F2F2F2"/>
            <w:noWrap/>
            <w:vAlign w:val="center"/>
            <w:hideMark/>
          </w:tcPr>
          <w:p w:rsidR="00BD21A1" w:rsidRPr="00447582" w:rsidRDefault="00BD21A1" w:rsidP="00BE22E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</w:rPr>
              <w:t>Organizační forma</w:t>
            </w:r>
            <w:r w:rsidR="008B609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16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BD21A1" w:rsidRDefault="00BD21A1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  <w:p w:rsidR="00BE22E1" w:rsidRPr="00447582" w:rsidRDefault="00BE22E1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2F2F2"/>
            <w:vAlign w:val="center"/>
          </w:tcPr>
          <w:p w:rsidR="00BD21A1" w:rsidRPr="00447582" w:rsidRDefault="00BD21A1" w:rsidP="00905BB6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IČO</w:t>
            </w:r>
            <w:r w:rsidR="00BA437E">
              <w:rPr>
                <w:rFonts w:ascii="Arial" w:hAnsi="Arial" w:cs="Arial"/>
              </w:rPr>
              <w:t>/datum narození</w:t>
            </w:r>
            <w:r w:rsidR="00BA437E">
              <w:rPr>
                <w:rStyle w:val="Znakapoznpodarou"/>
                <w:rFonts w:ascii="Arial" w:hAnsi="Arial" w:cs="Arial"/>
              </w:rPr>
              <w:footnoteReference w:id="1"/>
            </w:r>
          </w:p>
        </w:tc>
        <w:tc>
          <w:tcPr>
            <w:tcW w:w="10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D21A1" w:rsidRDefault="00BD21A1" w:rsidP="00BE22E1">
            <w:pPr>
              <w:rPr>
                <w:rFonts w:ascii="Arial" w:hAnsi="Arial" w:cs="Arial"/>
              </w:rPr>
            </w:pPr>
          </w:p>
          <w:p w:rsidR="00BE22E1" w:rsidRPr="00447582" w:rsidRDefault="00BE22E1" w:rsidP="00BE22E1">
            <w:pPr>
              <w:rPr>
                <w:rFonts w:ascii="Arial" w:hAnsi="Arial" w:cs="Arial"/>
              </w:rPr>
            </w:pPr>
          </w:p>
        </w:tc>
      </w:tr>
      <w:tr w:rsidR="008B6094" w:rsidRPr="00447582" w:rsidTr="00DF7C86">
        <w:trPr>
          <w:trHeight w:val="300"/>
        </w:trPr>
        <w:tc>
          <w:tcPr>
            <w:tcW w:w="1532" w:type="pct"/>
            <w:vMerge w:val="restart"/>
            <w:tcBorders>
              <w:top w:val="single" w:sz="4" w:space="0" w:color="auto"/>
              <w:left w:val="single" w:sz="8" w:space="0" w:color="000000"/>
              <w:right w:val="single" w:sz="4" w:space="0" w:color="000000"/>
            </w:tcBorders>
            <w:shd w:val="clear" w:color="auto" w:fill="F2F2F2"/>
            <w:noWrap/>
            <w:vAlign w:val="center"/>
            <w:hideMark/>
          </w:tcPr>
          <w:p w:rsidR="008B6094" w:rsidRDefault="008B6094" w:rsidP="0017437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Kontaktní informace </w:t>
            </w:r>
          </w:p>
          <w:p w:rsidR="008B6094" w:rsidRPr="00447582" w:rsidRDefault="008B6094" w:rsidP="0017437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(s</w:t>
            </w:r>
            <w:r w:rsidRPr="00447582">
              <w:rPr>
                <w:rFonts w:ascii="Arial" w:hAnsi="Arial" w:cs="Arial"/>
                <w:b/>
              </w:rPr>
              <w:t>ídlo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  <w:b/>
              </w:rPr>
              <w:t>/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  <w:b/>
              </w:rPr>
              <w:t>adresa žadatele</w:t>
            </w:r>
            <w:r>
              <w:rPr>
                <w:rFonts w:ascii="Arial" w:hAnsi="Arial" w:cs="Arial"/>
                <w:b/>
              </w:rPr>
              <w:t>)</w:t>
            </w:r>
            <w:r w:rsidRPr="00447582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8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/>
            <w:noWrap/>
            <w:vAlign w:val="bottom"/>
            <w:hideMark/>
          </w:tcPr>
          <w:p w:rsidR="008B6094" w:rsidRPr="00447582" w:rsidRDefault="008B609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7582">
              <w:rPr>
                <w:rFonts w:ascii="Arial" w:hAnsi="Arial" w:cs="Arial"/>
              </w:rPr>
              <w:t>Obec:</w:t>
            </w:r>
          </w:p>
        </w:tc>
        <w:tc>
          <w:tcPr>
            <w:tcW w:w="163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8B6094" w:rsidRPr="00447582" w:rsidRDefault="008B609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4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8B6094" w:rsidRPr="00447582" w:rsidRDefault="008B609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7582">
              <w:rPr>
                <w:rFonts w:ascii="Arial" w:hAnsi="Arial" w:cs="Arial"/>
              </w:rPr>
              <w:t>PSČ:</w:t>
            </w:r>
          </w:p>
        </w:tc>
        <w:tc>
          <w:tcPr>
            <w:tcW w:w="67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B6094" w:rsidRPr="00447582" w:rsidRDefault="008B609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94" w:rsidRPr="00447582" w:rsidTr="00DF7C86">
        <w:trPr>
          <w:trHeight w:val="300"/>
        </w:trPr>
        <w:tc>
          <w:tcPr>
            <w:tcW w:w="1532" w:type="pct"/>
            <w:vMerge/>
            <w:tcBorders>
              <w:left w:val="single" w:sz="8" w:space="0" w:color="000000"/>
              <w:right w:val="single" w:sz="4" w:space="0" w:color="000000"/>
            </w:tcBorders>
            <w:vAlign w:val="center"/>
            <w:hideMark/>
          </w:tcPr>
          <w:p w:rsidR="008B6094" w:rsidRPr="00447582" w:rsidRDefault="008B609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8B6094" w:rsidRPr="00447582" w:rsidRDefault="008B609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7582">
              <w:rPr>
                <w:rFonts w:ascii="Arial" w:hAnsi="Arial" w:cs="Arial"/>
              </w:rPr>
              <w:t>Ulice a čp:</w:t>
            </w:r>
          </w:p>
        </w:tc>
        <w:tc>
          <w:tcPr>
            <w:tcW w:w="264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B6094" w:rsidRPr="00447582" w:rsidRDefault="008B609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94" w:rsidRPr="00447582" w:rsidTr="00DF7C86">
        <w:trPr>
          <w:trHeight w:val="300"/>
        </w:trPr>
        <w:tc>
          <w:tcPr>
            <w:tcW w:w="1532" w:type="pct"/>
            <w:vMerge/>
            <w:tcBorders>
              <w:left w:val="single" w:sz="8" w:space="0" w:color="000000"/>
              <w:right w:val="single" w:sz="4" w:space="0" w:color="000000"/>
            </w:tcBorders>
            <w:vAlign w:val="center"/>
            <w:hideMark/>
          </w:tcPr>
          <w:p w:rsidR="008B6094" w:rsidRPr="00447582" w:rsidRDefault="008B609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8B6094" w:rsidRPr="00447582" w:rsidRDefault="008B609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47582">
              <w:rPr>
                <w:rFonts w:ascii="Arial" w:hAnsi="Arial" w:cs="Arial"/>
              </w:rPr>
              <w:t>Telefon:</w:t>
            </w:r>
          </w:p>
        </w:tc>
        <w:tc>
          <w:tcPr>
            <w:tcW w:w="264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B6094" w:rsidRPr="00447582" w:rsidRDefault="008B609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94" w:rsidRPr="00447582" w:rsidTr="00DF7C86">
        <w:trPr>
          <w:trHeight w:val="300"/>
        </w:trPr>
        <w:tc>
          <w:tcPr>
            <w:tcW w:w="1532" w:type="pct"/>
            <w:vMerge/>
            <w:tcBorders>
              <w:left w:val="single" w:sz="8" w:space="0" w:color="000000"/>
              <w:right w:val="single" w:sz="4" w:space="0" w:color="000000"/>
            </w:tcBorders>
            <w:vAlign w:val="center"/>
            <w:hideMark/>
          </w:tcPr>
          <w:p w:rsidR="008B6094" w:rsidRPr="00447582" w:rsidRDefault="008B609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bottom"/>
            <w:hideMark/>
          </w:tcPr>
          <w:p w:rsidR="008B6094" w:rsidRPr="00447582" w:rsidRDefault="009104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E</w:t>
            </w:r>
            <w:r w:rsidR="008B6094" w:rsidRPr="00447582">
              <w:rPr>
                <w:rFonts w:ascii="Arial" w:hAnsi="Arial" w:cs="Arial"/>
              </w:rPr>
              <w:t>-mail:</w:t>
            </w:r>
          </w:p>
        </w:tc>
        <w:tc>
          <w:tcPr>
            <w:tcW w:w="264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8B6094" w:rsidRPr="00447582" w:rsidRDefault="008B6094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94" w:rsidRPr="00447582" w:rsidTr="00DF7C86">
        <w:trPr>
          <w:trHeight w:val="259"/>
        </w:trPr>
        <w:tc>
          <w:tcPr>
            <w:tcW w:w="1532" w:type="pct"/>
            <w:vMerge/>
            <w:tcBorders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F2F2F2"/>
            <w:noWrap/>
            <w:vAlign w:val="center"/>
            <w:hideMark/>
          </w:tcPr>
          <w:p w:rsidR="008B6094" w:rsidRPr="00447582" w:rsidRDefault="008B6094" w:rsidP="00AF71C8">
            <w:pPr>
              <w:rPr>
                <w:rFonts w:ascii="Arial" w:hAnsi="Arial" w:cs="Arial"/>
                <w:b/>
              </w:rPr>
            </w:pPr>
          </w:p>
        </w:tc>
        <w:tc>
          <w:tcPr>
            <w:tcW w:w="81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2F2F2"/>
            <w:noWrap/>
            <w:vAlign w:val="center"/>
            <w:hideMark/>
          </w:tcPr>
          <w:p w:rsidR="008B6094" w:rsidRPr="00447582" w:rsidRDefault="00910487" w:rsidP="0044758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="009D69FC">
              <w:rPr>
                <w:rFonts w:ascii="Arial" w:hAnsi="Arial" w:cs="Arial"/>
              </w:rPr>
              <w:t>ebové stránky:</w:t>
            </w:r>
          </w:p>
        </w:tc>
        <w:tc>
          <w:tcPr>
            <w:tcW w:w="264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8B6094" w:rsidRPr="00447582" w:rsidRDefault="008B6094" w:rsidP="00205D1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69FC" w:rsidRPr="00447582" w:rsidTr="00DF7C86">
        <w:trPr>
          <w:trHeight w:val="377"/>
        </w:trPr>
        <w:tc>
          <w:tcPr>
            <w:tcW w:w="1532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F2F2F2"/>
            <w:noWrap/>
            <w:vAlign w:val="center"/>
            <w:hideMark/>
          </w:tcPr>
          <w:p w:rsidR="009D69FC" w:rsidRPr="009D69FC" w:rsidRDefault="009D69FC" w:rsidP="00905B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Korespondenční adresa</w:t>
            </w:r>
            <w:r w:rsidR="00905BB6">
              <w:rPr>
                <w:rStyle w:val="Znakapoznpodarou"/>
                <w:rFonts w:ascii="Arial" w:hAnsi="Arial" w:cs="Arial"/>
                <w:b/>
              </w:rPr>
              <w:footnoteReference w:id="2"/>
            </w:r>
            <w:r>
              <w:rPr>
                <w:rFonts w:ascii="Arial" w:hAnsi="Arial" w:cs="Arial"/>
                <w:b/>
              </w:rPr>
              <w:t>:</w:t>
            </w:r>
            <w:r w:rsidR="00BE22E1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4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910487" w:rsidRPr="00447582" w:rsidRDefault="00910487" w:rsidP="00205D1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D1B" w:rsidRPr="00447582" w:rsidTr="00DF7C86">
        <w:trPr>
          <w:trHeight w:val="507"/>
        </w:trPr>
        <w:tc>
          <w:tcPr>
            <w:tcW w:w="1532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F2F2F2"/>
            <w:noWrap/>
            <w:vAlign w:val="bottom"/>
            <w:hideMark/>
          </w:tcPr>
          <w:p w:rsidR="00205D1B" w:rsidRPr="00447582" w:rsidRDefault="00BD21A1" w:rsidP="00205D1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47582">
              <w:rPr>
                <w:rFonts w:ascii="Arial" w:hAnsi="Arial" w:cs="Arial"/>
                <w:b/>
              </w:rPr>
              <w:t>Číslo a datum registrace (spolek), včetně změn</w:t>
            </w:r>
            <w:r w:rsidR="00205D1B" w:rsidRPr="00447582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4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D1B" w:rsidRPr="00447582" w:rsidRDefault="00205D1B" w:rsidP="00205D1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09C0" w:rsidRPr="00447582" w:rsidTr="00DF7C86">
        <w:trPr>
          <w:trHeight w:val="300"/>
        </w:trPr>
        <w:tc>
          <w:tcPr>
            <w:tcW w:w="1532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F2F2F2"/>
            <w:noWrap/>
            <w:vAlign w:val="bottom"/>
            <w:hideMark/>
          </w:tcPr>
          <w:p w:rsidR="004C09C0" w:rsidRPr="00447582" w:rsidRDefault="004C09C0" w:rsidP="00205D1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47582">
              <w:rPr>
                <w:rFonts w:ascii="Arial" w:hAnsi="Arial" w:cs="Arial"/>
                <w:b/>
              </w:rPr>
              <w:t>Oddíl a vložka v obchodním rejstříku</w:t>
            </w:r>
            <w:r w:rsidRPr="00447582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447582">
              <w:rPr>
                <w:rFonts w:ascii="Arial" w:hAnsi="Arial" w:cs="Arial"/>
                <w:sz w:val="16"/>
                <w:szCs w:val="16"/>
              </w:rPr>
              <w:t>(spolek, ústav, o.p.s., s.r.o., nadace a nadační fond)</w:t>
            </w:r>
            <w:r w:rsidR="009D69FC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34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4C09C0" w:rsidRPr="00447582" w:rsidRDefault="004C09C0" w:rsidP="00205D1B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E22E1" w:rsidRDefault="00CB2229" w:rsidP="003F7E9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margin-left:-4.3pt;margin-top:.65pt;width:521.3pt;height:7.85pt;z-index:251655680;mso-position-horizontal-relative:text;mso-position-vertical-relative:text;mso-width-relative:margin;mso-height-relative:margin" filled="f" stroked="f">
            <v:textbox style="mso-next-textbox:#_x0000_s1038">
              <w:txbxContent>
                <w:p w:rsidR="001F6D48" w:rsidRPr="00BE22E1" w:rsidRDefault="001F6D48">
                  <w:pPr>
                    <w:rPr>
                      <w:rFonts w:ascii="Calibri" w:hAnsi="Calibri"/>
                      <w:sz w:val="16"/>
                      <w:szCs w:val="16"/>
                    </w:rPr>
                  </w:pPr>
                </w:p>
              </w:txbxContent>
            </v:textbox>
          </v:shape>
        </w:pict>
      </w:r>
    </w:p>
    <w:p w:rsidR="006306FE" w:rsidRPr="00447582" w:rsidRDefault="006306FE" w:rsidP="003F7E9B">
      <w:pPr>
        <w:rPr>
          <w:rFonts w:ascii="Arial" w:hAnsi="Arial" w:cs="Arial"/>
          <w:sz w:val="4"/>
          <w:szCs w:val="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90"/>
        <w:gridCol w:w="5505"/>
      </w:tblGrid>
      <w:tr w:rsidR="00174370" w:rsidRPr="00447582" w:rsidTr="009B4A92">
        <w:trPr>
          <w:trHeight w:val="300"/>
        </w:trPr>
        <w:tc>
          <w:tcPr>
            <w:tcW w:w="2352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  <w:hideMark/>
          </w:tcPr>
          <w:p w:rsidR="00491D9E" w:rsidRPr="00447582" w:rsidRDefault="00284411" w:rsidP="00174370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Titul, jméno, </w:t>
            </w:r>
            <w:r w:rsidR="00491D9E" w:rsidRPr="00447582">
              <w:rPr>
                <w:rFonts w:ascii="Arial" w:hAnsi="Arial" w:cs="Arial"/>
                <w:b/>
              </w:rPr>
              <w:t>příjmení</w:t>
            </w:r>
            <w:r w:rsidRPr="00447582">
              <w:rPr>
                <w:rFonts w:ascii="Arial" w:hAnsi="Arial" w:cs="Arial"/>
                <w:b/>
              </w:rPr>
              <w:t xml:space="preserve"> a funkce</w:t>
            </w:r>
            <w:r w:rsidR="00905BB6">
              <w:rPr>
                <w:rStyle w:val="Znakapoznpodarou"/>
                <w:rFonts w:ascii="Arial" w:hAnsi="Arial" w:cs="Arial"/>
                <w:b/>
              </w:rPr>
              <w:footnoteReference w:id="3"/>
            </w:r>
            <w:r w:rsidR="003E1C6D" w:rsidRPr="00447582">
              <w:rPr>
                <w:rFonts w:ascii="Arial" w:hAnsi="Arial" w:cs="Arial"/>
              </w:rPr>
              <w:t xml:space="preserve"> </w:t>
            </w:r>
            <w:r w:rsidRPr="00447582">
              <w:rPr>
                <w:rFonts w:ascii="Arial" w:hAnsi="Arial" w:cs="Arial"/>
              </w:rPr>
              <w:t>oprávněné osoby</w:t>
            </w:r>
            <w:r w:rsidR="003E1C6D" w:rsidRPr="00447582">
              <w:rPr>
                <w:rFonts w:ascii="Arial" w:hAnsi="Arial" w:cs="Arial"/>
              </w:rPr>
              <w:t xml:space="preserve">, </w:t>
            </w:r>
          </w:p>
          <w:p w:rsidR="00174370" w:rsidRPr="00447582" w:rsidRDefault="00284411" w:rsidP="00905BB6">
            <w:pPr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t>která</w:t>
            </w:r>
            <w:r w:rsidR="000662B0" w:rsidRPr="00447582">
              <w:rPr>
                <w:rFonts w:ascii="Arial" w:hAnsi="Arial" w:cs="Arial"/>
              </w:rPr>
              <w:t xml:space="preserve"> podepisuje tuto žádost</w:t>
            </w:r>
            <w:r w:rsidR="00905BB6">
              <w:rPr>
                <w:rStyle w:val="Znakapoznpodarou"/>
                <w:rFonts w:ascii="Arial" w:hAnsi="Arial" w:cs="Arial"/>
              </w:rPr>
              <w:footnoteReference w:id="4"/>
            </w:r>
            <w:r w:rsidR="003E1C6D" w:rsidRPr="00447582">
              <w:rPr>
                <w:rFonts w:ascii="Arial" w:hAnsi="Arial" w:cs="Arial"/>
              </w:rPr>
              <w:t>:</w:t>
            </w:r>
            <w:r w:rsidR="00BE22E1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2648" w:type="pct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174370" w:rsidRPr="00447582" w:rsidRDefault="00174370" w:rsidP="00174370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F46F3" w:rsidRDefault="004F46F3" w:rsidP="008B6094">
      <w:pPr>
        <w:jc w:val="both"/>
        <w:rPr>
          <w:rFonts w:ascii="Arial" w:hAnsi="Arial" w:cs="Arial"/>
          <w:b/>
          <w:sz w:val="24"/>
          <w:szCs w:val="24"/>
        </w:rPr>
      </w:pPr>
    </w:p>
    <w:p w:rsidR="0071743E" w:rsidRPr="00447582" w:rsidRDefault="00E136C8" w:rsidP="008B609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3</w:t>
      </w:r>
      <w:r w:rsidR="008E09EE" w:rsidRPr="00447582">
        <w:rPr>
          <w:rFonts w:ascii="Arial" w:hAnsi="Arial" w:cs="Arial"/>
          <w:b/>
          <w:sz w:val="24"/>
          <w:szCs w:val="24"/>
        </w:rPr>
        <w:t xml:space="preserve">. </w:t>
      </w:r>
      <w:r w:rsidR="00123336" w:rsidRPr="00447582">
        <w:rPr>
          <w:rFonts w:ascii="Arial" w:hAnsi="Arial" w:cs="Arial"/>
          <w:b/>
          <w:sz w:val="24"/>
          <w:szCs w:val="24"/>
        </w:rPr>
        <w:t>P</w:t>
      </w:r>
      <w:r w:rsidR="00D37FD5" w:rsidRPr="00447582">
        <w:rPr>
          <w:rFonts w:ascii="Arial" w:hAnsi="Arial" w:cs="Arial"/>
          <w:b/>
          <w:sz w:val="24"/>
          <w:szCs w:val="24"/>
        </w:rPr>
        <w:t>OPIS</w:t>
      </w:r>
      <w:r w:rsidR="00123336" w:rsidRPr="00447582">
        <w:rPr>
          <w:rFonts w:ascii="Arial" w:hAnsi="Arial" w:cs="Arial"/>
          <w:b/>
          <w:sz w:val="24"/>
          <w:szCs w:val="24"/>
        </w:rPr>
        <w:t xml:space="preserve"> </w:t>
      </w:r>
      <w:r w:rsidR="00D37FD5" w:rsidRPr="00447582">
        <w:rPr>
          <w:rFonts w:ascii="Arial" w:hAnsi="Arial" w:cs="Arial"/>
          <w:b/>
          <w:sz w:val="24"/>
          <w:szCs w:val="24"/>
        </w:rPr>
        <w:t>PROJEKTU</w:t>
      </w:r>
      <w:r w:rsidR="00803625">
        <w:rPr>
          <w:rFonts w:ascii="Arial" w:hAnsi="Arial" w:cs="Arial"/>
          <w:b/>
          <w:sz w:val="24"/>
          <w:szCs w:val="24"/>
        </w:rPr>
        <w:t xml:space="preserve"> (účel, na který chce žadatel dotaci použít)</w:t>
      </w:r>
      <w:r w:rsidR="008E09EE" w:rsidRPr="00447582">
        <w:rPr>
          <w:rFonts w:ascii="Arial" w:hAnsi="Arial" w:cs="Arial"/>
          <w:b/>
          <w:sz w:val="24"/>
          <w:szCs w:val="24"/>
        </w:rPr>
        <w:t>:</w:t>
      </w:r>
      <w:r w:rsidR="0071743E" w:rsidRPr="00447582">
        <w:rPr>
          <w:rFonts w:ascii="Arial" w:hAnsi="Arial" w:cs="Arial"/>
          <w:sz w:val="24"/>
          <w:szCs w:val="24"/>
        </w:rPr>
        <w:t xml:space="preserve"> </w:t>
      </w:r>
    </w:p>
    <w:p w:rsidR="0071743E" w:rsidRDefault="0071743E" w:rsidP="008B6094">
      <w:pPr>
        <w:jc w:val="both"/>
        <w:rPr>
          <w:rFonts w:ascii="Arial" w:hAnsi="Arial" w:cs="Arial"/>
        </w:rPr>
      </w:pPr>
    </w:p>
    <w:p w:rsidR="004F46F3" w:rsidRDefault="004F46F3" w:rsidP="008B6094">
      <w:pPr>
        <w:jc w:val="both"/>
        <w:rPr>
          <w:rFonts w:ascii="Arial" w:hAnsi="Arial" w:cs="Arial"/>
        </w:rPr>
      </w:pPr>
    </w:p>
    <w:p w:rsidR="004F46F3" w:rsidRDefault="004F46F3" w:rsidP="008B6094">
      <w:pPr>
        <w:jc w:val="both"/>
        <w:rPr>
          <w:rFonts w:ascii="Arial" w:hAnsi="Arial" w:cs="Arial"/>
        </w:rPr>
      </w:pPr>
    </w:p>
    <w:p w:rsidR="004F46F3" w:rsidRDefault="004F46F3" w:rsidP="008B6094">
      <w:pPr>
        <w:jc w:val="both"/>
        <w:rPr>
          <w:rFonts w:ascii="Arial" w:hAnsi="Arial" w:cs="Arial"/>
        </w:rPr>
      </w:pPr>
    </w:p>
    <w:p w:rsidR="004F46F3" w:rsidRDefault="004F46F3" w:rsidP="008B6094">
      <w:pPr>
        <w:jc w:val="both"/>
        <w:rPr>
          <w:rFonts w:ascii="Arial" w:hAnsi="Arial" w:cs="Arial"/>
        </w:rPr>
      </w:pPr>
    </w:p>
    <w:p w:rsidR="004F46F3" w:rsidRDefault="004F46F3" w:rsidP="008B6094">
      <w:pPr>
        <w:jc w:val="both"/>
        <w:rPr>
          <w:rFonts w:ascii="Arial" w:hAnsi="Arial" w:cs="Arial"/>
        </w:rPr>
      </w:pPr>
    </w:p>
    <w:p w:rsidR="000C02E9" w:rsidRDefault="000C02E9" w:rsidP="008B6094">
      <w:pPr>
        <w:jc w:val="both"/>
        <w:rPr>
          <w:rFonts w:ascii="Arial" w:hAnsi="Arial" w:cs="Arial"/>
        </w:rPr>
      </w:pPr>
    </w:p>
    <w:p w:rsidR="000C02E9" w:rsidRDefault="000C02E9" w:rsidP="008B6094">
      <w:pPr>
        <w:jc w:val="both"/>
        <w:rPr>
          <w:rFonts w:ascii="Arial" w:hAnsi="Arial" w:cs="Arial"/>
        </w:rPr>
      </w:pPr>
    </w:p>
    <w:p w:rsidR="004F46F3" w:rsidRDefault="004F46F3" w:rsidP="008B6094">
      <w:pPr>
        <w:jc w:val="both"/>
        <w:rPr>
          <w:rFonts w:ascii="Arial" w:hAnsi="Arial" w:cs="Arial"/>
        </w:rPr>
      </w:pPr>
    </w:p>
    <w:p w:rsidR="004F46F3" w:rsidRDefault="004F46F3" w:rsidP="008B6094">
      <w:pPr>
        <w:jc w:val="both"/>
        <w:rPr>
          <w:rFonts w:ascii="Arial" w:hAnsi="Arial" w:cs="Arial"/>
        </w:rPr>
      </w:pPr>
    </w:p>
    <w:p w:rsidR="004F46F3" w:rsidRDefault="004F46F3" w:rsidP="00447582">
      <w:pPr>
        <w:jc w:val="both"/>
        <w:rPr>
          <w:rFonts w:ascii="Arial" w:hAnsi="Arial" w:cs="Arial"/>
          <w:b/>
          <w:sz w:val="22"/>
          <w:szCs w:val="22"/>
        </w:rPr>
      </w:pPr>
    </w:p>
    <w:p w:rsidR="00B976EA" w:rsidRDefault="00B976EA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:rsidR="00631339" w:rsidRPr="002D0EEC" w:rsidRDefault="00631339" w:rsidP="00631339">
      <w:pPr>
        <w:tabs>
          <w:tab w:val="left" w:pos="6726"/>
        </w:tabs>
        <w:jc w:val="both"/>
        <w:rPr>
          <w:rFonts w:ascii="Arial" w:hAnsi="Arial" w:cs="Arial"/>
          <w:iCs/>
          <w:sz w:val="22"/>
          <w:szCs w:val="22"/>
        </w:rPr>
      </w:pPr>
      <w:r w:rsidRPr="00BB1DB0">
        <w:rPr>
          <w:rFonts w:ascii="Arial" w:hAnsi="Arial" w:cs="Arial"/>
          <w:b/>
          <w:sz w:val="22"/>
          <w:szCs w:val="22"/>
        </w:rPr>
        <w:lastRenderedPageBreak/>
        <w:t>4. VYJÁDŘENÍ ŽADATELE K HODNOTÍCÍM KRITÉRIÍM</w:t>
      </w:r>
      <w:r w:rsidRPr="002D0EEC">
        <w:rPr>
          <w:rFonts w:ascii="Arial" w:hAnsi="Arial" w:cs="Arial"/>
          <w:b/>
          <w:sz w:val="22"/>
          <w:szCs w:val="22"/>
        </w:rPr>
        <w:t xml:space="preserve"> </w:t>
      </w:r>
      <w:r w:rsidRPr="002D0EEC">
        <w:rPr>
          <w:rFonts w:ascii="Arial" w:hAnsi="Arial" w:cs="Arial"/>
          <w:sz w:val="22"/>
          <w:szCs w:val="22"/>
        </w:rPr>
        <w:t>(popište vlastními slovy)</w:t>
      </w:r>
    </w:p>
    <w:p w:rsidR="00631339" w:rsidRPr="0076756D" w:rsidRDefault="0076756D" w:rsidP="00631339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76756D">
        <w:rPr>
          <w:rFonts w:ascii="Arial" w:hAnsi="Arial" w:cs="Arial"/>
        </w:rPr>
        <w:t>viz Strategická kritéria pro ho</w:t>
      </w:r>
      <w:r>
        <w:rPr>
          <w:rFonts w:ascii="Arial" w:hAnsi="Arial" w:cs="Arial"/>
        </w:rPr>
        <w:t>dnocení dle čl. II. 2) Pravidel</w:t>
      </w:r>
    </w:p>
    <w:p w:rsidR="0076756D" w:rsidRDefault="0076756D" w:rsidP="00631339">
      <w:pPr>
        <w:jc w:val="both"/>
        <w:rPr>
          <w:rFonts w:ascii="Arial" w:hAnsi="Arial" w:cs="Arial"/>
          <w:sz w:val="22"/>
          <w:szCs w:val="22"/>
        </w:rPr>
      </w:pPr>
    </w:p>
    <w:p w:rsidR="00631339" w:rsidRPr="006B7851" w:rsidRDefault="00631339" w:rsidP="00631339">
      <w:pPr>
        <w:pStyle w:val="Odstavecseseznamem"/>
        <w:numPr>
          <w:ilvl w:val="0"/>
          <w:numId w:val="16"/>
        </w:numPr>
        <w:spacing w:line="276" w:lineRule="auto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Přínos projektu v oblasti venkovského cestovního ruchu</w:t>
      </w:r>
      <w:r w:rsidRPr="002D0EEC">
        <w:rPr>
          <w:rFonts w:ascii="Arial" w:hAnsi="Arial" w:cs="Arial"/>
          <w:b/>
          <w:sz w:val="22"/>
          <w:szCs w:val="22"/>
        </w:rPr>
        <w:t xml:space="preserve"> v Plzeňském kraji</w:t>
      </w:r>
    </w:p>
    <w:p w:rsidR="00631339" w:rsidRPr="002D0EEC" w:rsidRDefault="00631339" w:rsidP="00631339">
      <w:pPr>
        <w:pStyle w:val="Odstavecseseznamem"/>
        <w:spacing w:line="276" w:lineRule="auto"/>
        <w:jc w:val="both"/>
        <w:rPr>
          <w:rFonts w:ascii="Arial" w:hAnsi="Arial" w:cs="Arial"/>
          <w:b/>
          <w:i/>
          <w:sz w:val="22"/>
          <w:szCs w:val="22"/>
        </w:rPr>
      </w:pPr>
    </w:p>
    <w:tbl>
      <w:tblPr>
        <w:tblW w:w="0" w:type="auto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70"/>
      </w:tblGrid>
      <w:tr w:rsidR="00631339" w:rsidTr="006B41FA">
        <w:tc>
          <w:tcPr>
            <w:tcW w:w="9370" w:type="dxa"/>
          </w:tcPr>
          <w:p w:rsidR="00631339" w:rsidRDefault="00631339" w:rsidP="00F40D8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6C2E">
              <w:rPr>
                <w:rFonts w:ascii="Arial" w:hAnsi="Arial" w:cs="Arial"/>
                <w:sz w:val="22"/>
                <w:szCs w:val="22"/>
              </w:rPr>
              <w:t>text:</w:t>
            </w:r>
          </w:p>
          <w:p w:rsidR="0036782F" w:rsidRDefault="0036782F" w:rsidP="00F40D8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Default="00631339" w:rsidP="00F40D8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Pr="00EA6C2E" w:rsidRDefault="00631339" w:rsidP="00F40D8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31339" w:rsidRDefault="00631339" w:rsidP="00631339">
      <w:pPr>
        <w:pStyle w:val="Odstavecseseznamem"/>
        <w:numPr>
          <w:ilvl w:val="0"/>
          <w:numId w:val="16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Soulad projektu se strategickými dokumenty Plzeňského kraje</w:t>
      </w:r>
      <w:r w:rsidRPr="002D0EEC">
        <w:rPr>
          <w:rFonts w:ascii="Arial" w:hAnsi="Arial" w:cs="Arial"/>
          <w:b/>
          <w:sz w:val="22"/>
          <w:szCs w:val="22"/>
        </w:rPr>
        <w:t>:</w:t>
      </w:r>
    </w:p>
    <w:p w:rsidR="00631339" w:rsidRPr="002D0EEC" w:rsidRDefault="00631339" w:rsidP="00631339">
      <w:pPr>
        <w:pStyle w:val="Odstavecseseznamem"/>
        <w:spacing w:before="12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Ind w:w="1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06"/>
      </w:tblGrid>
      <w:tr w:rsidR="00631339" w:rsidRPr="00C71404" w:rsidTr="00F40D84">
        <w:tc>
          <w:tcPr>
            <w:tcW w:w="9406" w:type="dxa"/>
            <w:tcBorders>
              <w:bottom w:val="single" w:sz="4" w:space="0" w:color="auto"/>
            </w:tcBorders>
          </w:tcPr>
          <w:p w:rsidR="00631339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6C2E">
              <w:rPr>
                <w:rFonts w:ascii="Arial" w:hAnsi="Arial" w:cs="Arial"/>
                <w:sz w:val="22"/>
                <w:szCs w:val="22"/>
              </w:rPr>
              <w:t>text:</w:t>
            </w:r>
          </w:p>
          <w:p w:rsidR="0036782F" w:rsidRDefault="0036782F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Pr="00EA6C2E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31339" w:rsidRPr="00C71404" w:rsidTr="00F40D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406" w:type="dxa"/>
          </w:tcPr>
          <w:p w:rsidR="00631339" w:rsidRPr="00EA6C2E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31339" w:rsidRPr="00694015" w:rsidRDefault="00631339" w:rsidP="00631339">
      <w:pPr>
        <w:pStyle w:val="Odstavecseseznamem"/>
        <w:numPr>
          <w:ilvl w:val="0"/>
          <w:numId w:val="16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Trvalá udržitelnost projektu</w:t>
      </w:r>
    </w:p>
    <w:p w:rsidR="00631339" w:rsidRDefault="00631339" w:rsidP="00631339">
      <w:pPr>
        <w:pStyle w:val="Odstavecseseznamem"/>
        <w:ind w:left="105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1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21"/>
      </w:tblGrid>
      <w:tr w:rsidR="00631339" w:rsidTr="00F40D84">
        <w:tc>
          <w:tcPr>
            <w:tcW w:w="10678" w:type="dxa"/>
          </w:tcPr>
          <w:p w:rsidR="00631339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6C2E">
              <w:rPr>
                <w:rFonts w:ascii="Arial" w:hAnsi="Arial" w:cs="Arial"/>
                <w:sz w:val="22"/>
                <w:szCs w:val="22"/>
              </w:rPr>
              <w:t>text:</w:t>
            </w:r>
          </w:p>
          <w:p w:rsidR="0036782F" w:rsidRDefault="0036782F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Pr="00EA6C2E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31339" w:rsidRDefault="00631339" w:rsidP="00631339">
      <w:pPr>
        <w:jc w:val="both"/>
        <w:rPr>
          <w:rFonts w:ascii="Arial" w:hAnsi="Arial" w:cs="Arial"/>
          <w:sz w:val="22"/>
          <w:szCs w:val="22"/>
        </w:rPr>
      </w:pPr>
    </w:p>
    <w:p w:rsidR="00631339" w:rsidRPr="006B7851" w:rsidRDefault="00631339" w:rsidP="00631339">
      <w:pPr>
        <w:pStyle w:val="Odstavecseseznamem"/>
        <w:numPr>
          <w:ilvl w:val="0"/>
          <w:numId w:val="16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</w:t>
      </w:r>
      <w:r w:rsidRPr="006B7851">
        <w:rPr>
          <w:rFonts w:ascii="Arial" w:hAnsi="Arial" w:cs="Arial"/>
          <w:b/>
          <w:sz w:val="22"/>
          <w:szCs w:val="22"/>
        </w:rPr>
        <w:t>řipravenost a realizovatelnost projektu</w:t>
      </w:r>
    </w:p>
    <w:p w:rsidR="00631339" w:rsidRDefault="00631339" w:rsidP="00631339">
      <w:pPr>
        <w:pStyle w:val="Odstavecseseznamem"/>
        <w:ind w:left="105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1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21"/>
      </w:tblGrid>
      <w:tr w:rsidR="00631339" w:rsidTr="00F40D84">
        <w:tc>
          <w:tcPr>
            <w:tcW w:w="10678" w:type="dxa"/>
          </w:tcPr>
          <w:p w:rsidR="00631339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6C2E">
              <w:rPr>
                <w:rFonts w:ascii="Arial" w:hAnsi="Arial" w:cs="Arial"/>
                <w:sz w:val="22"/>
                <w:szCs w:val="22"/>
              </w:rPr>
              <w:t>text:</w:t>
            </w:r>
          </w:p>
          <w:p w:rsidR="0036782F" w:rsidRDefault="0036782F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Pr="00EA6C2E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31339" w:rsidRDefault="00631339" w:rsidP="00631339">
      <w:pPr>
        <w:jc w:val="both"/>
        <w:rPr>
          <w:rFonts w:ascii="Arial" w:hAnsi="Arial" w:cs="Arial"/>
          <w:sz w:val="22"/>
          <w:szCs w:val="22"/>
        </w:rPr>
      </w:pPr>
    </w:p>
    <w:p w:rsidR="00631339" w:rsidRPr="006B7851" w:rsidRDefault="00631339" w:rsidP="00631339">
      <w:pPr>
        <w:pStyle w:val="Odstavecseseznamem"/>
        <w:numPr>
          <w:ilvl w:val="0"/>
          <w:numId w:val="16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</w:t>
      </w:r>
      <w:r w:rsidRPr="006B7851">
        <w:rPr>
          <w:rFonts w:ascii="Arial" w:hAnsi="Arial" w:cs="Arial"/>
          <w:b/>
          <w:sz w:val="22"/>
          <w:szCs w:val="22"/>
        </w:rPr>
        <w:t>kvalitnění infrastruktury cestovního ruchu v Plzeňském kraji</w:t>
      </w:r>
    </w:p>
    <w:p w:rsidR="00631339" w:rsidRDefault="00631339" w:rsidP="00631339">
      <w:pPr>
        <w:pStyle w:val="Odstavecseseznamem"/>
        <w:ind w:left="105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1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21"/>
      </w:tblGrid>
      <w:tr w:rsidR="00631339" w:rsidTr="00F40D84">
        <w:tc>
          <w:tcPr>
            <w:tcW w:w="10678" w:type="dxa"/>
          </w:tcPr>
          <w:p w:rsidR="00631339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6C2E">
              <w:rPr>
                <w:rFonts w:ascii="Arial" w:hAnsi="Arial" w:cs="Arial"/>
                <w:sz w:val="22"/>
                <w:szCs w:val="22"/>
              </w:rPr>
              <w:t>text:</w:t>
            </w:r>
          </w:p>
          <w:p w:rsidR="0036782F" w:rsidRDefault="0036782F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Pr="00EA6C2E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31339" w:rsidRDefault="00631339" w:rsidP="00631339">
      <w:pPr>
        <w:jc w:val="both"/>
        <w:rPr>
          <w:rFonts w:ascii="Arial" w:hAnsi="Arial" w:cs="Arial"/>
          <w:sz w:val="22"/>
          <w:szCs w:val="22"/>
        </w:rPr>
      </w:pPr>
    </w:p>
    <w:p w:rsidR="00631339" w:rsidRPr="006B7851" w:rsidRDefault="00631339" w:rsidP="00631339">
      <w:pPr>
        <w:pStyle w:val="Odstavecseseznamem"/>
        <w:numPr>
          <w:ilvl w:val="0"/>
          <w:numId w:val="16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</w:t>
      </w:r>
      <w:r w:rsidRPr="006B7851">
        <w:rPr>
          <w:rFonts w:ascii="Arial" w:hAnsi="Arial" w:cs="Arial"/>
          <w:b/>
          <w:sz w:val="22"/>
          <w:szCs w:val="22"/>
        </w:rPr>
        <w:t>riginalita a nápaditost projektu</w:t>
      </w:r>
    </w:p>
    <w:p w:rsidR="00631339" w:rsidRDefault="00631339" w:rsidP="00631339">
      <w:pPr>
        <w:pStyle w:val="Odstavecseseznamem"/>
        <w:ind w:left="105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1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21"/>
      </w:tblGrid>
      <w:tr w:rsidR="00631339" w:rsidTr="00F40D84">
        <w:tc>
          <w:tcPr>
            <w:tcW w:w="10678" w:type="dxa"/>
          </w:tcPr>
          <w:p w:rsidR="00631339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A6C2E">
              <w:rPr>
                <w:rFonts w:ascii="Arial" w:hAnsi="Arial" w:cs="Arial"/>
                <w:sz w:val="22"/>
                <w:szCs w:val="22"/>
              </w:rPr>
              <w:t>text:</w:t>
            </w:r>
          </w:p>
          <w:p w:rsidR="0036782F" w:rsidRDefault="0036782F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31339" w:rsidRPr="00EA6C2E" w:rsidRDefault="00631339" w:rsidP="00F40D84">
            <w:pPr>
              <w:pStyle w:val="Odstavecseseznamem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31339" w:rsidRPr="00694015" w:rsidRDefault="00631339" w:rsidP="00631339">
      <w:pPr>
        <w:jc w:val="both"/>
        <w:rPr>
          <w:rFonts w:ascii="Arial" w:hAnsi="Arial" w:cs="Arial"/>
          <w:sz w:val="22"/>
          <w:szCs w:val="22"/>
        </w:rPr>
      </w:pPr>
    </w:p>
    <w:p w:rsidR="00631339" w:rsidRDefault="00631339" w:rsidP="00631339">
      <w:pPr>
        <w:jc w:val="both"/>
        <w:rPr>
          <w:rFonts w:ascii="Arial" w:hAnsi="Arial" w:cs="Arial"/>
          <w:b/>
          <w:sz w:val="22"/>
          <w:szCs w:val="22"/>
        </w:rPr>
      </w:pPr>
    </w:p>
    <w:p w:rsidR="00631339" w:rsidRPr="00B13F18" w:rsidRDefault="00631339" w:rsidP="0063133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Plzeňský kraj je oprávněn si ke skutečnostem uvedeným ve vyjádření žadatele k hodnotícím kritériím vyžádat související dokumenty.</w:t>
      </w:r>
    </w:p>
    <w:p w:rsidR="004F46F3" w:rsidRDefault="004F46F3" w:rsidP="00447582">
      <w:pPr>
        <w:jc w:val="both"/>
        <w:rPr>
          <w:rFonts w:ascii="Arial" w:hAnsi="Arial" w:cs="Arial"/>
          <w:b/>
          <w:sz w:val="22"/>
          <w:szCs w:val="22"/>
        </w:rPr>
      </w:pPr>
    </w:p>
    <w:p w:rsidR="00FA7759" w:rsidRPr="00275566" w:rsidRDefault="00AF71C8" w:rsidP="00FA7759">
      <w:pPr>
        <w:jc w:val="both"/>
        <w:rPr>
          <w:rFonts w:ascii="Arial" w:hAnsi="Arial" w:cs="Arial"/>
          <w:iCs/>
          <w:sz w:val="22"/>
          <w:szCs w:val="22"/>
        </w:rPr>
      </w:pPr>
      <w:r w:rsidRPr="00447582">
        <w:rPr>
          <w:rFonts w:ascii="Arial" w:hAnsi="Arial" w:cs="Arial"/>
          <w:b/>
          <w:sz w:val="22"/>
          <w:szCs w:val="22"/>
        </w:rPr>
        <w:br w:type="page"/>
      </w:r>
      <w:r w:rsidR="009B4D31" w:rsidRPr="00FA7759">
        <w:rPr>
          <w:rFonts w:ascii="Arial" w:hAnsi="Arial" w:cs="Arial"/>
          <w:b/>
          <w:sz w:val="24"/>
          <w:szCs w:val="24"/>
        </w:rPr>
        <w:lastRenderedPageBreak/>
        <w:t>5</w:t>
      </w:r>
      <w:r w:rsidR="00982D7A" w:rsidRPr="00FA7759">
        <w:rPr>
          <w:rFonts w:ascii="Arial" w:hAnsi="Arial" w:cs="Arial"/>
          <w:b/>
          <w:sz w:val="24"/>
          <w:szCs w:val="24"/>
        </w:rPr>
        <w:t xml:space="preserve">. </w:t>
      </w:r>
      <w:r w:rsidR="00FA7759" w:rsidRPr="00FA7759">
        <w:rPr>
          <w:rFonts w:ascii="Arial" w:hAnsi="Arial" w:cs="Arial"/>
          <w:b/>
          <w:sz w:val="24"/>
          <w:szCs w:val="24"/>
        </w:rPr>
        <w:t>CELKOVÝ ROZPOČET PROJEKTU</w:t>
      </w:r>
      <w:r w:rsidR="00FA7759" w:rsidRPr="0023223F">
        <w:rPr>
          <w:rFonts w:ascii="Arial" w:hAnsi="Arial" w:cs="Arial"/>
          <w:sz w:val="24"/>
          <w:szCs w:val="24"/>
        </w:rPr>
        <w:t xml:space="preserve"> </w:t>
      </w:r>
      <w:r w:rsidR="00FA7759" w:rsidRPr="00275566">
        <w:rPr>
          <w:rFonts w:ascii="Arial" w:hAnsi="Arial" w:cs="Arial"/>
          <w:sz w:val="22"/>
          <w:szCs w:val="22"/>
        </w:rPr>
        <w:t>(</w:t>
      </w:r>
      <w:r w:rsidR="00A2511F">
        <w:rPr>
          <w:rFonts w:ascii="Arial" w:hAnsi="Arial" w:cs="Arial"/>
          <w:sz w:val="22"/>
          <w:szCs w:val="22"/>
        </w:rPr>
        <w:t>předpokládaný celkový položkový rozpočet projektu a přehled zamýšlených zdrojů financování projektu</w:t>
      </w:r>
      <w:r w:rsidR="00FA7759" w:rsidRPr="00275566">
        <w:rPr>
          <w:rFonts w:ascii="Arial" w:hAnsi="Arial" w:cs="Arial"/>
          <w:sz w:val="22"/>
          <w:szCs w:val="22"/>
        </w:rPr>
        <w:t>)</w:t>
      </w:r>
      <w:r w:rsidR="00A2511F">
        <w:rPr>
          <w:rFonts w:ascii="Arial" w:hAnsi="Arial" w:cs="Arial"/>
          <w:sz w:val="22"/>
          <w:szCs w:val="22"/>
        </w:rPr>
        <w:t>:</w:t>
      </w:r>
    </w:p>
    <w:p w:rsidR="00FA7759" w:rsidRPr="0023223F" w:rsidRDefault="00FA7759" w:rsidP="00FA7759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821"/>
        <w:gridCol w:w="1417"/>
        <w:gridCol w:w="1505"/>
        <w:gridCol w:w="1513"/>
        <w:gridCol w:w="1802"/>
      </w:tblGrid>
      <w:tr w:rsidR="00FA7759" w:rsidRPr="0023223F" w:rsidTr="00D7550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FA7759" w:rsidRPr="0023223F" w:rsidRDefault="00914971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Plátce DPH </w:t>
            </w:r>
            <w:r w:rsidR="00FA7759" w:rsidRPr="0023223F">
              <w:rPr>
                <w:rFonts w:ascii="Arial" w:hAnsi="Arial" w:cs="Arial"/>
                <w:b/>
                <w:bCs/>
              </w:rPr>
              <w:t>uplatňuj</w:t>
            </w:r>
            <w:r>
              <w:rPr>
                <w:rFonts w:ascii="Arial" w:hAnsi="Arial" w:cs="Arial"/>
                <w:b/>
                <w:bCs/>
              </w:rPr>
              <w:t>ící</w:t>
            </w:r>
            <w:r w:rsidR="00FA7759" w:rsidRPr="0023223F">
              <w:rPr>
                <w:rFonts w:ascii="Arial" w:hAnsi="Arial" w:cs="Arial"/>
                <w:b/>
                <w:bCs/>
              </w:rPr>
              <w:t xml:space="preserve"> odpočet</w:t>
            </w:r>
            <w:r w:rsidR="00535C7A">
              <w:rPr>
                <w:rStyle w:val="Znakapoznpodarou"/>
                <w:rFonts w:ascii="Arial" w:hAnsi="Arial" w:cs="Arial"/>
                <w:b/>
                <w:bCs/>
              </w:rPr>
              <w:footnoteReference w:id="5"/>
            </w:r>
          </w:p>
          <w:p w:rsidR="00FA7759" w:rsidRPr="0023223F" w:rsidRDefault="00FA7759" w:rsidP="00840DD5">
            <w:pPr>
              <w:jc w:val="center"/>
              <w:rPr>
                <w:rFonts w:ascii="Arial" w:hAnsi="Arial" w:cs="Arial"/>
              </w:rPr>
            </w:pPr>
            <w:r w:rsidRPr="0023223F">
              <w:rPr>
                <w:rFonts w:ascii="Arial" w:hAnsi="Arial" w:cs="Arial"/>
                <w:bCs/>
              </w:rPr>
              <w:t>(v rámci projektu)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FA7759" w:rsidRPr="0023223F" w:rsidRDefault="00FA7759" w:rsidP="00840DD5">
            <w:pPr>
              <w:rPr>
                <w:rFonts w:ascii="Arial" w:hAnsi="Arial" w:cs="Arial"/>
              </w:rPr>
            </w:pPr>
            <w:r w:rsidRPr="0023223F">
              <w:rPr>
                <w:rFonts w:ascii="Arial" w:hAnsi="Arial" w:cs="Arial"/>
              </w:rPr>
              <w:t> </w:t>
            </w:r>
          </w:p>
          <w:p w:rsidR="00FA7759" w:rsidRPr="0023223F" w:rsidRDefault="00E651AA" w:rsidP="00840D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B2229">
              <w:rPr>
                <w:rFonts w:ascii="Arial" w:hAnsi="Arial" w:cs="Arial"/>
              </w:rPr>
            </w:r>
            <w:r w:rsidR="00CB222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 </w:t>
            </w:r>
            <w:r w:rsidR="00FA7759" w:rsidRPr="0023223F">
              <w:rPr>
                <w:rFonts w:ascii="Arial" w:hAnsi="Arial" w:cs="Arial"/>
                <w:b/>
                <w:bCs/>
              </w:rPr>
              <w:t xml:space="preserve">ANO            </w:t>
            </w:r>
            <w:r w:rsidR="001B05E9">
              <w:rPr>
                <w:rFonts w:ascii="Arial" w:hAnsi="Arial" w:cs="Arial"/>
                <w:b/>
                <w:bCs/>
              </w:rPr>
              <w:t>-</w:t>
            </w:r>
            <w:r w:rsidR="00FA7759" w:rsidRPr="0023223F">
              <w:rPr>
                <w:rFonts w:ascii="Arial" w:hAnsi="Arial" w:cs="Arial"/>
                <w:b/>
                <w:bCs/>
              </w:rPr>
              <w:t xml:space="preserve">        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B2229">
              <w:rPr>
                <w:rFonts w:ascii="Arial" w:hAnsi="Arial" w:cs="Arial"/>
              </w:rPr>
            </w:r>
            <w:r w:rsidR="00CB222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 w:rsidR="00FA7759" w:rsidRPr="0023223F">
              <w:rPr>
                <w:rFonts w:ascii="Arial" w:hAnsi="Arial" w:cs="Arial"/>
                <w:b/>
                <w:bCs/>
              </w:rPr>
              <w:t xml:space="preserve"> NE</w:t>
            </w:r>
          </w:p>
          <w:p w:rsidR="00FA7759" w:rsidRPr="0023223F" w:rsidRDefault="00FA7759" w:rsidP="00840DD5">
            <w:pPr>
              <w:rPr>
                <w:rFonts w:ascii="Arial" w:hAnsi="Arial" w:cs="Arial"/>
              </w:rPr>
            </w:pPr>
            <w:r w:rsidRPr="0023223F">
              <w:rPr>
                <w:rFonts w:ascii="Arial" w:hAnsi="Arial" w:cs="Arial"/>
              </w:rPr>
              <w:t> </w:t>
            </w:r>
          </w:p>
        </w:tc>
      </w:tr>
      <w:tr w:rsidR="00431A7D" w:rsidRPr="0023223F" w:rsidTr="00D7550B">
        <w:trPr>
          <w:trHeight w:val="331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431A7D" w:rsidRDefault="00431A7D" w:rsidP="00431A7D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431A7D" w:rsidRDefault="00431A7D" w:rsidP="00431A7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Účetní období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431A7D" w:rsidRPr="0023223F" w:rsidRDefault="00431A7D" w:rsidP="00840DD5">
            <w:pPr>
              <w:rPr>
                <w:rFonts w:ascii="Arial" w:hAnsi="Arial" w:cs="Arial"/>
              </w:rPr>
            </w:pPr>
          </w:p>
        </w:tc>
      </w:tr>
      <w:tr w:rsidR="00FA7759" w:rsidRPr="0023223F" w:rsidTr="00D7550B">
        <w:trPr>
          <w:trHeight w:val="706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FA7759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470A42" w:rsidRDefault="001B05E9" w:rsidP="00840DD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</w:rPr>
              <w:t>Zde uveďte</w:t>
            </w:r>
            <w:r w:rsidR="00FA7759" w:rsidRPr="00470A42">
              <w:rPr>
                <w:rFonts w:ascii="Arial" w:hAnsi="Arial" w:cs="Arial"/>
                <w:b/>
                <w:bCs/>
              </w:rPr>
              <w:t>, zda se jedná o investiční</w:t>
            </w:r>
            <w:r w:rsidR="00FA7759">
              <w:rPr>
                <w:rFonts w:ascii="Arial" w:hAnsi="Arial" w:cs="Arial"/>
                <w:b/>
                <w:bCs/>
              </w:rPr>
              <w:t xml:space="preserve"> </w:t>
            </w:r>
            <w:r w:rsidR="00FA7759" w:rsidRPr="00470A42">
              <w:rPr>
                <w:rFonts w:ascii="Arial" w:hAnsi="Arial" w:cs="Arial"/>
                <w:b/>
                <w:bCs/>
              </w:rPr>
              <w:t>či neinvestiční akci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FA7759" w:rsidRPr="0023223F" w:rsidRDefault="00FA7759" w:rsidP="00840DD5">
            <w:pPr>
              <w:rPr>
                <w:rFonts w:ascii="Arial" w:hAnsi="Arial" w:cs="Arial"/>
              </w:rPr>
            </w:pPr>
            <w:r w:rsidRPr="0023223F">
              <w:rPr>
                <w:rFonts w:ascii="Arial" w:hAnsi="Arial" w:cs="Arial"/>
              </w:rPr>
              <w:t> </w:t>
            </w:r>
          </w:p>
          <w:p w:rsidR="00FA7759" w:rsidRDefault="00FA7759" w:rsidP="00840DD5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  <w:p w:rsidR="00FA7759" w:rsidRPr="00D01005" w:rsidRDefault="00E651AA" w:rsidP="00D0100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B2229">
              <w:rPr>
                <w:rFonts w:ascii="Arial" w:hAnsi="Arial" w:cs="Arial"/>
              </w:rPr>
            </w:r>
            <w:r w:rsidR="00CB222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 w:rsidR="00FA7759" w:rsidRPr="00D01005">
              <w:rPr>
                <w:rFonts w:ascii="Arial" w:hAnsi="Arial" w:cs="Arial"/>
                <w:b/>
                <w:bCs/>
              </w:rPr>
              <w:t xml:space="preserve">INVESTICE      </w:t>
            </w:r>
            <w:r w:rsidR="00D01005" w:rsidRPr="00D01005">
              <w:rPr>
                <w:rFonts w:ascii="Arial" w:hAnsi="Arial" w:cs="Arial"/>
                <w:b/>
                <w:bCs/>
              </w:rPr>
              <w:t>-</w:t>
            </w:r>
            <w:r w:rsidR="00FA7759" w:rsidRPr="00D01005">
              <w:rPr>
                <w:rFonts w:ascii="Arial" w:hAnsi="Arial" w:cs="Arial"/>
                <w:b/>
                <w:bCs/>
              </w:rPr>
              <w:t xml:space="preserve">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B2229">
              <w:rPr>
                <w:rFonts w:ascii="Arial" w:hAnsi="Arial" w:cs="Arial"/>
              </w:rPr>
            </w:r>
            <w:r w:rsidR="00CB222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="00FA7759" w:rsidRPr="00D01005">
              <w:rPr>
                <w:rFonts w:ascii="Arial" w:hAnsi="Arial" w:cs="Arial"/>
                <w:b/>
                <w:bCs/>
              </w:rPr>
              <w:t xml:space="preserve"> NEINVESTICE</w:t>
            </w:r>
          </w:p>
        </w:tc>
      </w:tr>
      <w:tr w:rsidR="00FA7759" w:rsidRPr="0023223F" w:rsidTr="008A71DB">
        <w:trPr>
          <w:trHeight w:val="236"/>
        </w:trPr>
        <w:tc>
          <w:tcPr>
            <w:tcW w:w="2762" w:type="dxa"/>
            <w:vMerge w:val="restart"/>
            <w:vAlign w:val="center"/>
          </w:tcPr>
          <w:p w:rsidR="00FA7759" w:rsidRPr="0023223F" w:rsidRDefault="00FA7759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</w:tcPr>
          <w:p w:rsidR="00FA7759" w:rsidRPr="0023223F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FA7759" w:rsidRPr="0023223F" w:rsidTr="008A71DB">
        <w:trPr>
          <w:trHeight w:val="954"/>
        </w:trPr>
        <w:tc>
          <w:tcPr>
            <w:tcW w:w="2762" w:type="dxa"/>
            <w:vMerge/>
          </w:tcPr>
          <w:p w:rsidR="00FA7759" w:rsidRPr="0023223F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</w:tcPr>
          <w:p w:rsidR="00FA7759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23223F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Žádáno z </w:t>
            </w:r>
            <w:r>
              <w:rPr>
                <w:rFonts w:ascii="Arial" w:hAnsi="Arial" w:cs="Arial"/>
                <w:b/>
                <w:bCs/>
              </w:rPr>
              <w:t>Programu</w:t>
            </w:r>
          </w:p>
        </w:tc>
        <w:tc>
          <w:tcPr>
            <w:tcW w:w="1417" w:type="dxa"/>
          </w:tcPr>
          <w:p w:rsidR="00FA7759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23223F" w:rsidRDefault="007C09BD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505" w:type="dxa"/>
            <w:tcBorders>
              <w:right w:val="single" w:sz="4" w:space="0" w:color="auto"/>
            </w:tcBorders>
          </w:tcPr>
          <w:p w:rsidR="00FA7759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270316" w:rsidRDefault="00270316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23223F" w:rsidRDefault="00270316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FA7759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270316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270316" w:rsidRPr="0023223F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FA7759" w:rsidRPr="0023223F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A7759" w:rsidRPr="0023223F" w:rsidTr="008A71DB">
        <w:trPr>
          <w:trHeight w:val="331"/>
        </w:trPr>
        <w:tc>
          <w:tcPr>
            <w:tcW w:w="2762" w:type="dxa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A7759" w:rsidRPr="0023223F" w:rsidTr="008A71DB">
        <w:trPr>
          <w:trHeight w:val="331"/>
        </w:trPr>
        <w:tc>
          <w:tcPr>
            <w:tcW w:w="2762" w:type="dxa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A7759" w:rsidRPr="0023223F" w:rsidTr="008A71DB">
        <w:trPr>
          <w:trHeight w:val="323"/>
        </w:trPr>
        <w:tc>
          <w:tcPr>
            <w:tcW w:w="2762" w:type="dxa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A7759" w:rsidRPr="0023223F" w:rsidTr="008A71DB">
        <w:trPr>
          <w:trHeight w:val="306"/>
        </w:trPr>
        <w:tc>
          <w:tcPr>
            <w:tcW w:w="2762" w:type="dxa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A7759" w:rsidRPr="0023223F" w:rsidTr="008A71DB">
        <w:trPr>
          <w:trHeight w:val="315"/>
        </w:trPr>
        <w:tc>
          <w:tcPr>
            <w:tcW w:w="2762" w:type="dxa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A7759" w:rsidRPr="0023223F" w:rsidTr="008A71DB">
        <w:trPr>
          <w:trHeight w:val="325"/>
        </w:trPr>
        <w:tc>
          <w:tcPr>
            <w:tcW w:w="2762" w:type="dxa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A7759" w:rsidRPr="0023223F" w:rsidTr="008A71DB">
        <w:trPr>
          <w:trHeight w:val="320"/>
        </w:trPr>
        <w:tc>
          <w:tcPr>
            <w:tcW w:w="2762" w:type="dxa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A7759" w:rsidRPr="0023223F" w:rsidTr="008A71DB">
        <w:trPr>
          <w:trHeight w:val="317"/>
        </w:trPr>
        <w:tc>
          <w:tcPr>
            <w:tcW w:w="2762" w:type="dxa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A7759" w:rsidRPr="0023223F" w:rsidTr="008A71DB">
        <w:trPr>
          <w:trHeight w:val="327"/>
        </w:trPr>
        <w:tc>
          <w:tcPr>
            <w:tcW w:w="2762" w:type="dxa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A7759" w:rsidRPr="0023223F" w:rsidTr="008A71DB">
        <w:trPr>
          <w:trHeight w:val="334"/>
        </w:trPr>
        <w:tc>
          <w:tcPr>
            <w:tcW w:w="2762" w:type="dxa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7" w:type="dxa"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A7759" w:rsidRPr="0023223F" w:rsidTr="008A71D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FA7759" w:rsidRPr="00D7550B" w:rsidRDefault="00FA7759" w:rsidP="000143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0" w:name="_GoBack"/>
            <w:bookmarkEnd w:id="0"/>
            <w:r w:rsidRPr="00D7550B">
              <w:rPr>
                <w:rFonts w:ascii="Arial" w:hAnsi="Arial" w:cs="Arial"/>
                <w:b/>
                <w:bCs/>
                <w:sz w:val="18"/>
                <w:szCs w:val="18"/>
              </w:rPr>
              <w:t>CELKEM</w:t>
            </w:r>
          </w:p>
        </w:tc>
        <w:tc>
          <w:tcPr>
            <w:tcW w:w="1491" w:type="dxa"/>
            <w:gridSpan w:val="2"/>
            <w:tcBorders>
              <w:bottom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7550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A7759" w:rsidRPr="00D7550B" w:rsidRDefault="00FA7759" w:rsidP="00840D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05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7550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7550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759" w:rsidRPr="00D7550B" w:rsidRDefault="00FA7759" w:rsidP="00840D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7550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A71DB" w:rsidRPr="00447582" w:rsidTr="00D7550B">
        <w:trPr>
          <w:trHeight w:val="820"/>
        </w:trPr>
        <w:tc>
          <w:tcPr>
            <w:tcW w:w="3432" w:type="dxa"/>
            <w:gridSpan w:val="2"/>
            <w:vAlign w:val="center"/>
          </w:tcPr>
          <w:p w:rsidR="008A71DB" w:rsidRPr="00D7550B" w:rsidRDefault="008A71DB" w:rsidP="00615E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7550B">
              <w:rPr>
                <w:rFonts w:ascii="Arial" w:hAnsi="Arial" w:cs="Arial"/>
                <w:b/>
                <w:sz w:val="18"/>
                <w:szCs w:val="18"/>
              </w:rPr>
              <w:t>Žádáno z jiných zdrojů</w:t>
            </w:r>
            <w:r w:rsidRPr="00D7550B">
              <w:rPr>
                <w:rFonts w:ascii="Arial" w:hAnsi="Arial" w:cs="Arial"/>
                <w:sz w:val="18"/>
                <w:szCs w:val="18"/>
              </w:rPr>
              <w:t xml:space="preserve"> (vypište jmenovitě: např. dotace, dary </w:t>
            </w:r>
            <w:proofErr w:type="gramStart"/>
            <w:r w:rsidRPr="00D7550B">
              <w:rPr>
                <w:rFonts w:ascii="Arial" w:hAnsi="Arial" w:cs="Arial"/>
                <w:sz w:val="18"/>
                <w:szCs w:val="18"/>
              </w:rPr>
              <w:t>apod.+ požadovaná</w:t>
            </w:r>
            <w:proofErr w:type="gramEnd"/>
            <w:r w:rsidRPr="00D7550B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7058" w:type="dxa"/>
            <w:gridSpan w:val="5"/>
            <w:noWrap/>
          </w:tcPr>
          <w:p w:rsidR="008A71DB" w:rsidRPr="00D7550B" w:rsidRDefault="008A71DB" w:rsidP="00615E6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71DB" w:rsidRPr="00447582" w:rsidTr="00D7550B">
        <w:trPr>
          <w:trHeight w:val="587"/>
        </w:trPr>
        <w:tc>
          <w:tcPr>
            <w:tcW w:w="3432" w:type="dxa"/>
            <w:gridSpan w:val="2"/>
            <w:vAlign w:val="center"/>
          </w:tcPr>
          <w:p w:rsidR="008A71DB" w:rsidRPr="00D7550B" w:rsidRDefault="008A71DB" w:rsidP="008A71DB">
            <w:pPr>
              <w:rPr>
                <w:rFonts w:ascii="Arial" w:hAnsi="Arial" w:cs="Arial"/>
                <w:sz w:val="18"/>
                <w:szCs w:val="18"/>
              </w:rPr>
            </w:pPr>
            <w:r w:rsidRPr="00D7550B">
              <w:rPr>
                <w:rFonts w:ascii="Arial" w:hAnsi="Arial" w:cs="Arial"/>
                <w:b/>
                <w:sz w:val="18"/>
                <w:szCs w:val="18"/>
              </w:rPr>
              <w:t>Zdroj vlastní</w:t>
            </w:r>
            <w:r w:rsidRPr="00D7550B">
              <w:rPr>
                <w:rFonts w:ascii="Arial" w:hAnsi="Arial" w:cs="Arial"/>
                <w:sz w:val="18"/>
                <w:szCs w:val="18"/>
              </w:rPr>
              <w:t xml:space="preserve"> (konkrétně)</w:t>
            </w:r>
          </w:p>
        </w:tc>
        <w:tc>
          <w:tcPr>
            <w:tcW w:w="7058" w:type="dxa"/>
            <w:gridSpan w:val="5"/>
          </w:tcPr>
          <w:p w:rsidR="008A71DB" w:rsidRPr="00D7550B" w:rsidRDefault="008A71DB" w:rsidP="00615E6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A7759" w:rsidRPr="0023223F" w:rsidRDefault="00FA7759" w:rsidP="00FA7759">
      <w:pPr>
        <w:jc w:val="both"/>
        <w:rPr>
          <w:rFonts w:ascii="Arial" w:hAnsi="Arial" w:cs="Arial"/>
          <w:sz w:val="22"/>
          <w:szCs w:val="22"/>
        </w:rPr>
      </w:pPr>
    </w:p>
    <w:p w:rsidR="00FA7759" w:rsidRDefault="00FA7759" w:rsidP="00F6323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3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</w:rPr>
        <w:t>Seznam dalších žádostí</w:t>
      </w:r>
      <w:r w:rsidR="00EF3A07">
        <w:rPr>
          <w:rFonts w:ascii="Arial" w:hAnsi="Arial" w:cs="Arial"/>
          <w:b/>
        </w:rPr>
        <w:t xml:space="preserve"> plánovaných nebo podaných do</w:t>
      </w:r>
      <w:r>
        <w:rPr>
          <w:rFonts w:ascii="Arial" w:hAnsi="Arial" w:cs="Arial"/>
          <w:b/>
        </w:rPr>
        <w:t xml:space="preserve"> jiných dotačních programů Plzeňského kraje</w:t>
      </w:r>
      <w:r w:rsidR="00EF3A07">
        <w:rPr>
          <w:rFonts w:ascii="Arial" w:hAnsi="Arial" w:cs="Arial"/>
          <w:b/>
        </w:rPr>
        <w:t xml:space="preserve"> v roce 201</w:t>
      </w:r>
      <w:r w:rsidR="008A14FB">
        <w:rPr>
          <w:rFonts w:ascii="Arial" w:hAnsi="Arial" w:cs="Arial"/>
          <w:b/>
        </w:rPr>
        <w:t>6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(vypište jmenovitě</w:t>
      </w:r>
      <w:r w:rsidR="004B0A7C">
        <w:rPr>
          <w:rFonts w:ascii="Arial" w:hAnsi="Arial" w:cs="Arial"/>
        </w:rPr>
        <w:t xml:space="preserve"> program, název projektu a požadovanou čásku</w:t>
      </w:r>
      <w:r>
        <w:rPr>
          <w:rFonts w:ascii="Arial" w:hAnsi="Arial" w:cs="Arial"/>
        </w:rPr>
        <w:t>):</w:t>
      </w:r>
    </w:p>
    <w:p w:rsidR="00FA7759" w:rsidRDefault="00FA7759" w:rsidP="00F6323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3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2"/>
          <w:szCs w:val="22"/>
        </w:rPr>
      </w:pPr>
    </w:p>
    <w:p w:rsidR="00FA7759" w:rsidRDefault="00FA7759" w:rsidP="00F6323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3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2"/>
          <w:szCs w:val="22"/>
        </w:rPr>
      </w:pPr>
    </w:p>
    <w:p w:rsidR="00FA7759" w:rsidRDefault="00FA7759" w:rsidP="00F6323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3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2"/>
          <w:szCs w:val="22"/>
        </w:rPr>
      </w:pPr>
    </w:p>
    <w:p w:rsidR="00CB1EC0" w:rsidRDefault="00CB1EC0" w:rsidP="00CB1EC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3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2"/>
          <w:szCs w:val="22"/>
        </w:rPr>
      </w:pPr>
    </w:p>
    <w:p w:rsidR="00CB1EC0" w:rsidRDefault="00CB1EC0" w:rsidP="00CB1EC0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3" w:color="auto"/>
          <w:between w:val="single" w:sz="4" w:space="1" w:color="auto"/>
          <w:bar w:val="single" w:sz="4" w:color="auto"/>
        </w:pBdr>
        <w:jc w:val="both"/>
        <w:rPr>
          <w:rFonts w:ascii="Arial" w:hAnsi="Arial" w:cs="Arial"/>
          <w:sz w:val="22"/>
          <w:szCs w:val="22"/>
        </w:rPr>
      </w:pPr>
    </w:p>
    <w:p w:rsidR="00CB1EC0" w:rsidRPr="00910487" w:rsidRDefault="00CB1EC0" w:rsidP="00CB1EC0">
      <w:pPr>
        <w:jc w:val="both"/>
        <w:rPr>
          <w:rFonts w:ascii="Calibri" w:hAnsi="Calibri" w:cs="Arial"/>
          <w:iCs/>
          <w:sz w:val="16"/>
          <w:szCs w:val="16"/>
        </w:rPr>
      </w:pPr>
    </w:p>
    <w:p w:rsidR="00982D7A" w:rsidRPr="00910487" w:rsidRDefault="00982D7A" w:rsidP="00FA7759">
      <w:pPr>
        <w:jc w:val="both"/>
        <w:rPr>
          <w:rFonts w:ascii="Calibri" w:hAnsi="Calibri" w:cs="Arial"/>
          <w:iCs/>
          <w:sz w:val="16"/>
          <w:szCs w:val="16"/>
        </w:rPr>
      </w:pPr>
    </w:p>
    <w:p w:rsidR="003325A1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447582">
        <w:rPr>
          <w:rFonts w:ascii="Arial" w:hAnsi="Arial" w:cs="Arial"/>
          <w:b/>
          <w:bCs/>
          <w:sz w:val="22"/>
          <w:szCs w:val="22"/>
        </w:rPr>
        <w:t xml:space="preserve">Do aplikace </w:t>
      </w:r>
      <w:proofErr w:type="spellStart"/>
      <w:r w:rsidRPr="00447582"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 w:rsidRPr="00447582">
        <w:rPr>
          <w:rFonts w:ascii="Arial" w:hAnsi="Arial" w:cs="Arial"/>
          <w:b/>
          <w:bCs/>
          <w:sz w:val="22"/>
          <w:szCs w:val="22"/>
        </w:rPr>
        <w:t xml:space="preserve"> spolu s tímto formulářem vkládám tyto povinné přílohy</w:t>
      </w:r>
      <w:r w:rsidR="00E176EC">
        <w:rPr>
          <w:rStyle w:val="Znakapoznpodarou"/>
          <w:rFonts w:ascii="Arial" w:hAnsi="Arial" w:cs="Arial"/>
          <w:b/>
          <w:bCs/>
          <w:sz w:val="22"/>
          <w:szCs w:val="22"/>
        </w:rPr>
        <w:footnoteReference w:id="6"/>
      </w:r>
      <w:r w:rsidRPr="00447582">
        <w:rPr>
          <w:rFonts w:ascii="Arial" w:hAnsi="Arial" w:cs="Arial"/>
          <w:b/>
          <w:bCs/>
          <w:sz w:val="22"/>
          <w:szCs w:val="22"/>
        </w:rPr>
        <w:t>:</w:t>
      </w:r>
      <w:r w:rsidR="00AF468C" w:rsidRPr="00447582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535C7A" w:rsidRPr="00447582" w:rsidRDefault="00535C7A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39"/>
        <w:gridCol w:w="1432"/>
      </w:tblGrid>
      <w:tr w:rsidR="00CA7373" w:rsidRPr="00447582" w:rsidTr="00FB462D">
        <w:trPr>
          <w:trHeight w:val="296"/>
        </w:trPr>
        <w:tc>
          <w:tcPr>
            <w:tcW w:w="4316" w:type="pct"/>
            <w:vAlign w:val="center"/>
          </w:tcPr>
          <w:p w:rsidR="00CA7373" w:rsidRPr="00447582" w:rsidRDefault="00FB462D" w:rsidP="00FB462D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např.:  jmenovací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dekret, zápis z valné hromady, pověření, zápis z jednání správní rady, usnesení zastupitelstva obce; nutné doložit vždy, kdy údaj nelze ověřit ve veřejně přístupných rejstřících na internetu.</w:t>
            </w:r>
          </w:p>
          <w:p w:rsidR="00FB462D" w:rsidRPr="00447582" w:rsidRDefault="00FB462D" w:rsidP="00FB462D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4" w:type="pct"/>
            <w:noWrap/>
            <w:vAlign w:val="center"/>
          </w:tcPr>
          <w:p w:rsidR="00CA7373" w:rsidRPr="00447582" w:rsidRDefault="000C20B5" w:rsidP="00FB4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9"/>
            <w:r w:rsidR="00CC42FD">
              <w:rPr>
                <w:rFonts w:ascii="Arial" w:hAnsi="Arial" w:cs="Arial"/>
              </w:rPr>
              <w:instrText xml:space="preserve"> FORMCHECKBOX </w:instrText>
            </w:r>
            <w:r w:rsidR="00CB2229">
              <w:rPr>
                <w:rFonts w:ascii="Arial" w:hAnsi="Arial" w:cs="Arial"/>
              </w:rPr>
            </w:r>
            <w:r w:rsidR="00CB222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CF7E15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62D" w:rsidRDefault="00FB462D" w:rsidP="001F6D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(právnické osoby transformované dle § 3045 z.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č.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89/2012 Sb., občanského zákoníku,  nově založené spolky a příspěvkové organizace zřizované obcemi); nutné doložit vždy, kdy údaj nelze ověřit ve veřejně přístupných rejstřících na internetu.</w:t>
            </w:r>
          </w:p>
          <w:p w:rsidR="001F6D48" w:rsidRPr="001F6D48" w:rsidRDefault="001F6D48" w:rsidP="001F6D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0C20B5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Zaškrtávací10"/>
            <w:r w:rsidR="00AF468C" w:rsidRPr="00447582">
              <w:rPr>
                <w:rFonts w:ascii="Arial" w:hAnsi="Arial" w:cs="Arial"/>
              </w:rPr>
              <w:instrText xml:space="preserve"> FORMCHECKBOX </w:instrText>
            </w:r>
            <w:r w:rsidR="00CB2229">
              <w:rPr>
                <w:rFonts w:ascii="Arial" w:hAnsi="Arial" w:cs="Arial"/>
              </w:rPr>
            </w:r>
            <w:r w:rsidR="00CB222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2"/>
          </w:p>
        </w:tc>
      </w:tr>
      <w:tr w:rsidR="00FB462D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62D" w:rsidRPr="00447582" w:rsidRDefault="00FB462D" w:rsidP="00FB462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</w:p>
          <w:p w:rsidR="00FB462D" w:rsidRPr="00447582" w:rsidRDefault="00FB462D" w:rsidP="00E907A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0C20B5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Zaškrtávací11"/>
            <w:r w:rsidR="00AF468C" w:rsidRPr="00447582">
              <w:rPr>
                <w:rFonts w:ascii="Arial" w:hAnsi="Arial" w:cs="Arial"/>
              </w:rPr>
              <w:instrText xml:space="preserve"> FORMCHECKBOX </w:instrText>
            </w:r>
            <w:r w:rsidR="00CB2229">
              <w:rPr>
                <w:rFonts w:ascii="Arial" w:hAnsi="Arial" w:cs="Arial"/>
              </w:rPr>
            </w:r>
            <w:r w:rsidR="00CB222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3"/>
          </w:p>
        </w:tc>
      </w:tr>
      <w:tr w:rsidR="00FB462D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62D" w:rsidRPr="00447582" w:rsidRDefault="00FB462D" w:rsidP="00FB462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(V případě, kdy je žadatelem příspěvková organizace obce, jsou vyžadovány doklady dle tohoto bodu vztahující se k bankovnímu účtu zřizovatele, prostřednictvím kterého má být dotace žadateli poukázána.)</w:t>
            </w:r>
          </w:p>
          <w:p w:rsidR="00FB462D" w:rsidRPr="00447582" w:rsidRDefault="00FB462D" w:rsidP="00E907AA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0C20B5" w:rsidP="00FB462D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Zaškrtávací12"/>
            <w:r w:rsidR="00AF468C" w:rsidRPr="00447582">
              <w:rPr>
                <w:rFonts w:ascii="Arial" w:hAnsi="Arial" w:cs="Arial"/>
              </w:rPr>
              <w:instrText xml:space="preserve"> FORMCHECKBOX </w:instrText>
            </w:r>
            <w:r w:rsidR="00CB2229">
              <w:rPr>
                <w:rFonts w:ascii="Arial" w:hAnsi="Arial" w:cs="Arial"/>
              </w:rPr>
            </w:r>
            <w:r w:rsidR="00CB222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4"/>
          </w:p>
        </w:tc>
      </w:tr>
      <w:tr w:rsidR="00FB462D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462D" w:rsidRDefault="00FB462D" w:rsidP="00FB462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 xml:space="preserve">vyplněné a podepsané čestné prohlášení </w:t>
            </w:r>
            <w:r w:rsidRPr="00447582">
              <w:rPr>
                <w:rFonts w:ascii="Arial" w:hAnsi="Arial" w:cs="Arial"/>
                <w:sz w:val="18"/>
                <w:szCs w:val="18"/>
              </w:rPr>
              <w:t>(formulář čestného prohlášení dle charakteru žadatele</w:t>
            </w:r>
            <w:r w:rsidR="001F6D48">
              <w:rPr>
                <w:rFonts w:ascii="Arial" w:hAnsi="Arial" w:cs="Arial"/>
                <w:sz w:val="18"/>
                <w:szCs w:val="18"/>
              </w:rPr>
              <w:t xml:space="preserve"> je přílohou Pravidel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F6D48">
              <w:rPr>
                <w:rFonts w:ascii="Arial" w:hAnsi="Arial" w:cs="Arial"/>
                <w:sz w:val="18"/>
                <w:szCs w:val="18"/>
              </w:rPr>
              <w:t>–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F6D48">
              <w:rPr>
                <w:rFonts w:ascii="Arial" w:hAnsi="Arial" w:cs="Arial"/>
                <w:sz w:val="18"/>
                <w:szCs w:val="18"/>
              </w:rPr>
              <w:t xml:space="preserve">2a)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pro obce a dobrovolné svazky obcí; </w:t>
            </w:r>
            <w:r w:rsidR="001F6D48">
              <w:rPr>
                <w:rFonts w:ascii="Arial" w:hAnsi="Arial" w:cs="Arial"/>
                <w:sz w:val="18"/>
                <w:szCs w:val="18"/>
              </w:rPr>
              <w:t xml:space="preserve">2b)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pro právnické osoby; </w:t>
            </w:r>
            <w:r w:rsidR="001F6D48">
              <w:rPr>
                <w:rFonts w:ascii="Arial" w:hAnsi="Arial" w:cs="Arial"/>
                <w:sz w:val="18"/>
                <w:szCs w:val="18"/>
              </w:rPr>
              <w:t xml:space="preserve">2c) </w:t>
            </w:r>
            <w:r w:rsidRPr="00447582">
              <w:rPr>
                <w:rFonts w:ascii="Arial" w:hAnsi="Arial" w:cs="Arial"/>
                <w:sz w:val="18"/>
                <w:szCs w:val="18"/>
              </w:rPr>
              <w:t>pro fyzické osoby podnikající)</w:t>
            </w:r>
          </w:p>
          <w:p w:rsidR="00FB462D" w:rsidRPr="00447582" w:rsidRDefault="00FB462D" w:rsidP="00FB462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462D" w:rsidRPr="00447582" w:rsidRDefault="00E651AA" w:rsidP="00FB4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Zaškrtávací13"/>
            <w:r>
              <w:rPr>
                <w:rFonts w:ascii="Arial" w:hAnsi="Arial" w:cs="Arial"/>
              </w:rPr>
              <w:instrText xml:space="preserve"> FORMCHECKBOX </w:instrText>
            </w:r>
            <w:r w:rsidR="00CB2229">
              <w:rPr>
                <w:rFonts w:ascii="Arial" w:hAnsi="Arial" w:cs="Arial"/>
              </w:rPr>
            </w:r>
            <w:r w:rsidR="00CB222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5"/>
          </w:p>
        </w:tc>
      </w:tr>
      <w:tr w:rsidR="006C3F76" w:rsidRPr="00447582" w:rsidTr="00FB462D">
        <w:trPr>
          <w:trHeight w:val="296"/>
        </w:trPr>
        <w:tc>
          <w:tcPr>
            <w:tcW w:w="43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F76" w:rsidRPr="00447582" w:rsidRDefault="003D64F5" w:rsidP="00FB462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vyplněný a podepsaný Přehled majetkových vztahů </w:t>
            </w:r>
            <w:r w:rsidRPr="00A079A9">
              <w:rPr>
                <w:rFonts w:ascii="Arial" w:hAnsi="Arial" w:cs="Arial"/>
                <w:sz w:val="18"/>
                <w:szCs w:val="18"/>
              </w:rPr>
              <w:t>(formulář je přílohou</w:t>
            </w:r>
            <w:r w:rsidRPr="00A079A9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A079A9">
              <w:rPr>
                <w:rFonts w:ascii="Arial" w:hAnsi="Arial" w:cs="Arial"/>
                <w:sz w:val="18"/>
                <w:szCs w:val="18"/>
              </w:rPr>
              <w:t>Pravidel č. 4)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3F76" w:rsidRDefault="006C3F76" w:rsidP="00FB46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CB2229">
              <w:rPr>
                <w:rFonts w:ascii="Arial" w:hAnsi="Arial" w:cs="Arial"/>
              </w:rPr>
            </w:r>
            <w:r w:rsidR="00CB2229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3325A1" w:rsidRPr="00447582" w:rsidRDefault="00CB2229" w:rsidP="00DB41A8">
      <w:p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  <w:lang w:eastAsia="en-US"/>
        </w:rPr>
        <w:pict>
          <v:shape id="_x0000_s1056" type="#_x0000_t202" style="position:absolute;left:0;text-align:left;margin-left:-7.1pt;margin-top:.05pt;width:466.95pt;height:3.55pt;z-index:251658752;mso-position-horizontal-relative:text;mso-position-vertical-relative:text;mso-width-relative:margin;mso-height-relative:margin" filled="f" stroked="f">
            <v:textbox style="mso-next-textbox:#_x0000_s1056">
              <w:txbxContent>
                <w:p w:rsidR="001F6D48" w:rsidRPr="004D08D9" w:rsidRDefault="001F6D48" w:rsidP="00BE22E1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</w:p>
    <w:p w:rsidR="00DB41A8" w:rsidRPr="00447582" w:rsidRDefault="00DB41A8" w:rsidP="00DB41A8">
      <w:pPr>
        <w:jc w:val="both"/>
        <w:rPr>
          <w:rFonts w:ascii="Arial" w:hAnsi="Arial" w:cs="Arial"/>
          <w:b/>
          <w:sz w:val="28"/>
          <w:szCs w:val="28"/>
        </w:rPr>
      </w:pPr>
      <w:r w:rsidRPr="00447582">
        <w:rPr>
          <w:rFonts w:ascii="Arial" w:hAnsi="Arial" w:cs="Arial"/>
          <w:b/>
          <w:sz w:val="28"/>
          <w:szCs w:val="28"/>
        </w:rPr>
        <w:t>Vyplňuje se pouze v případě, kdy je žadatel příspěvková organizace obce</w:t>
      </w:r>
    </w:p>
    <w:p w:rsidR="00DB41A8" w:rsidRPr="00447582" w:rsidRDefault="00DB41A8" w:rsidP="00DB4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 xml:space="preserve">Zřizovatel ……………………. </w:t>
      </w:r>
      <w:proofErr w:type="gramStart"/>
      <w:r w:rsidRPr="00447582">
        <w:rPr>
          <w:rFonts w:ascii="Arial" w:hAnsi="Arial" w:cs="Arial"/>
          <w:sz w:val="22"/>
          <w:szCs w:val="22"/>
        </w:rPr>
        <w:t>prohlašuje</w:t>
      </w:r>
      <w:proofErr w:type="gramEnd"/>
      <w:r w:rsidRPr="00447582">
        <w:rPr>
          <w:rFonts w:ascii="Arial" w:hAnsi="Arial" w:cs="Arial"/>
          <w:sz w:val="22"/>
          <w:szCs w:val="22"/>
        </w:rPr>
        <w:t>, že příslušný orgán obce schválil podání žádosti, případné přijetí dotace a její vypořádání v souladu s ustanovením § 27 odst. 5 a § 28 zákona č. 250/2000 Sb.</w:t>
      </w:r>
    </w:p>
    <w:p w:rsidR="00DB41A8" w:rsidRPr="00447582" w:rsidRDefault="00DB41A8" w:rsidP="00DB4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DB41A8" w:rsidRPr="00447582" w:rsidRDefault="00DB41A8" w:rsidP="00DB4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DB41A8" w:rsidRPr="00447582" w:rsidRDefault="00DB41A8" w:rsidP="00DB4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B36886" w:rsidRPr="00447582" w:rsidRDefault="00CB2229" w:rsidP="00DB4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41" type="#_x0000_t202" style="position:absolute;left:0;text-align:left;margin-left:177.15pt;margin-top:7.7pt;width:315.05pt;height:32.5pt;z-index:251656704;mso-height-percent:200;mso-height-percent:200;mso-width-relative:margin;mso-height-relative:margin" filled="f" stroked="f">
            <v:textbox style="mso-next-textbox:#_x0000_s1041;mso-fit-shape-to-text:t">
              <w:txbxContent>
                <w:p w:rsidR="001F6D48" w:rsidRDefault="001F6D48" w:rsidP="00B36886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…………………………………………………………..   </w:t>
                  </w:r>
                </w:p>
                <w:p w:rsidR="001F6D48" w:rsidRDefault="001F6D48" w:rsidP="00B36886"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zřizovatele</w:t>
                  </w:r>
                </w:p>
              </w:txbxContent>
            </v:textbox>
          </v:shape>
        </w:pict>
      </w:r>
    </w:p>
    <w:p w:rsidR="00DB41A8" w:rsidRPr="00447582" w:rsidRDefault="00DB41A8" w:rsidP="00DB4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>Datum: ………………</w:t>
      </w:r>
      <w:proofErr w:type="gramStart"/>
      <w:r w:rsidRPr="00447582">
        <w:rPr>
          <w:rFonts w:ascii="Arial" w:hAnsi="Arial" w:cs="Arial"/>
          <w:sz w:val="22"/>
          <w:szCs w:val="22"/>
        </w:rPr>
        <w:t>…..</w:t>
      </w:r>
      <w:proofErr w:type="gramEnd"/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</w:p>
    <w:p w:rsidR="00DB41A8" w:rsidRPr="00447582" w:rsidRDefault="00DB41A8" w:rsidP="00DB4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  <w:r w:rsidRPr="00447582">
        <w:rPr>
          <w:rFonts w:ascii="Arial" w:hAnsi="Arial" w:cs="Arial"/>
          <w:sz w:val="22"/>
          <w:szCs w:val="22"/>
        </w:rPr>
        <w:tab/>
      </w:r>
    </w:p>
    <w:p w:rsidR="00DB41A8" w:rsidRPr="00447582" w:rsidRDefault="00DB41A8" w:rsidP="00DB41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DB41A8" w:rsidRPr="00447582" w:rsidRDefault="00DB41A8" w:rsidP="00DB41A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DB41A8" w:rsidRPr="00447582" w:rsidRDefault="00DB41A8" w:rsidP="00DB41A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B6094" w:rsidRDefault="008B6094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Níže uvedeným podpisem p</w:t>
      </w:r>
      <w:r w:rsidRPr="00447582">
        <w:rPr>
          <w:rFonts w:ascii="Arial" w:hAnsi="Arial" w:cs="Arial"/>
          <w:b/>
          <w:sz w:val="22"/>
          <w:szCs w:val="22"/>
        </w:rPr>
        <w:t>otvrzuji, že údaje uvedené v žádosti jsou správné, pravdivé a úplné.</w:t>
      </w:r>
    </w:p>
    <w:p w:rsidR="008B6094" w:rsidRPr="00447582" w:rsidRDefault="008B6094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8B6094" w:rsidRPr="00447582" w:rsidRDefault="008B6094" w:rsidP="008B6094">
      <w:pPr>
        <w:jc w:val="both"/>
        <w:rPr>
          <w:rFonts w:ascii="Arial" w:hAnsi="Arial" w:cs="Arial"/>
          <w:sz w:val="22"/>
          <w:szCs w:val="22"/>
        </w:rPr>
      </w:pPr>
    </w:p>
    <w:p w:rsidR="008B6094" w:rsidRDefault="00CB222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42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42">
              <w:txbxContent>
                <w:p w:rsidR="001F6D48" w:rsidRDefault="001F6D48" w:rsidP="00B36886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1F6D48" w:rsidRDefault="001F6D48" w:rsidP="00447582"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>podpis osoby oprávněné jednat jménem žadatele</w:t>
                  </w:r>
                </w:p>
                <w:p w:rsidR="001F6D48" w:rsidRDefault="001F6D48" w:rsidP="00B36886"/>
              </w:txbxContent>
            </v:textbox>
          </v:shape>
        </w:pict>
      </w:r>
    </w:p>
    <w:p w:rsidR="00DB41A8" w:rsidRPr="00447582" w:rsidRDefault="00CB222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57" type="#_x0000_t202" style="position:absolute;left:0;text-align:left;margin-left:-7.1pt;margin-top:59.95pt;width:536.35pt;height:17pt;z-index:251659776;mso-width-relative:margin;mso-height-relative:margin" filled="f" stroked="f">
            <v:textbox style="mso-next-textbox:#_x0000_s1057">
              <w:txbxContent>
                <w:p w:rsidR="001F6D48" w:rsidRPr="004D08D9" w:rsidRDefault="001F6D48" w:rsidP="007D5540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1F6D48" w:rsidRPr="004D08D9" w:rsidRDefault="001F6D48" w:rsidP="007D5540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proofErr w:type="gramStart"/>
      <w:r w:rsidR="008B6094" w:rsidRPr="00447582">
        <w:rPr>
          <w:rFonts w:ascii="Arial" w:hAnsi="Arial" w:cs="Arial"/>
          <w:bCs/>
          <w:sz w:val="22"/>
          <w:szCs w:val="22"/>
        </w:rPr>
        <w:t>Datum :</w:t>
      </w:r>
      <w:proofErr w:type="gramEnd"/>
      <w:r w:rsidR="008B6094" w:rsidRPr="00447582">
        <w:rPr>
          <w:rFonts w:ascii="Arial" w:hAnsi="Arial" w:cs="Arial"/>
          <w:bCs/>
          <w:sz w:val="22"/>
          <w:szCs w:val="22"/>
        </w:rPr>
        <w:t xml:space="preserve">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RPr="00447582" w:rsidSect="00CD2E9C">
      <w:headerReference w:type="default" r:id="rId9"/>
      <w:footerReference w:type="default" r:id="rId10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2229" w:rsidRDefault="00CB2229">
      <w:r>
        <w:separator/>
      </w:r>
    </w:p>
  </w:endnote>
  <w:endnote w:type="continuationSeparator" w:id="0">
    <w:p w:rsidR="00CB2229" w:rsidRDefault="00CB2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86426991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Bc. Ondřej Čech - oddělení cestovního ruchu, ondrej.cech@plzensky-kraj.cz, tel: 377 195 386, 777 353</w:t>
        </w:r>
        <w:r>
          <w:rPr>
            <w:sz w:val="16"/>
            <w:szCs w:val="16"/>
          </w:rPr>
          <w:t> </w:t>
        </w:r>
        <w:r>
          <w:rPr>
            <w:sz w:val="16"/>
            <w:szCs w:val="16"/>
          </w:rPr>
          <w:t>667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72BA">
          <w:rPr>
            <w:noProof/>
          </w:rPr>
          <w:t>1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2229" w:rsidRDefault="00CB2229">
      <w:r>
        <w:separator/>
      </w:r>
    </w:p>
  </w:footnote>
  <w:footnote w:type="continuationSeparator" w:id="0">
    <w:p w:rsidR="00CB2229" w:rsidRDefault="00CB2229">
      <w:r>
        <w:continuationSeparator/>
      </w:r>
    </w:p>
  </w:footnote>
  <w:footnote w:id="1">
    <w:p w:rsidR="00BA437E" w:rsidRDefault="00BA437E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BA437E">
        <w:rPr>
          <w:rFonts w:asciiTheme="minorHAnsi" w:hAnsiTheme="minorHAnsi"/>
          <w:sz w:val="16"/>
          <w:szCs w:val="16"/>
        </w:rPr>
        <w:t>datum narození uvede pouze fyzická osoba podnikající bez IČO</w:t>
      </w:r>
    </w:p>
  </w:footnote>
  <w:footnote w:id="2">
    <w:p w:rsidR="00905BB6" w:rsidRDefault="00905BB6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v</w:t>
      </w:r>
      <w:r w:rsidRPr="004D08D9">
        <w:rPr>
          <w:rFonts w:ascii="Calibri" w:hAnsi="Calibri"/>
          <w:sz w:val="16"/>
          <w:szCs w:val="16"/>
        </w:rPr>
        <w:t>yplňte, pokud se neshoduje se sídlem právnické osoby nebo místem podnikání fyzické osoby podnikající v Kontaktních informacích</w:t>
      </w:r>
    </w:p>
  </w:footnote>
  <w:footnote w:id="3">
    <w:p w:rsidR="00905BB6" w:rsidRDefault="00905BB6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na</w:t>
      </w:r>
      <w:r w:rsidRPr="004D08D9">
        <w:rPr>
          <w:rFonts w:ascii="Calibri" w:hAnsi="Calibri"/>
          <w:sz w:val="16"/>
          <w:szCs w:val="16"/>
        </w:rPr>
        <w:t>př. staro</w:t>
      </w:r>
      <w:r>
        <w:rPr>
          <w:rFonts w:ascii="Calibri" w:hAnsi="Calibri"/>
          <w:sz w:val="16"/>
          <w:szCs w:val="16"/>
        </w:rPr>
        <w:t>sta, předseda spolku, ředitel atd.</w:t>
      </w:r>
    </w:p>
  </w:footnote>
  <w:footnote w:id="4">
    <w:p w:rsidR="00905BB6" w:rsidRDefault="00905BB6">
      <w:pPr>
        <w:pStyle w:val="Textpoznpodarou"/>
        <w:rPr>
          <w:rFonts w:ascii="Calibri" w:hAnsi="Calibri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="006C1C57">
        <w:rPr>
          <w:rFonts w:ascii="Calibri" w:hAnsi="Calibri"/>
          <w:sz w:val="16"/>
          <w:szCs w:val="16"/>
        </w:rPr>
        <w:t>vy</w:t>
      </w:r>
      <w:r w:rsidR="006C1C57" w:rsidRPr="004D08D9">
        <w:rPr>
          <w:rFonts w:ascii="Calibri" w:hAnsi="Calibri"/>
          <w:sz w:val="16"/>
          <w:szCs w:val="16"/>
        </w:rPr>
        <w:t>plňují pouze právnické osoby</w:t>
      </w:r>
    </w:p>
    <w:p w:rsidR="005B4EC4" w:rsidRDefault="005B4EC4">
      <w:pPr>
        <w:pStyle w:val="Textpoznpodarou"/>
      </w:pPr>
    </w:p>
  </w:footnote>
  <w:footnote w:id="5">
    <w:p w:rsidR="00535C7A" w:rsidRDefault="00535C7A">
      <w:pPr>
        <w:pStyle w:val="Textpoznpodarou"/>
        <w:rPr>
          <w:rFonts w:ascii="Calibri" w:hAnsi="Calibri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  <w:p w:rsidR="00535C7A" w:rsidRDefault="00535C7A">
      <w:pPr>
        <w:pStyle w:val="Textpoznpodarou"/>
      </w:pPr>
    </w:p>
  </w:footnote>
  <w:footnote w:id="6">
    <w:p w:rsidR="00E176EC" w:rsidRDefault="00E176EC">
      <w:pPr>
        <w:pStyle w:val="Textpoznpodarou"/>
        <w:rPr>
          <w:rFonts w:ascii="Calibri" w:hAnsi="Calibri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D08D9">
        <w:rPr>
          <w:rFonts w:ascii="Calibri" w:hAnsi="Calibri"/>
          <w:sz w:val="16"/>
          <w:szCs w:val="16"/>
        </w:rPr>
        <w:t>V případě, kdy lze údaj ověřit ve veřejně přístupných rejstřících na internetu</w:t>
      </w:r>
      <w:r>
        <w:rPr>
          <w:rFonts w:ascii="Calibri" w:hAnsi="Calibri"/>
          <w:sz w:val="16"/>
          <w:szCs w:val="16"/>
        </w:rPr>
        <w:t xml:space="preserve"> nebo se netýká žadatele, příloha se </w:t>
      </w:r>
      <w:r w:rsidRPr="004D08D9">
        <w:rPr>
          <w:rFonts w:ascii="Calibri" w:hAnsi="Calibri"/>
          <w:sz w:val="16"/>
          <w:szCs w:val="16"/>
        </w:rPr>
        <w:t>nevkládá a</w:t>
      </w:r>
      <w:r>
        <w:rPr>
          <w:rFonts w:ascii="Calibri" w:hAnsi="Calibri"/>
          <w:sz w:val="16"/>
          <w:szCs w:val="16"/>
        </w:rPr>
        <w:t> </w:t>
      </w:r>
      <w:r w:rsidRPr="004D08D9">
        <w:rPr>
          <w:rFonts w:ascii="Calibri" w:hAnsi="Calibri"/>
          <w:sz w:val="16"/>
          <w:szCs w:val="16"/>
        </w:rPr>
        <w:t xml:space="preserve">pole se </w:t>
      </w:r>
      <w:r w:rsidRPr="004D08D9">
        <w:rPr>
          <w:rFonts w:ascii="Calibri" w:hAnsi="Calibri" w:cs="Arial"/>
          <w:sz w:val="16"/>
          <w:szCs w:val="16"/>
        </w:rPr>
        <w:t>NEZAŠKRTÁVÁ</w:t>
      </w:r>
      <w:r w:rsidR="008E30AA">
        <w:rPr>
          <w:rFonts w:ascii="Calibri" w:hAnsi="Calibri" w:cs="Arial"/>
          <w:sz w:val="16"/>
          <w:szCs w:val="16"/>
        </w:rPr>
        <w:t xml:space="preserve">.   </w:t>
      </w:r>
    </w:p>
    <w:p w:rsidR="008E30AA" w:rsidRDefault="008E30AA">
      <w:pPr>
        <w:pStyle w:val="Textpoznpodarou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  <w:r w:rsidRPr="007C47CE">
      <w:rPr>
        <w:rFonts w:ascii="Calibri" w:hAnsi="Calibri" w:cs="Calibri"/>
      </w:rPr>
      <w:t>Příloha č. 1 Pravidel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15"/>
  </w:num>
  <w:num w:numId="5">
    <w:abstractNumId w:val="2"/>
  </w:num>
  <w:num w:numId="6">
    <w:abstractNumId w:val="13"/>
  </w:num>
  <w:num w:numId="7">
    <w:abstractNumId w:val="3"/>
  </w:num>
  <w:num w:numId="8">
    <w:abstractNumId w:val="14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2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27830"/>
    <w:rsid w:val="00051CDA"/>
    <w:rsid w:val="00062AF4"/>
    <w:rsid w:val="000662B0"/>
    <w:rsid w:val="00071CA8"/>
    <w:rsid w:val="000847D1"/>
    <w:rsid w:val="000A4BD3"/>
    <w:rsid w:val="000A7D29"/>
    <w:rsid w:val="000B0A32"/>
    <w:rsid w:val="000B70A3"/>
    <w:rsid w:val="000C02E9"/>
    <w:rsid w:val="000C20B5"/>
    <w:rsid w:val="000C6CEB"/>
    <w:rsid w:val="000C798F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6EA4"/>
    <w:rsid w:val="0017201B"/>
    <w:rsid w:val="00174370"/>
    <w:rsid w:val="00180CEC"/>
    <w:rsid w:val="00193D13"/>
    <w:rsid w:val="001A49B2"/>
    <w:rsid w:val="001B05E9"/>
    <w:rsid w:val="001B7B8F"/>
    <w:rsid w:val="001C0E34"/>
    <w:rsid w:val="001C3131"/>
    <w:rsid w:val="001D513E"/>
    <w:rsid w:val="001E4E6C"/>
    <w:rsid w:val="001F469E"/>
    <w:rsid w:val="001F6616"/>
    <w:rsid w:val="001F6D48"/>
    <w:rsid w:val="001F7C53"/>
    <w:rsid w:val="00205D1B"/>
    <w:rsid w:val="00213CC2"/>
    <w:rsid w:val="00213FCA"/>
    <w:rsid w:val="00227EA0"/>
    <w:rsid w:val="0023223F"/>
    <w:rsid w:val="00235128"/>
    <w:rsid w:val="0023523C"/>
    <w:rsid w:val="00265FF4"/>
    <w:rsid w:val="00266510"/>
    <w:rsid w:val="00270316"/>
    <w:rsid w:val="00271B79"/>
    <w:rsid w:val="00272725"/>
    <w:rsid w:val="00275B1E"/>
    <w:rsid w:val="00284411"/>
    <w:rsid w:val="0028446B"/>
    <w:rsid w:val="0028483E"/>
    <w:rsid w:val="002B2CE1"/>
    <w:rsid w:val="002B4B01"/>
    <w:rsid w:val="002B4D79"/>
    <w:rsid w:val="002B6383"/>
    <w:rsid w:val="002D1B74"/>
    <w:rsid w:val="002E00DC"/>
    <w:rsid w:val="002F20A2"/>
    <w:rsid w:val="002F66A5"/>
    <w:rsid w:val="00311A01"/>
    <w:rsid w:val="003262E7"/>
    <w:rsid w:val="003266FF"/>
    <w:rsid w:val="003325A1"/>
    <w:rsid w:val="00333D36"/>
    <w:rsid w:val="003426DB"/>
    <w:rsid w:val="00362222"/>
    <w:rsid w:val="0036782F"/>
    <w:rsid w:val="00372CC8"/>
    <w:rsid w:val="00376084"/>
    <w:rsid w:val="00393F7A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64F5"/>
    <w:rsid w:val="003E158E"/>
    <w:rsid w:val="003E1C6D"/>
    <w:rsid w:val="003E6E37"/>
    <w:rsid w:val="003F7E9B"/>
    <w:rsid w:val="00401415"/>
    <w:rsid w:val="0040379E"/>
    <w:rsid w:val="00405035"/>
    <w:rsid w:val="00406926"/>
    <w:rsid w:val="00413EC9"/>
    <w:rsid w:val="00414847"/>
    <w:rsid w:val="00415234"/>
    <w:rsid w:val="00420A1A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A64F7"/>
    <w:rsid w:val="004B0A7C"/>
    <w:rsid w:val="004B5A27"/>
    <w:rsid w:val="004C09C0"/>
    <w:rsid w:val="004D08D9"/>
    <w:rsid w:val="004F25AE"/>
    <w:rsid w:val="004F46F3"/>
    <w:rsid w:val="00506B8D"/>
    <w:rsid w:val="0052536D"/>
    <w:rsid w:val="00534795"/>
    <w:rsid w:val="00535C7A"/>
    <w:rsid w:val="00542322"/>
    <w:rsid w:val="005428FE"/>
    <w:rsid w:val="00542B17"/>
    <w:rsid w:val="005436F0"/>
    <w:rsid w:val="00545124"/>
    <w:rsid w:val="00564BEF"/>
    <w:rsid w:val="00575BB0"/>
    <w:rsid w:val="00577E9F"/>
    <w:rsid w:val="005876E3"/>
    <w:rsid w:val="00587984"/>
    <w:rsid w:val="005929D0"/>
    <w:rsid w:val="005972BA"/>
    <w:rsid w:val="005A3EDA"/>
    <w:rsid w:val="005A69C2"/>
    <w:rsid w:val="005B0806"/>
    <w:rsid w:val="005B2CC5"/>
    <w:rsid w:val="005B4004"/>
    <w:rsid w:val="005B4EC4"/>
    <w:rsid w:val="005C4E5E"/>
    <w:rsid w:val="005E3E2D"/>
    <w:rsid w:val="005F27F4"/>
    <w:rsid w:val="005F5760"/>
    <w:rsid w:val="005F7EE8"/>
    <w:rsid w:val="0061073D"/>
    <w:rsid w:val="0062317A"/>
    <w:rsid w:val="006306FE"/>
    <w:rsid w:val="00631339"/>
    <w:rsid w:val="006378C3"/>
    <w:rsid w:val="0065249A"/>
    <w:rsid w:val="00656CDE"/>
    <w:rsid w:val="006708A8"/>
    <w:rsid w:val="00675FC8"/>
    <w:rsid w:val="00676082"/>
    <w:rsid w:val="00684C80"/>
    <w:rsid w:val="006865C8"/>
    <w:rsid w:val="006A6E8D"/>
    <w:rsid w:val="006B07BC"/>
    <w:rsid w:val="006B41FA"/>
    <w:rsid w:val="006C1C57"/>
    <w:rsid w:val="006C2BDE"/>
    <w:rsid w:val="006C308B"/>
    <w:rsid w:val="006C3F76"/>
    <w:rsid w:val="006C4F07"/>
    <w:rsid w:val="006D220D"/>
    <w:rsid w:val="006D265E"/>
    <w:rsid w:val="006F700E"/>
    <w:rsid w:val="00700092"/>
    <w:rsid w:val="0071743E"/>
    <w:rsid w:val="00717DFA"/>
    <w:rsid w:val="00720B31"/>
    <w:rsid w:val="00725148"/>
    <w:rsid w:val="00726CFC"/>
    <w:rsid w:val="00733995"/>
    <w:rsid w:val="0073406E"/>
    <w:rsid w:val="007343C5"/>
    <w:rsid w:val="007439AA"/>
    <w:rsid w:val="00746467"/>
    <w:rsid w:val="00753137"/>
    <w:rsid w:val="00754AEB"/>
    <w:rsid w:val="00754D92"/>
    <w:rsid w:val="00754DA5"/>
    <w:rsid w:val="0076756D"/>
    <w:rsid w:val="00770AFE"/>
    <w:rsid w:val="00773A8E"/>
    <w:rsid w:val="00774CFC"/>
    <w:rsid w:val="0078078F"/>
    <w:rsid w:val="00797BD9"/>
    <w:rsid w:val="007A278A"/>
    <w:rsid w:val="007A72FC"/>
    <w:rsid w:val="007C09BD"/>
    <w:rsid w:val="007C0C4F"/>
    <w:rsid w:val="007C47CE"/>
    <w:rsid w:val="007D5540"/>
    <w:rsid w:val="007D5675"/>
    <w:rsid w:val="007D6CF0"/>
    <w:rsid w:val="007D6F86"/>
    <w:rsid w:val="007E18E1"/>
    <w:rsid w:val="007E5D41"/>
    <w:rsid w:val="007F24AF"/>
    <w:rsid w:val="007F281C"/>
    <w:rsid w:val="00803625"/>
    <w:rsid w:val="008071F8"/>
    <w:rsid w:val="00815632"/>
    <w:rsid w:val="00832193"/>
    <w:rsid w:val="008350E8"/>
    <w:rsid w:val="00837440"/>
    <w:rsid w:val="008432F2"/>
    <w:rsid w:val="00847FC2"/>
    <w:rsid w:val="00853A66"/>
    <w:rsid w:val="008619AB"/>
    <w:rsid w:val="00863C15"/>
    <w:rsid w:val="0087595A"/>
    <w:rsid w:val="0088431B"/>
    <w:rsid w:val="00886BC6"/>
    <w:rsid w:val="00887E0A"/>
    <w:rsid w:val="008A1125"/>
    <w:rsid w:val="008A14FB"/>
    <w:rsid w:val="008A71DB"/>
    <w:rsid w:val="008B03A8"/>
    <w:rsid w:val="008B48DA"/>
    <w:rsid w:val="008B6094"/>
    <w:rsid w:val="008E09EE"/>
    <w:rsid w:val="008E30AA"/>
    <w:rsid w:val="008F02D4"/>
    <w:rsid w:val="008F03FD"/>
    <w:rsid w:val="008F32D0"/>
    <w:rsid w:val="00905BB6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45434"/>
    <w:rsid w:val="00956627"/>
    <w:rsid w:val="00960824"/>
    <w:rsid w:val="00964E36"/>
    <w:rsid w:val="00975BDD"/>
    <w:rsid w:val="00976726"/>
    <w:rsid w:val="00982D7A"/>
    <w:rsid w:val="009876A8"/>
    <w:rsid w:val="009914E8"/>
    <w:rsid w:val="00992649"/>
    <w:rsid w:val="009A2B3F"/>
    <w:rsid w:val="009A3513"/>
    <w:rsid w:val="009B47D5"/>
    <w:rsid w:val="009B4A92"/>
    <w:rsid w:val="009B4D31"/>
    <w:rsid w:val="009B767A"/>
    <w:rsid w:val="009C0062"/>
    <w:rsid w:val="009D45F0"/>
    <w:rsid w:val="009D69FC"/>
    <w:rsid w:val="009E0E4D"/>
    <w:rsid w:val="00A00F44"/>
    <w:rsid w:val="00A05BCF"/>
    <w:rsid w:val="00A079A9"/>
    <w:rsid w:val="00A20C86"/>
    <w:rsid w:val="00A21C16"/>
    <w:rsid w:val="00A2511F"/>
    <w:rsid w:val="00A3523F"/>
    <w:rsid w:val="00A3524E"/>
    <w:rsid w:val="00A40C7E"/>
    <w:rsid w:val="00A52F99"/>
    <w:rsid w:val="00A707B9"/>
    <w:rsid w:val="00A7367F"/>
    <w:rsid w:val="00A7772D"/>
    <w:rsid w:val="00A85D75"/>
    <w:rsid w:val="00A87510"/>
    <w:rsid w:val="00AA65DD"/>
    <w:rsid w:val="00AA65F5"/>
    <w:rsid w:val="00AB718C"/>
    <w:rsid w:val="00AC7824"/>
    <w:rsid w:val="00AF303B"/>
    <w:rsid w:val="00AF468C"/>
    <w:rsid w:val="00AF71C8"/>
    <w:rsid w:val="00B23A36"/>
    <w:rsid w:val="00B36886"/>
    <w:rsid w:val="00B44923"/>
    <w:rsid w:val="00B44BD6"/>
    <w:rsid w:val="00B50EE5"/>
    <w:rsid w:val="00B61B8A"/>
    <w:rsid w:val="00B62541"/>
    <w:rsid w:val="00B705D0"/>
    <w:rsid w:val="00B7369F"/>
    <w:rsid w:val="00B76E06"/>
    <w:rsid w:val="00B832AB"/>
    <w:rsid w:val="00B85198"/>
    <w:rsid w:val="00B8544A"/>
    <w:rsid w:val="00B924A0"/>
    <w:rsid w:val="00B92CBB"/>
    <w:rsid w:val="00B95942"/>
    <w:rsid w:val="00B976EA"/>
    <w:rsid w:val="00BA2DFF"/>
    <w:rsid w:val="00BA437E"/>
    <w:rsid w:val="00BA5040"/>
    <w:rsid w:val="00BA6138"/>
    <w:rsid w:val="00BB09CD"/>
    <w:rsid w:val="00BB1DB0"/>
    <w:rsid w:val="00BC4357"/>
    <w:rsid w:val="00BC5D53"/>
    <w:rsid w:val="00BD21A1"/>
    <w:rsid w:val="00BE22E1"/>
    <w:rsid w:val="00BE7517"/>
    <w:rsid w:val="00BF2002"/>
    <w:rsid w:val="00BF325C"/>
    <w:rsid w:val="00BF6C10"/>
    <w:rsid w:val="00BF6D6C"/>
    <w:rsid w:val="00BF7F71"/>
    <w:rsid w:val="00C03AED"/>
    <w:rsid w:val="00C41387"/>
    <w:rsid w:val="00C513FB"/>
    <w:rsid w:val="00C74EC7"/>
    <w:rsid w:val="00C821AC"/>
    <w:rsid w:val="00C8295C"/>
    <w:rsid w:val="00C8555D"/>
    <w:rsid w:val="00C87916"/>
    <w:rsid w:val="00C907E1"/>
    <w:rsid w:val="00CA2E76"/>
    <w:rsid w:val="00CA7373"/>
    <w:rsid w:val="00CB1EC0"/>
    <w:rsid w:val="00CB2229"/>
    <w:rsid w:val="00CB69A9"/>
    <w:rsid w:val="00CC42FD"/>
    <w:rsid w:val="00CD2E9C"/>
    <w:rsid w:val="00CE6398"/>
    <w:rsid w:val="00CF491C"/>
    <w:rsid w:val="00CF7E15"/>
    <w:rsid w:val="00D01005"/>
    <w:rsid w:val="00D01846"/>
    <w:rsid w:val="00D03326"/>
    <w:rsid w:val="00D21A2E"/>
    <w:rsid w:val="00D37FD5"/>
    <w:rsid w:val="00D55CB7"/>
    <w:rsid w:val="00D57B81"/>
    <w:rsid w:val="00D610FC"/>
    <w:rsid w:val="00D647F0"/>
    <w:rsid w:val="00D718E1"/>
    <w:rsid w:val="00D73D53"/>
    <w:rsid w:val="00D7550B"/>
    <w:rsid w:val="00D90F03"/>
    <w:rsid w:val="00D94DB0"/>
    <w:rsid w:val="00DA2C4C"/>
    <w:rsid w:val="00DB377A"/>
    <w:rsid w:val="00DB41A8"/>
    <w:rsid w:val="00DB618A"/>
    <w:rsid w:val="00DD03F3"/>
    <w:rsid w:val="00DD2F6F"/>
    <w:rsid w:val="00DE74F2"/>
    <w:rsid w:val="00DF7C86"/>
    <w:rsid w:val="00E136C8"/>
    <w:rsid w:val="00E176EC"/>
    <w:rsid w:val="00E24F4C"/>
    <w:rsid w:val="00E26D2F"/>
    <w:rsid w:val="00E328AA"/>
    <w:rsid w:val="00E4048E"/>
    <w:rsid w:val="00E407C0"/>
    <w:rsid w:val="00E5078F"/>
    <w:rsid w:val="00E51CBA"/>
    <w:rsid w:val="00E6095D"/>
    <w:rsid w:val="00E651AA"/>
    <w:rsid w:val="00E84978"/>
    <w:rsid w:val="00E907AA"/>
    <w:rsid w:val="00EA7692"/>
    <w:rsid w:val="00EF3A07"/>
    <w:rsid w:val="00F04B77"/>
    <w:rsid w:val="00F05394"/>
    <w:rsid w:val="00F1606C"/>
    <w:rsid w:val="00F61744"/>
    <w:rsid w:val="00F63230"/>
    <w:rsid w:val="00F97086"/>
    <w:rsid w:val="00FA6962"/>
    <w:rsid w:val="00FA7759"/>
    <w:rsid w:val="00FB1574"/>
    <w:rsid w:val="00FB462D"/>
    <w:rsid w:val="00FB5552"/>
    <w:rsid w:val="00FC2F66"/>
    <w:rsid w:val="00FC489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34795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B7B1D8-D4D0-4D47-978B-C116A8796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AF20E581</Template>
  <TotalTime>137</TotalTime>
  <Pages>4</Pages>
  <Words>682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4703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82</cp:revision>
  <cp:lastPrinted>2014-09-01T12:44:00Z</cp:lastPrinted>
  <dcterms:created xsi:type="dcterms:W3CDTF">2014-09-18T07:04:00Z</dcterms:created>
  <dcterms:modified xsi:type="dcterms:W3CDTF">2015-11-27T07:49:00Z</dcterms:modified>
</cp:coreProperties>
</file>