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2467" w:type="dxa"/>
        <w:tblInd w:w="-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283"/>
        <w:gridCol w:w="709"/>
        <w:gridCol w:w="202"/>
        <w:gridCol w:w="365"/>
        <w:gridCol w:w="142"/>
        <w:gridCol w:w="18"/>
        <w:gridCol w:w="717"/>
        <w:gridCol w:w="326"/>
        <w:gridCol w:w="241"/>
        <w:gridCol w:w="160"/>
        <w:gridCol w:w="97"/>
        <w:gridCol w:w="69"/>
        <w:gridCol w:w="1367"/>
        <w:gridCol w:w="75"/>
        <w:gridCol w:w="251"/>
        <w:gridCol w:w="316"/>
        <w:gridCol w:w="87"/>
        <w:gridCol w:w="567"/>
        <w:gridCol w:w="954"/>
        <w:gridCol w:w="85"/>
        <w:gridCol w:w="483"/>
        <w:gridCol w:w="171"/>
        <w:gridCol w:w="396"/>
        <w:gridCol w:w="566"/>
        <w:gridCol w:w="567"/>
        <w:gridCol w:w="418"/>
        <w:gridCol w:w="1275"/>
      </w:tblGrid>
      <w:tr w:rsidR="00495F9A" w:rsidRPr="00495F9A" w:rsidTr="0040488F">
        <w:trPr>
          <w:gridAfter w:val="2"/>
          <w:wAfter w:w="1693" w:type="dxa"/>
          <w:trHeight w:val="300"/>
        </w:trPr>
        <w:tc>
          <w:tcPr>
            <w:tcW w:w="10774" w:type="dxa"/>
            <w:gridSpan w:val="2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00A0" w:rsidRDefault="007B6B4A" w:rsidP="00BE00A0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</w:rPr>
            </w:pPr>
            <w:r>
              <w:rPr>
                <w:rFonts w:ascii="Arial" w:eastAsia="Times New Roman" w:hAnsi="Arial" w:cs="Arial"/>
                <w:i/>
                <w:iCs/>
              </w:rPr>
              <w:t xml:space="preserve">Dotační program </w:t>
            </w:r>
            <w:r w:rsidR="004746AF">
              <w:rPr>
                <w:rFonts w:ascii="Arial" w:eastAsia="Times New Roman" w:hAnsi="Arial" w:cs="Arial"/>
                <w:i/>
                <w:iCs/>
              </w:rPr>
              <w:t>Podpora rozvoje venkovského cestovního ruchu v</w:t>
            </w:r>
            <w:r w:rsidR="00BE00A0">
              <w:rPr>
                <w:rFonts w:ascii="Arial" w:eastAsia="Times New Roman" w:hAnsi="Arial" w:cs="Arial"/>
                <w:i/>
                <w:iCs/>
              </w:rPr>
              <w:t xml:space="preserve"> Plzeňské</w:t>
            </w:r>
            <w:r w:rsidR="004746AF">
              <w:rPr>
                <w:rFonts w:ascii="Arial" w:eastAsia="Times New Roman" w:hAnsi="Arial" w:cs="Arial"/>
                <w:i/>
                <w:iCs/>
              </w:rPr>
              <w:t>m</w:t>
            </w:r>
            <w:r w:rsidR="00BE00A0">
              <w:rPr>
                <w:rFonts w:ascii="Arial" w:eastAsia="Times New Roman" w:hAnsi="Arial" w:cs="Arial"/>
                <w:i/>
                <w:iCs/>
              </w:rPr>
              <w:t xml:space="preserve"> kraj</w:t>
            </w:r>
            <w:r w:rsidR="004746AF">
              <w:rPr>
                <w:rFonts w:ascii="Arial" w:eastAsia="Times New Roman" w:hAnsi="Arial" w:cs="Arial"/>
                <w:i/>
                <w:iCs/>
              </w:rPr>
              <w:t>i</w:t>
            </w:r>
            <w:r w:rsidR="00BE00A0">
              <w:rPr>
                <w:rFonts w:ascii="Arial" w:eastAsia="Times New Roman" w:hAnsi="Arial" w:cs="Arial"/>
                <w:i/>
                <w:iCs/>
              </w:rPr>
              <w:t xml:space="preserve"> pro rok 201</w:t>
            </w:r>
            <w:r w:rsidR="00EA56D7">
              <w:rPr>
                <w:rFonts w:ascii="Arial" w:eastAsia="Times New Roman" w:hAnsi="Arial" w:cs="Arial"/>
                <w:i/>
                <w:iCs/>
              </w:rPr>
              <w:t>6</w:t>
            </w:r>
            <w:r w:rsidR="00BE00A0">
              <w:rPr>
                <w:rFonts w:ascii="Arial" w:eastAsia="Times New Roman" w:hAnsi="Arial" w:cs="Arial"/>
                <w:i/>
                <w:iCs/>
              </w:rPr>
              <w:t xml:space="preserve"> </w:t>
            </w:r>
          </w:p>
          <w:p w:rsidR="00495F9A" w:rsidRPr="00495F9A" w:rsidRDefault="00A45BCF" w:rsidP="00BE00A0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</w:rPr>
            </w:pPr>
            <w:r>
              <w:rPr>
                <w:rFonts w:ascii="Arial" w:eastAsia="Times New Roman" w:hAnsi="Arial" w:cs="Arial"/>
                <w:i/>
                <w:iCs/>
              </w:rPr>
              <w:t>(dále jen „Program“)</w:t>
            </w:r>
          </w:p>
        </w:tc>
      </w:tr>
      <w:tr w:rsidR="00495F9A" w:rsidRPr="00495F9A" w:rsidTr="0040488F">
        <w:trPr>
          <w:gridAfter w:val="2"/>
          <w:wAfter w:w="1693" w:type="dxa"/>
          <w:trHeight w:val="660"/>
        </w:trPr>
        <w:tc>
          <w:tcPr>
            <w:tcW w:w="10774" w:type="dxa"/>
            <w:gridSpan w:val="26"/>
            <w:tcBorders>
              <w:top w:val="nil"/>
              <w:left w:val="nil"/>
              <w:bottom w:val="nil"/>
              <w:right w:val="nil"/>
            </w:tcBorders>
            <w:shd w:val="clear" w:color="000000" w:fill="FCD5B4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8"/>
                <w:szCs w:val="28"/>
              </w:rPr>
            </w:pPr>
            <w:r w:rsidRPr="00495F9A">
              <w:rPr>
                <w:rFonts w:ascii="Arial" w:eastAsia="Times New Roman" w:hAnsi="Arial" w:cs="Arial"/>
                <w:b/>
                <w:bCs/>
                <w:sz w:val="28"/>
                <w:szCs w:val="28"/>
              </w:rPr>
              <w:t>ZÁVĚREČNÁ ZPRÁVA</w:t>
            </w:r>
          </w:p>
        </w:tc>
      </w:tr>
      <w:tr w:rsidR="00495F9A" w:rsidRPr="00495F9A" w:rsidTr="00B0231C">
        <w:trPr>
          <w:gridAfter w:val="2"/>
          <w:wAfter w:w="1693" w:type="dxa"/>
          <w:trHeight w:val="525"/>
        </w:trPr>
        <w:tc>
          <w:tcPr>
            <w:tcW w:w="311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217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208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11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</w:tr>
      <w:tr w:rsidR="008E7C55" w:rsidRPr="00495F9A" w:rsidTr="00B0231C">
        <w:trPr>
          <w:gridAfter w:val="2"/>
          <w:wAfter w:w="1693" w:type="dxa"/>
          <w:trHeight w:val="375"/>
        </w:trPr>
        <w:tc>
          <w:tcPr>
            <w:tcW w:w="311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82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495F9A" w:rsidRPr="00495F9A" w:rsidRDefault="00B0231C" w:rsidP="00B0231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ascii="Arial" w:eastAsia="Times New Roman" w:hAnsi="Arial" w:cs="Arial"/>
                <w:b/>
                <w:bCs/>
              </w:rPr>
              <w:t xml:space="preserve">evidenční </w:t>
            </w:r>
            <w:r w:rsidR="00495F9A" w:rsidRPr="00495F9A">
              <w:rPr>
                <w:rFonts w:ascii="Arial" w:eastAsia="Times New Roman" w:hAnsi="Arial" w:cs="Arial"/>
                <w:b/>
                <w:bCs/>
              </w:rPr>
              <w:t xml:space="preserve">číslo </w:t>
            </w:r>
            <w:r>
              <w:rPr>
                <w:rFonts w:ascii="Arial" w:eastAsia="Times New Roman" w:hAnsi="Arial" w:cs="Arial"/>
                <w:b/>
                <w:bCs/>
              </w:rPr>
              <w:t>s</w:t>
            </w:r>
            <w:r w:rsidR="00495F9A" w:rsidRPr="00495F9A">
              <w:rPr>
                <w:rFonts w:ascii="Arial" w:eastAsia="Times New Roman" w:hAnsi="Arial" w:cs="Arial"/>
                <w:b/>
                <w:bCs/>
              </w:rPr>
              <w:t>mlouvy:</w:t>
            </w: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8A2A44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</w:tr>
      <w:tr w:rsidR="008E7C55" w:rsidRPr="00495F9A" w:rsidTr="00B0231C">
        <w:trPr>
          <w:gridAfter w:val="2"/>
          <w:wAfter w:w="1693" w:type="dxa"/>
          <w:trHeight w:val="330"/>
        </w:trPr>
        <w:tc>
          <w:tcPr>
            <w:tcW w:w="3119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175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2089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13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495F9A" w:rsidRPr="00495F9A" w:rsidTr="00CF44ED">
        <w:trPr>
          <w:gridAfter w:val="2"/>
          <w:wAfter w:w="1693" w:type="dxa"/>
          <w:trHeight w:val="405"/>
        </w:trPr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 w:rsidRPr="00495F9A">
              <w:rPr>
                <w:rFonts w:ascii="Arial" w:eastAsia="Times New Roman" w:hAnsi="Arial" w:cs="Arial"/>
                <w:b/>
                <w:bCs/>
              </w:rPr>
              <w:t>Název projektu:</w:t>
            </w:r>
          </w:p>
        </w:tc>
        <w:tc>
          <w:tcPr>
            <w:tcW w:w="8931" w:type="dxa"/>
            <w:gridSpan w:val="2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495F9A" w:rsidRPr="00495F9A" w:rsidTr="00CF44ED">
        <w:trPr>
          <w:gridAfter w:val="2"/>
          <w:wAfter w:w="1693" w:type="dxa"/>
          <w:trHeight w:val="466"/>
        </w:trPr>
        <w:tc>
          <w:tcPr>
            <w:tcW w:w="311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28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2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0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65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8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13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495F9A" w:rsidRPr="00495F9A" w:rsidTr="00CF44ED">
        <w:trPr>
          <w:gridAfter w:val="2"/>
          <w:wAfter w:w="1693" w:type="dxa"/>
          <w:trHeight w:val="345"/>
        </w:trPr>
        <w:tc>
          <w:tcPr>
            <w:tcW w:w="10774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495F9A" w:rsidRPr="00495F9A" w:rsidRDefault="00A307B5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ascii="Arial" w:eastAsia="Times New Roman" w:hAnsi="Arial" w:cs="Arial"/>
                <w:b/>
                <w:bCs/>
              </w:rPr>
              <w:t>INFORMACE O PŘÍJEMCI</w:t>
            </w:r>
          </w:p>
        </w:tc>
      </w:tr>
      <w:tr w:rsidR="00495F9A" w:rsidRPr="00495F9A" w:rsidTr="00CF44ED">
        <w:trPr>
          <w:gridAfter w:val="2"/>
          <w:wAfter w:w="1693" w:type="dxa"/>
          <w:trHeight w:val="300"/>
        </w:trPr>
        <w:tc>
          <w:tcPr>
            <w:tcW w:w="326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Název</w:t>
            </w:r>
            <w:r w:rsidR="008A2A44">
              <w:rPr>
                <w:rFonts w:ascii="Arial" w:eastAsia="Times New Roman" w:hAnsi="Arial" w:cs="Arial"/>
              </w:rPr>
              <w:t>/jméno</w:t>
            </w:r>
            <w:r w:rsidRPr="00495F9A">
              <w:rPr>
                <w:rFonts w:ascii="Arial" w:eastAsia="Times New Roman" w:hAnsi="Arial" w:cs="Arial"/>
              </w:rPr>
              <w:t xml:space="preserve"> příjemce:</w:t>
            </w:r>
          </w:p>
        </w:tc>
        <w:tc>
          <w:tcPr>
            <w:tcW w:w="7513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495F9A" w:rsidRPr="00495F9A" w:rsidTr="00CF44ED">
        <w:trPr>
          <w:gridAfter w:val="2"/>
          <w:wAfter w:w="1693" w:type="dxa"/>
          <w:trHeight w:val="300"/>
        </w:trPr>
        <w:tc>
          <w:tcPr>
            <w:tcW w:w="326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495F9A" w:rsidRPr="00495F9A" w:rsidRDefault="00893133" w:rsidP="00087BF7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IČO</w:t>
            </w:r>
            <w:r w:rsidR="00934A76">
              <w:rPr>
                <w:rFonts w:ascii="Arial" w:eastAsia="Times New Roman" w:hAnsi="Arial" w:cs="Arial"/>
              </w:rPr>
              <w:t>/datum narození</w:t>
            </w:r>
            <w:r w:rsidR="00D50303">
              <w:rPr>
                <w:rFonts w:ascii="Arial" w:eastAsia="Times New Roman" w:hAnsi="Arial" w:cs="Arial"/>
              </w:rPr>
              <w:t xml:space="preserve"> </w:t>
            </w:r>
            <w:r w:rsidR="00D50303">
              <w:rPr>
                <w:rFonts w:ascii="Arial" w:hAnsi="Arial" w:cs="Arial"/>
                <w:b/>
                <w:vertAlign w:val="superscript"/>
              </w:rPr>
              <w:t>1</w:t>
            </w:r>
          </w:p>
        </w:tc>
        <w:tc>
          <w:tcPr>
            <w:tcW w:w="7513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8E7C55" w:rsidRPr="00495F9A" w:rsidTr="00CF44ED">
        <w:trPr>
          <w:gridAfter w:val="2"/>
          <w:wAfter w:w="1693" w:type="dxa"/>
          <w:trHeight w:val="300"/>
        </w:trPr>
        <w:tc>
          <w:tcPr>
            <w:tcW w:w="3261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Sídlo/adresa příjemce:</w:t>
            </w:r>
          </w:p>
        </w:tc>
        <w:tc>
          <w:tcPr>
            <w:tcW w:w="155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Obec:</w:t>
            </w:r>
          </w:p>
        </w:tc>
        <w:tc>
          <w:tcPr>
            <w:tcW w:w="368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73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PSČ:</w:t>
            </w:r>
          </w:p>
        </w:tc>
        <w:tc>
          <w:tcPr>
            <w:tcW w:w="15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8A2A44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</w:tr>
      <w:tr w:rsidR="00495F9A" w:rsidRPr="00495F9A" w:rsidTr="00CF44ED">
        <w:trPr>
          <w:gridAfter w:val="2"/>
          <w:wAfter w:w="1693" w:type="dxa"/>
          <w:trHeight w:val="300"/>
        </w:trPr>
        <w:tc>
          <w:tcPr>
            <w:tcW w:w="3261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55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Ulice a čp:</w:t>
            </w:r>
          </w:p>
        </w:tc>
        <w:tc>
          <w:tcPr>
            <w:tcW w:w="5954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495F9A" w:rsidRPr="00495F9A" w:rsidTr="00CF44ED">
        <w:trPr>
          <w:gridAfter w:val="2"/>
          <w:wAfter w:w="1693" w:type="dxa"/>
          <w:trHeight w:val="300"/>
        </w:trPr>
        <w:tc>
          <w:tcPr>
            <w:tcW w:w="3261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55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Telefon:</w:t>
            </w:r>
          </w:p>
        </w:tc>
        <w:tc>
          <w:tcPr>
            <w:tcW w:w="5954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495F9A" w:rsidRPr="00495F9A" w:rsidTr="00CF44ED">
        <w:trPr>
          <w:gridAfter w:val="2"/>
          <w:wAfter w:w="1693" w:type="dxa"/>
          <w:trHeight w:val="300"/>
        </w:trPr>
        <w:tc>
          <w:tcPr>
            <w:tcW w:w="3261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55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Email:</w:t>
            </w:r>
          </w:p>
        </w:tc>
        <w:tc>
          <w:tcPr>
            <w:tcW w:w="5954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7B6B4A">
        <w:trPr>
          <w:gridAfter w:val="2"/>
          <w:wAfter w:w="1693" w:type="dxa"/>
          <w:trHeight w:val="300"/>
        </w:trPr>
        <w:tc>
          <w:tcPr>
            <w:tcW w:w="326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7B6B4A" w:rsidRPr="00495F9A" w:rsidRDefault="007B6B4A" w:rsidP="007B6B4A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0488F">
              <w:rPr>
                <w:rFonts w:ascii="Arial" w:eastAsia="Times New Roman" w:hAnsi="Arial" w:cs="Arial"/>
              </w:rPr>
              <w:t>Webové stránky příjemce</w:t>
            </w:r>
            <w:r>
              <w:rPr>
                <w:rFonts w:ascii="Arial" w:eastAsia="Times New Roman" w:hAnsi="Arial" w:cs="Arial"/>
              </w:rPr>
              <w:t>:</w:t>
            </w:r>
          </w:p>
        </w:tc>
        <w:tc>
          <w:tcPr>
            <w:tcW w:w="7513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7B6B4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893133">
        <w:trPr>
          <w:gridAfter w:val="3"/>
          <w:wAfter w:w="2260" w:type="dxa"/>
          <w:trHeight w:val="455"/>
        </w:trPr>
        <w:tc>
          <w:tcPr>
            <w:tcW w:w="255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BE00A0" w:rsidP="00893133">
            <w:pPr>
              <w:spacing w:after="0" w:line="240" w:lineRule="auto"/>
              <w:ind w:right="-7725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5F79CDB1" wp14:editId="5ED4EEB8">
                      <wp:simplePos x="0" y="0"/>
                      <wp:positionH relativeFrom="column">
                        <wp:posOffset>-80645</wp:posOffset>
                      </wp:positionH>
                      <wp:positionV relativeFrom="paragraph">
                        <wp:posOffset>1270</wp:posOffset>
                      </wp:positionV>
                      <wp:extent cx="6620510" cy="361315"/>
                      <wp:effectExtent l="3810" t="3175" r="0" b="0"/>
                      <wp:wrapNone/>
                      <wp:docPr id="4" name="Text Box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620510" cy="36131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A307B5" w:rsidRPr="004D08D9" w:rsidRDefault="00A307B5" w:rsidP="00893133">
                                  <w:pPr>
                                    <w:rPr>
                                      <w:rFonts w:ascii="Calibri" w:hAnsi="Calibri"/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2" o:spid="_x0000_s1026" type="#_x0000_t202" style="position:absolute;margin-left:-6.35pt;margin-top:.1pt;width:521.3pt;height:28.45pt;z-index:25167052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3iHxtAIAALo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" filled="f" stroked="f">
                      <v:textbox style="mso-fit-shape-to-text:t">
                        <w:txbxContent>
                          <w:p w:rsidR="00A307B5" w:rsidRPr="004D08D9" w:rsidRDefault="00A307B5" w:rsidP="00893133">
                            <w:pPr>
                              <w:rPr>
                                <w:rFonts w:ascii="Calibri" w:hAnsi="Calibri"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4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8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13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CF44ED">
        <w:trPr>
          <w:gridAfter w:val="2"/>
          <w:wAfter w:w="1693" w:type="dxa"/>
          <w:trHeight w:val="345"/>
        </w:trPr>
        <w:tc>
          <w:tcPr>
            <w:tcW w:w="10774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 w:rsidRPr="00495F9A">
              <w:rPr>
                <w:rFonts w:ascii="Arial" w:eastAsia="Times New Roman" w:hAnsi="Arial" w:cs="Arial"/>
                <w:b/>
                <w:bCs/>
              </w:rPr>
              <w:t>CHARAKTERISTIKA PROJEKTU</w:t>
            </w:r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456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087BF7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Termín realizace:</w:t>
            </w:r>
            <w:r w:rsidR="00893133">
              <w:rPr>
                <w:rFonts w:ascii="Arial" w:hAnsi="Arial" w:cs="Arial"/>
                <w:b/>
                <w:vertAlign w:val="superscript"/>
              </w:rPr>
              <w:t xml:space="preserve"> </w:t>
            </w:r>
          </w:p>
        </w:tc>
        <w:tc>
          <w:tcPr>
            <w:tcW w:w="6211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456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087BF7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Místo realizace:</w:t>
            </w:r>
            <w:r w:rsidR="00893133">
              <w:rPr>
                <w:rFonts w:ascii="Arial" w:hAnsi="Arial" w:cs="Arial"/>
                <w:b/>
                <w:vertAlign w:val="superscript"/>
              </w:rPr>
              <w:t xml:space="preserve"> </w:t>
            </w:r>
          </w:p>
        </w:tc>
        <w:tc>
          <w:tcPr>
            <w:tcW w:w="6211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40488F">
        <w:trPr>
          <w:trHeight w:val="731"/>
        </w:trPr>
        <w:tc>
          <w:tcPr>
            <w:tcW w:w="311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BE00A0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eastAsiaTheme="minorHAnsi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29D6E681" wp14:editId="3455BEA7">
                      <wp:simplePos x="0" y="0"/>
                      <wp:positionH relativeFrom="column">
                        <wp:posOffset>-83185</wp:posOffset>
                      </wp:positionH>
                      <wp:positionV relativeFrom="paragraph">
                        <wp:posOffset>-255270</wp:posOffset>
                      </wp:positionV>
                      <wp:extent cx="6846570" cy="481330"/>
                      <wp:effectExtent l="1270" t="0" r="635" b="4445"/>
                      <wp:wrapNone/>
                      <wp:docPr id="3" name="Text Box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846570" cy="48133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A307B5" w:rsidRPr="005D2DD5" w:rsidRDefault="00A307B5" w:rsidP="00670311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10" o:spid="_x0000_s1027" type="#_x0000_t202" style="position:absolute;margin-left:-6.55pt;margin-top:-20.1pt;width:539.1pt;height:37.9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" filled="f" stroked="f">
                      <v:textbox>
                        <w:txbxContent>
                          <w:p w:rsidR="00A307B5" w:rsidRPr="005D2DD5" w:rsidRDefault="00A307B5" w:rsidP="0067031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44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9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94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CF44ED">
        <w:trPr>
          <w:gridAfter w:val="2"/>
          <w:wAfter w:w="1693" w:type="dxa"/>
          <w:trHeight w:val="345"/>
        </w:trPr>
        <w:tc>
          <w:tcPr>
            <w:tcW w:w="10774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ascii="Arial" w:eastAsia="Times New Roman" w:hAnsi="Arial" w:cs="Arial"/>
                <w:b/>
                <w:bCs/>
              </w:rPr>
              <w:t>PŘEHLED FINANCOVÁNÍ PROJEKTU</w:t>
            </w:r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7552" w:type="dxa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647913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D</w:t>
            </w:r>
            <w:r w:rsidRPr="00495F9A">
              <w:rPr>
                <w:rFonts w:ascii="Arial" w:eastAsia="Times New Roman" w:hAnsi="Arial" w:cs="Arial"/>
              </w:rPr>
              <w:t xml:space="preserve">otace </w:t>
            </w:r>
            <w:r w:rsidR="00A45BCF">
              <w:rPr>
                <w:rFonts w:ascii="Arial" w:eastAsia="Times New Roman" w:hAnsi="Arial" w:cs="Arial"/>
              </w:rPr>
              <w:t>z P</w:t>
            </w:r>
            <w:r>
              <w:rPr>
                <w:rFonts w:ascii="Arial" w:eastAsia="Times New Roman" w:hAnsi="Arial" w:cs="Arial"/>
              </w:rPr>
              <w:t>rogramu</w:t>
            </w:r>
            <w:r w:rsidR="00A45BCF">
              <w:rPr>
                <w:rFonts w:ascii="Arial" w:eastAsia="Times New Roman" w:hAnsi="Arial" w:cs="Arial"/>
              </w:rPr>
              <w:t xml:space="preserve"> v Kč</w:t>
            </w:r>
            <w:r w:rsidRPr="00495F9A">
              <w:rPr>
                <w:rFonts w:ascii="Arial" w:eastAsia="Times New Roman" w:hAnsi="Arial" w:cs="Arial"/>
              </w:rPr>
              <w:t>:</w:t>
            </w:r>
            <w:r w:rsidR="00893133">
              <w:rPr>
                <w:rFonts w:ascii="Arial" w:hAnsi="Arial" w:cs="Arial"/>
                <w:b/>
                <w:vertAlign w:val="superscript"/>
              </w:rPr>
              <w:t xml:space="preserve"> </w:t>
            </w: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10774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5E2F9D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Další</w:t>
            </w:r>
            <w:r w:rsidR="00A307B5">
              <w:rPr>
                <w:rFonts w:ascii="Arial" w:eastAsia="Times New Roman" w:hAnsi="Arial" w:cs="Arial"/>
              </w:rPr>
              <w:t xml:space="preserve"> přijaté</w:t>
            </w:r>
            <w:r>
              <w:rPr>
                <w:rFonts w:ascii="Arial" w:eastAsia="Times New Roman" w:hAnsi="Arial" w:cs="Arial"/>
              </w:rPr>
              <w:t xml:space="preserve"> d</w:t>
            </w:r>
            <w:r w:rsidRPr="00495F9A">
              <w:rPr>
                <w:rFonts w:ascii="Arial" w:eastAsia="Times New Roman" w:hAnsi="Arial" w:cs="Arial"/>
              </w:rPr>
              <w:t xml:space="preserve">otace </w:t>
            </w:r>
            <w:r>
              <w:rPr>
                <w:rFonts w:ascii="Arial" w:eastAsia="Times New Roman" w:hAnsi="Arial" w:cs="Arial"/>
              </w:rPr>
              <w:t xml:space="preserve">z rozpočtu Plzeňského kraje </w:t>
            </w:r>
            <w:r w:rsidR="00A307B5">
              <w:rPr>
                <w:rFonts w:ascii="Arial" w:eastAsia="Times New Roman" w:hAnsi="Arial" w:cs="Arial"/>
              </w:rPr>
              <w:t>na rok</w:t>
            </w:r>
            <w:r>
              <w:rPr>
                <w:rFonts w:ascii="Arial" w:eastAsia="Times New Roman" w:hAnsi="Arial" w:cs="Arial"/>
              </w:rPr>
              <w:t xml:space="preserve"> 201</w:t>
            </w:r>
            <w:r w:rsidR="005E2F9D">
              <w:rPr>
                <w:rFonts w:ascii="Arial" w:eastAsia="Times New Roman" w:hAnsi="Arial" w:cs="Arial"/>
              </w:rPr>
              <w:t>6</w:t>
            </w:r>
            <w:r>
              <w:rPr>
                <w:rFonts w:ascii="Arial" w:eastAsia="Times New Roman" w:hAnsi="Arial" w:cs="Arial"/>
              </w:rPr>
              <w:t xml:space="preserve"> </w:t>
            </w:r>
            <w:r w:rsidR="00A45BCF">
              <w:rPr>
                <w:rFonts w:ascii="Arial" w:eastAsia="Times New Roman" w:hAnsi="Arial" w:cs="Arial"/>
              </w:rPr>
              <w:t>(jmenovitě zdroj a</w:t>
            </w:r>
            <w:r w:rsidRPr="00495F9A">
              <w:rPr>
                <w:rFonts w:ascii="Arial" w:eastAsia="Times New Roman" w:hAnsi="Arial" w:cs="Arial"/>
              </w:rPr>
              <w:t xml:space="preserve"> částku</w:t>
            </w:r>
            <w:r w:rsidR="00A45BCF">
              <w:rPr>
                <w:rFonts w:ascii="Arial" w:eastAsia="Times New Roman" w:hAnsi="Arial" w:cs="Arial"/>
              </w:rPr>
              <w:t xml:space="preserve"> v Kč</w:t>
            </w:r>
            <w:r w:rsidRPr="00495F9A">
              <w:rPr>
                <w:rFonts w:ascii="Arial" w:eastAsia="Times New Roman" w:hAnsi="Arial" w:cs="Arial"/>
              </w:rPr>
              <w:t>):</w:t>
            </w:r>
            <w:r w:rsidR="00893133">
              <w:rPr>
                <w:rFonts w:ascii="Arial" w:hAnsi="Arial" w:cs="Arial"/>
                <w:b/>
                <w:vertAlign w:val="superscript"/>
              </w:rPr>
              <w:t xml:space="preserve"> </w:t>
            </w:r>
            <w:r w:rsidR="009D045B">
              <w:rPr>
                <w:rFonts w:ascii="Arial" w:hAnsi="Arial" w:cs="Arial"/>
                <w:b/>
                <w:vertAlign w:val="superscript"/>
              </w:rPr>
              <w:t>2</w:t>
            </w:r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center"/>
            <w:hideMark/>
          </w:tcPr>
          <w:p w:rsidR="007B6B4A" w:rsidRPr="00495F9A" w:rsidRDefault="007B6B4A" w:rsidP="00CE7F42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8E7C55">
              <w:rPr>
                <w:rFonts w:ascii="Arial" w:eastAsia="Times New Roman" w:hAnsi="Arial" w:cs="Arial"/>
              </w:rPr>
              <w:t xml:space="preserve">ZDROJ </w:t>
            </w:r>
            <w:r>
              <w:rPr>
                <w:rFonts w:ascii="Arial" w:eastAsia="Times New Roman" w:hAnsi="Arial" w:cs="Arial"/>
              </w:rPr>
              <w:t>(název programu,</w:t>
            </w:r>
            <w:r w:rsidR="00A307B5">
              <w:rPr>
                <w:rFonts w:ascii="Arial" w:eastAsia="Times New Roman" w:hAnsi="Arial" w:cs="Arial"/>
              </w:rPr>
              <w:t xml:space="preserve"> název projektu,</w:t>
            </w:r>
            <w:r>
              <w:rPr>
                <w:rFonts w:ascii="Arial" w:eastAsia="Times New Roman" w:hAnsi="Arial" w:cs="Arial"/>
              </w:rPr>
              <w:t xml:space="preserve"> odbor KÚPK)</w:t>
            </w: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8E7C55">
              <w:rPr>
                <w:rFonts w:ascii="Arial" w:eastAsia="Times New Roman" w:hAnsi="Arial" w:cs="Arial"/>
              </w:rPr>
              <w:t>ČÁSTKA</w:t>
            </w:r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</w:tr>
      <w:tr w:rsidR="008C5B53" w:rsidRPr="00495F9A" w:rsidTr="00893133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8C5B53" w:rsidRPr="00495F9A" w:rsidRDefault="008C5B53" w:rsidP="00893133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5B53" w:rsidRPr="00495F9A" w:rsidRDefault="008C5B53" w:rsidP="00893133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5B53" w:rsidRPr="00495F9A" w:rsidRDefault="008C5B53" w:rsidP="00893133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10774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9D045B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O</w:t>
            </w:r>
            <w:r w:rsidRPr="00495F9A">
              <w:rPr>
                <w:rFonts w:ascii="Arial" w:eastAsia="Times New Roman" w:hAnsi="Arial" w:cs="Arial"/>
              </w:rPr>
              <w:t xml:space="preserve">statní </w:t>
            </w:r>
            <w:r>
              <w:rPr>
                <w:rFonts w:ascii="Arial" w:eastAsia="Times New Roman" w:hAnsi="Arial" w:cs="Arial"/>
              </w:rPr>
              <w:t xml:space="preserve">zdroje: </w:t>
            </w:r>
            <w:r w:rsidRPr="00495F9A">
              <w:rPr>
                <w:rFonts w:ascii="Arial" w:eastAsia="Times New Roman" w:hAnsi="Arial" w:cs="Arial"/>
              </w:rPr>
              <w:t>dotace</w:t>
            </w:r>
            <w:r>
              <w:rPr>
                <w:rFonts w:ascii="Arial" w:eastAsia="Times New Roman" w:hAnsi="Arial" w:cs="Arial"/>
              </w:rPr>
              <w:t xml:space="preserve">, dary apod. </w:t>
            </w:r>
            <w:r w:rsidR="00A45BCF">
              <w:rPr>
                <w:rFonts w:ascii="Arial" w:eastAsia="Times New Roman" w:hAnsi="Arial" w:cs="Arial"/>
              </w:rPr>
              <w:t>(jmenovitě zdroj a</w:t>
            </w:r>
            <w:r w:rsidRPr="00495F9A">
              <w:rPr>
                <w:rFonts w:ascii="Arial" w:eastAsia="Times New Roman" w:hAnsi="Arial" w:cs="Arial"/>
              </w:rPr>
              <w:t xml:space="preserve"> částku</w:t>
            </w:r>
            <w:r w:rsidR="00A45BCF">
              <w:rPr>
                <w:rFonts w:ascii="Arial" w:eastAsia="Times New Roman" w:hAnsi="Arial" w:cs="Arial"/>
              </w:rPr>
              <w:t xml:space="preserve"> v Kč</w:t>
            </w:r>
            <w:r w:rsidRPr="00495F9A">
              <w:rPr>
                <w:rFonts w:ascii="Arial" w:eastAsia="Times New Roman" w:hAnsi="Arial" w:cs="Arial"/>
              </w:rPr>
              <w:t>):</w:t>
            </w:r>
            <w:r w:rsidR="00893133">
              <w:rPr>
                <w:rFonts w:ascii="Arial" w:hAnsi="Arial" w:cs="Arial"/>
                <w:b/>
                <w:vertAlign w:val="superscript"/>
              </w:rPr>
              <w:t xml:space="preserve"> </w:t>
            </w:r>
            <w:r w:rsidR="009D045B">
              <w:rPr>
                <w:rFonts w:ascii="Arial" w:hAnsi="Arial" w:cs="Arial"/>
                <w:b/>
                <w:vertAlign w:val="superscript"/>
              </w:rPr>
              <w:t>2</w:t>
            </w:r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8E7C55">
              <w:rPr>
                <w:rFonts w:ascii="Arial" w:eastAsia="Times New Roman" w:hAnsi="Arial" w:cs="Arial"/>
              </w:rPr>
              <w:t>ZDROJ</w:t>
            </w: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8E7C55">
              <w:rPr>
                <w:rFonts w:ascii="Arial" w:eastAsia="Times New Roman" w:hAnsi="Arial" w:cs="Arial"/>
              </w:rPr>
              <w:t>ČÁSTKA</w:t>
            </w:r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7B6B4A" w:rsidRPr="00495F9A" w:rsidTr="004F02E6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B6B4A" w:rsidRPr="00495F9A" w:rsidRDefault="007B6B4A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7B6B4A" w:rsidRPr="00495F9A" w:rsidTr="008C5B53">
        <w:trPr>
          <w:gridAfter w:val="2"/>
          <w:wAfter w:w="1693" w:type="dxa"/>
          <w:trHeight w:val="300"/>
        </w:trPr>
        <w:tc>
          <w:tcPr>
            <w:tcW w:w="7552" w:type="dxa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0412DB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Ostatní zdroje a dotace</w:t>
            </w:r>
            <w:r w:rsidR="008C5B53">
              <w:rPr>
                <w:rFonts w:ascii="Arial" w:eastAsia="Times New Roman" w:hAnsi="Arial" w:cs="Arial"/>
              </w:rPr>
              <w:t xml:space="preserve"> </w:t>
            </w:r>
            <w:r w:rsidR="00A307B5">
              <w:rPr>
                <w:rFonts w:ascii="Arial" w:eastAsia="Times New Roman" w:hAnsi="Arial" w:cs="Arial"/>
              </w:rPr>
              <w:t>celkem (</w:t>
            </w:r>
            <w:r w:rsidR="008C5B53">
              <w:rPr>
                <w:rFonts w:ascii="Arial" w:eastAsia="Times New Roman" w:hAnsi="Arial" w:cs="Arial"/>
              </w:rPr>
              <w:t>mimo dotaci</w:t>
            </w:r>
            <w:r w:rsidR="007B6B4A">
              <w:rPr>
                <w:rFonts w:ascii="Arial" w:eastAsia="Times New Roman" w:hAnsi="Arial" w:cs="Arial"/>
              </w:rPr>
              <w:t xml:space="preserve"> z Programu)</w:t>
            </w:r>
            <w:r w:rsidR="007B6B4A" w:rsidRPr="00495F9A">
              <w:rPr>
                <w:rFonts w:ascii="Arial" w:eastAsia="Times New Roman" w:hAnsi="Arial" w:cs="Arial"/>
              </w:rPr>
              <w:t>:</w:t>
            </w: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302920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7B6B4A" w:rsidRPr="00495F9A" w:rsidTr="008C5B53">
        <w:trPr>
          <w:gridAfter w:val="2"/>
          <w:wAfter w:w="1693" w:type="dxa"/>
          <w:trHeight w:val="405"/>
        </w:trPr>
        <w:tc>
          <w:tcPr>
            <w:tcW w:w="10774" w:type="dxa"/>
            <w:gridSpan w:val="2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7B6B4A" w:rsidRPr="00495F9A" w:rsidRDefault="007B6B4A" w:rsidP="00BE00A0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V</w:t>
            </w:r>
            <w:r w:rsidRPr="00495F9A">
              <w:rPr>
                <w:rFonts w:ascii="Arial" w:eastAsia="Times New Roman" w:hAnsi="Arial" w:cs="Arial"/>
              </w:rPr>
              <w:t>lastní zdroje celkem (vlastní</w:t>
            </w:r>
            <w:r w:rsidR="00BE00A0">
              <w:rPr>
                <w:rFonts w:ascii="Arial" w:eastAsia="Times New Roman" w:hAnsi="Arial" w:cs="Arial"/>
              </w:rPr>
              <w:t xml:space="preserve"> finanční </w:t>
            </w:r>
          </w:p>
        </w:tc>
      </w:tr>
      <w:tr w:rsidR="007B6B4A" w:rsidRPr="00495F9A" w:rsidTr="008C5B53">
        <w:trPr>
          <w:gridAfter w:val="2"/>
          <w:wAfter w:w="1693" w:type="dxa"/>
          <w:trHeight w:val="315"/>
        </w:trPr>
        <w:tc>
          <w:tcPr>
            <w:tcW w:w="7552" w:type="dxa"/>
            <w:gridSpan w:val="19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hideMark/>
          </w:tcPr>
          <w:p w:rsidR="007B6B4A" w:rsidRPr="00495F9A" w:rsidRDefault="007B6B4A" w:rsidP="009D045B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 xml:space="preserve">prostředky na krytí nákladů projektu </w:t>
            </w:r>
            <w:r w:rsidRPr="00495F9A">
              <w:rPr>
                <w:rFonts w:ascii="Arial" w:eastAsia="Times New Roman" w:hAnsi="Arial" w:cs="Arial"/>
              </w:rPr>
              <w:t>apod.):</w:t>
            </w:r>
            <w:r w:rsidR="00893133">
              <w:rPr>
                <w:rFonts w:ascii="Arial" w:hAnsi="Arial" w:cs="Arial"/>
                <w:b/>
                <w:vertAlign w:val="superscript"/>
              </w:rPr>
              <w:t xml:space="preserve"> </w:t>
            </w:r>
            <w:r w:rsidR="009D045B">
              <w:rPr>
                <w:rFonts w:ascii="Arial" w:hAnsi="Arial" w:cs="Arial"/>
                <w:b/>
                <w:vertAlign w:val="superscript"/>
              </w:rPr>
              <w:t>2</w:t>
            </w: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302920" w:rsidRDefault="007B6B4A" w:rsidP="0030292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7552" w:type="dxa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9A089D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7067A00D" wp14:editId="5274183E">
                      <wp:simplePos x="0" y="0"/>
                      <wp:positionH relativeFrom="column">
                        <wp:posOffset>-17145</wp:posOffset>
                      </wp:positionH>
                      <wp:positionV relativeFrom="paragraph">
                        <wp:posOffset>161290</wp:posOffset>
                      </wp:positionV>
                      <wp:extent cx="6846570" cy="527685"/>
                      <wp:effectExtent l="0" t="0" r="0" b="5715"/>
                      <wp:wrapNone/>
                      <wp:docPr id="2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846570" cy="5276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9D045B" w:rsidRDefault="00A307B5" w:rsidP="009D045B">
                                  <w:pPr>
                                    <w:spacing w:after="0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5D2DD5">
                                    <w:rPr>
                                      <w:sz w:val="16"/>
                                      <w:szCs w:val="16"/>
                                    </w:rPr>
                                    <w:br/>
                                  </w:r>
                                  <w:r w:rsidR="00C30634">
                                    <w:rPr>
                                      <w:sz w:val="16"/>
                                      <w:szCs w:val="16"/>
                                    </w:rPr>
                                    <w:t>1</w:t>
                                  </w:r>
                                  <w:r w:rsidR="009A089D">
                                    <w:rPr>
                                      <w:sz w:val="16"/>
                                      <w:szCs w:val="16"/>
                                    </w:rPr>
                                    <w:t xml:space="preserve">) </w:t>
                                  </w:r>
                                  <w:r w:rsidR="009D045B" w:rsidRPr="00BA437E">
                                    <w:rPr>
                                      <w:sz w:val="16"/>
                                      <w:szCs w:val="16"/>
                                    </w:rPr>
                                    <w:t>datum narození uvede pouze fyzická osoba podnikající bez IČO</w:t>
                                  </w:r>
                                </w:p>
                                <w:p w:rsidR="00A307B5" w:rsidRPr="005D2DD5" w:rsidRDefault="009D045B" w:rsidP="009D045B">
                                  <w:pPr>
                                    <w:spacing w:after="0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>2) vztahuje se pouze k danému projektu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4" o:spid="_x0000_s1028" type="#_x0000_t202" style="position:absolute;margin-left:-1.35pt;margin-top:12.7pt;width:539.1pt;height:41.5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" filled="f" stroked="f">
                      <v:textbox>
                        <w:txbxContent>
                          <w:p w:rsidR="009D045B" w:rsidRDefault="00A307B5" w:rsidP="009D045B">
                            <w:p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  <w:r w:rsidRPr="005D2DD5">
                              <w:rPr>
                                <w:sz w:val="16"/>
                                <w:szCs w:val="16"/>
                              </w:rPr>
                              <w:br/>
                            </w:r>
                            <w:r w:rsidR="00C30634">
                              <w:rPr>
                                <w:sz w:val="16"/>
                                <w:szCs w:val="16"/>
                              </w:rPr>
                              <w:t>1</w:t>
                            </w:r>
                            <w:r w:rsidR="009A089D">
                              <w:rPr>
                                <w:sz w:val="16"/>
                                <w:szCs w:val="16"/>
                              </w:rPr>
                              <w:t xml:space="preserve">) </w:t>
                            </w:r>
                            <w:r w:rsidR="009D045B" w:rsidRPr="00BA437E">
                              <w:rPr>
                                <w:sz w:val="16"/>
                                <w:szCs w:val="16"/>
                              </w:rPr>
                              <w:t>datum narození uvede pouze fyzická osoba podnikající bez IČO</w:t>
                            </w:r>
                          </w:p>
                          <w:p w:rsidR="00A307B5" w:rsidRPr="005D2DD5" w:rsidRDefault="009D045B" w:rsidP="009D045B">
                            <w:p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2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>) vztahuje se pouze k danému projektu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B6B4A" w:rsidRPr="00495F9A">
              <w:rPr>
                <w:rFonts w:ascii="Arial" w:eastAsia="Times New Roman" w:hAnsi="Arial" w:cs="Arial"/>
              </w:rPr>
              <w:t>Celkové náklady na projekt:</w:t>
            </w: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302920" w:rsidRDefault="007B6B4A" w:rsidP="0030292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permStart w:id="1353019681" w:edGrp="everyone"/>
            <w:permEnd w:id="1353019681"/>
          </w:p>
        </w:tc>
      </w:tr>
    </w:tbl>
    <w:p w:rsidR="008A2A44" w:rsidRDefault="008A2A44">
      <w:r>
        <w:br w:type="page"/>
      </w:r>
    </w:p>
    <w:tbl>
      <w:tblPr>
        <w:tblW w:w="11049" w:type="dxa"/>
        <w:tblInd w:w="-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160"/>
        <w:gridCol w:w="42"/>
        <w:gridCol w:w="1384"/>
        <w:gridCol w:w="115"/>
        <w:gridCol w:w="160"/>
        <w:gridCol w:w="51"/>
        <w:gridCol w:w="275"/>
        <w:gridCol w:w="1734"/>
        <w:gridCol w:w="275"/>
        <w:gridCol w:w="379"/>
        <w:gridCol w:w="275"/>
        <w:gridCol w:w="2238"/>
        <w:gridCol w:w="275"/>
        <w:gridCol w:w="292"/>
        <w:gridCol w:w="275"/>
      </w:tblGrid>
      <w:tr w:rsidR="00495F9A" w:rsidRPr="00495F9A" w:rsidTr="00A45BCF">
        <w:trPr>
          <w:gridAfter w:val="1"/>
          <w:wAfter w:w="275" w:type="dxa"/>
          <w:trHeight w:val="300"/>
        </w:trPr>
        <w:tc>
          <w:tcPr>
            <w:tcW w:w="10774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bottom"/>
            <w:hideMark/>
          </w:tcPr>
          <w:p w:rsidR="00495F9A" w:rsidRPr="00495F9A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lastRenderedPageBreak/>
              <w:t>Vyhodnocení projektu</w:t>
            </w:r>
            <w:r w:rsidR="00495F9A" w:rsidRPr="00495F9A">
              <w:rPr>
                <w:rFonts w:ascii="Arial" w:eastAsia="Times New Roman" w:hAnsi="Arial" w:cs="Arial"/>
              </w:rPr>
              <w:t>:</w:t>
            </w:r>
            <w:r>
              <w:rPr>
                <w:rFonts w:ascii="Arial" w:eastAsia="Times New Roman" w:hAnsi="Arial" w:cs="Arial"/>
              </w:rPr>
              <w:t xml:space="preserve"> úspěšnost, dopady, míra naplnění cílů projektu</w:t>
            </w:r>
          </w:p>
        </w:tc>
      </w:tr>
      <w:tr w:rsidR="00CB6560" w:rsidRPr="00495F9A" w:rsidTr="00BE00A0">
        <w:trPr>
          <w:gridAfter w:val="1"/>
          <w:wAfter w:w="275" w:type="dxa"/>
          <w:trHeight w:val="5493"/>
        </w:trPr>
        <w:tc>
          <w:tcPr>
            <w:tcW w:w="10774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A45BCF">
            <w:pPr>
              <w:spacing w:after="0" w:line="240" w:lineRule="auto"/>
              <w:ind w:right="72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Pr="00495F9A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8E7C55" w:rsidRPr="00495F9A" w:rsidTr="00A45BCF">
        <w:trPr>
          <w:trHeight w:val="357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70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5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8E7C55" w:rsidRPr="003F554E" w:rsidTr="00A45BCF">
        <w:trPr>
          <w:trHeight w:val="300"/>
        </w:trPr>
        <w:tc>
          <w:tcPr>
            <w:tcW w:w="32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5313F7" w:rsidRDefault="003F554E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u w:val="single"/>
              </w:rPr>
            </w:pPr>
            <w:r w:rsidRPr="005313F7">
              <w:rPr>
                <w:rFonts w:ascii="Arial" w:eastAsia="Times New Roman" w:hAnsi="Arial" w:cs="Arial"/>
                <w:b/>
                <w:bCs/>
                <w:sz w:val="20"/>
                <w:szCs w:val="20"/>
                <w:u w:val="single"/>
              </w:rPr>
              <w:t xml:space="preserve">Povinně přiložte: </w:t>
            </w:r>
            <w:r w:rsidR="00495F9A" w:rsidRPr="005313F7">
              <w:rPr>
                <w:rFonts w:ascii="Arial" w:eastAsia="Times New Roman" w:hAnsi="Arial" w:cs="Arial"/>
                <w:b/>
                <w:bCs/>
                <w:sz w:val="20"/>
                <w:szCs w:val="20"/>
                <w:u w:val="single"/>
              </w:rPr>
              <w:t>elektronicky</w:t>
            </w:r>
          </w:p>
        </w:tc>
        <w:tc>
          <w:tcPr>
            <w:tcW w:w="170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5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495F9A" w:rsidRPr="003F554E" w:rsidTr="00A45BCF">
        <w:trPr>
          <w:gridAfter w:val="1"/>
          <w:wAfter w:w="275" w:type="dxa"/>
          <w:trHeight w:val="300"/>
        </w:trPr>
        <w:tc>
          <w:tcPr>
            <w:tcW w:w="10774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932FD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</w:rPr>
              <w:t>- dok</w:t>
            </w:r>
            <w:r w:rsidR="005F3F5C">
              <w:rPr>
                <w:rFonts w:ascii="Arial" w:eastAsia="Times New Roman" w:hAnsi="Arial" w:cs="Arial"/>
                <w:sz w:val="20"/>
                <w:szCs w:val="20"/>
              </w:rPr>
              <w:t>umentaci o akci</w:t>
            </w:r>
            <w:r w:rsidR="00932FD6">
              <w:rPr>
                <w:rFonts w:ascii="Arial" w:eastAsia="Times New Roman" w:hAnsi="Arial" w:cs="Arial"/>
                <w:sz w:val="20"/>
                <w:szCs w:val="20"/>
              </w:rPr>
              <w:t xml:space="preserve"> - </w:t>
            </w:r>
            <w:r w:rsidR="005F3F5C">
              <w:rPr>
                <w:rFonts w:ascii="Arial" w:eastAsia="Times New Roman" w:hAnsi="Arial" w:cs="Arial"/>
                <w:sz w:val="20"/>
                <w:szCs w:val="20"/>
              </w:rPr>
              <w:t>min. 2 ks, max. 4 ks fotografií stavu po realizaci akce</w:t>
            </w:r>
            <w:r w:rsidR="00932FD6">
              <w:rPr>
                <w:rFonts w:ascii="Arial" w:eastAsia="Times New Roman" w:hAnsi="Arial" w:cs="Arial"/>
                <w:sz w:val="20"/>
                <w:szCs w:val="20"/>
              </w:rPr>
              <w:t xml:space="preserve"> (formát JPEG)</w:t>
            </w:r>
          </w:p>
        </w:tc>
      </w:tr>
      <w:tr w:rsidR="00495F9A" w:rsidRPr="003F554E" w:rsidTr="00A45BCF">
        <w:trPr>
          <w:gridAfter w:val="1"/>
          <w:wAfter w:w="275" w:type="dxa"/>
          <w:trHeight w:val="250"/>
        </w:trPr>
        <w:tc>
          <w:tcPr>
            <w:tcW w:w="10774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Default="00AE4081" w:rsidP="00932FD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- doklad o způsobu zveřejnění</w:t>
            </w:r>
            <w:r w:rsidR="00932FD6">
              <w:rPr>
                <w:rFonts w:ascii="Arial" w:eastAsia="Times New Roman" w:hAnsi="Arial" w:cs="Arial"/>
                <w:sz w:val="20"/>
                <w:szCs w:val="20"/>
              </w:rPr>
              <w:t xml:space="preserve"> </w:t>
            </w:r>
            <w:r w:rsidR="00495F9A" w:rsidRPr="003F554E">
              <w:rPr>
                <w:rFonts w:ascii="Arial" w:eastAsia="Times New Roman" w:hAnsi="Arial" w:cs="Arial"/>
                <w:sz w:val="20"/>
                <w:szCs w:val="20"/>
              </w:rPr>
              <w:t>podpory z Plzeňského kraje (logo Plzeňského kraje)</w:t>
            </w:r>
            <w:r w:rsidR="00932FD6">
              <w:rPr>
                <w:rFonts w:ascii="Arial" w:eastAsia="Times New Roman" w:hAnsi="Arial" w:cs="Arial"/>
                <w:sz w:val="20"/>
                <w:szCs w:val="20"/>
              </w:rPr>
              <w:t xml:space="preserve"> </w:t>
            </w:r>
            <w:r w:rsidR="00BA36BD">
              <w:rPr>
                <w:rFonts w:ascii="Arial" w:eastAsia="Times New Roman" w:hAnsi="Arial" w:cs="Arial"/>
                <w:sz w:val="20"/>
                <w:szCs w:val="20"/>
              </w:rPr>
              <w:t>-</w:t>
            </w:r>
            <w:r w:rsidR="00932FD6">
              <w:rPr>
                <w:rFonts w:ascii="Arial" w:eastAsia="Times New Roman" w:hAnsi="Arial" w:cs="Arial"/>
                <w:sz w:val="20"/>
                <w:szCs w:val="20"/>
              </w:rPr>
              <w:t xml:space="preserve"> </w:t>
            </w:r>
            <w:r w:rsidR="00BA36BD" w:rsidRPr="00BA36BD">
              <w:rPr>
                <w:rFonts w:ascii="Arial" w:eastAsia="Times New Roman" w:hAnsi="Arial" w:cs="Arial"/>
                <w:sz w:val="20"/>
                <w:szCs w:val="20"/>
              </w:rPr>
              <w:t>např. foto umístění loga PK</w:t>
            </w:r>
          </w:p>
          <w:p w:rsidR="00932FD6" w:rsidRPr="003F554E" w:rsidRDefault="00932FD6" w:rsidP="00932FD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bookmarkStart w:id="0" w:name="_GoBack"/>
            <w:bookmarkEnd w:id="0"/>
          </w:p>
        </w:tc>
      </w:tr>
      <w:tr w:rsidR="008E7C55" w:rsidRPr="003F554E" w:rsidTr="00A45BCF">
        <w:trPr>
          <w:gridAfter w:val="1"/>
          <w:wAfter w:w="275" w:type="dxa"/>
          <w:trHeight w:val="300"/>
        </w:trPr>
        <w:tc>
          <w:tcPr>
            <w:tcW w:w="470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5313F7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u w:val="single"/>
              </w:rPr>
            </w:pPr>
            <w:r w:rsidRPr="005313F7">
              <w:rPr>
                <w:rFonts w:ascii="Arial" w:eastAsia="Times New Roman" w:hAnsi="Arial" w:cs="Arial"/>
                <w:b/>
                <w:bCs/>
                <w:sz w:val="20"/>
                <w:szCs w:val="20"/>
                <w:u w:val="single"/>
              </w:rPr>
              <w:t>Povinně přiložte</w:t>
            </w:r>
            <w:r w:rsidR="00495F9A" w:rsidRPr="005313F7">
              <w:rPr>
                <w:rFonts w:ascii="Arial" w:eastAsia="Times New Roman" w:hAnsi="Arial" w:cs="Arial"/>
                <w:b/>
                <w:bCs/>
                <w:sz w:val="20"/>
                <w:szCs w:val="20"/>
                <w:u w:val="single"/>
              </w:rPr>
              <w:t>: fyzicky nebo elektronicky</w:t>
            </w:r>
          </w:p>
        </w:tc>
        <w:tc>
          <w:tcPr>
            <w:tcW w:w="32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5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495F9A" w:rsidRPr="003F554E" w:rsidTr="00A45BCF">
        <w:trPr>
          <w:gridAfter w:val="1"/>
          <w:wAfter w:w="275" w:type="dxa"/>
          <w:trHeight w:val="543"/>
        </w:trPr>
        <w:tc>
          <w:tcPr>
            <w:tcW w:w="10774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07B5" w:rsidRDefault="00495F9A" w:rsidP="00A307B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- </w:t>
            </w:r>
            <w:r w:rsidR="00A307B5">
              <w:rPr>
                <w:rFonts w:ascii="Arial" w:eastAsia="Times New Roman" w:hAnsi="Arial" w:cs="Arial"/>
                <w:sz w:val="20"/>
                <w:szCs w:val="20"/>
              </w:rPr>
              <w:t>účetní doklady související</w:t>
            </w:r>
            <w:r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 s náklady hrazenými z poskytnuté do</w:t>
            </w:r>
            <w:r w:rsidR="00670311" w:rsidRPr="003F554E">
              <w:rPr>
                <w:rFonts w:ascii="Arial" w:eastAsia="Times New Roman" w:hAnsi="Arial" w:cs="Arial"/>
                <w:sz w:val="20"/>
                <w:szCs w:val="20"/>
              </w:rPr>
              <w:t>tace</w:t>
            </w:r>
            <w:r w:rsidR="00CF70D2">
              <w:rPr>
                <w:rFonts w:ascii="Arial" w:eastAsia="Times New Roman" w:hAnsi="Arial" w:cs="Arial"/>
                <w:sz w:val="20"/>
                <w:szCs w:val="20"/>
              </w:rPr>
              <w:t xml:space="preserve"> (v souladu se smlouvou – část I.)</w:t>
            </w:r>
          </w:p>
          <w:p w:rsidR="00495F9A" w:rsidRPr="003F554E" w:rsidRDefault="00CF70D2" w:rsidP="00A307B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5B2E3C">
              <w:rPr>
                <w:rFonts w:ascii="Arial" w:eastAsia="Times New Roman" w:hAnsi="Arial" w:cs="Arial"/>
                <w:sz w:val="20"/>
                <w:szCs w:val="20"/>
              </w:rPr>
              <w:t>- účetní doklady dokládající vlastní spoluúčast žadatele (min. 20% podíl spoluúčasti)</w:t>
            </w:r>
          </w:p>
        </w:tc>
      </w:tr>
      <w:tr w:rsidR="00495F9A" w:rsidRPr="003F554E" w:rsidTr="00A45BCF">
        <w:trPr>
          <w:gridAfter w:val="1"/>
          <w:wAfter w:w="275" w:type="dxa"/>
          <w:trHeight w:val="508"/>
        </w:trPr>
        <w:tc>
          <w:tcPr>
            <w:tcW w:w="10774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45BCF" w:rsidRDefault="00495F9A" w:rsidP="00A45BCF">
            <w:pPr>
              <w:spacing w:after="0" w:line="240" w:lineRule="auto"/>
              <w:ind w:right="638"/>
              <w:rPr>
                <w:rFonts w:ascii="Arial" w:eastAsia="Times New Roman" w:hAnsi="Arial" w:cs="Arial"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</w:rPr>
              <w:t>- doklady o úhradě předlo</w:t>
            </w:r>
            <w:r w:rsidR="00355FA1">
              <w:rPr>
                <w:rFonts w:ascii="Arial" w:eastAsia="Times New Roman" w:hAnsi="Arial" w:cs="Arial"/>
                <w:sz w:val="20"/>
                <w:szCs w:val="20"/>
              </w:rPr>
              <w:t xml:space="preserve">žených účetních dokladů - </w:t>
            </w:r>
            <w:r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ve formě kopií výpisů z účtu (příkazy k úhradě jsou </w:t>
            </w:r>
            <w:r w:rsidR="00A45BCF">
              <w:rPr>
                <w:rFonts w:ascii="Arial" w:eastAsia="Times New Roman" w:hAnsi="Arial" w:cs="Arial"/>
                <w:sz w:val="20"/>
                <w:szCs w:val="20"/>
              </w:rPr>
              <w:t xml:space="preserve"> </w:t>
            </w:r>
          </w:p>
          <w:p w:rsidR="00495F9A" w:rsidRPr="00AE5CD8" w:rsidRDefault="00A45BCF" w:rsidP="00355FA1">
            <w:pPr>
              <w:spacing w:after="0" w:line="240" w:lineRule="auto"/>
              <w:ind w:right="638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 xml:space="preserve">  </w:t>
            </w:r>
            <w:r w:rsidR="00355FA1">
              <w:rPr>
                <w:rFonts w:ascii="Arial" w:eastAsia="Times New Roman" w:hAnsi="Arial" w:cs="Arial"/>
                <w:sz w:val="20"/>
                <w:szCs w:val="20"/>
              </w:rPr>
              <w:t xml:space="preserve">nedostačující) a </w:t>
            </w:r>
            <w:r w:rsidR="00495F9A" w:rsidRPr="003F554E">
              <w:rPr>
                <w:rFonts w:ascii="Arial" w:eastAsia="Times New Roman" w:hAnsi="Arial" w:cs="Arial"/>
                <w:sz w:val="20"/>
                <w:szCs w:val="20"/>
              </w:rPr>
              <w:t>příjmov</w:t>
            </w:r>
            <w:r w:rsidR="00355FA1">
              <w:rPr>
                <w:rFonts w:ascii="Arial" w:eastAsia="Times New Roman" w:hAnsi="Arial" w:cs="Arial"/>
                <w:sz w:val="20"/>
                <w:szCs w:val="20"/>
              </w:rPr>
              <w:t>ých</w:t>
            </w:r>
            <w:r w:rsidR="00495F9A" w:rsidRPr="003F554E">
              <w:rPr>
                <w:rFonts w:ascii="Arial" w:eastAsia="Times New Roman" w:hAnsi="Arial" w:cs="Arial"/>
                <w:sz w:val="20"/>
                <w:szCs w:val="20"/>
              </w:rPr>
              <w:t>/výdajov</w:t>
            </w:r>
            <w:r w:rsidR="00355FA1">
              <w:rPr>
                <w:rFonts w:ascii="Arial" w:eastAsia="Times New Roman" w:hAnsi="Arial" w:cs="Arial"/>
                <w:sz w:val="20"/>
                <w:szCs w:val="20"/>
              </w:rPr>
              <w:t>ých</w:t>
            </w:r>
            <w:r w:rsidR="00495F9A"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 doklad</w:t>
            </w:r>
            <w:r w:rsidR="00355FA1">
              <w:rPr>
                <w:rFonts w:ascii="Arial" w:eastAsia="Times New Roman" w:hAnsi="Arial" w:cs="Arial"/>
                <w:sz w:val="20"/>
                <w:szCs w:val="20"/>
              </w:rPr>
              <w:t>ů</w:t>
            </w:r>
          </w:p>
        </w:tc>
      </w:tr>
      <w:tr w:rsidR="00941B5E" w:rsidRPr="003F554E" w:rsidTr="00A45BCF">
        <w:trPr>
          <w:gridAfter w:val="1"/>
          <w:wAfter w:w="275" w:type="dxa"/>
          <w:trHeight w:val="300"/>
        </w:trPr>
        <w:tc>
          <w:tcPr>
            <w:tcW w:w="48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Default="00BE00A0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-99060</wp:posOffset>
                      </wp:positionH>
                      <wp:positionV relativeFrom="paragraph">
                        <wp:posOffset>117475</wp:posOffset>
                      </wp:positionV>
                      <wp:extent cx="6574155" cy="588010"/>
                      <wp:effectExtent l="4445" t="0" r="3175" b="4445"/>
                      <wp:wrapNone/>
                      <wp:docPr id="1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574155" cy="58801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A307B5" w:rsidRPr="004670EA" w:rsidRDefault="00A307B5">
                                  <w:pPr>
                                    <w:rPr>
                                      <w:b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</w:rPr>
                                    <w:t>Níže uvedeným podpisem p</w:t>
                                  </w:r>
                                  <w:r w:rsidRPr="00447582">
                                    <w:rPr>
                                      <w:rFonts w:ascii="Arial" w:hAnsi="Arial" w:cs="Arial"/>
                                      <w:b/>
                                    </w:rPr>
                                    <w:t>otvrzuji, že údaje uvedené v</w:t>
                                  </w:r>
                                  <w:r>
                                    <w:rPr>
                                      <w:rFonts w:ascii="Arial" w:hAnsi="Arial" w:cs="Arial"/>
                                      <w:b/>
                                    </w:rPr>
                                    <w:t> Závěrečné zprávě jsou správné, pravdivé a úplné a to</w:t>
                                  </w:r>
                                  <w:r>
                                    <w:rPr>
                                      <w:rFonts w:ascii="Arial" w:eastAsia="Times New Roman" w:hAnsi="Arial" w:cs="Arial"/>
                                      <w:b/>
                                    </w:rPr>
                                    <w:t xml:space="preserve"> včetně jejích </w:t>
                                  </w:r>
                                  <w:r w:rsidRPr="004670EA">
                                    <w:rPr>
                                      <w:rFonts w:ascii="Arial" w:eastAsia="Times New Roman" w:hAnsi="Arial" w:cs="Arial"/>
                                      <w:b/>
                                    </w:rPr>
                                    <w:t>příloh.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 id="Text Box 6" o:spid="_x0000_s1029" type="#_x0000_t202" style="position:absolute;margin-left:-7.8pt;margin-top:9.25pt;width:517.65pt;height:46.3pt;z-index:25166336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" filled="f" stroked="f">
                      <v:textbox style="mso-fit-shape-to-text:t">
                        <w:txbxContent>
                          <w:p w:rsidR="00A307B5" w:rsidRPr="004670EA" w:rsidRDefault="00A307B5">
                            <w:pPr>
                              <w:rPr>
                                <w:b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</w:rPr>
                              <w:t>Níže uvedeným podpisem p</w:t>
                            </w:r>
                            <w:r w:rsidRPr="00447582">
                              <w:rPr>
                                <w:rFonts w:ascii="Arial" w:hAnsi="Arial" w:cs="Arial"/>
                                <w:b/>
                              </w:rPr>
                              <w:t>otvrzuji, že údaje uvedené v</w:t>
                            </w:r>
                            <w:r>
                              <w:rPr>
                                <w:rFonts w:ascii="Arial" w:hAnsi="Arial" w:cs="Arial"/>
                                <w:b/>
                              </w:rPr>
                              <w:t> Závěrečné zprávě jsou správné, pravdivé a úplné a to</w:t>
                            </w:r>
                            <w:r>
                              <w:rPr>
                                <w:rFonts w:ascii="Arial" w:eastAsia="Times New Roman" w:hAnsi="Arial" w:cs="Arial"/>
                                <w:b/>
                              </w:rPr>
                              <w:t xml:space="preserve"> včetně jejích </w:t>
                            </w:r>
                            <w:r w:rsidRPr="004670EA">
                              <w:rPr>
                                <w:rFonts w:ascii="Arial" w:eastAsia="Times New Roman" w:hAnsi="Arial" w:cs="Arial"/>
                                <w:b/>
                              </w:rPr>
                              <w:t>příloh.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1B5E" w:rsidRPr="003F554E" w:rsidRDefault="00941B5E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227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Default="00941B5E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670311" w:rsidRPr="003F554E" w:rsidTr="00A45BCF">
        <w:trPr>
          <w:gridAfter w:val="1"/>
          <w:wAfter w:w="275" w:type="dxa"/>
          <w:trHeight w:val="300"/>
        </w:trPr>
        <w:tc>
          <w:tcPr>
            <w:tcW w:w="48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72D3" w:rsidRDefault="008672D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8672D3" w:rsidRDefault="008672D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A307B5" w:rsidRDefault="00A307B5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941B5E" w:rsidRDefault="008672D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3F554E">
              <w:rPr>
                <w:rFonts w:ascii="Arial" w:eastAsia="Times New Roman" w:hAnsi="Arial" w:cs="Arial"/>
              </w:rPr>
              <w:t xml:space="preserve">V </w:t>
            </w:r>
            <w:r w:rsidR="00DB1386">
              <w:rPr>
                <w:rFonts w:ascii="Arial" w:eastAsia="Times New Roman" w:hAnsi="Arial" w:cs="Arial"/>
              </w:rPr>
              <w:t>..............................</w:t>
            </w:r>
            <w:r w:rsidR="002C328C">
              <w:rPr>
                <w:rFonts w:ascii="Arial" w:eastAsia="Times New Roman" w:hAnsi="Arial" w:cs="Arial"/>
              </w:rPr>
              <w:t xml:space="preserve">.... </w:t>
            </w:r>
            <w:r w:rsidRPr="003F554E">
              <w:rPr>
                <w:rFonts w:ascii="Arial" w:eastAsia="Times New Roman" w:hAnsi="Arial" w:cs="Arial"/>
              </w:rPr>
              <w:t xml:space="preserve">dne </w:t>
            </w:r>
            <w:r w:rsidR="00DB1386">
              <w:rPr>
                <w:rFonts w:ascii="Arial" w:eastAsia="Times New Roman" w:hAnsi="Arial" w:cs="Arial"/>
              </w:rPr>
              <w:t>.................</w:t>
            </w:r>
          </w:p>
          <w:p w:rsidR="00941B5E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17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72D3" w:rsidRDefault="00DB1386" w:rsidP="00A45BCF">
            <w:pPr>
              <w:spacing w:after="0" w:line="240" w:lineRule="auto"/>
              <w:ind w:right="-1061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....................................................................................</w:t>
            </w:r>
            <w:r w:rsidR="008672D3">
              <w:rPr>
                <w:rFonts w:ascii="Arial" w:eastAsia="Times New Roman" w:hAnsi="Arial" w:cs="Arial"/>
              </w:rPr>
              <w:br/>
            </w:r>
            <w:r w:rsidR="00A45BCF">
              <w:rPr>
                <w:rFonts w:ascii="Arial" w:eastAsia="Times New Roman" w:hAnsi="Arial" w:cs="Arial"/>
              </w:rPr>
              <w:t>Titul, jméno a příjmení</w:t>
            </w:r>
            <w:r w:rsidR="008672D3" w:rsidRPr="003F554E">
              <w:rPr>
                <w:rFonts w:ascii="Arial" w:eastAsia="Times New Roman" w:hAnsi="Arial" w:cs="Arial"/>
              </w:rPr>
              <w:t xml:space="preserve"> </w:t>
            </w:r>
            <w:r w:rsidR="00CB6560">
              <w:rPr>
                <w:rFonts w:ascii="Arial" w:eastAsia="Times New Roman" w:hAnsi="Arial" w:cs="Arial"/>
              </w:rPr>
              <w:t>osoby</w:t>
            </w:r>
            <w:r w:rsidR="00A45BCF">
              <w:rPr>
                <w:rFonts w:ascii="Arial" w:eastAsia="Times New Roman" w:hAnsi="Arial" w:cs="Arial"/>
              </w:rPr>
              <w:t xml:space="preserve"> oprávněné k</w:t>
            </w:r>
            <w:r>
              <w:rPr>
                <w:rFonts w:ascii="Arial" w:eastAsia="Times New Roman" w:hAnsi="Arial" w:cs="Arial"/>
              </w:rPr>
              <w:t> </w:t>
            </w:r>
            <w:r w:rsidR="00A45BCF">
              <w:rPr>
                <w:rFonts w:ascii="Arial" w:eastAsia="Times New Roman" w:hAnsi="Arial" w:cs="Arial"/>
              </w:rPr>
              <w:t>podpisu</w:t>
            </w:r>
          </w:p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8E7C55" w:rsidRPr="003F554E" w:rsidTr="00A45BCF">
        <w:trPr>
          <w:gridAfter w:val="1"/>
          <w:wAfter w:w="275" w:type="dxa"/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4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5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</w:tbl>
    <w:p w:rsidR="00CB6560" w:rsidRDefault="00CB6560" w:rsidP="00CB6560">
      <w:pPr>
        <w:tabs>
          <w:tab w:val="left" w:pos="3904"/>
        </w:tabs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ab/>
      </w:r>
      <w:r>
        <w:rPr>
          <w:rFonts w:ascii="Arial" w:eastAsia="Times New Roman" w:hAnsi="Arial" w:cs="Arial"/>
        </w:rPr>
        <w:tab/>
        <w:t xml:space="preserve">  </w:t>
      </w:r>
    </w:p>
    <w:p w:rsidR="00A92F04" w:rsidRPr="00CB6560" w:rsidRDefault="00CB6560" w:rsidP="00CB6560">
      <w:pPr>
        <w:tabs>
          <w:tab w:val="left" w:pos="3904"/>
        </w:tabs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ab/>
        <w:t xml:space="preserve">        </w:t>
      </w:r>
      <w:r w:rsidRPr="003F554E">
        <w:rPr>
          <w:rFonts w:ascii="Arial" w:eastAsia="Times New Roman" w:hAnsi="Arial" w:cs="Arial"/>
        </w:rPr>
        <w:t>Podpis a razítko:</w:t>
      </w:r>
      <w:r>
        <w:rPr>
          <w:rFonts w:ascii="Arial" w:eastAsia="Times New Roman" w:hAnsi="Arial" w:cs="Arial"/>
        </w:rPr>
        <w:t>.................................................</w:t>
      </w:r>
    </w:p>
    <w:sectPr w:rsidR="00A92F04" w:rsidRPr="00CB6560" w:rsidSect="00CE7F42">
      <w:headerReference w:type="default" r:id="rId9"/>
      <w:footerReference w:type="default" r:id="rId10"/>
      <w:pgSz w:w="11906" w:h="16838"/>
      <w:pgMar w:top="1134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109C4" w:rsidRDefault="000109C4" w:rsidP="00CE7F42">
      <w:pPr>
        <w:spacing w:after="0" w:line="240" w:lineRule="auto"/>
      </w:pPr>
      <w:r>
        <w:separator/>
      </w:r>
    </w:p>
  </w:endnote>
  <w:endnote w:type="continuationSeparator" w:id="0">
    <w:p w:rsidR="000109C4" w:rsidRDefault="000109C4" w:rsidP="00CE7F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07B5" w:rsidRPr="00CE7F42" w:rsidRDefault="00A307B5" w:rsidP="00E773FE">
    <w:pPr>
      <w:pStyle w:val="Zpat"/>
      <w:jc w:val="both"/>
      <w:rPr>
        <w:sz w:val="16"/>
        <w:szCs w:val="16"/>
      </w:rPr>
    </w:pPr>
    <w:r w:rsidRPr="00CE7F42">
      <w:rPr>
        <w:sz w:val="16"/>
        <w:szCs w:val="16"/>
      </w:rPr>
      <w:t>Administruj</w:t>
    </w:r>
    <w:r w:rsidR="00BE00A0">
      <w:rPr>
        <w:sz w:val="16"/>
        <w:szCs w:val="16"/>
      </w:rPr>
      <w:t>e</w:t>
    </w:r>
    <w:r w:rsidRPr="00CE7F42">
      <w:rPr>
        <w:sz w:val="16"/>
        <w:szCs w:val="16"/>
      </w:rPr>
      <w:t>:</w:t>
    </w:r>
  </w:p>
  <w:p w:rsidR="00A307B5" w:rsidRPr="00CE7F42" w:rsidRDefault="00E773FE" w:rsidP="00E773FE">
    <w:pPr>
      <w:pStyle w:val="Zpat"/>
      <w:jc w:val="both"/>
      <w:rPr>
        <w:sz w:val="16"/>
        <w:szCs w:val="16"/>
      </w:rPr>
    </w:pPr>
    <w:r>
      <w:rPr>
        <w:sz w:val="16"/>
        <w:szCs w:val="16"/>
      </w:rPr>
      <w:t>Bc. Ondřej Čech</w:t>
    </w:r>
    <w:r w:rsidR="00A307B5" w:rsidRPr="00CE7F42">
      <w:rPr>
        <w:sz w:val="16"/>
        <w:szCs w:val="16"/>
      </w:rPr>
      <w:t xml:space="preserve"> - odd</w:t>
    </w:r>
    <w:r>
      <w:rPr>
        <w:sz w:val="16"/>
        <w:szCs w:val="16"/>
      </w:rPr>
      <w:t>ělení</w:t>
    </w:r>
    <w:r w:rsidR="00A307B5" w:rsidRPr="00CE7F42">
      <w:rPr>
        <w:sz w:val="16"/>
        <w:szCs w:val="16"/>
      </w:rPr>
      <w:t xml:space="preserve"> </w:t>
    </w:r>
    <w:r w:rsidR="00BE00A0">
      <w:rPr>
        <w:sz w:val="16"/>
        <w:szCs w:val="16"/>
      </w:rPr>
      <w:t xml:space="preserve">cestovního ruchu, </w:t>
    </w:r>
    <w:r>
      <w:rPr>
        <w:sz w:val="16"/>
        <w:szCs w:val="16"/>
      </w:rPr>
      <w:t>ondrej.cech</w:t>
    </w:r>
    <w:r w:rsidR="00A307B5" w:rsidRPr="00CE7F42">
      <w:rPr>
        <w:sz w:val="16"/>
        <w:szCs w:val="16"/>
      </w:rPr>
      <w:t>@pl</w:t>
    </w:r>
    <w:r w:rsidR="00BE00A0">
      <w:rPr>
        <w:sz w:val="16"/>
        <w:szCs w:val="16"/>
      </w:rPr>
      <w:t>zensky-kraj.cz, tel: 377</w:t>
    </w:r>
    <w:r w:rsidR="00EA1F36">
      <w:rPr>
        <w:sz w:val="16"/>
        <w:szCs w:val="16"/>
      </w:rPr>
      <w:t xml:space="preserve"> </w:t>
    </w:r>
    <w:r w:rsidR="00BE00A0">
      <w:rPr>
        <w:sz w:val="16"/>
        <w:szCs w:val="16"/>
      </w:rPr>
      <w:t>195</w:t>
    </w:r>
    <w:r>
      <w:rPr>
        <w:sz w:val="16"/>
        <w:szCs w:val="16"/>
      </w:rPr>
      <w:t> 386, 777 353 667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109C4" w:rsidRDefault="000109C4" w:rsidP="00CE7F42">
      <w:pPr>
        <w:spacing w:after="0" w:line="240" w:lineRule="auto"/>
      </w:pPr>
      <w:r>
        <w:separator/>
      </w:r>
    </w:p>
  </w:footnote>
  <w:footnote w:type="continuationSeparator" w:id="0">
    <w:p w:rsidR="000109C4" w:rsidRDefault="000109C4" w:rsidP="00CE7F4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07B5" w:rsidRDefault="00A307B5" w:rsidP="00CE7F42">
    <w:pPr>
      <w:pStyle w:val="Zhlav"/>
      <w:jc w:val="right"/>
    </w:pPr>
    <w:r>
      <w:t>Příloha č. 3a) Pravidel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80D56E7"/>
    <w:multiLevelType w:val="hybridMultilevel"/>
    <w:tmpl w:val="CC48A2E0"/>
    <w:lvl w:ilvl="0" w:tplc="816ED7B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1"/>
  <w:proofState w:spelling="clean"/>
  <w:documentProtection w:edit="readOnly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5F9A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09C4"/>
    <w:rsid w:val="00011056"/>
    <w:rsid w:val="00012658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7E7"/>
    <w:rsid w:val="00030D35"/>
    <w:rsid w:val="00032AF1"/>
    <w:rsid w:val="00035065"/>
    <w:rsid w:val="00035C9D"/>
    <w:rsid w:val="00036C5A"/>
    <w:rsid w:val="00036CBD"/>
    <w:rsid w:val="00036EA1"/>
    <w:rsid w:val="00036F85"/>
    <w:rsid w:val="00037760"/>
    <w:rsid w:val="000412DB"/>
    <w:rsid w:val="00042F76"/>
    <w:rsid w:val="000448D0"/>
    <w:rsid w:val="0004545A"/>
    <w:rsid w:val="0004574A"/>
    <w:rsid w:val="00045A48"/>
    <w:rsid w:val="0004688C"/>
    <w:rsid w:val="00047890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39E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BF7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0A2"/>
    <w:rsid w:val="000E18DE"/>
    <w:rsid w:val="000E2890"/>
    <w:rsid w:val="000E58E2"/>
    <w:rsid w:val="000E5F55"/>
    <w:rsid w:val="000E6053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17C2"/>
    <w:rsid w:val="002031FE"/>
    <w:rsid w:val="00203520"/>
    <w:rsid w:val="00204899"/>
    <w:rsid w:val="00205594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558F"/>
    <w:rsid w:val="00256E95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7A4"/>
    <w:rsid w:val="002B5C5C"/>
    <w:rsid w:val="002B6B9C"/>
    <w:rsid w:val="002B7507"/>
    <w:rsid w:val="002B78A4"/>
    <w:rsid w:val="002C1282"/>
    <w:rsid w:val="002C1AFD"/>
    <w:rsid w:val="002C1CB7"/>
    <w:rsid w:val="002C2060"/>
    <w:rsid w:val="002C2256"/>
    <w:rsid w:val="002C2678"/>
    <w:rsid w:val="002C30E5"/>
    <w:rsid w:val="002C328C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E736E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920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0100"/>
    <w:rsid w:val="003212A0"/>
    <w:rsid w:val="00322CBC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3A46"/>
    <w:rsid w:val="0033470F"/>
    <w:rsid w:val="0033494F"/>
    <w:rsid w:val="00334A24"/>
    <w:rsid w:val="00336E57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2C7"/>
    <w:rsid w:val="003459B9"/>
    <w:rsid w:val="0034646E"/>
    <w:rsid w:val="00346ED4"/>
    <w:rsid w:val="00347DC5"/>
    <w:rsid w:val="0035019A"/>
    <w:rsid w:val="00350758"/>
    <w:rsid w:val="00351153"/>
    <w:rsid w:val="00351438"/>
    <w:rsid w:val="0035162B"/>
    <w:rsid w:val="003520EB"/>
    <w:rsid w:val="00352457"/>
    <w:rsid w:val="003536EA"/>
    <w:rsid w:val="00353EE5"/>
    <w:rsid w:val="00354BAD"/>
    <w:rsid w:val="00355BB8"/>
    <w:rsid w:val="00355FA1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4B07"/>
    <w:rsid w:val="00365D0A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39"/>
    <w:rsid w:val="00387CAD"/>
    <w:rsid w:val="003902B4"/>
    <w:rsid w:val="00390428"/>
    <w:rsid w:val="00391034"/>
    <w:rsid w:val="00392554"/>
    <w:rsid w:val="00393443"/>
    <w:rsid w:val="0039422C"/>
    <w:rsid w:val="00394F80"/>
    <w:rsid w:val="00395B89"/>
    <w:rsid w:val="00395D4D"/>
    <w:rsid w:val="00396879"/>
    <w:rsid w:val="00396BE6"/>
    <w:rsid w:val="00397125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554E"/>
    <w:rsid w:val="003F7493"/>
    <w:rsid w:val="003F754B"/>
    <w:rsid w:val="00401255"/>
    <w:rsid w:val="00401E9D"/>
    <w:rsid w:val="00402F04"/>
    <w:rsid w:val="0040462C"/>
    <w:rsid w:val="0040488F"/>
    <w:rsid w:val="00404917"/>
    <w:rsid w:val="00404B11"/>
    <w:rsid w:val="004058EA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A4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0EA"/>
    <w:rsid w:val="004673E9"/>
    <w:rsid w:val="0046741D"/>
    <w:rsid w:val="00470BA0"/>
    <w:rsid w:val="004710A4"/>
    <w:rsid w:val="004714F9"/>
    <w:rsid w:val="00471B42"/>
    <w:rsid w:val="004721DF"/>
    <w:rsid w:val="00472D94"/>
    <w:rsid w:val="004746AF"/>
    <w:rsid w:val="00474EBD"/>
    <w:rsid w:val="00476091"/>
    <w:rsid w:val="004768AC"/>
    <w:rsid w:val="00476C30"/>
    <w:rsid w:val="00480536"/>
    <w:rsid w:val="004805F8"/>
    <w:rsid w:val="0048278C"/>
    <w:rsid w:val="0048286A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95F9A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1BE8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2E6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1D0"/>
    <w:rsid w:val="00527718"/>
    <w:rsid w:val="0053055C"/>
    <w:rsid w:val="00530D6E"/>
    <w:rsid w:val="00531136"/>
    <w:rsid w:val="005313F7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51F5"/>
    <w:rsid w:val="005A6126"/>
    <w:rsid w:val="005A65D4"/>
    <w:rsid w:val="005A7785"/>
    <w:rsid w:val="005A77F2"/>
    <w:rsid w:val="005A7B33"/>
    <w:rsid w:val="005B0BB7"/>
    <w:rsid w:val="005B2456"/>
    <w:rsid w:val="005B2E3C"/>
    <w:rsid w:val="005B3AD8"/>
    <w:rsid w:val="005B4AF8"/>
    <w:rsid w:val="005B63D5"/>
    <w:rsid w:val="005B6BF5"/>
    <w:rsid w:val="005B6E61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2DD5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24B"/>
    <w:rsid w:val="005E2571"/>
    <w:rsid w:val="005E26C4"/>
    <w:rsid w:val="005E2879"/>
    <w:rsid w:val="005E2ED1"/>
    <w:rsid w:val="005E2F9D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F5C"/>
    <w:rsid w:val="005F4E0F"/>
    <w:rsid w:val="005F5026"/>
    <w:rsid w:val="005F61EA"/>
    <w:rsid w:val="005F65FE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6F01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47913"/>
    <w:rsid w:val="00650019"/>
    <w:rsid w:val="0065038A"/>
    <w:rsid w:val="006503CF"/>
    <w:rsid w:val="0065231D"/>
    <w:rsid w:val="0065295B"/>
    <w:rsid w:val="00652F33"/>
    <w:rsid w:val="00653B71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0311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2C25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09E2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4EE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681B"/>
    <w:rsid w:val="007B6B4A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C786D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6F9D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746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2D3"/>
    <w:rsid w:val="00867461"/>
    <w:rsid w:val="00870649"/>
    <w:rsid w:val="008714EF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133"/>
    <w:rsid w:val="008932B4"/>
    <w:rsid w:val="00893C62"/>
    <w:rsid w:val="00896EFB"/>
    <w:rsid w:val="008972BE"/>
    <w:rsid w:val="00897661"/>
    <w:rsid w:val="00897756"/>
    <w:rsid w:val="008A0550"/>
    <w:rsid w:val="008A08A2"/>
    <w:rsid w:val="008A0D91"/>
    <w:rsid w:val="008A1C1F"/>
    <w:rsid w:val="008A28DC"/>
    <w:rsid w:val="008A2A44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B53"/>
    <w:rsid w:val="008C5D0A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13B"/>
    <w:rsid w:val="008E17F6"/>
    <w:rsid w:val="008E1AAD"/>
    <w:rsid w:val="008E1BBC"/>
    <w:rsid w:val="008E245C"/>
    <w:rsid w:val="008E30ED"/>
    <w:rsid w:val="008E4C97"/>
    <w:rsid w:val="008E5182"/>
    <w:rsid w:val="008E5D60"/>
    <w:rsid w:val="008E5D89"/>
    <w:rsid w:val="008E6499"/>
    <w:rsid w:val="008E6F27"/>
    <w:rsid w:val="008E7C22"/>
    <w:rsid w:val="008E7C55"/>
    <w:rsid w:val="008F0D13"/>
    <w:rsid w:val="008F118B"/>
    <w:rsid w:val="008F13AD"/>
    <w:rsid w:val="008F1C15"/>
    <w:rsid w:val="008F1ED2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2FD6"/>
    <w:rsid w:val="00933D5F"/>
    <w:rsid w:val="00934A76"/>
    <w:rsid w:val="00935771"/>
    <w:rsid w:val="009359D4"/>
    <w:rsid w:val="00935C16"/>
    <w:rsid w:val="0093648F"/>
    <w:rsid w:val="00937239"/>
    <w:rsid w:val="00941461"/>
    <w:rsid w:val="00941B5E"/>
    <w:rsid w:val="0094489C"/>
    <w:rsid w:val="00944F25"/>
    <w:rsid w:val="009457A6"/>
    <w:rsid w:val="00945898"/>
    <w:rsid w:val="00945F88"/>
    <w:rsid w:val="00946607"/>
    <w:rsid w:val="00946F3F"/>
    <w:rsid w:val="009479B0"/>
    <w:rsid w:val="00951C12"/>
    <w:rsid w:val="009520F0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7C4"/>
    <w:rsid w:val="009973EC"/>
    <w:rsid w:val="009977A0"/>
    <w:rsid w:val="009A043F"/>
    <w:rsid w:val="009A089D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45B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1886"/>
    <w:rsid w:val="00A23BC3"/>
    <w:rsid w:val="00A26041"/>
    <w:rsid w:val="00A26FA1"/>
    <w:rsid w:val="00A270F4"/>
    <w:rsid w:val="00A2751E"/>
    <w:rsid w:val="00A300EB"/>
    <w:rsid w:val="00A307B5"/>
    <w:rsid w:val="00A3150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5BCF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304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A7F54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081"/>
    <w:rsid w:val="00AE4420"/>
    <w:rsid w:val="00AE4D6C"/>
    <w:rsid w:val="00AE5CD8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31C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0DCE"/>
    <w:rsid w:val="00B5118D"/>
    <w:rsid w:val="00B522C5"/>
    <w:rsid w:val="00B52B0F"/>
    <w:rsid w:val="00B54405"/>
    <w:rsid w:val="00B559AF"/>
    <w:rsid w:val="00B55C27"/>
    <w:rsid w:val="00B57B8E"/>
    <w:rsid w:val="00B608A4"/>
    <w:rsid w:val="00B615ED"/>
    <w:rsid w:val="00B63CBD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29BC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6BD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B92"/>
    <w:rsid w:val="00BD5E88"/>
    <w:rsid w:val="00BD71E4"/>
    <w:rsid w:val="00BD7541"/>
    <w:rsid w:val="00BD7DEA"/>
    <w:rsid w:val="00BE00A0"/>
    <w:rsid w:val="00BE01AE"/>
    <w:rsid w:val="00BE0704"/>
    <w:rsid w:val="00BE0910"/>
    <w:rsid w:val="00BE12C8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634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5F62"/>
    <w:rsid w:val="00C76D55"/>
    <w:rsid w:val="00C76DD2"/>
    <w:rsid w:val="00C76FE9"/>
    <w:rsid w:val="00C77188"/>
    <w:rsid w:val="00C808E8"/>
    <w:rsid w:val="00C82915"/>
    <w:rsid w:val="00C831AF"/>
    <w:rsid w:val="00C84D00"/>
    <w:rsid w:val="00C853B2"/>
    <w:rsid w:val="00C865A9"/>
    <w:rsid w:val="00C86872"/>
    <w:rsid w:val="00C86DAE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6560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E7F42"/>
    <w:rsid w:val="00CF0091"/>
    <w:rsid w:val="00CF0BC9"/>
    <w:rsid w:val="00CF13DC"/>
    <w:rsid w:val="00CF216B"/>
    <w:rsid w:val="00CF333F"/>
    <w:rsid w:val="00CF3B69"/>
    <w:rsid w:val="00CF44ED"/>
    <w:rsid w:val="00CF4561"/>
    <w:rsid w:val="00CF5316"/>
    <w:rsid w:val="00CF5402"/>
    <w:rsid w:val="00CF587F"/>
    <w:rsid w:val="00CF70D2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03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386"/>
    <w:rsid w:val="00DB1590"/>
    <w:rsid w:val="00DB2A7C"/>
    <w:rsid w:val="00DB3902"/>
    <w:rsid w:val="00DB5049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37328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82F"/>
    <w:rsid w:val="00E773FE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1F36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6D7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321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5D57"/>
    <w:rsid w:val="00ED6909"/>
    <w:rsid w:val="00ED71BA"/>
    <w:rsid w:val="00EE0970"/>
    <w:rsid w:val="00EE1FAB"/>
    <w:rsid w:val="00EE22E2"/>
    <w:rsid w:val="00EE2319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A8A"/>
    <w:rsid w:val="00F660E0"/>
    <w:rsid w:val="00F66444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4EC5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10B"/>
    <w:rsid w:val="00FE0693"/>
    <w:rsid w:val="00FE1AF1"/>
    <w:rsid w:val="00FE216A"/>
    <w:rsid w:val="00FE22F7"/>
    <w:rsid w:val="00FE3B18"/>
    <w:rsid w:val="00FE5C86"/>
    <w:rsid w:val="00FE5D8F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6703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70311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670311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7F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7F42"/>
  </w:style>
  <w:style w:type="paragraph" w:styleId="Zpat">
    <w:name w:val="footer"/>
    <w:basedOn w:val="Normln"/>
    <w:link w:val="ZpatChar"/>
    <w:uiPriority w:val="99"/>
    <w:unhideWhenUsed/>
    <w:rsid w:val="00CE7F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7F4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6703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70311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670311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7F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7F42"/>
  </w:style>
  <w:style w:type="paragraph" w:styleId="Zpat">
    <w:name w:val="footer"/>
    <w:basedOn w:val="Normln"/>
    <w:link w:val="ZpatChar"/>
    <w:uiPriority w:val="99"/>
    <w:unhideWhenUsed/>
    <w:rsid w:val="00CE7F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7F4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063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7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7E5939-E55E-488D-A311-F04DD8B575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6B0FE22B</Template>
  <TotalTime>136</TotalTime>
  <Pages>2</Pages>
  <Words>294</Words>
  <Characters>1739</Characters>
  <Application>Microsoft Office Word</Application>
  <DocSecurity>0</DocSecurity>
  <Lines>14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Čech Ondřej</cp:lastModifiedBy>
  <cp:revision>45</cp:revision>
  <cp:lastPrinted>2014-09-15T09:19:00Z</cp:lastPrinted>
  <dcterms:created xsi:type="dcterms:W3CDTF">2014-11-27T09:07:00Z</dcterms:created>
  <dcterms:modified xsi:type="dcterms:W3CDTF">2015-11-27T07:56:00Z</dcterms:modified>
</cp:coreProperties>
</file>