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  <w:t>OBEC</w:t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p w:rsidR="003B2F9B" w:rsidRDefault="003B2F9B" w:rsidP="0047319B">
      <w:pPr>
        <w:rPr>
          <w:b/>
          <w:szCs w:val="24"/>
        </w:rPr>
      </w:pP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44"/>
        <w:gridCol w:w="1275"/>
        <w:gridCol w:w="1842"/>
        <w:gridCol w:w="993"/>
        <w:gridCol w:w="2978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tc>
          <w:tcPr>
            <w:tcW w:w="1745" w:type="pct"/>
            <w:gridSpan w:val="2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B2F9B" w:rsidRPr="00FC4932" w:rsidRDefault="00574C24" w:rsidP="00A85F1B">
            <w:pPr>
              <w:jc w:val="both"/>
              <w:rPr>
                <w:rFonts w:eastAsia="Times New Roman" w:cs="Times New Roman"/>
                <w:b/>
                <w:sz w:val="26"/>
                <w:szCs w:val="26"/>
                <w:lang w:eastAsia="cs-CZ"/>
              </w:rPr>
            </w:pPr>
            <w:r>
              <w:rPr>
                <w:rFonts w:eastAsia="Times New Roman" w:cs="Times New Roman"/>
                <w:b/>
                <w:sz w:val="26"/>
                <w:szCs w:val="26"/>
                <w:lang w:eastAsia="cs-CZ"/>
              </w:rPr>
              <w:t xml:space="preserve"> </w:t>
            </w:r>
            <w:sdt>
              <w:sdtPr>
                <w:rPr>
                  <w:rFonts w:eastAsia="Times New Roman" w:cs="Times New Roman"/>
                  <w:b/>
                  <w:sz w:val="26"/>
                  <w:szCs w:val="26"/>
                  <w:lang w:eastAsia="cs-CZ"/>
                </w:rPr>
                <w:id w:val="-1643338769"/>
                <w:placeholder>
                  <w:docPart w:val="4C189FDCD27340139C38FF5E064AB728"/>
                </w:placeholder>
                <w:showingPlcHdr/>
              </w:sdtPr>
              <w:sdtEndPr/>
              <w:sdtContent>
                <w:bookmarkStart w:id="0" w:name="_GoBack"/>
                <w:r w:rsidR="00A85F1B">
                  <w:rPr>
                    <w:rStyle w:val="Zstupntext"/>
                  </w:rPr>
                  <w:t>Zadejte název obce</w:t>
                </w:r>
                <w:bookmarkEnd w:id="0"/>
              </w:sdtContent>
            </w:sdt>
          </w:p>
        </w:tc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152821977"/>
            <w:placeholder>
              <w:docPart w:val="6BDAC26C8DC44222A148154A0190BE38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A85F1B" w:rsidP="00A85F1B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Zadejte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402710621"/>
            <w:placeholder>
              <w:docPart w:val="E5008857DAE14414896972F14A996361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A85F1B" w:rsidP="00A85F1B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 ze seznamu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062833487"/>
            <w:placeholder>
              <w:docPart w:val="1E855D7070CE4D4BADB6B424E3331918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A85F1B" w:rsidP="00A85F1B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Zadejte adresu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477454195"/>
            <w:placeholder>
              <w:docPart w:val="1B6730B56FDD4DF08FEF7DC20692AA88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A85F1B" w:rsidP="00A85F1B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Zadejte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958106465"/>
            <w:placeholder>
              <w:docPart w:val="0F28A1BA7CF04C3BAC8332BF815AA1B0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A85F1B" w:rsidP="00A85F1B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551358367"/>
            <w:placeholder>
              <w:docPart w:val="207FC6DBAE0447D2BE7D8FF4F752B698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A85F1B" w:rsidP="00A85F1B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2052952446"/>
            <w:placeholder>
              <w:docPart w:val="8B3537761B2C4E93B17E9CB6627DE019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A85F1B" w:rsidP="00A85F1B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starosty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3333" w:type="pct"/>
            <w:gridSpan w:val="4"/>
            <w:tcBorders>
              <w:top w:val="single" w:sz="12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2016)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333382543"/>
            <w:placeholder>
              <w:docPart w:val="5D949DDE938C4937908F720EF53EE0D7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A85F1B" w:rsidP="000279D2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</w:t>
                </w:r>
              </w:p>
            </w:tc>
          </w:sdtContent>
        </w:sdt>
      </w:tr>
      <w:tr w:rsidR="003B2F9B" w:rsidRPr="008571AC" w:rsidTr="00DF7EFA">
        <w:trPr>
          <w:trHeight w:val="516"/>
        </w:trPr>
        <w:tc>
          <w:tcPr>
            <w:tcW w:w="3333" w:type="pct"/>
            <w:gridSpan w:val="4"/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3B2F9B" w:rsidRPr="008571AC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sz w:val="16"/>
                <w:szCs w:val="16"/>
                <w:lang w:eastAsia="cs-CZ"/>
              </w:rPr>
              <w:t>(vyplní pouze obec žádající v DT Projekty obcí pro část obce do 500 obyvatel)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642229440"/>
            <w:placeholder>
              <w:docPart w:val="EA54F01655FE47D0B19439CD717FF4E4"/>
            </w:placeholder>
            <w:showingPlcHdr/>
          </w:sdtPr>
          <w:sdtEndPr/>
          <w:sdtContent>
            <w:tc>
              <w:tcPr>
                <w:tcW w:w="1667" w:type="pct"/>
                <w:shd w:val="clear" w:color="auto" w:fill="auto"/>
                <w:vAlign w:val="center"/>
              </w:tcPr>
              <w:p w:rsidR="003B2F9B" w:rsidRPr="00BF10F9" w:rsidRDefault="008B6188" w:rsidP="008B6188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místní části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3B2F9B" w:rsidRPr="0047319B" w:rsidRDefault="003B2F9B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prohlašuji, že:</w:t>
      </w:r>
    </w:p>
    <w:p w:rsidR="00444ED8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obec </w:t>
      </w:r>
      <w:r w:rsidR="009E1010" w:rsidRPr="009E1010">
        <w:rPr>
          <w:rFonts w:ascii="Cambria" w:hAnsi="Cambria"/>
          <w:b/>
          <w:sz w:val="24"/>
          <w:szCs w:val="24"/>
        </w:rPr>
        <w:t xml:space="preserve">nemá nevypořádané závazky </w:t>
      </w:r>
      <w:r w:rsidR="009E1010" w:rsidRPr="009E1010">
        <w:rPr>
          <w:rFonts w:ascii="Cambria" w:hAnsi="Cambria"/>
          <w:sz w:val="24"/>
          <w:szCs w:val="24"/>
        </w:rPr>
        <w:t>vůči Plzeňskému kraji</w:t>
      </w:r>
      <w:r w:rsidRPr="009E1010"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201</w:t>
      </w:r>
      <w:r w:rsidR="006137B8">
        <w:rPr>
          <w:rFonts w:ascii="Cambria" w:hAnsi="Cambria"/>
          <w:sz w:val="24"/>
          <w:szCs w:val="24"/>
        </w:rPr>
        <w:t>6</w:t>
      </w:r>
      <w:r w:rsidR="00FC4932">
        <w:rPr>
          <w:rFonts w:ascii="Cambria" w:hAnsi="Cambria"/>
          <w:sz w:val="24"/>
          <w:szCs w:val="24"/>
        </w:rPr>
        <w:t xml:space="preserve"> a zavazuji se je dodržovat;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Pr="004E7CEA">
        <w:rPr>
          <w:rFonts w:ascii="Cambria" w:hAnsi="Cambria"/>
          <w:b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numPr>
          <w:ilvl w:val="0"/>
          <w:numId w:val="1"/>
        </w:numPr>
        <w:spacing w:after="120"/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444ED8" w:rsidRPr="002720D5" w:rsidRDefault="00444ED8" w:rsidP="00444ED8">
      <w:pPr>
        <w:pStyle w:val="Zkladntextodsazen"/>
        <w:ind w:left="0" w:right="-115"/>
        <w:jc w:val="both"/>
        <w:rPr>
          <w:rFonts w:ascii="Cambria" w:hAnsi="Cambria"/>
          <w:sz w:val="24"/>
          <w:szCs w:val="24"/>
        </w:rPr>
      </w:pPr>
    </w:p>
    <w:p w:rsidR="00444ED8" w:rsidRDefault="00444ED8" w:rsidP="00444ED8">
      <w:pPr>
        <w:pStyle w:val="Zkladntextodsazen"/>
        <w:ind w:left="0" w:right="-115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b/>
          <w:sz w:val="24"/>
          <w:szCs w:val="24"/>
        </w:rPr>
        <w:t>Souhlasím</w:t>
      </w:r>
      <w:r w:rsidRPr="002720D5">
        <w:rPr>
          <w:rFonts w:ascii="Cambria" w:hAnsi="Cambria"/>
          <w:sz w:val="24"/>
          <w:szCs w:val="24"/>
        </w:rPr>
        <w:t xml:space="preserve"> se zveřejněn</w:t>
      </w:r>
      <w:r w:rsidR="00FC4932">
        <w:rPr>
          <w:rFonts w:ascii="Cambria" w:hAnsi="Cambria"/>
          <w:sz w:val="24"/>
          <w:szCs w:val="24"/>
        </w:rPr>
        <w:t xml:space="preserve">ím názvu žadatele, názvu akce, </w:t>
      </w:r>
      <w:r w:rsidRPr="002720D5">
        <w:rPr>
          <w:rFonts w:ascii="Cambria" w:hAnsi="Cambria"/>
          <w:sz w:val="24"/>
          <w:szCs w:val="24"/>
        </w:rPr>
        <w:t xml:space="preserve">výše poskytnuté dotace </w:t>
      </w:r>
      <w:r w:rsidR="002720D5" w:rsidRPr="002720D5">
        <w:rPr>
          <w:rFonts w:ascii="Cambria" w:hAnsi="Cambria"/>
          <w:sz w:val="24"/>
          <w:szCs w:val="24"/>
        </w:rPr>
        <w:t>a </w:t>
      </w:r>
      <w:r w:rsidRPr="002720D5">
        <w:rPr>
          <w:rFonts w:ascii="Cambria" w:hAnsi="Cambria"/>
          <w:sz w:val="24"/>
          <w:szCs w:val="24"/>
        </w:rPr>
        <w:t>odůvodnění případného neposkytnutí dotace v systému eDotace a na portále Plzeňského kraje.</w:t>
      </w:r>
    </w:p>
    <w:p w:rsidR="005641AA" w:rsidRPr="002720D5" w:rsidRDefault="005641AA" w:rsidP="00444ED8">
      <w:pPr>
        <w:pStyle w:val="Zkladntextodsazen"/>
        <w:ind w:left="0" w:right="-115"/>
        <w:jc w:val="both"/>
        <w:rPr>
          <w:rFonts w:ascii="Cambria" w:hAnsi="Cambria"/>
          <w:sz w:val="24"/>
          <w:szCs w:val="24"/>
        </w:rPr>
      </w:pPr>
    </w:p>
    <w:p w:rsidR="00444ED8" w:rsidRPr="002720D5" w:rsidRDefault="00444ED8" w:rsidP="00444ED8">
      <w:pPr>
        <w:spacing w:before="120"/>
        <w:jc w:val="both"/>
        <w:rPr>
          <w:szCs w:val="24"/>
        </w:rPr>
      </w:pPr>
    </w:p>
    <w:p w:rsidR="0047319B" w:rsidRPr="002720D5" w:rsidRDefault="0047319B" w:rsidP="00DD74A0">
      <w:pPr>
        <w:tabs>
          <w:tab w:val="left" w:pos="4395"/>
        </w:tabs>
        <w:rPr>
          <w:b/>
          <w:szCs w:val="24"/>
        </w:rPr>
      </w:pPr>
    </w:p>
    <w:p w:rsidR="00723FAE" w:rsidRDefault="00723FAE" w:rsidP="00DD74A0">
      <w:pPr>
        <w:tabs>
          <w:tab w:val="left" w:pos="4395"/>
        </w:tabs>
        <w:rPr>
          <w:b/>
          <w:szCs w:val="24"/>
        </w:rPr>
      </w:pPr>
    </w:p>
    <w:p w:rsidR="008B6188" w:rsidRDefault="008B6188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8B6188" w:rsidRDefault="00574C24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A85F1B">
        <w:rPr>
          <w:szCs w:val="24"/>
        </w:rPr>
        <w:t> </w:t>
      </w:r>
      <w:sdt>
        <w:sdtPr>
          <w:rPr>
            <w:szCs w:val="24"/>
          </w:rPr>
          <w:id w:val="874043351"/>
          <w:placeholder>
            <w:docPart w:val="F866965972394F18AEBF55C0AD4880FB"/>
          </w:placeholder>
          <w:showingPlcHdr/>
        </w:sdtPr>
        <w:sdtEndPr/>
        <w:sdtContent>
          <w:r w:rsidR="00E6554D">
            <w:rPr>
              <w:rStyle w:val="Zstupntext"/>
            </w:rPr>
            <w:t>Zadejte místo</w:t>
          </w:r>
        </w:sdtContent>
      </w:sdt>
      <w:r>
        <w:rPr>
          <w:szCs w:val="24"/>
        </w:rPr>
        <w:t xml:space="preserve"> </w:t>
      </w:r>
      <w:r w:rsidR="00DD74A0">
        <w:rPr>
          <w:szCs w:val="24"/>
        </w:rPr>
        <w:t>dne</w:t>
      </w:r>
      <w:r>
        <w:rPr>
          <w:szCs w:val="24"/>
        </w:rPr>
        <w:t xml:space="preserve"> </w:t>
      </w:r>
      <w:sdt>
        <w:sdtPr>
          <w:rPr>
            <w:szCs w:val="24"/>
          </w:rPr>
          <w:id w:val="-1457317875"/>
          <w:placeholder>
            <w:docPart w:val="CEE22C42CB454BECBEE2F572A74202C2"/>
          </w:placeholder>
          <w:showingPlcHdr/>
          <w:date w:fullDate="2015-12-14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E22E0C">
            <w:rPr>
              <w:rStyle w:val="Zstupntext"/>
            </w:rPr>
            <w:t>Vyberte</w:t>
          </w:r>
          <w:r w:rsidR="00E6554D" w:rsidRPr="00E60BD5">
            <w:rPr>
              <w:rStyle w:val="Zstupntext"/>
            </w:rPr>
            <w:t xml:space="preserve"> datum</w:t>
          </w:r>
        </w:sdtContent>
      </w:sdt>
      <w:r w:rsidR="00DD74A0">
        <w:rPr>
          <w:szCs w:val="24"/>
        </w:rPr>
        <w:tab/>
      </w:r>
    </w:p>
    <w:p w:rsidR="00DD74A0" w:rsidRDefault="008B6188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DD74A0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8B6188">
        <w:rPr>
          <w:i/>
          <w:sz w:val="20"/>
          <w:szCs w:val="20"/>
        </w:rPr>
        <w:t xml:space="preserve">  </w:t>
      </w:r>
      <w:r w:rsidRPr="00E93A09">
        <w:rPr>
          <w:i/>
          <w:sz w:val="20"/>
          <w:szCs w:val="20"/>
        </w:rPr>
        <w:t xml:space="preserve">podpis </w:t>
      </w:r>
      <w:r w:rsidR="0047319B">
        <w:rPr>
          <w:i/>
          <w:sz w:val="20"/>
          <w:szCs w:val="20"/>
        </w:rPr>
        <w:t>starosty</w:t>
      </w:r>
      <w:r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DD74A0" w:rsidRPr="00E93A09" w:rsidSect="00C078A4">
      <w:head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201</w:t>
    </w:r>
    <w:r w:rsidR="006137B8">
      <w:rPr>
        <w:i/>
        <w:color w:val="0070C0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YsfI5rxY9rk4IyAr5JBPqfs37g=" w:salt="tMbCHUBf9mLWsDhx8z+rkw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279D2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078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0F1C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98D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898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4C24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177F9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2B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88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0CAC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1B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2E0C"/>
    <w:rsid w:val="00E23335"/>
    <w:rsid w:val="00E2483D"/>
    <w:rsid w:val="00E249E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4D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Zstupntext">
    <w:name w:val="Placeholder Text"/>
    <w:basedOn w:val="Standardnpsmoodstavce"/>
    <w:uiPriority w:val="99"/>
    <w:semiHidden/>
    <w:rsid w:val="008B6188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61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1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Zstupntext">
    <w:name w:val="Placeholder Text"/>
    <w:basedOn w:val="Standardnpsmoodstavce"/>
    <w:uiPriority w:val="99"/>
    <w:semiHidden/>
    <w:rsid w:val="008B6188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61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1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C189FDCD27340139C38FF5E064AB72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2C49DE1-2209-48C6-9C7D-4D41BF81C6A3}"/>
      </w:docPartPr>
      <w:docPartBody>
        <w:p w:rsidR="00330603" w:rsidRDefault="0028197D" w:rsidP="0028197D">
          <w:pPr>
            <w:pStyle w:val="4C189FDCD27340139C38FF5E064AB7287"/>
          </w:pPr>
          <w:r>
            <w:rPr>
              <w:rStyle w:val="Zstupntext"/>
            </w:rPr>
            <w:t>Zadejte název obce</w:t>
          </w:r>
        </w:p>
      </w:docPartBody>
    </w:docPart>
    <w:docPart>
      <w:docPartPr>
        <w:name w:val="6BDAC26C8DC44222A148154A0190BE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765F24-71E9-473A-8D32-DD5CB3484C58}"/>
      </w:docPartPr>
      <w:docPartBody>
        <w:p w:rsidR="00330603" w:rsidRDefault="0028197D" w:rsidP="0028197D">
          <w:pPr>
            <w:pStyle w:val="6BDAC26C8DC44222A148154A0190BE387"/>
          </w:pPr>
          <w:r>
            <w:rPr>
              <w:rStyle w:val="Zstupntext"/>
            </w:rPr>
            <w:t>Zadejte IČO obce</w:t>
          </w:r>
        </w:p>
      </w:docPartBody>
    </w:docPart>
    <w:docPart>
      <w:docPartPr>
        <w:name w:val="E5008857DAE14414896972F14A99636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27101FB-9033-4ACE-862F-22EB66FA5044}"/>
      </w:docPartPr>
      <w:docPartBody>
        <w:p w:rsidR="00330603" w:rsidRDefault="0028197D" w:rsidP="0028197D">
          <w:pPr>
            <w:pStyle w:val="E5008857DAE14414896972F14A9963617"/>
          </w:pPr>
          <w:r>
            <w:rPr>
              <w:rStyle w:val="Zstupntext"/>
            </w:rPr>
            <w:t>Vyberte okres ze seznamu</w:t>
          </w:r>
        </w:p>
      </w:docPartBody>
    </w:docPart>
    <w:docPart>
      <w:docPartPr>
        <w:name w:val="1E855D7070CE4D4BADB6B424E333191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79E38CF-DE28-4860-9CB8-5066BEAD807E}"/>
      </w:docPartPr>
      <w:docPartBody>
        <w:p w:rsidR="00330603" w:rsidRDefault="0028197D" w:rsidP="0028197D">
          <w:pPr>
            <w:pStyle w:val="1E855D7070CE4D4BADB6B424E33319187"/>
          </w:pPr>
          <w:r>
            <w:rPr>
              <w:rStyle w:val="Zstupntext"/>
            </w:rPr>
            <w:t>Zadejte adresu včetně PSČ a pošty</w:t>
          </w:r>
        </w:p>
      </w:docPartBody>
    </w:docPart>
    <w:docPart>
      <w:docPartPr>
        <w:name w:val="1B6730B56FDD4DF08FEF7DC20692AA8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83CEBF5-B6DB-40A7-A30D-920492F98335}"/>
      </w:docPartPr>
      <w:docPartBody>
        <w:p w:rsidR="00330603" w:rsidRDefault="0028197D" w:rsidP="0028197D">
          <w:pPr>
            <w:pStyle w:val="1B6730B56FDD4DF08FEF7DC20692AA887"/>
          </w:pPr>
          <w:r>
            <w:rPr>
              <w:rStyle w:val="Zstupntext"/>
            </w:rPr>
            <w:t>Zadejte e-mail obce</w:t>
          </w:r>
        </w:p>
      </w:docPartBody>
    </w:docPart>
    <w:docPart>
      <w:docPartPr>
        <w:name w:val="0F28A1BA7CF04C3BAC8332BF815AA1B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AF1AB6F-F5E4-4B67-8F92-CF1C805278AA}"/>
      </w:docPartPr>
      <w:docPartBody>
        <w:p w:rsidR="00330603" w:rsidRDefault="0028197D" w:rsidP="0028197D">
          <w:pPr>
            <w:pStyle w:val="0F28A1BA7CF04C3BAC8332BF815AA1B07"/>
          </w:pPr>
          <w:r>
            <w:rPr>
              <w:rStyle w:val="Zstupntext"/>
            </w:rPr>
            <w:t>Uveďte titul, jméno a příjmení starosty</w:t>
          </w:r>
        </w:p>
      </w:docPartBody>
    </w:docPart>
    <w:docPart>
      <w:docPartPr>
        <w:name w:val="207FC6DBAE0447D2BE7D8FF4F752B69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A1B02E5-8936-442B-B640-627D0A68E3F3}"/>
      </w:docPartPr>
      <w:docPartBody>
        <w:p w:rsidR="00330603" w:rsidRDefault="0028197D" w:rsidP="0028197D">
          <w:pPr>
            <w:pStyle w:val="207FC6DBAE0447D2BE7D8FF4F752B6987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8B3537761B2C4E93B17E9CB6627DE0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B16C45C-302F-4AE3-B60A-E7B8BB622CA4}"/>
      </w:docPartPr>
      <w:docPartBody>
        <w:p w:rsidR="00330603" w:rsidRDefault="0028197D" w:rsidP="0028197D">
          <w:pPr>
            <w:pStyle w:val="8B3537761B2C4E93B17E9CB6627DE0197"/>
          </w:pPr>
          <w:r>
            <w:rPr>
              <w:rStyle w:val="Zstupntext"/>
            </w:rPr>
            <w:t>Uveďte e-mail starosty</w:t>
          </w:r>
        </w:p>
      </w:docPartBody>
    </w:docPart>
    <w:docPart>
      <w:docPartPr>
        <w:name w:val="5D949DDE938C4937908F720EF53EE0D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45E7CBB-DC63-4908-9F3F-1C80199F864B}"/>
      </w:docPartPr>
      <w:docPartBody>
        <w:p w:rsidR="00330603" w:rsidRDefault="0028197D" w:rsidP="0028197D">
          <w:pPr>
            <w:pStyle w:val="5D949DDE938C4937908F720EF53EE0D77"/>
          </w:pPr>
          <w:r>
            <w:rPr>
              <w:rStyle w:val="Zstupntext"/>
            </w:rPr>
            <w:t>Uveďte počet obyvatel obce</w:t>
          </w:r>
        </w:p>
      </w:docPartBody>
    </w:docPart>
    <w:docPart>
      <w:docPartPr>
        <w:name w:val="EA54F01655FE47D0B19439CD717FF4E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15A680-BDFF-435A-930D-C071F1FAC943}"/>
      </w:docPartPr>
      <w:docPartBody>
        <w:p w:rsidR="00330603" w:rsidRDefault="0028197D" w:rsidP="0028197D">
          <w:pPr>
            <w:pStyle w:val="EA54F01655FE47D0B19439CD717FF4E47"/>
          </w:pPr>
          <w:r>
            <w:rPr>
              <w:rStyle w:val="Zstupntext"/>
            </w:rPr>
            <w:t>Uveďte počet obyvatel místní části</w:t>
          </w:r>
        </w:p>
      </w:docPartBody>
    </w:docPart>
    <w:docPart>
      <w:docPartPr>
        <w:name w:val="CEE22C42CB454BECBEE2F572A74202C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C37B9C5-A66D-4458-BD28-BF7F5EA86FAE}"/>
      </w:docPartPr>
      <w:docPartBody>
        <w:p w:rsidR="00330603" w:rsidRDefault="0028197D" w:rsidP="0028197D">
          <w:pPr>
            <w:pStyle w:val="CEE22C42CB454BECBEE2F572A74202C27"/>
          </w:pPr>
          <w:r>
            <w:rPr>
              <w:rStyle w:val="Zstupntext"/>
            </w:rPr>
            <w:t>Vyberte</w:t>
          </w:r>
          <w:r w:rsidRPr="00E60BD5">
            <w:rPr>
              <w:rStyle w:val="Zstupntext"/>
            </w:rPr>
            <w:t xml:space="preserve"> datum</w:t>
          </w:r>
        </w:p>
      </w:docPartBody>
    </w:docPart>
    <w:docPart>
      <w:docPartPr>
        <w:name w:val="F866965972394F18AEBF55C0AD4880F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8166A9F-5514-4E03-A256-379901A750BE}"/>
      </w:docPartPr>
      <w:docPartBody>
        <w:p w:rsidR="00EA6502" w:rsidRDefault="0028197D" w:rsidP="0028197D">
          <w:pPr>
            <w:pStyle w:val="F866965972394F18AEBF55C0AD4880FB5"/>
          </w:pPr>
          <w:r>
            <w:rPr>
              <w:rStyle w:val="Zstupntext"/>
            </w:rPr>
            <w:t>Zadejte místo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2B5"/>
    <w:rsid w:val="000232B5"/>
    <w:rsid w:val="00225850"/>
    <w:rsid w:val="0028197D"/>
    <w:rsid w:val="00330603"/>
    <w:rsid w:val="009546B5"/>
    <w:rsid w:val="00EA6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28197D"/>
    <w:rPr>
      <w:color w:val="808080"/>
    </w:rPr>
  </w:style>
  <w:style w:type="paragraph" w:customStyle="1" w:styleId="4C189FDCD27340139C38FF5E064AB728">
    <w:name w:val="4C189FDCD27340139C38FF5E064AB72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">
    <w:name w:val="6BDAC26C8DC44222A148154A0190BE3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">
    <w:name w:val="E5008857DAE14414896972F14A99636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">
    <w:name w:val="1E855D7070CE4D4BADB6B424E333191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">
    <w:name w:val="1B6730B56FDD4DF08FEF7DC20692AA8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">
    <w:name w:val="0F28A1BA7CF04C3BAC8332BF815AA1B0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">
    <w:name w:val="207FC6DBAE0447D2BE7D8FF4F752B69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">
    <w:name w:val="8B3537761B2C4E93B17E9CB6627DE019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">
    <w:name w:val="5D949DDE938C4937908F720EF53EE0D7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">
    <w:name w:val="EA54F01655FE47D0B19439CD717FF4E4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FFC957FDB0E47E399317D6E4353A851">
    <w:name w:val="BFFC957FDB0E47E399317D6E4353A85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">
    <w:name w:val="CEE22C42CB454BECBEE2F572A74202C2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1">
    <w:name w:val="4C189FDCD27340139C38FF5E064AB72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1">
    <w:name w:val="6BDAC26C8DC44222A148154A0190BE3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1">
    <w:name w:val="E5008857DAE14414896972F14A996361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1">
    <w:name w:val="1E855D7070CE4D4BADB6B424E333191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1">
    <w:name w:val="1B6730B56FDD4DF08FEF7DC20692AA8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1">
    <w:name w:val="0F28A1BA7CF04C3BAC8332BF815AA1B0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1">
    <w:name w:val="207FC6DBAE0447D2BE7D8FF4F752B69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1">
    <w:name w:val="8B3537761B2C4E93B17E9CB6627DE019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1">
    <w:name w:val="5D949DDE938C4937908F720EF53EE0D7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1">
    <w:name w:val="EA54F01655FE47D0B19439CD717FF4E4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FFC957FDB0E47E399317D6E4353A8511">
    <w:name w:val="BFFC957FDB0E47E399317D6E4353A851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1">
    <w:name w:val="CEE22C42CB454BECBEE2F572A74202C2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2">
    <w:name w:val="4C189FDCD27340139C38FF5E064AB72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2">
    <w:name w:val="6BDAC26C8DC44222A148154A0190BE3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2">
    <w:name w:val="E5008857DAE14414896972F14A996361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2">
    <w:name w:val="1E855D7070CE4D4BADB6B424E333191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2">
    <w:name w:val="1B6730B56FDD4DF08FEF7DC20692AA8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2">
    <w:name w:val="0F28A1BA7CF04C3BAC8332BF815AA1B0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2">
    <w:name w:val="207FC6DBAE0447D2BE7D8FF4F752B69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2">
    <w:name w:val="8B3537761B2C4E93B17E9CB6627DE019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2">
    <w:name w:val="5D949DDE938C4937908F720EF53EE0D7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2">
    <w:name w:val="EA54F01655FE47D0B19439CD717FF4E4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">
    <w:name w:val="F866965972394F18AEBF55C0AD4880FB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2">
    <w:name w:val="CEE22C42CB454BECBEE2F572A74202C2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3">
    <w:name w:val="4C189FDCD27340139C38FF5E064AB72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3">
    <w:name w:val="6BDAC26C8DC44222A148154A0190BE3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3">
    <w:name w:val="E5008857DAE14414896972F14A996361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3">
    <w:name w:val="1E855D7070CE4D4BADB6B424E333191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3">
    <w:name w:val="1B6730B56FDD4DF08FEF7DC20692AA8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3">
    <w:name w:val="0F28A1BA7CF04C3BAC8332BF815AA1B0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3">
    <w:name w:val="207FC6DBAE0447D2BE7D8FF4F752B69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3">
    <w:name w:val="8B3537761B2C4E93B17E9CB6627DE019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3">
    <w:name w:val="5D949DDE938C4937908F720EF53EE0D7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3">
    <w:name w:val="EA54F01655FE47D0B19439CD717FF4E4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1">
    <w:name w:val="F866965972394F18AEBF55C0AD4880FB1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3">
    <w:name w:val="CEE22C42CB454BECBEE2F572A74202C2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4">
    <w:name w:val="4C189FDCD27340139C38FF5E064AB72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4">
    <w:name w:val="6BDAC26C8DC44222A148154A0190BE3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4">
    <w:name w:val="E5008857DAE14414896972F14A996361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4">
    <w:name w:val="1E855D7070CE4D4BADB6B424E333191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4">
    <w:name w:val="1B6730B56FDD4DF08FEF7DC20692AA8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4">
    <w:name w:val="0F28A1BA7CF04C3BAC8332BF815AA1B0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4">
    <w:name w:val="207FC6DBAE0447D2BE7D8FF4F752B69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4">
    <w:name w:val="8B3537761B2C4E93B17E9CB6627DE019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4">
    <w:name w:val="5D949DDE938C4937908F720EF53EE0D7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4">
    <w:name w:val="EA54F01655FE47D0B19439CD717FF4E4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2">
    <w:name w:val="F866965972394F18AEBF55C0AD4880FB2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4">
    <w:name w:val="CEE22C42CB454BECBEE2F572A74202C2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5">
    <w:name w:val="4C189FDCD27340139C38FF5E064AB72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5">
    <w:name w:val="6BDAC26C8DC44222A148154A0190BE3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5">
    <w:name w:val="E5008857DAE14414896972F14A996361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5">
    <w:name w:val="1E855D7070CE4D4BADB6B424E333191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5">
    <w:name w:val="1B6730B56FDD4DF08FEF7DC20692AA8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5">
    <w:name w:val="0F28A1BA7CF04C3BAC8332BF815AA1B0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5">
    <w:name w:val="207FC6DBAE0447D2BE7D8FF4F752B69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5">
    <w:name w:val="8B3537761B2C4E93B17E9CB6627DE019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5">
    <w:name w:val="5D949DDE938C4937908F720EF53EE0D7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5">
    <w:name w:val="EA54F01655FE47D0B19439CD717FF4E4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3">
    <w:name w:val="F866965972394F18AEBF55C0AD4880FB3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5">
    <w:name w:val="CEE22C42CB454BECBEE2F572A74202C2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6">
    <w:name w:val="4C189FDCD27340139C38FF5E064AB72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6">
    <w:name w:val="6BDAC26C8DC44222A148154A0190BE3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6">
    <w:name w:val="E5008857DAE14414896972F14A996361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6">
    <w:name w:val="1E855D7070CE4D4BADB6B424E333191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6">
    <w:name w:val="1B6730B56FDD4DF08FEF7DC20692AA8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6">
    <w:name w:val="0F28A1BA7CF04C3BAC8332BF815AA1B0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6">
    <w:name w:val="207FC6DBAE0447D2BE7D8FF4F752B69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6">
    <w:name w:val="8B3537761B2C4E93B17E9CB6627DE019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6">
    <w:name w:val="5D949DDE938C4937908F720EF53EE0D7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6">
    <w:name w:val="EA54F01655FE47D0B19439CD717FF4E4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4">
    <w:name w:val="F866965972394F18AEBF55C0AD4880FB4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6">
    <w:name w:val="CEE22C42CB454BECBEE2F572A74202C2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7">
    <w:name w:val="4C189FDCD27340139C38FF5E064AB72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7">
    <w:name w:val="6BDAC26C8DC44222A148154A0190BE3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7">
    <w:name w:val="E5008857DAE14414896972F14A996361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7">
    <w:name w:val="1E855D7070CE4D4BADB6B424E333191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7">
    <w:name w:val="1B6730B56FDD4DF08FEF7DC20692AA8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7">
    <w:name w:val="0F28A1BA7CF04C3BAC8332BF815AA1B0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7">
    <w:name w:val="207FC6DBAE0447D2BE7D8FF4F752B69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7">
    <w:name w:val="8B3537761B2C4E93B17E9CB6627DE019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7">
    <w:name w:val="5D949DDE938C4937908F720EF53EE0D7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7">
    <w:name w:val="EA54F01655FE47D0B19439CD717FF4E4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5">
    <w:name w:val="F866965972394F18AEBF55C0AD4880FB5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7">
    <w:name w:val="CEE22C42CB454BECBEE2F572A74202C2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28197D"/>
    <w:rPr>
      <w:color w:val="808080"/>
    </w:rPr>
  </w:style>
  <w:style w:type="paragraph" w:customStyle="1" w:styleId="4C189FDCD27340139C38FF5E064AB728">
    <w:name w:val="4C189FDCD27340139C38FF5E064AB72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">
    <w:name w:val="6BDAC26C8DC44222A148154A0190BE3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">
    <w:name w:val="E5008857DAE14414896972F14A99636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">
    <w:name w:val="1E855D7070CE4D4BADB6B424E333191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">
    <w:name w:val="1B6730B56FDD4DF08FEF7DC20692AA8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">
    <w:name w:val="0F28A1BA7CF04C3BAC8332BF815AA1B0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">
    <w:name w:val="207FC6DBAE0447D2BE7D8FF4F752B698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">
    <w:name w:val="8B3537761B2C4E93B17E9CB6627DE019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">
    <w:name w:val="5D949DDE938C4937908F720EF53EE0D7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">
    <w:name w:val="EA54F01655FE47D0B19439CD717FF4E4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FFC957FDB0E47E399317D6E4353A851">
    <w:name w:val="BFFC957FDB0E47E399317D6E4353A85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">
    <w:name w:val="CEE22C42CB454BECBEE2F572A74202C2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1">
    <w:name w:val="4C189FDCD27340139C38FF5E064AB72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1">
    <w:name w:val="6BDAC26C8DC44222A148154A0190BE3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1">
    <w:name w:val="E5008857DAE14414896972F14A996361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1">
    <w:name w:val="1E855D7070CE4D4BADB6B424E333191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1">
    <w:name w:val="1B6730B56FDD4DF08FEF7DC20692AA8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1">
    <w:name w:val="0F28A1BA7CF04C3BAC8332BF815AA1B0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1">
    <w:name w:val="207FC6DBAE0447D2BE7D8FF4F752B698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1">
    <w:name w:val="8B3537761B2C4E93B17E9CB6627DE019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1">
    <w:name w:val="5D949DDE938C4937908F720EF53EE0D7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1">
    <w:name w:val="EA54F01655FE47D0B19439CD717FF4E4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FFC957FDB0E47E399317D6E4353A8511">
    <w:name w:val="BFFC957FDB0E47E399317D6E4353A851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1">
    <w:name w:val="CEE22C42CB454BECBEE2F572A74202C21"/>
    <w:rsid w:val="000232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2">
    <w:name w:val="4C189FDCD27340139C38FF5E064AB72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2">
    <w:name w:val="6BDAC26C8DC44222A148154A0190BE3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2">
    <w:name w:val="E5008857DAE14414896972F14A996361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2">
    <w:name w:val="1E855D7070CE4D4BADB6B424E333191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2">
    <w:name w:val="1B6730B56FDD4DF08FEF7DC20692AA8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2">
    <w:name w:val="0F28A1BA7CF04C3BAC8332BF815AA1B0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2">
    <w:name w:val="207FC6DBAE0447D2BE7D8FF4F752B698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2">
    <w:name w:val="8B3537761B2C4E93B17E9CB6627DE019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2">
    <w:name w:val="5D949DDE938C4937908F720EF53EE0D7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2">
    <w:name w:val="EA54F01655FE47D0B19439CD717FF4E4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">
    <w:name w:val="F866965972394F18AEBF55C0AD4880FB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2">
    <w:name w:val="CEE22C42CB454BECBEE2F572A74202C22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3">
    <w:name w:val="4C189FDCD27340139C38FF5E064AB72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3">
    <w:name w:val="6BDAC26C8DC44222A148154A0190BE3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3">
    <w:name w:val="E5008857DAE14414896972F14A996361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3">
    <w:name w:val="1E855D7070CE4D4BADB6B424E333191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3">
    <w:name w:val="1B6730B56FDD4DF08FEF7DC20692AA8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3">
    <w:name w:val="0F28A1BA7CF04C3BAC8332BF815AA1B0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3">
    <w:name w:val="207FC6DBAE0447D2BE7D8FF4F752B698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3">
    <w:name w:val="8B3537761B2C4E93B17E9CB6627DE019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3">
    <w:name w:val="5D949DDE938C4937908F720EF53EE0D7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3">
    <w:name w:val="EA54F01655FE47D0B19439CD717FF4E4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1">
    <w:name w:val="F866965972394F18AEBF55C0AD4880FB1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3">
    <w:name w:val="CEE22C42CB454BECBEE2F572A74202C23"/>
    <w:rsid w:val="009546B5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4">
    <w:name w:val="4C189FDCD27340139C38FF5E064AB72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4">
    <w:name w:val="6BDAC26C8DC44222A148154A0190BE3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4">
    <w:name w:val="E5008857DAE14414896972F14A996361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4">
    <w:name w:val="1E855D7070CE4D4BADB6B424E333191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4">
    <w:name w:val="1B6730B56FDD4DF08FEF7DC20692AA8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4">
    <w:name w:val="0F28A1BA7CF04C3BAC8332BF815AA1B0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4">
    <w:name w:val="207FC6DBAE0447D2BE7D8FF4F752B698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4">
    <w:name w:val="8B3537761B2C4E93B17E9CB6627DE019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4">
    <w:name w:val="5D949DDE938C4937908F720EF53EE0D7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4">
    <w:name w:val="EA54F01655FE47D0B19439CD717FF4E4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2">
    <w:name w:val="F866965972394F18AEBF55C0AD4880FB2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4">
    <w:name w:val="CEE22C42CB454BECBEE2F572A74202C24"/>
    <w:rsid w:val="00EA6502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5">
    <w:name w:val="4C189FDCD27340139C38FF5E064AB72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5">
    <w:name w:val="6BDAC26C8DC44222A148154A0190BE3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5">
    <w:name w:val="E5008857DAE14414896972F14A996361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5">
    <w:name w:val="1E855D7070CE4D4BADB6B424E333191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5">
    <w:name w:val="1B6730B56FDD4DF08FEF7DC20692AA8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5">
    <w:name w:val="0F28A1BA7CF04C3BAC8332BF815AA1B0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5">
    <w:name w:val="207FC6DBAE0447D2BE7D8FF4F752B698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5">
    <w:name w:val="8B3537761B2C4E93B17E9CB6627DE019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5">
    <w:name w:val="5D949DDE938C4937908F720EF53EE0D7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5">
    <w:name w:val="EA54F01655FE47D0B19439CD717FF4E4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3">
    <w:name w:val="F866965972394F18AEBF55C0AD4880FB3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5">
    <w:name w:val="CEE22C42CB454BECBEE2F572A74202C25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6">
    <w:name w:val="4C189FDCD27340139C38FF5E064AB72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6">
    <w:name w:val="6BDAC26C8DC44222A148154A0190BE3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6">
    <w:name w:val="E5008857DAE14414896972F14A996361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6">
    <w:name w:val="1E855D7070CE4D4BADB6B424E333191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6">
    <w:name w:val="1B6730B56FDD4DF08FEF7DC20692AA8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6">
    <w:name w:val="0F28A1BA7CF04C3BAC8332BF815AA1B0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6">
    <w:name w:val="207FC6DBAE0447D2BE7D8FF4F752B698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6">
    <w:name w:val="8B3537761B2C4E93B17E9CB6627DE019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6">
    <w:name w:val="5D949DDE938C4937908F720EF53EE0D7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6">
    <w:name w:val="EA54F01655FE47D0B19439CD717FF4E4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4">
    <w:name w:val="F866965972394F18AEBF55C0AD4880FB4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6">
    <w:name w:val="CEE22C42CB454BECBEE2F572A74202C26"/>
    <w:rsid w:val="0022585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C189FDCD27340139C38FF5E064AB7287">
    <w:name w:val="4C189FDCD27340139C38FF5E064AB72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BDAC26C8DC44222A148154A0190BE387">
    <w:name w:val="6BDAC26C8DC44222A148154A0190BE3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5008857DAE14414896972F14A9963617">
    <w:name w:val="E5008857DAE14414896972F14A996361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855D7070CE4D4BADB6B424E33319187">
    <w:name w:val="1E855D7070CE4D4BADB6B424E333191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B6730B56FDD4DF08FEF7DC20692AA887">
    <w:name w:val="1B6730B56FDD4DF08FEF7DC20692AA8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F28A1BA7CF04C3BAC8332BF815AA1B07">
    <w:name w:val="0F28A1BA7CF04C3BAC8332BF815AA1B0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07FC6DBAE0447D2BE7D8FF4F752B6987">
    <w:name w:val="207FC6DBAE0447D2BE7D8FF4F752B698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B3537761B2C4E93B17E9CB6627DE0197">
    <w:name w:val="8B3537761B2C4E93B17E9CB6627DE019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D949DDE938C4937908F720EF53EE0D77">
    <w:name w:val="5D949DDE938C4937908F720EF53EE0D7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A54F01655FE47D0B19439CD717FF4E47">
    <w:name w:val="EA54F01655FE47D0B19439CD717FF4E4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866965972394F18AEBF55C0AD4880FB5">
    <w:name w:val="F866965972394F18AEBF55C0AD4880FB5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E22C42CB454BECBEE2F572A74202C27">
    <w:name w:val="CEE22C42CB454BECBEE2F572A74202C27"/>
    <w:rsid w:val="0028197D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42214EA7</Template>
  <TotalTime>0</TotalTime>
  <Pages>1</Pages>
  <Words>194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2014-12-05T12:44:00Z</cp:lastPrinted>
  <dcterms:created xsi:type="dcterms:W3CDTF">2015-12-14T11:53:00Z</dcterms:created>
  <dcterms:modified xsi:type="dcterms:W3CDTF">2015-12-14T11:53:00Z</dcterms:modified>
</cp:coreProperties>
</file>