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045FEC" w:rsidRDefault="00D01DAD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>Čestné prohlášení</w:t>
      </w:r>
      <w:r>
        <w:rPr>
          <w:b/>
          <w:i/>
          <w:color w:val="0070C0"/>
          <w:sz w:val="32"/>
          <w:szCs w:val="32"/>
        </w:rPr>
        <w:tab/>
      </w:r>
    </w:p>
    <w:p w:rsidR="00105C81" w:rsidRDefault="0013279A" w:rsidP="00105C81">
      <w:pPr>
        <w:spacing w:after="120"/>
        <w:rPr>
          <w:b/>
          <w:szCs w:val="24"/>
        </w:rPr>
      </w:pPr>
      <w:r>
        <w:rPr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11430" t="9525" r="1714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C09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</w:p>
    <w:tbl>
      <w:tblPr>
        <w:tblW w:w="4863" w:type="pct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15"/>
        <w:gridCol w:w="1256"/>
        <w:gridCol w:w="1813"/>
        <w:gridCol w:w="978"/>
        <w:gridCol w:w="2932"/>
      </w:tblGrid>
      <w:tr w:rsidR="00723FAE" w:rsidRPr="008571AC" w:rsidTr="00723FAE">
        <w:trPr>
          <w:trHeight w:val="397"/>
        </w:trPr>
        <w:tc>
          <w:tcPr>
            <w:tcW w:w="1032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Název obce:</w:t>
            </w:r>
          </w:p>
        </w:tc>
        <w:sdt>
          <w:sdtPr>
            <w:rPr>
              <w:rFonts w:eastAsia="Times New Roman" w:cs="Times New Roman"/>
              <w:b/>
              <w:sz w:val="26"/>
              <w:szCs w:val="26"/>
              <w:lang w:eastAsia="cs-CZ"/>
            </w:rPr>
            <w:id w:val="1714843734"/>
            <w:placeholder>
              <w:docPart w:val="8DDA923BB67841F7AAA8C85A169EB6F2"/>
            </w:placeholder>
            <w:showingPlcHdr/>
          </w:sdtPr>
          <w:sdtEndPr/>
          <w:sdtContent>
            <w:tc>
              <w:tcPr>
                <w:tcW w:w="1745" w:type="pct"/>
                <w:gridSpan w:val="2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FC4932" w:rsidRDefault="0019174E" w:rsidP="0019174E">
                <w:pPr>
                  <w:jc w:val="both"/>
                  <w:rPr>
                    <w:rFonts w:eastAsia="Times New Roman" w:cs="Times New Roman"/>
                    <w:b/>
                    <w:sz w:val="26"/>
                    <w:szCs w:val="26"/>
                    <w:lang w:eastAsia="cs-CZ"/>
                  </w:rPr>
                </w:pPr>
                <w:r>
                  <w:rPr>
                    <w:rStyle w:val="Zstupntext"/>
                  </w:rPr>
                  <w:t>Uveďte název obce</w:t>
                </w:r>
              </w:p>
            </w:tc>
          </w:sdtContent>
        </w:sdt>
        <w:tc>
          <w:tcPr>
            <w:tcW w:w="5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IČO: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839812036"/>
            <w:placeholder>
              <w:docPart w:val="7FD934BBB463494E9608170F86ED3281"/>
            </w:placeholder>
            <w:showingPlcHdr/>
          </w:sdtPr>
          <w:sdtEndPr/>
          <w:sdtContent>
            <w:tc>
              <w:tcPr>
                <w:tcW w:w="1667" w:type="pct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19174E" w:rsidP="0019174E">
                <w:pPr>
                  <w:jc w:val="center"/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IČO obce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Okres: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213110875"/>
            <w:placeholder>
              <w:docPart w:val="06410BB7F7664394B9ADBDF8D9522AB4"/>
            </w:placeholder>
            <w:temporary/>
            <w:showingPlcHdr/>
            <w15:appearance w15:val="tags"/>
            <w:comboBox>
              <w:listItem w:displayText="DOMAŽLICE" w:value="DOMAŽLICE"/>
              <w:listItem w:displayText="KLATOVY" w:value="KLATOVY"/>
              <w:listItem w:displayText="PLZEŇ-JIH" w:value="PLZEŇ-JIH"/>
              <w:listItem w:displayText="PLZEŇ-MĚSTO" w:value="PLZEŇ-MĚSTO"/>
              <w:listItem w:displayText="PLZEŇ-SEVER" w:value="PLZEŇ-SEVER"/>
              <w:listItem w:displayText="ROKYCANY" w:value="ROKYCANY"/>
              <w:listItem w:displayText="TACHOV" w:value="TACHOV"/>
            </w:comboBox>
          </w:sdtPr>
          <w:sdtEndPr/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19174E" w:rsidP="0019174E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Vyberte okres ze seznamu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Adresa sídla obce:</w:t>
            </w:r>
          </w:p>
          <w:p w:rsidR="002D1F41" w:rsidRPr="002D1F41" w:rsidRDefault="002D1F41" w:rsidP="00DF7EFA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(adresa + PSČ + pošta)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172685985"/>
            <w:placeholder>
              <w:docPart w:val="C3B766C81707491BAE8FB59BA0BE9B83"/>
            </w:placeholder>
            <w:showingPlcHdr/>
          </w:sdtPr>
          <w:sdtEndPr/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19174E" w:rsidP="0019174E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adresu sídla obce včetně PSČ a pošty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E-mail obce: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551139004"/>
            <w:placeholder>
              <w:docPart w:val="AF2F336CAD534D04980171DFF8EB5632"/>
            </w:placeholder>
            <w:showingPlcHdr/>
          </w:sdtPr>
          <w:sdtEndPr/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:rsidR="003B2F9B" w:rsidRPr="003C7B4C" w:rsidRDefault="0019174E" w:rsidP="0019174E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kontaktní e-mail obce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Starosta obce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jméno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846940620"/>
            <w:placeholder>
              <w:docPart w:val="4B6931253A2540D09754A0525977D1BD"/>
            </w:placeholder>
            <w:showingPlcHdr/>
          </w:sdtPr>
          <w:sdtEndPr/>
          <w:sdtContent>
            <w:tc>
              <w:tcPr>
                <w:tcW w:w="3254" w:type="pct"/>
                <w:gridSpan w:val="3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AE2397" w:rsidRPr="003C7B4C" w:rsidRDefault="0019174E" w:rsidP="0019174E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titul, jméno a příjmení starosty obce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telefon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747333430"/>
            <w:placeholder>
              <w:docPart w:val="BD2F6F4DB24B4DB9AD9F812C0A83E20B"/>
            </w:placeholder>
            <w:showingPlcHdr/>
          </w:sdtPr>
          <w:sdtEndPr/>
          <w:sdtContent>
            <w:tc>
              <w:tcPr>
                <w:tcW w:w="3254" w:type="pct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AE2397" w:rsidRDefault="0019174E" w:rsidP="0019174E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 xml:space="preserve">Uveďte telefon na starostu, nejlépe mobilní 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e-mail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103954950"/>
            <w:placeholder>
              <w:docPart w:val="D7FB24708602481C9849D798EA79E22F"/>
            </w:placeholder>
            <w:showingPlcHdr/>
          </w:sdtPr>
          <w:sdtEndPr/>
          <w:sdtContent>
            <w:tc>
              <w:tcPr>
                <w:tcW w:w="3254" w:type="pct"/>
                <w:gridSpan w:val="3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:rsidR="00AE2397" w:rsidRDefault="0019174E" w:rsidP="0019174E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kontaktní e-mail na starostu</w:t>
                </w:r>
              </w:p>
            </w:tc>
          </w:sdtContent>
        </w:sdt>
      </w:tr>
      <w:tr w:rsidR="003B2F9B" w:rsidRPr="008571AC" w:rsidTr="00C06059">
        <w:trPr>
          <w:trHeight w:val="514"/>
        </w:trPr>
        <w:tc>
          <w:tcPr>
            <w:tcW w:w="3333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3B2F9B" w:rsidRPr="008571AC" w:rsidRDefault="003B2F9B" w:rsidP="00633809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obyvatel obce</w:t>
            </w:r>
            <w:r w:rsidR="00ED100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(k 1. 1. 20</w:t>
            </w:r>
            <w:r w:rsidR="00BB025E">
              <w:rPr>
                <w:rFonts w:eastAsia="Times New Roman" w:cs="Times New Roman"/>
                <w:sz w:val="16"/>
                <w:szCs w:val="16"/>
                <w:lang w:eastAsia="cs-CZ"/>
              </w:rPr>
              <w:t>2</w:t>
            </w:r>
            <w:r w:rsidR="00633809">
              <w:rPr>
                <w:rFonts w:eastAsia="Times New Roman" w:cs="Times New Roman"/>
                <w:sz w:val="16"/>
                <w:szCs w:val="16"/>
                <w:lang w:eastAsia="cs-CZ"/>
              </w:rPr>
              <w:t>5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)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841586825"/>
            <w:placeholder>
              <w:docPart w:val="6277814C1E7D4CD49822AEB8BC4617BF"/>
            </w:placeholder>
            <w:showingPlcHdr/>
          </w:sdtPr>
          <w:sdtEndPr/>
          <w:sdtContent>
            <w:tc>
              <w:tcPr>
                <w:tcW w:w="1667" w:type="pct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2F9B" w:rsidRPr="003C7B4C" w:rsidRDefault="0019174E" w:rsidP="0019174E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obyvatel obce k 1.1.2025</w:t>
                </w:r>
              </w:p>
            </w:tc>
          </w:sdtContent>
        </w:sdt>
      </w:tr>
      <w:tr w:rsidR="006674F6" w:rsidRPr="008571AC" w:rsidTr="00C06059">
        <w:trPr>
          <w:trHeight w:val="556"/>
        </w:trPr>
        <w:tc>
          <w:tcPr>
            <w:tcW w:w="3333" w:type="pct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6674F6" w:rsidRDefault="006674F6" w:rsidP="00626F94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částí obce:</w:t>
            </w:r>
          </w:p>
          <w:p w:rsidR="00BA67BA" w:rsidRPr="00B3434F" w:rsidRDefault="00B3434F" w:rsidP="00626F94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(pokud nemá obec žádnou další část, bude uvedeno „1“)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1563673959"/>
            <w:placeholder>
              <w:docPart w:val="8ECE1C86534C4B40B1BB2D4C963095DD"/>
            </w:placeholder>
            <w:showingPlcHdr/>
          </w:sdtPr>
          <w:sdtEndPr/>
          <w:sdtContent>
            <w:tc>
              <w:tcPr>
                <w:tcW w:w="1667" w:type="pct"/>
                <w:tcBorders>
                  <w:top w:val="single" w:sz="4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6674F6" w:rsidRPr="003C7B4C" w:rsidRDefault="00287696" w:rsidP="00287696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částí obce</w:t>
                </w:r>
              </w:p>
            </w:tc>
          </w:sdtContent>
        </w:sdt>
      </w:tr>
      <w:tr w:rsidR="003B2F9B" w:rsidRPr="008571AC" w:rsidTr="00C06059">
        <w:trPr>
          <w:trHeight w:val="516"/>
        </w:trPr>
        <w:tc>
          <w:tcPr>
            <w:tcW w:w="3333" w:type="pct"/>
            <w:gridSpan w:val="4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3B2F9B" w:rsidRDefault="003B2F9B" w:rsidP="00BB025E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Počet obyvatel části obce, ve které </w:t>
            </w: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je akce 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lokalizována:</w:t>
            </w:r>
          </w:p>
          <w:p w:rsidR="00A44A88" w:rsidRPr="00A44A88" w:rsidRDefault="00A44A88" w:rsidP="00BB025E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 w:rsidRPr="00A44A88">
              <w:rPr>
                <w:rFonts w:eastAsia="Times New Roman" w:cs="Times New Roman"/>
                <w:sz w:val="17"/>
                <w:szCs w:val="17"/>
                <w:lang w:eastAsia="cs-CZ"/>
              </w:rPr>
              <w:t>(</w:t>
            </w: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bude vyplněno u všech žádostí)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-366988247"/>
            <w:placeholder>
              <w:docPart w:val="247C596348CB441884D7ACC0C7F96EFF"/>
            </w:placeholder>
            <w:showingPlcHdr/>
          </w:sdtPr>
          <w:sdtEndPr/>
          <w:sdtContent>
            <w:tc>
              <w:tcPr>
                <w:tcW w:w="1667" w:type="pct"/>
                <w:tcBorders>
                  <w:top w:val="single" w:sz="8" w:space="0" w:color="auto"/>
                </w:tcBorders>
                <w:shd w:val="clear" w:color="auto" w:fill="auto"/>
                <w:vAlign w:val="center"/>
              </w:tcPr>
              <w:p w:rsidR="003B2F9B" w:rsidRPr="00BF10F9" w:rsidRDefault="00287696" w:rsidP="00287696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obyvatel části obce</w:t>
                </w:r>
              </w:p>
            </w:tc>
          </w:sdtContent>
        </w:sdt>
      </w:tr>
    </w:tbl>
    <w:p w:rsidR="00BF10F9" w:rsidRDefault="00BF10F9" w:rsidP="0047319B">
      <w:pPr>
        <w:rPr>
          <w:b/>
          <w:szCs w:val="24"/>
        </w:rPr>
      </w:pPr>
    </w:p>
    <w:p w:rsidR="005641AA" w:rsidRPr="002720D5" w:rsidRDefault="0047319B" w:rsidP="0047319B">
      <w:pPr>
        <w:spacing w:after="120"/>
        <w:rPr>
          <w:b/>
          <w:color w:val="0070C0"/>
          <w:sz w:val="26"/>
          <w:szCs w:val="26"/>
        </w:rPr>
      </w:pPr>
      <w:r w:rsidRPr="002720D5">
        <w:rPr>
          <w:b/>
          <w:color w:val="0070C0"/>
          <w:sz w:val="26"/>
          <w:szCs w:val="26"/>
        </w:rPr>
        <w:t>Čestně prohlašuji</w:t>
      </w:r>
      <w:r w:rsidRPr="0068108D">
        <w:rPr>
          <w:color w:val="0070C0"/>
          <w:sz w:val="26"/>
          <w:szCs w:val="26"/>
        </w:rPr>
        <w:t>, že:</w:t>
      </w:r>
    </w:p>
    <w:p w:rsidR="006674F6" w:rsidRDefault="006674F6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6674F6">
        <w:rPr>
          <w:rFonts w:ascii="Cambria" w:hAnsi="Cambria"/>
          <w:sz w:val="24"/>
          <w:szCs w:val="24"/>
        </w:rPr>
        <w:t xml:space="preserve">obec </w:t>
      </w:r>
      <w:r w:rsidR="00737DD3">
        <w:rPr>
          <w:rFonts w:ascii="Cambria" w:hAnsi="Cambria"/>
          <w:b/>
          <w:color w:val="FF0000"/>
          <w:sz w:val="24"/>
          <w:szCs w:val="24"/>
        </w:rPr>
        <w:t xml:space="preserve"> </w:t>
      </w:r>
      <w:sdt>
        <w:sdtPr>
          <w:rPr>
            <w:rFonts w:ascii="Cambria" w:hAnsi="Cambria"/>
            <w:b/>
            <w:color w:val="FF0000"/>
            <w:sz w:val="24"/>
            <w:szCs w:val="24"/>
          </w:rPr>
          <w:id w:val="-367300113"/>
          <w:placeholder>
            <w:docPart w:val="4917689D969F4EE2B17B03D7D8C4D5F6"/>
          </w:placeholder>
          <w:temporary/>
          <w:showingPlcHdr/>
          <w15:appearance w15:val="tags"/>
          <w:comboBox>
            <w:listItem w:displayText="NENÍ" w:value="NENÍ"/>
            <w:listItem w:displayText="JE" w:value="JE"/>
          </w:comboBox>
        </w:sdtPr>
        <w:sdtEndPr/>
        <w:sdtContent>
          <w:r w:rsidR="0019174E" w:rsidRPr="0019174E">
            <w:rPr>
              <w:rStyle w:val="Zstupntext"/>
              <w:rFonts w:asciiTheme="majorHAnsi" w:hAnsiTheme="majorHAnsi"/>
              <w:b/>
              <w:color w:val="FF0000"/>
              <w:sz w:val="24"/>
              <w:szCs w:val="24"/>
            </w:rPr>
            <w:t>Vyberte variantu „NENÍ“ nebo „JE“</w:t>
          </w:r>
        </w:sdtContent>
      </w:sdt>
      <w:r w:rsidR="00737DD3">
        <w:rPr>
          <w:rFonts w:ascii="Cambria" w:hAnsi="Cambria"/>
          <w:b/>
          <w:color w:val="FF0000"/>
          <w:sz w:val="24"/>
          <w:szCs w:val="24"/>
        </w:rPr>
        <w:t xml:space="preserve">   </w:t>
      </w:r>
      <w:r w:rsidRPr="006674F6">
        <w:rPr>
          <w:rFonts w:ascii="Cambria" w:hAnsi="Cambria"/>
          <w:b/>
          <w:sz w:val="24"/>
          <w:szCs w:val="24"/>
        </w:rPr>
        <w:t xml:space="preserve">v prodlení </w:t>
      </w:r>
      <w:r w:rsidRPr="006674F6">
        <w:rPr>
          <w:rFonts w:ascii="Cambria" w:hAnsi="Cambria"/>
          <w:sz w:val="24"/>
          <w:szCs w:val="24"/>
        </w:rPr>
        <w:t>s plněním svých povinn</w:t>
      </w:r>
      <w:r>
        <w:rPr>
          <w:rFonts w:ascii="Cambria" w:hAnsi="Cambria"/>
          <w:sz w:val="24"/>
          <w:szCs w:val="24"/>
        </w:rPr>
        <w:t>ostí vyplývajících ze zásad pro </w:t>
      </w:r>
      <w:r w:rsidRPr="006674F6">
        <w:rPr>
          <w:rFonts w:ascii="Cambria" w:hAnsi="Cambria"/>
          <w:sz w:val="24"/>
          <w:szCs w:val="24"/>
        </w:rPr>
        <w:t>poskytování dotací jednotlivých dotačních programů a z dotačních smluv uzavřených s Plzeňským krajem</w:t>
      </w:r>
      <w:r>
        <w:rPr>
          <w:rFonts w:ascii="Cambria" w:hAnsi="Cambria"/>
          <w:sz w:val="24"/>
          <w:szCs w:val="24"/>
        </w:rPr>
        <w:t>;</w:t>
      </w:r>
    </w:p>
    <w:p w:rsidR="0002023C" w:rsidRPr="009E1010" w:rsidRDefault="0002023C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seznámil jsem se s Pravidly </w:t>
      </w:r>
      <w:r w:rsidRPr="0002023C">
        <w:rPr>
          <w:rFonts w:ascii="Cambria" w:hAnsi="Cambria"/>
          <w:sz w:val="24"/>
          <w:szCs w:val="24"/>
        </w:rPr>
        <w:t xml:space="preserve">pro žadatele a příjemce dotace z dotačního </w:t>
      </w:r>
      <w:r w:rsidR="00633809">
        <w:rPr>
          <w:rFonts w:ascii="Cambria" w:hAnsi="Cambria"/>
          <w:sz w:val="24"/>
          <w:szCs w:val="24"/>
        </w:rPr>
        <w:t>titulu</w:t>
      </w:r>
      <w:r w:rsidRPr="0002023C">
        <w:rPr>
          <w:rFonts w:ascii="Cambria" w:hAnsi="Cambria"/>
          <w:sz w:val="24"/>
          <w:szCs w:val="24"/>
        </w:rPr>
        <w:t xml:space="preserve"> Program stabilizace a obnovy venkova Plzeňského kraje 20</w:t>
      </w:r>
      <w:r w:rsidR="00D15EC9">
        <w:rPr>
          <w:rFonts w:ascii="Cambria" w:hAnsi="Cambria"/>
          <w:sz w:val="24"/>
          <w:szCs w:val="24"/>
        </w:rPr>
        <w:t>2</w:t>
      </w:r>
      <w:r w:rsidR="00633809">
        <w:rPr>
          <w:rFonts w:ascii="Cambria" w:hAnsi="Cambria"/>
          <w:sz w:val="24"/>
          <w:szCs w:val="24"/>
        </w:rPr>
        <w:t>5</w:t>
      </w:r>
      <w:r w:rsidR="00FC4932">
        <w:rPr>
          <w:rFonts w:ascii="Cambria" w:hAnsi="Cambria"/>
          <w:sz w:val="24"/>
          <w:szCs w:val="24"/>
        </w:rPr>
        <w:t>;</w:t>
      </w:r>
    </w:p>
    <w:p w:rsidR="00444ED8" w:rsidRPr="002720D5" w:rsidRDefault="00444ED8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2720D5">
        <w:rPr>
          <w:rFonts w:ascii="Cambria" w:hAnsi="Cambria"/>
          <w:sz w:val="24"/>
          <w:szCs w:val="24"/>
        </w:rPr>
        <w:t xml:space="preserve">všechny údaje v žádosti </w:t>
      </w:r>
      <w:r w:rsidR="00C06059">
        <w:rPr>
          <w:rFonts w:ascii="Cambria" w:hAnsi="Cambria"/>
          <w:sz w:val="24"/>
          <w:szCs w:val="24"/>
        </w:rPr>
        <w:t xml:space="preserve">o dotaci </w:t>
      </w:r>
      <w:r w:rsidRPr="00EF500A">
        <w:rPr>
          <w:rFonts w:ascii="Cambria" w:hAnsi="Cambria"/>
          <w:sz w:val="24"/>
          <w:szCs w:val="24"/>
        </w:rPr>
        <w:t>jsou pravdivé</w:t>
      </w:r>
      <w:r w:rsidRPr="002720D5">
        <w:rPr>
          <w:rFonts w:ascii="Cambria" w:hAnsi="Cambria"/>
          <w:sz w:val="24"/>
          <w:szCs w:val="24"/>
        </w:rPr>
        <w:t>;</w:t>
      </w:r>
    </w:p>
    <w:p w:rsidR="00444ED8" w:rsidRDefault="00444ED8" w:rsidP="0068108D">
      <w:pPr>
        <w:numPr>
          <w:ilvl w:val="0"/>
          <w:numId w:val="1"/>
        </w:numPr>
        <w:ind w:left="284" w:hanging="284"/>
        <w:jc w:val="both"/>
        <w:rPr>
          <w:szCs w:val="24"/>
        </w:rPr>
      </w:pPr>
      <w:r w:rsidRPr="002720D5">
        <w:rPr>
          <w:bCs/>
          <w:szCs w:val="24"/>
        </w:rPr>
        <w:t xml:space="preserve">obec má zabezpečeny další zdroje </w:t>
      </w:r>
      <w:r w:rsidRPr="002720D5">
        <w:rPr>
          <w:szCs w:val="24"/>
        </w:rPr>
        <w:t>nad rámec dotace</w:t>
      </w:r>
      <w:r w:rsidRPr="002720D5">
        <w:rPr>
          <w:bCs/>
          <w:szCs w:val="24"/>
        </w:rPr>
        <w:t xml:space="preserve"> k financování celkových nákladů akce</w:t>
      </w:r>
      <w:r w:rsidR="00BF10F9">
        <w:rPr>
          <w:szCs w:val="24"/>
        </w:rPr>
        <w:t>.</w:t>
      </w:r>
    </w:p>
    <w:p w:rsidR="0068108D" w:rsidRPr="00C06059" w:rsidRDefault="0068108D" w:rsidP="0068108D">
      <w:pPr>
        <w:ind w:left="284"/>
        <w:jc w:val="both"/>
        <w:rPr>
          <w:sz w:val="20"/>
          <w:szCs w:val="20"/>
        </w:rPr>
      </w:pPr>
    </w:p>
    <w:p w:rsidR="00723FAE" w:rsidRPr="0068108D" w:rsidRDefault="0068108D" w:rsidP="0068108D">
      <w:pPr>
        <w:tabs>
          <w:tab w:val="left" w:pos="4395"/>
        </w:tabs>
        <w:jc w:val="both"/>
        <w:rPr>
          <w:szCs w:val="24"/>
        </w:rPr>
      </w:pPr>
      <w:r w:rsidRPr="0068108D">
        <w:rPr>
          <w:b/>
          <w:color w:val="0070C0"/>
          <w:sz w:val="26"/>
          <w:szCs w:val="26"/>
        </w:rPr>
        <w:t>Zavazuji se</w:t>
      </w:r>
      <w:r w:rsidRPr="0068108D">
        <w:rPr>
          <w:szCs w:val="24"/>
        </w:rPr>
        <w:t xml:space="preserve">, že v případě poskytnutí dotace budu postupovat podle Pravidel </w:t>
      </w:r>
      <w:r>
        <w:rPr>
          <w:szCs w:val="24"/>
        </w:rPr>
        <w:t>pro </w:t>
      </w:r>
      <w:r w:rsidRPr="0068108D">
        <w:rPr>
          <w:szCs w:val="24"/>
        </w:rPr>
        <w:t>žadatele a příjemce dotace z</w:t>
      </w:r>
      <w:r>
        <w:rPr>
          <w:szCs w:val="24"/>
        </w:rPr>
        <w:t xml:space="preserve"> dotačního </w:t>
      </w:r>
      <w:r w:rsidR="00633809">
        <w:rPr>
          <w:szCs w:val="24"/>
        </w:rPr>
        <w:t>titulu</w:t>
      </w:r>
      <w:r>
        <w:rPr>
          <w:szCs w:val="24"/>
        </w:rPr>
        <w:t xml:space="preserve"> </w:t>
      </w:r>
      <w:r w:rsidRPr="0068108D">
        <w:rPr>
          <w:szCs w:val="24"/>
        </w:rPr>
        <w:t>Program stabilizace a obnovy venkova Plzeňského kraje 20</w:t>
      </w:r>
      <w:r w:rsidR="00D15EC9">
        <w:rPr>
          <w:szCs w:val="24"/>
        </w:rPr>
        <w:t>2</w:t>
      </w:r>
      <w:r w:rsidR="00633809">
        <w:rPr>
          <w:szCs w:val="24"/>
        </w:rPr>
        <w:t>5</w:t>
      </w:r>
      <w:r w:rsidRPr="0068108D">
        <w:rPr>
          <w:szCs w:val="24"/>
        </w:rPr>
        <w:t xml:space="preserve"> a uzavřené smlouvy o poskytnutí účelové dotace.</w:t>
      </w: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C06059" w:rsidRDefault="00C06059" w:rsidP="00DD74A0">
      <w:pPr>
        <w:tabs>
          <w:tab w:val="left" w:pos="4395"/>
        </w:tabs>
        <w:rPr>
          <w:b/>
          <w:szCs w:val="24"/>
        </w:rPr>
      </w:pPr>
    </w:p>
    <w:p w:rsidR="009E1010" w:rsidRPr="002720D5" w:rsidRDefault="009E1010" w:rsidP="00DD74A0">
      <w:pPr>
        <w:tabs>
          <w:tab w:val="left" w:pos="4395"/>
        </w:tabs>
        <w:rPr>
          <w:b/>
          <w:szCs w:val="24"/>
        </w:rPr>
      </w:pPr>
    </w:p>
    <w:p w:rsidR="00D9605A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V</w:t>
      </w:r>
      <w:r w:rsidR="0019174E">
        <w:rPr>
          <w:szCs w:val="24"/>
        </w:rPr>
        <w:t> </w:t>
      </w:r>
      <w:sdt>
        <w:sdtPr>
          <w:rPr>
            <w:szCs w:val="24"/>
          </w:rPr>
          <w:id w:val="-2007513859"/>
          <w:placeholder>
            <w:docPart w:val="7E06C6A6514F4D598D557664C9F7D1A6"/>
          </w:placeholder>
          <w:showingPlcHdr/>
        </w:sdtPr>
        <w:sdtEndPr/>
        <w:sdtContent>
          <w:bookmarkStart w:id="0" w:name="_GoBack"/>
          <w:proofErr w:type="gramStart"/>
          <w:r w:rsidR="0019174E">
            <w:rPr>
              <w:rStyle w:val="Zstupntext"/>
            </w:rPr>
            <w:t>Uveďte</w:t>
          </w:r>
          <w:proofErr w:type="gramEnd"/>
          <w:r w:rsidR="0019174E">
            <w:rPr>
              <w:rStyle w:val="Zstupntext"/>
            </w:rPr>
            <w:t xml:space="preserve"> místo</w:t>
          </w:r>
          <w:bookmarkEnd w:id="0"/>
        </w:sdtContent>
      </w:sdt>
      <w:r>
        <w:rPr>
          <w:szCs w:val="24"/>
        </w:rPr>
        <w:t xml:space="preserve">  dne </w:t>
      </w:r>
      <w:r w:rsidR="00D9605A">
        <w:rPr>
          <w:szCs w:val="24"/>
        </w:rPr>
        <w:t xml:space="preserve"> </w:t>
      </w:r>
      <w:sdt>
        <w:sdtPr>
          <w:rPr>
            <w:szCs w:val="24"/>
          </w:rPr>
          <w:id w:val="1394073116"/>
          <w:placeholder>
            <w:docPart w:val="51F01B9B28E844FDA6047643563345F9"/>
          </w:placeholder>
          <w:temporary/>
          <w:showingPlcHdr/>
          <w15:appearance w15:val="tags"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19174E">
            <w:rPr>
              <w:rStyle w:val="Zstupntext"/>
            </w:rPr>
            <w:t>Vyberte</w:t>
          </w:r>
          <w:proofErr w:type="gramEnd"/>
          <w:r w:rsidR="0019174E">
            <w:rPr>
              <w:rStyle w:val="Zstupntext"/>
            </w:rPr>
            <w:t xml:space="preserve"> datum</w:t>
          </w:r>
        </w:sdtContent>
      </w:sdt>
      <w:r>
        <w:rPr>
          <w:szCs w:val="24"/>
        </w:rPr>
        <w:t xml:space="preserve">  </w:t>
      </w:r>
      <w:r>
        <w:rPr>
          <w:szCs w:val="24"/>
        </w:rPr>
        <w:tab/>
      </w:r>
    </w:p>
    <w:p w:rsidR="00DD74A0" w:rsidRDefault="00D9605A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ab/>
      </w:r>
      <w:r w:rsidR="00DD74A0">
        <w:rPr>
          <w:szCs w:val="24"/>
        </w:rPr>
        <w:t>. . . . . . . . . . . . .  . . . . . . . . . . . . .  . . . . . . . . . . . . .  . . .</w:t>
      </w:r>
    </w:p>
    <w:p w:rsidR="00633809" w:rsidRPr="00E93A09" w:rsidRDefault="00DD74A0" w:rsidP="00DD74A0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</w:r>
      <w:r w:rsidR="00B17795">
        <w:rPr>
          <w:i/>
          <w:sz w:val="20"/>
          <w:szCs w:val="20"/>
        </w:rPr>
        <w:t xml:space="preserve">                             </w:t>
      </w:r>
      <w:r w:rsidR="00633809">
        <w:rPr>
          <w:i/>
          <w:sz w:val="20"/>
          <w:szCs w:val="20"/>
        </w:rPr>
        <w:t>podpis</w:t>
      </w:r>
      <w:r w:rsidR="00633809" w:rsidRPr="00E93A09">
        <w:rPr>
          <w:i/>
          <w:sz w:val="20"/>
          <w:szCs w:val="20"/>
        </w:rPr>
        <w:t xml:space="preserve"> </w:t>
      </w:r>
      <w:r w:rsidR="00633809">
        <w:rPr>
          <w:i/>
          <w:sz w:val="20"/>
          <w:szCs w:val="20"/>
        </w:rPr>
        <w:t>starosty</w:t>
      </w:r>
      <w:r w:rsidR="00B17795">
        <w:rPr>
          <w:i/>
          <w:sz w:val="20"/>
          <w:szCs w:val="20"/>
        </w:rPr>
        <w:t xml:space="preserve"> obce</w:t>
      </w:r>
      <w:r w:rsidR="00633809">
        <w:rPr>
          <w:i/>
          <w:sz w:val="20"/>
          <w:szCs w:val="20"/>
        </w:rPr>
        <w:tab/>
      </w:r>
    </w:p>
    <w:sectPr w:rsidR="00633809" w:rsidRPr="00E93A09" w:rsidSect="00554AF0">
      <w:headerReference w:type="default" r:id="rId7"/>
      <w:footerReference w:type="default" r:id="rId8"/>
      <w:pgSz w:w="11906" w:h="16838" w:code="9"/>
      <w:pgMar w:top="1417" w:right="1417" w:bottom="1417" w:left="1417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FEC" w:rsidRDefault="00045FEC" w:rsidP="00045FEC">
      <w:r>
        <w:separator/>
      </w:r>
    </w:p>
  </w:endnote>
  <w:endnote w:type="continuationSeparator" w:id="0">
    <w:p w:rsidR="00045FEC" w:rsidRDefault="00045FEC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AF0" w:rsidRDefault="00554AF0">
    <w:pPr>
      <w:pStyle w:val="Zpat"/>
      <w:rPr>
        <w:i/>
        <w:sz w:val="18"/>
        <w:szCs w:val="18"/>
      </w:rPr>
    </w:pPr>
  </w:p>
  <w:p w:rsidR="00554AF0" w:rsidRPr="00554AF0" w:rsidRDefault="00554AF0">
    <w:pPr>
      <w:pStyle w:val="Zpat"/>
      <w:rPr>
        <w:i/>
        <w:sz w:val="18"/>
        <w:szCs w:val="18"/>
      </w:rPr>
    </w:pPr>
    <w:r>
      <w:rPr>
        <w:i/>
        <w:sz w:val="18"/>
        <w:szCs w:val="18"/>
      </w:rPr>
      <w:t>Elektronický f</w:t>
    </w:r>
    <w:r w:rsidR="00B17795" w:rsidRPr="00554AF0">
      <w:rPr>
        <w:i/>
        <w:sz w:val="18"/>
        <w:szCs w:val="18"/>
      </w:rPr>
      <w:t>ormulář je možné podepsat elektronicky nebo ručně:</w:t>
    </w:r>
  </w:p>
  <w:p w:rsidR="00C06059" w:rsidRDefault="00554AF0" w:rsidP="00554AF0">
    <w:pPr>
      <w:pStyle w:val="Zpat"/>
      <w:numPr>
        <w:ilvl w:val="0"/>
        <w:numId w:val="3"/>
      </w:numPr>
      <w:rPr>
        <w:i/>
        <w:sz w:val="18"/>
        <w:szCs w:val="18"/>
      </w:rPr>
    </w:pPr>
    <w:r w:rsidRPr="00554AF0">
      <w:rPr>
        <w:b/>
        <w:i/>
        <w:sz w:val="18"/>
        <w:szCs w:val="18"/>
      </w:rPr>
      <w:t>elektronicky</w:t>
    </w:r>
    <w:r>
      <w:rPr>
        <w:i/>
        <w:sz w:val="18"/>
        <w:szCs w:val="18"/>
      </w:rPr>
      <w:t xml:space="preserve"> - formulář musí být uložený</w:t>
    </w:r>
    <w:r w:rsidR="00B17795" w:rsidRPr="00B17795">
      <w:rPr>
        <w:i/>
        <w:sz w:val="18"/>
        <w:szCs w:val="18"/>
      </w:rPr>
      <w:t xml:space="preserve"> </w:t>
    </w:r>
    <w:r w:rsidR="00B17795" w:rsidRPr="00554AF0">
      <w:rPr>
        <w:i/>
        <w:color w:val="FF0000"/>
        <w:sz w:val="18"/>
        <w:szCs w:val="18"/>
      </w:rPr>
      <w:t xml:space="preserve">ve formátu PDF </w:t>
    </w:r>
    <w:r>
      <w:rPr>
        <w:i/>
        <w:sz w:val="18"/>
        <w:szCs w:val="18"/>
      </w:rPr>
      <w:t xml:space="preserve">a podepsaný </w:t>
    </w:r>
    <w:r w:rsidR="00B17795" w:rsidRPr="00554AF0">
      <w:rPr>
        <w:i/>
        <w:color w:val="FF0000"/>
        <w:sz w:val="18"/>
        <w:szCs w:val="18"/>
      </w:rPr>
      <w:t xml:space="preserve">kvalifikovaným </w:t>
    </w:r>
    <w:r w:rsidR="00B17795">
      <w:rPr>
        <w:i/>
        <w:sz w:val="18"/>
        <w:szCs w:val="18"/>
      </w:rPr>
      <w:t xml:space="preserve">el.  </w:t>
    </w:r>
    <w:proofErr w:type="gramStart"/>
    <w:r w:rsidR="00B17795">
      <w:rPr>
        <w:i/>
        <w:sz w:val="18"/>
        <w:szCs w:val="18"/>
      </w:rPr>
      <w:t>podpisem</w:t>
    </w:r>
    <w:proofErr w:type="gramEnd"/>
    <w:r w:rsidR="00B17795">
      <w:rPr>
        <w:i/>
        <w:sz w:val="18"/>
        <w:szCs w:val="18"/>
      </w:rPr>
      <w:t xml:space="preserve"> starosty obce, </w:t>
    </w:r>
  </w:p>
  <w:p w:rsidR="00B17795" w:rsidRPr="00B17795" w:rsidRDefault="00B17795" w:rsidP="00554AF0">
    <w:pPr>
      <w:pStyle w:val="Zpat"/>
      <w:numPr>
        <w:ilvl w:val="0"/>
        <w:numId w:val="3"/>
      </w:numPr>
      <w:rPr>
        <w:i/>
        <w:sz w:val="18"/>
        <w:szCs w:val="18"/>
      </w:rPr>
    </w:pPr>
    <w:r w:rsidRPr="00B17795">
      <w:rPr>
        <w:b/>
        <w:i/>
        <w:sz w:val="18"/>
        <w:szCs w:val="18"/>
      </w:rPr>
      <w:t>ručně včetně razítka obce</w:t>
    </w:r>
    <w:r>
      <w:rPr>
        <w:i/>
        <w:sz w:val="18"/>
        <w:szCs w:val="18"/>
      </w:rPr>
      <w:t xml:space="preserve"> (bez státního znaku) -</w:t>
    </w:r>
    <w:r w:rsidR="00554AF0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v tomto případě je nutné  vyplněný formulář  vytisknout a poté opatřit podpisem </w:t>
    </w:r>
    <w:r w:rsidR="00554AF0">
      <w:rPr>
        <w:i/>
        <w:sz w:val="18"/>
        <w:szCs w:val="18"/>
      </w:rPr>
      <w:t xml:space="preserve">starosty </w:t>
    </w:r>
    <w:r>
      <w:rPr>
        <w:i/>
        <w:sz w:val="18"/>
        <w:szCs w:val="18"/>
      </w:rPr>
      <w:t>a razítkem</w:t>
    </w:r>
    <w:r w:rsidR="00554AF0">
      <w:rPr>
        <w:i/>
        <w:sz w:val="18"/>
        <w:szCs w:val="18"/>
      </w:rPr>
      <w:t xml:space="preserve"> obce, do eDotací musí být vložený sken ve formátu PDF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FEC" w:rsidRDefault="00045FEC" w:rsidP="00045FEC">
      <w:r>
        <w:separator/>
      </w:r>
    </w:p>
  </w:footnote>
  <w:footnote w:type="continuationSeparator" w:id="0">
    <w:p w:rsidR="00045FEC" w:rsidRDefault="00045FEC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47319B" w:rsidRDefault="00D01DAD" w:rsidP="00045FEC">
    <w:pPr>
      <w:pStyle w:val="Zhlav"/>
      <w:jc w:val="right"/>
      <w:rPr>
        <w:i/>
        <w:color w:val="0070C0"/>
        <w:sz w:val="20"/>
        <w:szCs w:val="20"/>
      </w:rPr>
    </w:pPr>
    <w:r w:rsidRPr="0047319B">
      <w:rPr>
        <w:i/>
        <w:color w:val="0070C0"/>
        <w:sz w:val="20"/>
        <w:szCs w:val="20"/>
      </w:rPr>
      <w:t>Příloha Pravidel PSOV PK 20</w:t>
    </w:r>
    <w:r w:rsidR="00633809">
      <w:rPr>
        <w:i/>
        <w:color w:val="0070C0"/>
        <w:sz w:val="20"/>
        <w:szCs w:val="20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54574"/>
    <w:multiLevelType w:val="hybridMultilevel"/>
    <w:tmpl w:val="F3B03C2E"/>
    <w:lvl w:ilvl="0" w:tplc="AA445D54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bTEHAp9gKo/JivlmioFL87wjZ22ncdYJRP4SoV9y98L/5oVRphGOMlw+gZFFrL8pEyCe4xLmf12DeVspYI4qQ==" w:salt="vJbv8YuPMqBH+2tp+i4MvQ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0EB1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0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283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144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174E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1F7ED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3D28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4F2B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69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1F41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14A5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6D40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76D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CEA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4AF0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7B8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9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3809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7D3"/>
    <w:rsid w:val="00651883"/>
    <w:rsid w:val="00651CC0"/>
    <w:rsid w:val="0065200A"/>
    <w:rsid w:val="00652099"/>
    <w:rsid w:val="00652307"/>
    <w:rsid w:val="00652493"/>
    <w:rsid w:val="0065262D"/>
    <w:rsid w:val="0065337F"/>
    <w:rsid w:val="006535D5"/>
    <w:rsid w:val="00653CF4"/>
    <w:rsid w:val="0065437D"/>
    <w:rsid w:val="0065443C"/>
    <w:rsid w:val="0065460F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09D"/>
    <w:rsid w:val="00663162"/>
    <w:rsid w:val="00664496"/>
    <w:rsid w:val="00664EC6"/>
    <w:rsid w:val="00664F49"/>
    <w:rsid w:val="00665289"/>
    <w:rsid w:val="0066608A"/>
    <w:rsid w:val="006661F1"/>
    <w:rsid w:val="00666EA2"/>
    <w:rsid w:val="006674F6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08D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37DD3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59A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6DF"/>
    <w:rsid w:val="00887B63"/>
    <w:rsid w:val="00887DDC"/>
    <w:rsid w:val="00892878"/>
    <w:rsid w:val="00893793"/>
    <w:rsid w:val="008938DE"/>
    <w:rsid w:val="008939AA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A12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17F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4A88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550A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17795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3C37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34F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67BA"/>
    <w:rsid w:val="00BA7297"/>
    <w:rsid w:val="00BA752F"/>
    <w:rsid w:val="00BB025E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3CC9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059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9B2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5F0E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3F7F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16D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5EC9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05A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21D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007"/>
    <w:rsid w:val="00ED11C5"/>
    <w:rsid w:val="00ED2BA9"/>
    <w:rsid w:val="00ED2F21"/>
    <w:rsid w:val="00ED2FDE"/>
    <w:rsid w:val="00ED347E"/>
    <w:rsid w:val="00ED38EA"/>
    <w:rsid w:val="00ED47FD"/>
    <w:rsid w:val="00ED5573"/>
    <w:rsid w:val="00ED56A0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00A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E7C44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8108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1917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DA923BB67841F7AAA8C85A169EB6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229123-F61F-47C3-A4D9-E5F99CEBB87E}"/>
      </w:docPartPr>
      <w:docPartBody>
        <w:p w:rsidR="00A36438" w:rsidRDefault="000B4834" w:rsidP="000B4834">
          <w:pPr>
            <w:pStyle w:val="8DDA923BB67841F7AAA8C85A169EB6F25"/>
          </w:pPr>
          <w:r>
            <w:rPr>
              <w:rStyle w:val="Zstupntext"/>
            </w:rPr>
            <w:t>Uveďte název obce</w:t>
          </w:r>
        </w:p>
      </w:docPartBody>
    </w:docPart>
    <w:docPart>
      <w:docPartPr>
        <w:name w:val="7FD934BBB463494E9608170F86ED32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1BFF50-E263-4DFB-8C43-0083D4823A5E}"/>
      </w:docPartPr>
      <w:docPartBody>
        <w:p w:rsidR="00A36438" w:rsidRDefault="000B4834" w:rsidP="000B4834">
          <w:pPr>
            <w:pStyle w:val="7FD934BBB463494E9608170F86ED32815"/>
          </w:pPr>
          <w:r>
            <w:rPr>
              <w:rStyle w:val="Zstupntext"/>
            </w:rPr>
            <w:t>Uveďte IČO obce</w:t>
          </w:r>
        </w:p>
      </w:docPartBody>
    </w:docPart>
    <w:docPart>
      <w:docPartPr>
        <w:name w:val="06410BB7F7664394B9ADBDF8D9522A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2940E0-85B1-4B6A-8975-0D8590B4DDFC}"/>
      </w:docPartPr>
      <w:docPartBody>
        <w:p w:rsidR="00A36438" w:rsidRDefault="000B4834" w:rsidP="000B4834">
          <w:pPr>
            <w:pStyle w:val="06410BB7F7664394B9ADBDF8D9522AB45"/>
          </w:pPr>
          <w:r>
            <w:rPr>
              <w:rStyle w:val="Zstupntext"/>
            </w:rPr>
            <w:t>Vyberte okres ze seznamu</w:t>
          </w:r>
        </w:p>
      </w:docPartBody>
    </w:docPart>
    <w:docPart>
      <w:docPartPr>
        <w:name w:val="C3B766C81707491BAE8FB59BA0BE9B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69713F-0284-4386-8A60-CF4725ADB446}"/>
      </w:docPartPr>
      <w:docPartBody>
        <w:p w:rsidR="00A36438" w:rsidRDefault="000B4834" w:rsidP="000B4834">
          <w:pPr>
            <w:pStyle w:val="C3B766C81707491BAE8FB59BA0BE9B835"/>
          </w:pPr>
          <w:r>
            <w:rPr>
              <w:rStyle w:val="Zstupntext"/>
            </w:rPr>
            <w:t>Uveďte adresu sídla obce včetně PSČ a pošty</w:t>
          </w:r>
        </w:p>
      </w:docPartBody>
    </w:docPart>
    <w:docPart>
      <w:docPartPr>
        <w:name w:val="AF2F336CAD534D04980171DFF8EB56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FC5CA3-730B-497D-9209-954097AE3DF7}"/>
      </w:docPartPr>
      <w:docPartBody>
        <w:p w:rsidR="00A36438" w:rsidRDefault="000B4834" w:rsidP="000B4834">
          <w:pPr>
            <w:pStyle w:val="AF2F336CAD534D04980171DFF8EB56325"/>
          </w:pPr>
          <w:r>
            <w:rPr>
              <w:rStyle w:val="Zstupntext"/>
            </w:rPr>
            <w:t>Uveďte kontaktní e-mail obce</w:t>
          </w:r>
        </w:p>
      </w:docPartBody>
    </w:docPart>
    <w:docPart>
      <w:docPartPr>
        <w:name w:val="4B6931253A2540D09754A0525977D1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FB3EA9-3DCF-413F-98ED-9DF27DC92C29}"/>
      </w:docPartPr>
      <w:docPartBody>
        <w:p w:rsidR="00A36438" w:rsidRDefault="000B4834" w:rsidP="000B4834">
          <w:pPr>
            <w:pStyle w:val="4B6931253A2540D09754A0525977D1BD5"/>
          </w:pPr>
          <w:r>
            <w:rPr>
              <w:rStyle w:val="Zstupntext"/>
            </w:rPr>
            <w:t>Uveďte titul, jméno a příjmení starosty obce</w:t>
          </w:r>
        </w:p>
      </w:docPartBody>
    </w:docPart>
    <w:docPart>
      <w:docPartPr>
        <w:name w:val="BD2F6F4DB24B4DB9AD9F812C0A83E2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4DC1BB-8AB8-4610-83DE-33C0CE3CF5DC}"/>
      </w:docPartPr>
      <w:docPartBody>
        <w:p w:rsidR="00A36438" w:rsidRDefault="000B4834" w:rsidP="000B4834">
          <w:pPr>
            <w:pStyle w:val="BD2F6F4DB24B4DB9AD9F812C0A83E20B5"/>
          </w:pPr>
          <w:r>
            <w:rPr>
              <w:rStyle w:val="Zstupntext"/>
            </w:rPr>
            <w:t xml:space="preserve">Uveďte telefon na starostu, nejlépe mobilní </w:t>
          </w:r>
        </w:p>
      </w:docPartBody>
    </w:docPart>
    <w:docPart>
      <w:docPartPr>
        <w:name w:val="D7FB24708602481C9849D798EA79E2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470BC8-BD13-4171-AF92-15D4C3231E84}"/>
      </w:docPartPr>
      <w:docPartBody>
        <w:p w:rsidR="00A36438" w:rsidRDefault="000B4834" w:rsidP="000B4834">
          <w:pPr>
            <w:pStyle w:val="D7FB24708602481C9849D798EA79E22F5"/>
          </w:pPr>
          <w:r>
            <w:rPr>
              <w:rStyle w:val="Zstupntext"/>
            </w:rPr>
            <w:t>Uveďte kontaktní e-mail na starostu</w:t>
          </w:r>
        </w:p>
      </w:docPartBody>
    </w:docPart>
    <w:docPart>
      <w:docPartPr>
        <w:name w:val="6277814C1E7D4CD49822AEB8BC4617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60A308-C34D-4A72-BE2D-0ECAF1682133}"/>
      </w:docPartPr>
      <w:docPartBody>
        <w:p w:rsidR="00A36438" w:rsidRDefault="000B4834" w:rsidP="000B4834">
          <w:pPr>
            <w:pStyle w:val="6277814C1E7D4CD49822AEB8BC4617BF5"/>
          </w:pPr>
          <w:r>
            <w:rPr>
              <w:rStyle w:val="Zstupntext"/>
            </w:rPr>
            <w:t>Uveďte počet obyvatel obce k 1.1.2025</w:t>
          </w:r>
        </w:p>
      </w:docPartBody>
    </w:docPart>
    <w:docPart>
      <w:docPartPr>
        <w:name w:val="8ECE1C86534C4B40B1BB2D4C963095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8336AF-27F2-44AF-89C5-973B9BAA3509}"/>
      </w:docPartPr>
      <w:docPartBody>
        <w:p w:rsidR="00A36438" w:rsidRDefault="000B4834" w:rsidP="000B4834">
          <w:pPr>
            <w:pStyle w:val="8ECE1C86534C4B40B1BB2D4C963095DD5"/>
          </w:pPr>
          <w:r>
            <w:rPr>
              <w:rStyle w:val="Zstupntext"/>
            </w:rPr>
            <w:t>Uveďte počet částí obce</w:t>
          </w:r>
        </w:p>
      </w:docPartBody>
    </w:docPart>
    <w:docPart>
      <w:docPartPr>
        <w:name w:val="247C596348CB441884D7ACC0C7F96E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3325A8-5727-414F-99FE-C8746C65DDFD}"/>
      </w:docPartPr>
      <w:docPartBody>
        <w:p w:rsidR="00A36438" w:rsidRDefault="000B4834" w:rsidP="000B4834">
          <w:pPr>
            <w:pStyle w:val="247C596348CB441884D7ACC0C7F96EFF5"/>
          </w:pPr>
          <w:r>
            <w:rPr>
              <w:rStyle w:val="Zstupntext"/>
            </w:rPr>
            <w:t>Uveďte počet obyvatel části obce</w:t>
          </w:r>
        </w:p>
      </w:docPartBody>
    </w:docPart>
    <w:docPart>
      <w:docPartPr>
        <w:name w:val="4917689D969F4EE2B17B03D7D8C4D5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0579A-02F2-4F1B-B5E6-658DFF016B1E}"/>
      </w:docPartPr>
      <w:docPartBody>
        <w:p w:rsidR="00A36438" w:rsidRDefault="000B4834" w:rsidP="000B4834">
          <w:pPr>
            <w:pStyle w:val="4917689D969F4EE2B17B03D7D8C4D5F65"/>
          </w:pPr>
          <w:r w:rsidRPr="0019174E">
            <w:rPr>
              <w:rStyle w:val="Zstupntext"/>
              <w:rFonts w:asciiTheme="majorHAnsi" w:hAnsiTheme="majorHAnsi"/>
              <w:b/>
              <w:color w:val="FF0000"/>
              <w:sz w:val="24"/>
              <w:szCs w:val="24"/>
            </w:rPr>
            <w:t>Vyberte variantu „NENÍ“ nebo „JE“</w:t>
          </w:r>
        </w:p>
      </w:docPartBody>
    </w:docPart>
    <w:docPart>
      <w:docPartPr>
        <w:name w:val="7E06C6A6514F4D598D557664C9F7D1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C6F6C5-B2A8-4EBD-A20A-ADA61D777C69}"/>
      </w:docPartPr>
      <w:docPartBody>
        <w:p w:rsidR="00A36438" w:rsidRDefault="000B4834" w:rsidP="000B4834">
          <w:pPr>
            <w:pStyle w:val="7E06C6A6514F4D598D557664C9F7D1A65"/>
          </w:pPr>
          <w:r>
            <w:rPr>
              <w:rStyle w:val="Zstupntext"/>
            </w:rPr>
            <w:t>Uveďte místo</w:t>
          </w:r>
        </w:p>
      </w:docPartBody>
    </w:docPart>
    <w:docPart>
      <w:docPartPr>
        <w:name w:val="51F01B9B28E844FDA6047643563345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7D56CF-15F3-44A1-95DB-7D61092DA5D3}"/>
      </w:docPartPr>
      <w:docPartBody>
        <w:p w:rsidR="00A36438" w:rsidRDefault="000B4834" w:rsidP="000B4834">
          <w:pPr>
            <w:pStyle w:val="51F01B9B28E844FDA6047643563345F95"/>
          </w:pPr>
          <w:r>
            <w:rPr>
              <w:rStyle w:val="Zstupntext"/>
            </w:rPr>
            <w:t>Vyberte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AE"/>
    <w:rsid w:val="000B4834"/>
    <w:rsid w:val="001C6180"/>
    <w:rsid w:val="00885EAE"/>
    <w:rsid w:val="00A36438"/>
    <w:rsid w:val="00F4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B4834"/>
    <w:rPr>
      <w:color w:val="808080"/>
    </w:rPr>
  </w:style>
  <w:style w:type="paragraph" w:customStyle="1" w:styleId="8DDA923BB67841F7AAA8C85A169EB6F2">
    <w:name w:val="8DDA923BB67841F7AAA8C85A169EB6F2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7FD934BBB463494E9608170F86ED3281">
    <w:name w:val="7FD934BBB463494E9608170F86ED3281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6410BB7F7664394B9ADBDF8D9522AB4">
    <w:name w:val="06410BB7F7664394B9ADBDF8D9522AB4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C3B766C81707491BAE8FB59BA0BE9B83">
    <w:name w:val="C3B766C81707491BAE8FB59BA0BE9B83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F2F336CAD534D04980171DFF8EB5632">
    <w:name w:val="AF2F336CAD534D04980171DFF8EB5632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B6931253A2540D09754A0525977D1BD">
    <w:name w:val="4B6931253A2540D09754A0525977D1BD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BD2F6F4DB24B4DB9AD9F812C0A83E20B">
    <w:name w:val="BD2F6F4DB24B4DB9AD9F812C0A83E20B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D7FB24708602481C9849D798EA79E22F">
    <w:name w:val="D7FB24708602481C9849D798EA79E22F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6277814C1E7D4CD49822AEB8BC4617BF">
    <w:name w:val="6277814C1E7D4CD49822AEB8BC4617BF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ECE1C86534C4B40B1BB2D4C963095DD">
    <w:name w:val="8ECE1C86534C4B40B1BB2D4C963095DD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247C596348CB441884D7ACC0C7F96EFF">
    <w:name w:val="247C596348CB441884D7ACC0C7F96EFF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917689D969F4EE2B17B03D7D8C4D5F6">
    <w:name w:val="4917689D969F4EE2B17B03D7D8C4D5F6"/>
    <w:rsid w:val="00885EAE"/>
    <w:pPr>
      <w:spacing w:after="0" w:line="240" w:lineRule="auto"/>
      <w:ind w:left="780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7E06C6A6514F4D598D557664C9F7D1A6">
    <w:name w:val="7E06C6A6514F4D598D557664C9F7D1A6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51F01B9B28E844FDA6047643563345F9">
    <w:name w:val="51F01B9B28E844FDA6047643563345F9"/>
    <w:rsid w:val="00885EAE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DDA923BB67841F7AAA8C85A169EB6F21">
    <w:name w:val="8DDA923BB67841F7AAA8C85A169EB6F2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7FD934BBB463494E9608170F86ED32811">
    <w:name w:val="7FD934BBB463494E9608170F86ED3281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6410BB7F7664394B9ADBDF8D9522AB41">
    <w:name w:val="06410BB7F7664394B9ADBDF8D9522AB4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C3B766C81707491BAE8FB59BA0BE9B831">
    <w:name w:val="C3B766C81707491BAE8FB59BA0BE9B83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F2F336CAD534D04980171DFF8EB56321">
    <w:name w:val="AF2F336CAD534D04980171DFF8EB5632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B6931253A2540D09754A0525977D1BD1">
    <w:name w:val="4B6931253A2540D09754A0525977D1BD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BD2F6F4DB24B4DB9AD9F812C0A83E20B1">
    <w:name w:val="BD2F6F4DB24B4DB9AD9F812C0A83E20B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D7FB24708602481C9849D798EA79E22F1">
    <w:name w:val="D7FB24708602481C9849D798EA79E22F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6277814C1E7D4CD49822AEB8BC4617BF1">
    <w:name w:val="6277814C1E7D4CD49822AEB8BC4617BF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ECE1C86534C4B40B1BB2D4C963095DD1">
    <w:name w:val="8ECE1C86534C4B40B1BB2D4C963095DD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247C596348CB441884D7ACC0C7F96EFF1">
    <w:name w:val="247C596348CB441884D7ACC0C7F96EFF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917689D969F4EE2B17B03D7D8C4D5F61">
    <w:name w:val="4917689D969F4EE2B17B03D7D8C4D5F61"/>
    <w:rsid w:val="00F421D1"/>
    <w:pPr>
      <w:spacing w:after="0" w:line="240" w:lineRule="auto"/>
      <w:ind w:left="780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7E06C6A6514F4D598D557664C9F7D1A61">
    <w:name w:val="7E06C6A6514F4D598D557664C9F7D1A6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51F01B9B28E844FDA6047643563345F91">
    <w:name w:val="51F01B9B28E844FDA6047643563345F91"/>
    <w:rsid w:val="00F421D1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DDA923BB67841F7AAA8C85A169EB6F22">
    <w:name w:val="8DDA923BB67841F7AAA8C85A169EB6F2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7FD934BBB463494E9608170F86ED32812">
    <w:name w:val="7FD934BBB463494E9608170F86ED3281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6410BB7F7664394B9ADBDF8D9522AB42">
    <w:name w:val="06410BB7F7664394B9ADBDF8D9522AB4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C3B766C81707491BAE8FB59BA0BE9B832">
    <w:name w:val="C3B766C81707491BAE8FB59BA0BE9B83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F2F336CAD534D04980171DFF8EB56322">
    <w:name w:val="AF2F336CAD534D04980171DFF8EB5632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B6931253A2540D09754A0525977D1BD2">
    <w:name w:val="4B6931253A2540D09754A0525977D1BD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BD2F6F4DB24B4DB9AD9F812C0A83E20B2">
    <w:name w:val="BD2F6F4DB24B4DB9AD9F812C0A83E20B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D7FB24708602481C9849D798EA79E22F2">
    <w:name w:val="D7FB24708602481C9849D798EA79E22F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6277814C1E7D4CD49822AEB8BC4617BF2">
    <w:name w:val="6277814C1E7D4CD49822AEB8BC4617BF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ECE1C86534C4B40B1BB2D4C963095DD2">
    <w:name w:val="8ECE1C86534C4B40B1BB2D4C963095DD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247C596348CB441884D7ACC0C7F96EFF2">
    <w:name w:val="247C596348CB441884D7ACC0C7F96EFF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917689D969F4EE2B17B03D7D8C4D5F62">
    <w:name w:val="4917689D969F4EE2B17B03D7D8C4D5F62"/>
    <w:rsid w:val="001C6180"/>
    <w:pPr>
      <w:spacing w:after="0" w:line="240" w:lineRule="auto"/>
      <w:ind w:left="780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7E06C6A6514F4D598D557664C9F7D1A62">
    <w:name w:val="7E06C6A6514F4D598D557664C9F7D1A6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51F01B9B28E844FDA6047643563345F92">
    <w:name w:val="51F01B9B28E844FDA6047643563345F92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DDA923BB67841F7AAA8C85A169EB6F23">
    <w:name w:val="8DDA923BB67841F7AAA8C85A169EB6F2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7FD934BBB463494E9608170F86ED32813">
    <w:name w:val="7FD934BBB463494E9608170F86ED3281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6410BB7F7664394B9ADBDF8D9522AB43">
    <w:name w:val="06410BB7F7664394B9ADBDF8D9522AB4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C3B766C81707491BAE8FB59BA0BE9B833">
    <w:name w:val="C3B766C81707491BAE8FB59BA0BE9B83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F2F336CAD534D04980171DFF8EB56323">
    <w:name w:val="AF2F336CAD534D04980171DFF8EB5632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B6931253A2540D09754A0525977D1BD3">
    <w:name w:val="4B6931253A2540D09754A0525977D1BD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BD2F6F4DB24B4DB9AD9F812C0A83E20B3">
    <w:name w:val="BD2F6F4DB24B4DB9AD9F812C0A83E20B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D7FB24708602481C9849D798EA79E22F3">
    <w:name w:val="D7FB24708602481C9849D798EA79E22F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6277814C1E7D4CD49822AEB8BC4617BF3">
    <w:name w:val="6277814C1E7D4CD49822AEB8BC4617BF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ECE1C86534C4B40B1BB2D4C963095DD3">
    <w:name w:val="8ECE1C86534C4B40B1BB2D4C963095DD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247C596348CB441884D7ACC0C7F96EFF3">
    <w:name w:val="247C596348CB441884D7ACC0C7F96EFF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917689D969F4EE2B17B03D7D8C4D5F63">
    <w:name w:val="4917689D969F4EE2B17B03D7D8C4D5F63"/>
    <w:rsid w:val="001C6180"/>
    <w:pPr>
      <w:spacing w:after="0" w:line="240" w:lineRule="auto"/>
      <w:ind w:left="780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7E06C6A6514F4D598D557664C9F7D1A63">
    <w:name w:val="7E06C6A6514F4D598D557664C9F7D1A6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51F01B9B28E844FDA6047643563345F93">
    <w:name w:val="51F01B9B28E844FDA6047643563345F93"/>
    <w:rsid w:val="001C6180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DDA923BB67841F7AAA8C85A169EB6F24">
    <w:name w:val="8DDA923BB67841F7AAA8C85A169EB6F2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7FD934BBB463494E9608170F86ED32814">
    <w:name w:val="7FD934BBB463494E9608170F86ED3281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6410BB7F7664394B9ADBDF8D9522AB44">
    <w:name w:val="06410BB7F7664394B9ADBDF8D9522AB4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C3B766C81707491BAE8FB59BA0BE9B834">
    <w:name w:val="C3B766C81707491BAE8FB59BA0BE9B83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F2F336CAD534D04980171DFF8EB56324">
    <w:name w:val="AF2F336CAD534D04980171DFF8EB5632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B6931253A2540D09754A0525977D1BD4">
    <w:name w:val="4B6931253A2540D09754A0525977D1BD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BD2F6F4DB24B4DB9AD9F812C0A83E20B4">
    <w:name w:val="BD2F6F4DB24B4DB9AD9F812C0A83E20B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D7FB24708602481C9849D798EA79E22F4">
    <w:name w:val="D7FB24708602481C9849D798EA79E22F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6277814C1E7D4CD49822AEB8BC4617BF4">
    <w:name w:val="6277814C1E7D4CD49822AEB8BC4617BF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ECE1C86534C4B40B1BB2D4C963095DD4">
    <w:name w:val="8ECE1C86534C4B40B1BB2D4C963095DD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247C596348CB441884D7ACC0C7F96EFF4">
    <w:name w:val="247C596348CB441884D7ACC0C7F96EFF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917689D969F4EE2B17B03D7D8C4D5F64">
    <w:name w:val="4917689D969F4EE2B17B03D7D8C4D5F64"/>
    <w:rsid w:val="000B4834"/>
    <w:pPr>
      <w:spacing w:after="0" w:line="240" w:lineRule="auto"/>
      <w:ind w:left="780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7E06C6A6514F4D598D557664C9F7D1A64">
    <w:name w:val="7E06C6A6514F4D598D557664C9F7D1A6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51F01B9B28E844FDA6047643563345F94">
    <w:name w:val="51F01B9B28E844FDA6047643563345F94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DDA923BB67841F7AAA8C85A169EB6F25">
    <w:name w:val="8DDA923BB67841F7AAA8C85A169EB6F2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7FD934BBB463494E9608170F86ED32815">
    <w:name w:val="7FD934BBB463494E9608170F86ED3281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6410BB7F7664394B9ADBDF8D9522AB45">
    <w:name w:val="06410BB7F7664394B9ADBDF8D9522AB4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C3B766C81707491BAE8FB59BA0BE9B835">
    <w:name w:val="C3B766C81707491BAE8FB59BA0BE9B83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F2F336CAD534D04980171DFF8EB56325">
    <w:name w:val="AF2F336CAD534D04980171DFF8EB5632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B6931253A2540D09754A0525977D1BD5">
    <w:name w:val="4B6931253A2540D09754A0525977D1BD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BD2F6F4DB24B4DB9AD9F812C0A83E20B5">
    <w:name w:val="BD2F6F4DB24B4DB9AD9F812C0A83E20B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D7FB24708602481C9849D798EA79E22F5">
    <w:name w:val="D7FB24708602481C9849D798EA79E22F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6277814C1E7D4CD49822AEB8BC4617BF5">
    <w:name w:val="6277814C1E7D4CD49822AEB8BC4617BF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8ECE1C86534C4B40B1BB2D4C963095DD5">
    <w:name w:val="8ECE1C86534C4B40B1BB2D4C963095DD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247C596348CB441884D7ACC0C7F96EFF5">
    <w:name w:val="247C596348CB441884D7ACC0C7F96EFF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917689D969F4EE2B17B03D7D8C4D5F65">
    <w:name w:val="4917689D969F4EE2B17B03D7D8C4D5F65"/>
    <w:rsid w:val="000B4834"/>
    <w:pPr>
      <w:spacing w:after="0" w:line="240" w:lineRule="auto"/>
      <w:ind w:left="780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7E06C6A6514F4D598D557664C9F7D1A65">
    <w:name w:val="7E06C6A6514F4D598D557664C9F7D1A6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51F01B9B28E844FDA6047643563345F95">
    <w:name w:val="51F01B9B28E844FDA6047643563345F95"/>
    <w:rsid w:val="000B4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Čestné prohlášení_EL.dotx</Template>
  <TotalTime>0</TotalTime>
  <Pages>1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Černá Michaela</cp:lastModifiedBy>
  <cp:revision>3</cp:revision>
  <cp:lastPrinted>2016-12-05T08:30:00Z</cp:lastPrinted>
  <dcterms:created xsi:type="dcterms:W3CDTF">2025-01-06T11:36:00Z</dcterms:created>
  <dcterms:modified xsi:type="dcterms:W3CDTF">2025-01-06T11:36:00Z</dcterms:modified>
</cp:coreProperties>
</file>